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5124F" w:rsidRPr="00C84C58" w:rsidRDefault="0065124F" w:rsidP="00F11CB4">
      <w:pPr>
        <w:tabs>
          <w:tab w:val="center" w:pos="4820"/>
          <w:tab w:val="right" w:pos="9639"/>
        </w:tabs>
        <w:rPr>
          <w:lang w:val="en-US"/>
        </w:rPr>
      </w:pPr>
      <w:r w:rsidRPr="00C84C58">
        <w:rPr>
          <w:lang w:val="en-US"/>
        </w:rPr>
        <w:tab/>
      </w:r>
      <w:r w:rsidR="002C782F" w:rsidRPr="00C84C58">
        <w:rPr>
          <w:lang w:val="en-US"/>
        </w:rPr>
        <w:t>Test</w:t>
      </w:r>
      <w:r w:rsidR="007F6427" w:rsidRPr="00C84C58">
        <w:rPr>
          <w:lang w:val="en-US"/>
        </w:rPr>
        <w:t>plan</w:t>
      </w:r>
      <w:r w:rsidR="003F6DF5" w:rsidRPr="00C84C58">
        <w:rPr>
          <w:lang w:val="en-US"/>
        </w:rPr>
        <w:t>_Anonym</w:t>
      </w:r>
      <w:r w:rsidR="007F6427" w:rsidRPr="00C84C58">
        <w:rPr>
          <w:lang w:val="en-US"/>
        </w:rPr>
        <w:t xml:space="preserve">.doc </w:t>
      </w:r>
      <w:r w:rsidRPr="00C84C58">
        <w:rPr>
          <w:lang w:val="en-US"/>
        </w:rPr>
        <w:t xml:space="preserve">Version </w:t>
      </w:r>
      <w:r w:rsidR="00694C34" w:rsidRPr="00C84C58">
        <w:rPr>
          <w:lang w:val="en-US"/>
        </w:rPr>
        <w:t>1.</w:t>
      </w:r>
      <w:r w:rsidR="003C6233" w:rsidRPr="00C84C58">
        <w:rPr>
          <w:lang w:val="en-US"/>
        </w:rPr>
        <w:t>4</w:t>
      </w:r>
      <w:r w:rsidRPr="00C84C58">
        <w:rPr>
          <w:lang w:val="en-US"/>
        </w:rPr>
        <w:tab/>
      </w:r>
      <w:r w:rsidR="006457A2" w:rsidRPr="00C84C58">
        <w:rPr>
          <w:lang w:val="en-US"/>
        </w:rPr>
        <w:t>21-12-2013, 20:35</w:t>
      </w:r>
    </w:p>
    <w:p w:rsidR="0065124F" w:rsidRPr="00C84C58" w:rsidRDefault="0065124F">
      <w:pPr>
        <w:tabs>
          <w:tab w:val="center" w:pos="4253"/>
          <w:tab w:val="right" w:pos="9639"/>
        </w:tabs>
        <w:rPr>
          <w:lang w:val="en-US"/>
        </w:rPr>
      </w:pPr>
      <w:r w:rsidRPr="00C84C58">
        <w:rPr>
          <w:lang w:val="en-US"/>
        </w:rPr>
        <w:tab/>
      </w:r>
      <w:r w:rsidRPr="00C84C58">
        <w:rPr>
          <w:lang w:val="en-US"/>
        </w:rPr>
        <w:tab/>
      </w:r>
      <w:r w:rsidR="006457A2" w:rsidRPr="00C84C58">
        <w:rPr>
          <w:lang w:val="en-US"/>
        </w:rPr>
        <w:t>Last changed by</w:t>
      </w:r>
      <w:r w:rsidRPr="00C84C58">
        <w:rPr>
          <w:lang w:val="en-US"/>
        </w:rPr>
        <w:t xml:space="preserve">: </w:t>
      </w:r>
      <w:r w:rsidR="006457A2" w:rsidRPr="00C84C58">
        <w:rPr>
          <w:lang w:val="en-US"/>
        </w:rPr>
        <w:t>Soren Lauesen</w:t>
      </w:r>
    </w:p>
    <w:p w:rsidR="006457A2" w:rsidRPr="00C84C58" w:rsidRDefault="006457A2">
      <w:pPr>
        <w:tabs>
          <w:tab w:val="center" w:pos="4253"/>
          <w:tab w:val="right" w:pos="9639"/>
        </w:tabs>
        <w:rPr>
          <w:lang w:val="en-US"/>
        </w:rPr>
      </w:pPr>
    </w:p>
    <w:p w:rsidR="0065124F" w:rsidRPr="00C84C58" w:rsidRDefault="0065124F">
      <w:pPr>
        <w:rPr>
          <w:lang w:val="en-US"/>
        </w:rPr>
      </w:pPr>
    </w:p>
    <w:p w:rsidR="0065124F" w:rsidRPr="00C84C58" w:rsidRDefault="0065124F">
      <w:pPr>
        <w:tabs>
          <w:tab w:val="left" w:pos="8892"/>
        </w:tabs>
        <w:rPr>
          <w:lang w:val="en-US"/>
        </w:rPr>
      </w:pPr>
      <w:r w:rsidRPr="00C84C58">
        <w:rPr>
          <w:lang w:val="en-US"/>
        </w:rPr>
        <w:tab/>
      </w:r>
    </w:p>
    <w:p w:rsidR="0065124F" w:rsidRPr="00C84C58" w:rsidRDefault="002C782F" w:rsidP="009E2079">
      <w:pPr>
        <w:jc w:val="center"/>
        <w:rPr>
          <w:rFonts w:cs="Arial"/>
          <w:b/>
          <w:bCs/>
          <w:sz w:val="24"/>
          <w:szCs w:val="24"/>
          <w:lang w:val="en-US"/>
        </w:rPr>
      </w:pPr>
      <w:r w:rsidRPr="00C84C58">
        <w:rPr>
          <w:rFonts w:cs="Arial"/>
          <w:b/>
          <w:bCs/>
          <w:sz w:val="24"/>
          <w:szCs w:val="24"/>
          <w:lang w:val="en-US"/>
        </w:rPr>
        <w:t>Test</w:t>
      </w:r>
      <w:r w:rsidR="00953D1A" w:rsidRPr="00C84C58">
        <w:rPr>
          <w:rFonts w:cs="Arial"/>
          <w:b/>
          <w:bCs/>
          <w:sz w:val="24"/>
          <w:szCs w:val="24"/>
          <w:lang w:val="en-US"/>
        </w:rPr>
        <w:t xml:space="preserve"> </w:t>
      </w:r>
      <w:r w:rsidR="000A339A" w:rsidRPr="00C84C58">
        <w:rPr>
          <w:rFonts w:cs="Arial"/>
          <w:b/>
          <w:bCs/>
          <w:sz w:val="24"/>
          <w:szCs w:val="24"/>
          <w:lang w:val="en-US"/>
        </w:rPr>
        <w:t>plan</w:t>
      </w:r>
    </w:p>
    <w:p w:rsidR="0065124F" w:rsidRPr="00C84C58" w:rsidRDefault="00953D1A">
      <w:pPr>
        <w:jc w:val="center"/>
        <w:rPr>
          <w:rFonts w:cs="Arial"/>
          <w:sz w:val="24"/>
          <w:szCs w:val="24"/>
          <w:lang w:val="en-US"/>
        </w:rPr>
      </w:pPr>
      <w:r w:rsidRPr="00C84C58">
        <w:rPr>
          <w:rFonts w:cs="Arial"/>
          <w:sz w:val="24"/>
          <w:szCs w:val="24"/>
          <w:lang w:val="en-US"/>
        </w:rPr>
        <w:t>Grant management and</w:t>
      </w:r>
      <w:r w:rsidR="003B2F80" w:rsidRPr="00C84C58">
        <w:rPr>
          <w:rFonts w:cs="Arial"/>
          <w:sz w:val="24"/>
          <w:szCs w:val="24"/>
          <w:lang w:val="en-US"/>
        </w:rPr>
        <w:t xml:space="preserve"> CMS</w:t>
      </w:r>
      <w:r w:rsidR="0065124F" w:rsidRPr="00C84C58">
        <w:rPr>
          <w:rFonts w:cs="Arial"/>
          <w:sz w:val="24"/>
          <w:szCs w:val="24"/>
          <w:lang w:val="en-US"/>
        </w:rPr>
        <w:t xml:space="preserve"> </w:t>
      </w:r>
    </w:p>
    <w:p w:rsidR="0065124F" w:rsidRPr="00C84C58" w:rsidRDefault="00953D1A">
      <w:pPr>
        <w:jc w:val="center"/>
        <w:rPr>
          <w:sz w:val="24"/>
          <w:lang w:val="en-US"/>
        </w:rPr>
      </w:pPr>
      <w:r w:rsidRPr="00C84C58">
        <w:rPr>
          <w:rFonts w:cs="Arial"/>
          <w:b/>
          <w:bCs/>
          <w:sz w:val="24"/>
          <w:szCs w:val="24"/>
          <w:lang w:val="en-US"/>
        </w:rPr>
        <w:t>Customer</w:t>
      </w:r>
      <w:r w:rsidR="007F6427" w:rsidRPr="00C84C58">
        <w:rPr>
          <w:rFonts w:cs="Arial"/>
          <w:b/>
          <w:bCs/>
          <w:sz w:val="24"/>
          <w:szCs w:val="24"/>
          <w:lang w:val="en-US"/>
        </w:rPr>
        <w:t xml:space="preserve">: </w:t>
      </w:r>
      <w:r w:rsidR="003F6DF5" w:rsidRPr="00C84C58">
        <w:rPr>
          <w:sz w:val="24"/>
          <w:lang w:val="en-US"/>
        </w:rPr>
        <w:t>Y-</w:t>
      </w:r>
      <w:r w:rsidR="008E66E3" w:rsidRPr="00C84C58">
        <w:rPr>
          <w:sz w:val="24"/>
          <w:lang w:val="en-US"/>
        </w:rPr>
        <w:t>Fo</w:t>
      </w:r>
      <w:r w:rsidRPr="00C84C58">
        <w:rPr>
          <w:sz w:val="24"/>
          <w:lang w:val="en-US"/>
        </w:rPr>
        <w:t>undation</w:t>
      </w:r>
    </w:p>
    <w:p w:rsidR="0065124F" w:rsidRPr="00C84C58" w:rsidRDefault="00953D1A">
      <w:pPr>
        <w:jc w:val="center"/>
        <w:rPr>
          <w:color w:val="FF0000"/>
          <w:sz w:val="24"/>
          <w:lang w:val="en-US"/>
        </w:rPr>
      </w:pPr>
      <w:r w:rsidRPr="00C84C58">
        <w:rPr>
          <w:rFonts w:cs="Arial"/>
          <w:b/>
          <w:bCs/>
          <w:sz w:val="24"/>
          <w:szCs w:val="24"/>
          <w:lang w:val="en-US"/>
        </w:rPr>
        <w:t>Suppliers</w:t>
      </w:r>
      <w:r w:rsidR="007F6427" w:rsidRPr="00C84C58">
        <w:rPr>
          <w:rFonts w:cs="Arial"/>
          <w:b/>
          <w:bCs/>
          <w:sz w:val="24"/>
          <w:szCs w:val="24"/>
          <w:lang w:val="en-US"/>
        </w:rPr>
        <w:t xml:space="preserve">: </w:t>
      </w:r>
      <w:r w:rsidRPr="00C84C58">
        <w:rPr>
          <w:color w:val="FF0000"/>
          <w:sz w:val="24"/>
          <w:lang w:val="en-US"/>
        </w:rPr>
        <w:t>Supplier</w:t>
      </w:r>
      <w:r w:rsidR="003F6DF5" w:rsidRPr="00C84C58">
        <w:rPr>
          <w:color w:val="FF0000"/>
          <w:sz w:val="24"/>
          <w:lang w:val="en-US"/>
        </w:rPr>
        <w:t>-C</w:t>
      </w:r>
      <w:r w:rsidR="00C45C35" w:rsidRPr="00C84C58">
        <w:rPr>
          <w:color w:val="FF0000"/>
          <w:sz w:val="24"/>
          <w:lang w:val="en-US"/>
        </w:rPr>
        <w:t xml:space="preserve">, </w:t>
      </w:r>
      <w:r w:rsidR="003F6DF5" w:rsidRPr="00C84C58">
        <w:rPr>
          <w:color w:val="FF0000"/>
          <w:sz w:val="24"/>
          <w:lang w:val="en-US"/>
        </w:rPr>
        <w:t>Web-D</w:t>
      </w:r>
    </w:p>
    <w:p w:rsidR="00D25890" w:rsidRPr="00C84C58" w:rsidRDefault="00D2331B">
      <w:pPr>
        <w:jc w:val="center"/>
        <w:rPr>
          <w:sz w:val="24"/>
          <w:lang w:val="en-US"/>
        </w:rPr>
      </w:pPr>
      <w:r w:rsidRPr="00C84C58">
        <w:rPr>
          <w:sz w:val="24"/>
          <w:lang w:val="en-US"/>
        </w:rPr>
        <w:t xml:space="preserve">             </w:t>
      </w:r>
    </w:p>
    <w:p w:rsidR="000A339A" w:rsidRPr="00C84C58" w:rsidRDefault="000A339A" w:rsidP="00CC5FB0">
      <w:pPr>
        <w:rPr>
          <w:lang w:val="en-US"/>
        </w:rPr>
      </w:pPr>
      <w:bookmarkStart w:id="0" w:name="_Toc358293568"/>
      <w:bookmarkEnd w:id="0"/>
    </w:p>
    <w:p w:rsidR="002C782F" w:rsidRPr="00C84C58" w:rsidRDefault="002C782F" w:rsidP="00F22438">
      <w:pPr>
        <w:pStyle w:val="Heading1"/>
        <w:rPr>
          <w:lang w:val="en-US"/>
        </w:rPr>
      </w:pPr>
      <w:r w:rsidRPr="00C84C58">
        <w:rPr>
          <w:lang w:val="en-US"/>
        </w:rPr>
        <w:t xml:space="preserve">Database </w:t>
      </w:r>
      <w:r w:rsidR="00F06DCF" w:rsidRPr="00C84C58">
        <w:rPr>
          <w:lang w:val="en-US"/>
        </w:rPr>
        <w:t>initial</w:t>
      </w:r>
      <w:r w:rsidR="00953D1A" w:rsidRPr="00C84C58">
        <w:rPr>
          <w:lang w:val="en-US"/>
        </w:rPr>
        <w:t>ly</w:t>
      </w:r>
      <w:r w:rsidR="004821E1" w:rsidRPr="00C84C58">
        <w:rPr>
          <w:lang w:val="en-US"/>
        </w:rPr>
        <w:t>. To be reset before each test.</w:t>
      </w:r>
    </w:p>
    <w:p w:rsidR="002C782F" w:rsidRPr="00C84C58" w:rsidRDefault="00953D1A" w:rsidP="00581FFE">
      <w:pPr>
        <w:numPr>
          <w:ilvl w:val="0"/>
          <w:numId w:val="4"/>
        </w:numPr>
        <w:rPr>
          <w:lang w:val="en-US"/>
        </w:rPr>
      </w:pPr>
      <w:r w:rsidRPr="00C84C58">
        <w:rPr>
          <w:lang w:val="en-US"/>
        </w:rPr>
        <w:t>A couple of applications from</w:t>
      </w:r>
      <w:r w:rsidR="0026120B" w:rsidRPr="00C84C58">
        <w:rPr>
          <w:lang w:val="en-US"/>
        </w:rPr>
        <w:t xml:space="preserve"> 2013b:</w:t>
      </w:r>
      <w:r w:rsidR="0026120B" w:rsidRPr="00C84C58">
        <w:rPr>
          <w:lang w:val="en-US"/>
        </w:rPr>
        <w:br/>
        <w:t xml:space="preserve">H: </w:t>
      </w:r>
      <w:r w:rsidRPr="00C84C58">
        <w:rPr>
          <w:lang w:val="en-US"/>
        </w:rPr>
        <w:t>granted</w:t>
      </w:r>
      <w:r w:rsidR="00A17E76" w:rsidRPr="00C84C58">
        <w:rPr>
          <w:lang w:val="en-US"/>
        </w:rPr>
        <w:t xml:space="preserve">, </w:t>
      </w:r>
      <w:r w:rsidRPr="00C84C58">
        <w:rPr>
          <w:lang w:val="en-US"/>
        </w:rPr>
        <w:t>but supplementary documentation lacking</w:t>
      </w:r>
      <w:r w:rsidR="0026120B" w:rsidRPr="00C84C58">
        <w:rPr>
          <w:lang w:val="en-US"/>
        </w:rPr>
        <w:t>.</w:t>
      </w:r>
      <w:r w:rsidR="0026120B" w:rsidRPr="00C84C58">
        <w:rPr>
          <w:lang w:val="en-US"/>
        </w:rPr>
        <w:br/>
        <w:t xml:space="preserve">I: </w:t>
      </w:r>
      <w:r w:rsidRPr="00C84C58">
        <w:rPr>
          <w:lang w:val="en-US"/>
        </w:rPr>
        <w:t>approved and paid</w:t>
      </w:r>
      <w:r w:rsidR="0026120B" w:rsidRPr="00C84C58">
        <w:rPr>
          <w:lang w:val="en-US"/>
        </w:rPr>
        <w:t>.</w:t>
      </w:r>
      <w:r w:rsidR="00A17E76" w:rsidRPr="00C84C58">
        <w:rPr>
          <w:lang w:val="en-US"/>
        </w:rPr>
        <w:t xml:space="preserve"> </w:t>
      </w:r>
      <w:r w:rsidRPr="00C84C58">
        <w:rPr>
          <w:lang w:val="en-US"/>
        </w:rPr>
        <w:t>Final report to be sent</w:t>
      </w:r>
      <w:r w:rsidR="00C84C58">
        <w:rPr>
          <w:lang w:val="en-US"/>
        </w:rPr>
        <w:t>.</w:t>
      </w:r>
      <w:r w:rsidR="0026120B" w:rsidRPr="00C84C58">
        <w:rPr>
          <w:lang w:val="en-US"/>
        </w:rPr>
        <w:br/>
      </w:r>
      <w:r w:rsidRPr="00C84C58">
        <w:rPr>
          <w:lang w:val="en-US"/>
        </w:rPr>
        <w:t>Used to test that we can see old grant applications and pay them.</w:t>
      </w:r>
    </w:p>
    <w:p w:rsidR="002C782F" w:rsidRPr="00C84C58" w:rsidRDefault="00953D1A" w:rsidP="00581FFE">
      <w:pPr>
        <w:numPr>
          <w:ilvl w:val="0"/>
          <w:numId w:val="4"/>
        </w:numPr>
        <w:rPr>
          <w:lang w:val="en-US"/>
        </w:rPr>
      </w:pPr>
      <w:r w:rsidRPr="00C84C58">
        <w:rPr>
          <w:lang w:val="en-US"/>
        </w:rPr>
        <w:t>Applications for 2014a:</w:t>
      </w:r>
      <w:r w:rsidR="0026120B" w:rsidRPr="00C84C58">
        <w:rPr>
          <w:lang w:val="en-US"/>
        </w:rPr>
        <w:br/>
        <w:t xml:space="preserve">J: </w:t>
      </w:r>
      <w:r w:rsidR="007F4356" w:rsidRPr="00C84C58">
        <w:rPr>
          <w:lang w:val="en-US"/>
        </w:rPr>
        <w:t xml:space="preserve">State: </w:t>
      </w:r>
      <w:proofErr w:type="spellStart"/>
      <w:r w:rsidRPr="00C84C58">
        <w:rPr>
          <w:lang w:val="en-US"/>
        </w:rPr>
        <w:t>for_board</w:t>
      </w:r>
      <w:proofErr w:type="spellEnd"/>
      <w:r w:rsidRPr="00C84C58">
        <w:rPr>
          <w:lang w:val="en-US"/>
        </w:rPr>
        <w:t>. Travel. Three red lights</w:t>
      </w:r>
      <w:r w:rsidR="0026120B" w:rsidRPr="00C84C58">
        <w:rPr>
          <w:lang w:val="en-US"/>
        </w:rPr>
        <w:t>.</w:t>
      </w:r>
      <w:r w:rsidR="0026120B" w:rsidRPr="00C84C58">
        <w:rPr>
          <w:lang w:val="en-US"/>
        </w:rPr>
        <w:br/>
        <w:t xml:space="preserve">K: </w:t>
      </w:r>
      <w:r w:rsidR="007F4356" w:rsidRPr="00C84C58">
        <w:rPr>
          <w:lang w:val="en-US"/>
        </w:rPr>
        <w:t xml:space="preserve">State: </w:t>
      </w:r>
      <w:proofErr w:type="spellStart"/>
      <w:r w:rsidRPr="00C84C58">
        <w:rPr>
          <w:lang w:val="en-US"/>
        </w:rPr>
        <w:t>for_board_meeting</w:t>
      </w:r>
      <w:proofErr w:type="spellEnd"/>
      <w:r w:rsidR="0026120B" w:rsidRPr="00C84C58">
        <w:rPr>
          <w:lang w:val="en-US"/>
        </w:rPr>
        <w:t xml:space="preserve">. </w:t>
      </w:r>
      <w:r w:rsidRPr="00C84C58">
        <w:rPr>
          <w:lang w:val="en-US"/>
        </w:rPr>
        <w:t>Travel</w:t>
      </w:r>
      <w:r w:rsidR="00294C4C" w:rsidRPr="00C84C58">
        <w:rPr>
          <w:lang w:val="en-US"/>
        </w:rPr>
        <w:t xml:space="preserve">. </w:t>
      </w:r>
      <w:r w:rsidR="0026120B" w:rsidRPr="00C84C58">
        <w:rPr>
          <w:lang w:val="en-US"/>
        </w:rPr>
        <w:t>T</w:t>
      </w:r>
      <w:r w:rsidRPr="00C84C58">
        <w:rPr>
          <w:lang w:val="en-US"/>
        </w:rPr>
        <w:t>h</w:t>
      </w:r>
      <w:r w:rsidR="0026120B" w:rsidRPr="00C84C58">
        <w:rPr>
          <w:lang w:val="en-US"/>
        </w:rPr>
        <w:t>r</w:t>
      </w:r>
      <w:r w:rsidRPr="00C84C58">
        <w:rPr>
          <w:lang w:val="en-US"/>
        </w:rPr>
        <w:t>e</w:t>
      </w:r>
      <w:r w:rsidR="0026120B" w:rsidRPr="00C84C58">
        <w:rPr>
          <w:lang w:val="en-US"/>
        </w:rPr>
        <w:t>e gr</w:t>
      </w:r>
      <w:r w:rsidRPr="00C84C58">
        <w:rPr>
          <w:lang w:val="en-US"/>
        </w:rPr>
        <w:t>een lights</w:t>
      </w:r>
      <w:r w:rsidR="0026120B" w:rsidRPr="00C84C58">
        <w:rPr>
          <w:lang w:val="en-US"/>
        </w:rPr>
        <w:t>.</w:t>
      </w:r>
      <w:r w:rsidR="0026120B" w:rsidRPr="00C84C58">
        <w:rPr>
          <w:lang w:val="en-US"/>
        </w:rPr>
        <w:br/>
        <w:t xml:space="preserve">L: </w:t>
      </w:r>
      <w:r w:rsidR="007F4356" w:rsidRPr="00C84C58">
        <w:rPr>
          <w:lang w:val="en-US"/>
        </w:rPr>
        <w:t xml:space="preserve">State: </w:t>
      </w:r>
      <w:proofErr w:type="spellStart"/>
      <w:r w:rsidRPr="00C84C58">
        <w:rPr>
          <w:lang w:val="en-US"/>
        </w:rPr>
        <w:t>for_board_meeting</w:t>
      </w:r>
      <w:proofErr w:type="spellEnd"/>
      <w:r w:rsidR="0026120B" w:rsidRPr="00C84C58">
        <w:rPr>
          <w:lang w:val="en-US"/>
        </w:rPr>
        <w:t xml:space="preserve">. </w:t>
      </w:r>
      <w:r w:rsidRPr="00C84C58">
        <w:rPr>
          <w:lang w:val="en-US"/>
        </w:rPr>
        <w:t>Medical project. Green, green, yellow</w:t>
      </w:r>
      <w:r w:rsidR="0026120B" w:rsidRPr="00C84C58">
        <w:rPr>
          <w:lang w:val="en-US"/>
        </w:rPr>
        <w:t>.</w:t>
      </w:r>
      <w:r w:rsidR="0026120B" w:rsidRPr="00C84C58">
        <w:rPr>
          <w:lang w:val="en-US"/>
        </w:rPr>
        <w:br/>
        <w:t xml:space="preserve">M: </w:t>
      </w:r>
      <w:r w:rsidR="007F4356" w:rsidRPr="00C84C58">
        <w:rPr>
          <w:lang w:val="en-US"/>
        </w:rPr>
        <w:t xml:space="preserve">State: </w:t>
      </w:r>
      <w:proofErr w:type="spellStart"/>
      <w:r w:rsidRPr="00C84C58">
        <w:rPr>
          <w:lang w:val="en-US"/>
        </w:rPr>
        <w:t>for_board_meeting</w:t>
      </w:r>
      <w:proofErr w:type="spellEnd"/>
      <w:r w:rsidR="0026120B" w:rsidRPr="00C84C58">
        <w:rPr>
          <w:lang w:val="en-US"/>
        </w:rPr>
        <w:t xml:space="preserve">. </w:t>
      </w:r>
      <w:r w:rsidRPr="00C84C58">
        <w:rPr>
          <w:lang w:val="en-US"/>
        </w:rPr>
        <w:t>Engineering project</w:t>
      </w:r>
      <w:r w:rsidR="00294C4C" w:rsidRPr="00C84C58">
        <w:rPr>
          <w:lang w:val="en-US"/>
        </w:rPr>
        <w:t>. R</w:t>
      </w:r>
      <w:r w:rsidR="004821E1" w:rsidRPr="00C84C58">
        <w:rPr>
          <w:lang w:val="en-US"/>
        </w:rPr>
        <w:t>ed, red, yellow</w:t>
      </w:r>
      <w:r w:rsidR="00294C4C" w:rsidRPr="00C84C58">
        <w:rPr>
          <w:lang w:val="en-US"/>
        </w:rPr>
        <w:t>.</w:t>
      </w:r>
      <w:r w:rsidR="0026120B" w:rsidRPr="00C84C58">
        <w:rPr>
          <w:lang w:val="en-US"/>
        </w:rPr>
        <w:br/>
      </w:r>
      <w:r w:rsidR="004821E1" w:rsidRPr="00C84C58">
        <w:rPr>
          <w:lang w:val="en-US"/>
        </w:rPr>
        <w:t xml:space="preserve">Used for testing assessment before the board meeting, during the meeting and in the administrative process. </w:t>
      </w:r>
      <w:r w:rsidR="0001037C" w:rsidRPr="00C84C58">
        <w:rPr>
          <w:lang w:val="en-US"/>
        </w:rPr>
        <w:br/>
      </w:r>
      <w:r w:rsidR="004E6513" w:rsidRPr="00C84C58">
        <w:rPr>
          <w:lang w:val="en-US"/>
        </w:rPr>
        <w:t>N1, N2 ... N12</w:t>
      </w:r>
      <w:r w:rsidR="0001037C" w:rsidRPr="00C84C58">
        <w:rPr>
          <w:lang w:val="en-US"/>
        </w:rPr>
        <w:t xml:space="preserve">. </w:t>
      </w:r>
      <w:r w:rsidR="004821E1" w:rsidRPr="00C84C58">
        <w:rPr>
          <w:lang w:val="en-US"/>
        </w:rPr>
        <w:t>Six project applications and six travel applications. All of them yellow, yellow, yellow, yellow</w:t>
      </w:r>
      <w:r w:rsidR="0001037C" w:rsidRPr="00C84C58">
        <w:rPr>
          <w:lang w:val="en-US"/>
        </w:rPr>
        <w:t xml:space="preserve">. </w:t>
      </w:r>
      <w:r w:rsidR="004821E1" w:rsidRPr="00C84C58">
        <w:rPr>
          <w:lang w:val="en-US"/>
        </w:rPr>
        <w:t>Accepted/rejected at the board meeting so we can test bulk mails with accepts and rejects</w:t>
      </w:r>
      <w:r w:rsidR="0001037C" w:rsidRPr="00C84C58">
        <w:rPr>
          <w:lang w:val="en-US"/>
        </w:rPr>
        <w:t>.</w:t>
      </w:r>
    </w:p>
    <w:p w:rsidR="00356E3F" w:rsidRPr="00C84C58" w:rsidRDefault="003F6DF5" w:rsidP="00581FFE">
      <w:pPr>
        <w:numPr>
          <w:ilvl w:val="0"/>
          <w:numId w:val="4"/>
        </w:numPr>
        <w:rPr>
          <w:lang w:val="en-US"/>
        </w:rPr>
      </w:pPr>
      <w:r w:rsidRPr="00C84C58">
        <w:rPr>
          <w:lang w:val="en-US"/>
        </w:rPr>
        <w:t>NN</w:t>
      </w:r>
      <w:r w:rsidR="00356E3F" w:rsidRPr="00C84C58">
        <w:rPr>
          <w:lang w:val="en-US"/>
        </w:rPr>
        <w:t xml:space="preserve"> </w:t>
      </w:r>
      <w:r w:rsidR="004821E1" w:rsidRPr="00C84C58">
        <w:rPr>
          <w:lang w:val="en-US"/>
        </w:rPr>
        <w:t>created as secretary. All four board members created. The testers have the</w:t>
      </w:r>
      <w:r w:rsidR="00542F33" w:rsidRPr="00C84C58">
        <w:rPr>
          <w:lang w:val="en-US"/>
        </w:rPr>
        <w:t>ir</w:t>
      </w:r>
      <w:r w:rsidR="004821E1" w:rsidRPr="00C84C58">
        <w:rPr>
          <w:lang w:val="en-US"/>
        </w:rPr>
        <w:t xml:space="preserve"> names and passwords</w:t>
      </w:r>
      <w:r w:rsidR="00542F33" w:rsidRPr="00C84C58">
        <w:rPr>
          <w:lang w:val="en-US"/>
        </w:rPr>
        <w:t xml:space="preserve"> </w:t>
      </w:r>
      <w:proofErr w:type="gramStart"/>
      <w:r w:rsidR="00542F33" w:rsidRPr="00C84C58">
        <w:rPr>
          <w:lang w:val="en-US"/>
        </w:rPr>
        <w:t>in order to</w:t>
      </w:r>
      <w:proofErr w:type="gramEnd"/>
      <w:r w:rsidR="00542F33" w:rsidRPr="00C84C58">
        <w:rPr>
          <w:lang w:val="en-US"/>
        </w:rPr>
        <w:t xml:space="preserve"> simulate them</w:t>
      </w:r>
      <w:r w:rsidR="008E73E6" w:rsidRPr="00C84C58">
        <w:rPr>
          <w:lang w:val="en-US"/>
        </w:rPr>
        <w:t>.</w:t>
      </w:r>
    </w:p>
    <w:p w:rsidR="00356E3F" w:rsidRPr="00C84C58" w:rsidRDefault="00356E3F" w:rsidP="00581FFE">
      <w:pPr>
        <w:numPr>
          <w:ilvl w:val="0"/>
          <w:numId w:val="4"/>
        </w:numPr>
        <w:rPr>
          <w:lang w:val="en-US"/>
        </w:rPr>
      </w:pPr>
      <w:r w:rsidRPr="00C84C58">
        <w:rPr>
          <w:lang w:val="en-US"/>
        </w:rPr>
        <w:t>T</w:t>
      </w:r>
      <w:r w:rsidR="004821E1" w:rsidRPr="00C84C58">
        <w:rPr>
          <w:lang w:val="en-US"/>
        </w:rPr>
        <w:t>wo application rounds created</w:t>
      </w:r>
      <w:r w:rsidRPr="00C84C58">
        <w:rPr>
          <w:lang w:val="en-US"/>
        </w:rPr>
        <w:t>.</w:t>
      </w:r>
    </w:p>
    <w:p w:rsidR="002C782F" w:rsidRPr="00C84C58" w:rsidRDefault="002C782F" w:rsidP="00CC5FB0">
      <w:pPr>
        <w:rPr>
          <w:lang w:val="en-US"/>
        </w:rPr>
      </w:pPr>
    </w:p>
    <w:p w:rsidR="00465676" w:rsidRPr="00C84C58" w:rsidRDefault="00465676" w:rsidP="00F22438">
      <w:pPr>
        <w:pStyle w:val="Heading1"/>
        <w:rPr>
          <w:lang w:val="en-US"/>
        </w:rPr>
      </w:pPr>
      <w:r w:rsidRPr="00C84C58">
        <w:rPr>
          <w:lang w:val="en-US"/>
        </w:rPr>
        <w:t xml:space="preserve">C41. </w:t>
      </w:r>
      <w:r w:rsidR="004821E1" w:rsidRPr="00C84C58">
        <w:rPr>
          <w:lang w:val="en-US"/>
        </w:rPr>
        <w:t xml:space="preserve">Apply for a </w:t>
      </w:r>
      <w:proofErr w:type="gramStart"/>
      <w:r w:rsidR="004821E1" w:rsidRPr="00C84C58">
        <w:rPr>
          <w:lang w:val="en-US"/>
        </w:rPr>
        <w:t>grant</w:t>
      </w:r>
      <w:proofErr w:type="gramEnd"/>
    </w:p>
    <w:p w:rsidR="004821E1" w:rsidRPr="00C84C58" w:rsidRDefault="004821E1" w:rsidP="00BE43E7">
      <w:pPr>
        <w:rPr>
          <w:lang w:val="en-US"/>
        </w:rPr>
      </w:pPr>
      <w:r w:rsidRPr="00C84C58">
        <w:rPr>
          <w:lang w:val="en-US"/>
        </w:rPr>
        <w:t>Initially we test with direct access to the upload pages</w:t>
      </w:r>
      <w:r w:rsidR="00285609" w:rsidRPr="00C84C58">
        <w:rPr>
          <w:lang w:val="en-US"/>
        </w:rPr>
        <w:t>, i.e. bypassing the Y-foundation’s web site. Access through the web site is tested in 14-1 …</w:t>
      </w:r>
    </w:p>
    <w:p w:rsidR="00BE43E7" w:rsidRPr="00C84C58" w:rsidRDefault="00BE43E7" w:rsidP="00BE43E7">
      <w:pPr>
        <w:rPr>
          <w:lang w:val="en-US"/>
        </w:rPr>
      </w:pPr>
    </w:p>
    <w:p w:rsidR="00465676" w:rsidRPr="00C84C58" w:rsidRDefault="00285609" w:rsidP="00581FFE">
      <w:pPr>
        <w:numPr>
          <w:ilvl w:val="0"/>
          <w:numId w:val="5"/>
        </w:numPr>
        <w:rPr>
          <w:lang w:val="en-US"/>
        </w:rPr>
      </w:pPr>
      <w:r w:rsidRPr="00C84C58">
        <w:rPr>
          <w:lang w:val="en-US"/>
        </w:rPr>
        <w:t>Application A. NN applies on-line. Travel</w:t>
      </w:r>
      <w:r w:rsidR="00FB63F6" w:rsidRPr="00C84C58">
        <w:rPr>
          <w:lang w:val="en-US"/>
        </w:rPr>
        <w:t>.</w:t>
      </w:r>
    </w:p>
    <w:p w:rsidR="00465676" w:rsidRPr="00C84C58" w:rsidRDefault="00285609" w:rsidP="00581FFE">
      <w:pPr>
        <w:numPr>
          <w:ilvl w:val="0"/>
          <w:numId w:val="5"/>
        </w:numPr>
        <w:rPr>
          <w:lang w:val="en-US"/>
        </w:rPr>
      </w:pPr>
      <w:r w:rsidRPr="00C84C58">
        <w:rPr>
          <w:lang w:val="en-US"/>
        </w:rPr>
        <w:t>Try a wrong CPR (civil registration number)</w:t>
      </w:r>
      <w:r w:rsidR="00465676" w:rsidRPr="00C84C58">
        <w:rPr>
          <w:lang w:val="en-US"/>
        </w:rPr>
        <w:t>.</w:t>
      </w:r>
    </w:p>
    <w:p w:rsidR="00465676" w:rsidRPr="00C84C58" w:rsidRDefault="00285609" w:rsidP="00581FFE">
      <w:pPr>
        <w:numPr>
          <w:ilvl w:val="0"/>
          <w:numId w:val="5"/>
        </w:numPr>
        <w:rPr>
          <w:lang w:val="en-US"/>
        </w:rPr>
      </w:pPr>
      <w:r w:rsidRPr="00C84C58">
        <w:rPr>
          <w:lang w:val="en-US"/>
        </w:rPr>
        <w:t>Try missing date</w:t>
      </w:r>
      <w:r w:rsidR="00465676" w:rsidRPr="00C84C58">
        <w:rPr>
          <w:lang w:val="en-US"/>
        </w:rPr>
        <w:t>.</w:t>
      </w:r>
    </w:p>
    <w:p w:rsidR="00465676" w:rsidRPr="00C84C58" w:rsidRDefault="00285609" w:rsidP="00581FFE">
      <w:pPr>
        <w:numPr>
          <w:ilvl w:val="0"/>
          <w:numId w:val="5"/>
        </w:numPr>
        <w:rPr>
          <w:lang w:val="en-US"/>
        </w:rPr>
      </w:pPr>
      <w:r w:rsidRPr="00C84C58">
        <w:rPr>
          <w:lang w:val="en-US"/>
        </w:rPr>
        <w:t>Provide a correct bank account number</w:t>
      </w:r>
      <w:r w:rsidR="00465676" w:rsidRPr="00C84C58">
        <w:rPr>
          <w:lang w:val="en-US"/>
        </w:rPr>
        <w:t>.</w:t>
      </w:r>
    </w:p>
    <w:p w:rsidR="00465676" w:rsidRPr="00C84C58" w:rsidRDefault="00285609" w:rsidP="00581FFE">
      <w:pPr>
        <w:numPr>
          <w:ilvl w:val="0"/>
          <w:numId w:val="5"/>
        </w:numPr>
        <w:rPr>
          <w:lang w:val="en-US"/>
        </w:rPr>
      </w:pPr>
      <w:r w:rsidRPr="00C84C58">
        <w:rPr>
          <w:lang w:val="en-US"/>
        </w:rPr>
        <w:t>Receive confirmation for the application</w:t>
      </w:r>
      <w:r w:rsidR="00465676" w:rsidRPr="00C84C58">
        <w:rPr>
          <w:lang w:val="en-US"/>
        </w:rPr>
        <w:t>.</w:t>
      </w:r>
    </w:p>
    <w:p w:rsidR="002D08C8" w:rsidRPr="00C84C58" w:rsidRDefault="00285609" w:rsidP="00581FFE">
      <w:pPr>
        <w:numPr>
          <w:ilvl w:val="0"/>
          <w:numId w:val="5"/>
        </w:numPr>
        <w:rPr>
          <w:lang w:val="en-US"/>
        </w:rPr>
      </w:pPr>
      <w:r w:rsidRPr="00C84C58">
        <w:rPr>
          <w:lang w:val="en-US"/>
        </w:rPr>
        <w:t>Application B. NN applies on-line. Project (The application will be rejected</w:t>
      </w:r>
      <w:r w:rsidR="002D08C8" w:rsidRPr="00C84C58">
        <w:rPr>
          <w:lang w:val="en-US"/>
        </w:rPr>
        <w:t>)</w:t>
      </w:r>
      <w:r w:rsidRPr="00C84C58">
        <w:rPr>
          <w:lang w:val="en-US"/>
        </w:rPr>
        <w:t>.</w:t>
      </w:r>
    </w:p>
    <w:p w:rsidR="0013084B" w:rsidRPr="00C84C58" w:rsidRDefault="00285609" w:rsidP="00581FFE">
      <w:pPr>
        <w:numPr>
          <w:ilvl w:val="0"/>
          <w:numId w:val="5"/>
        </w:numPr>
        <w:rPr>
          <w:lang w:val="en-US"/>
        </w:rPr>
      </w:pPr>
      <w:r w:rsidRPr="00C84C58">
        <w:rPr>
          <w:lang w:val="en-US"/>
        </w:rPr>
        <w:t>Application C</w:t>
      </w:r>
      <w:r w:rsidR="002D08C8" w:rsidRPr="00C84C58">
        <w:rPr>
          <w:lang w:val="en-US"/>
        </w:rPr>
        <w:t xml:space="preserve">. </w:t>
      </w:r>
      <w:r w:rsidR="00FB63F6" w:rsidRPr="00C84C58">
        <w:rPr>
          <w:lang w:val="en-US"/>
        </w:rPr>
        <w:t xml:space="preserve">NN </w:t>
      </w:r>
      <w:r w:rsidR="007F4356" w:rsidRPr="00C84C58">
        <w:rPr>
          <w:lang w:val="en-US"/>
        </w:rPr>
        <w:t>sends the application by email, but has a new email address</w:t>
      </w:r>
      <w:r w:rsidR="00FB63F6" w:rsidRPr="00C84C58">
        <w:rPr>
          <w:lang w:val="en-US"/>
        </w:rPr>
        <w:t>.</w:t>
      </w:r>
      <w:r w:rsidR="007F4356" w:rsidRPr="00C84C58">
        <w:rPr>
          <w:lang w:val="en-US"/>
        </w:rPr>
        <w:t xml:space="preserve"> Has previously got a grant and is known by the foundation. Provides a non-existing bank account number. Engineering project. A co-applicant is mentioned in the text. Must get 30% of the granted amount.</w:t>
      </w:r>
      <w:r w:rsidR="00FB63F6" w:rsidRPr="00C84C58">
        <w:rPr>
          <w:lang w:val="en-US"/>
        </w:rPr>
        <w:t xml:space="preserve"> </w:t>
      </w:r>
    </w:p>
    <w:p w:rsidR="0001037C" w:rsidRPr="00C84C58" w:rsidRDefault="007F4356" w:rsidP="00581FFE">
      <w:pPr>
        <w:numPr>
          <w:ilvl w:val="0"/>
          <w:numId w:val="5"/>
        </w:numPr>
        <w:rPr>
          <w:lang w:val="en-US"/>
        </w:rPr>
      </w:pPr>
      <w:r w:rsidRPr="00C84C58">
        <w:rPr>
          <w:lang w:val="en-US"/>
        </w:rPr>
        <w:t xml:space="preserve">Application </w:t>
      </w:r>
      <w:r w:rsidR="0001037C" w:rsidRPr="00C84C58">
        <w:rPr>
          <w:lang w:val="en-US"/>
        </w:rPr>
        <w:t>I</w:t>
      </w:r>
      <w:r w:rsidRPr="00C84C58">
        <w:rPr>
          <w:lang w:val="en-US"/>
        </w:rPr>
        <w:t>. The applicant sends a final report (will be rejected later)</w:t>
      </w:r>
      <w:r w:rsidR="0001037C" w:rsidRPr="00C84C58">
        <w:rPr>
          <w:lang w:val="en-US"/>
        </w:rPr>
        <w:t>.</w:t>
      </w:r>
    </w:p>
    <w:p w:rsidR="00465676" w:rsidRPr="00C84C58" w:rsidRDefault="00465676" w:rsidP="00CC5FB0">
      <w:pPr>
        <w:rPr>
          <w:lang w:val="en-US"/>
        </w:rPr>
      </w:pPr>
    </w:p>
    <w:p w:rsidR="002C782F" w:rsidRPr="00C84C58" w:rsidRDefault="00465676" w:rsidP="00F22438">
      <w:pPr>
        <w:pStyle w:val="Heading1"/>
        <w:rPr>
          <w:lang w:val="en-US"/>
        </w:rPr>
      </w:pPr>
      <w:r w:rsidRPr="00C84C58">
        <w:rPr>
          <w:lang w:val="en-US"/>
        </w:rPr>
        <w:t xml:space="preserve">C10. </w:t>
      </w:r>
      <w:r w:rsidR="00E05DD8" w:rsidRPr="00C84C58">
        <w:rPr>
          <w:lang w:val="en-US"/>
        </w:rPr>
        <w:t xml:space="preserve">Handle a request about a grant </w:t>
      </w:r>
      <w:proofErr w:type="gramStart"/>
      <w:r w:rsidR="00E05DD8" w:rsidRPr="00C84C58">
        <w:rPr>
          <w:lang w:val="en-US"/>
        </w:rPr>
        <w:t>application</w:t>
      </w:r>
      <w:proofErr w:type="gramEnd"/>
    </w:p>
    <w:p w:rsidR="00465676" w:rsidRPr="00C84C58" w:rsidRDefault="003F6DF5" w:rsidP="00581FFE">
      <w:pPr>
        <w:numPr>
          <w:ilvl w:val="0"/>
          <w:numId w:val="6"/>
        </w:numPr>
        <w:rPr>
          <w:lang w:val="en-US"/>
        </w:rPr>
      </w:pPr>
      <w:r w:rsidRPr="00C84C58">
        <w:rPr>
          <w:lang w:val="en-US"/>
        </w:rPr>
        <w:t>NN</w:t>
      </w:r>
      <w:r w:rsidR="00465676" w:rsidRPr="00C84C58">
        <w:rPr>
          <w:lang w:val="en-US"/>
        </w:rPr>
        <w:t xml:space="preserve"> </w:t>
      </w:r>
      <w:r w:rsidR="00E05DD8" w:rsidRPr="00C84C58">
        <w:rPr>
          <w:lang w:val="en-US"/>
        </w:rPr>
        <w:t>finds application</w:t>
      </w:r>
      <w:r w:rsidR="002D08C8" w:rsidRPr="00C84C58">
        <w:rPr>
          <w:lang w:val="en-US"/>
        </w:rPr>
        <w:t xml:space="preserve"> A</w:t>
      </w:r>
      <w:r w:rsidR="00465676" w:rsidRPr="00C84C58">
        <w:rPr>
          <w:lang w:val="en-US"/>
        </w:rPr>
        <w:t>.</w:t>
      </w:r>
    </w:p>
    <w:p w:rsidR="00465676" w:rsidRPr="00C84C58" w:rsidRDefault="005262AD" w:rsidP="00581FFE">
      <w:pPr>
        <w:numPr>
          <w:ilvl w:val="0"/>
          <w:numId w:val="6"/>
        </w:numPr>
        <w:rPr>
          <w:lang w:val="en-US"/>
        </w:rPr>
      </w:pPr>
      <w:r w:rsidRPr="00C84C58">
        <w:rPr>
          <w:lang w:val="en-US"/>
        </w:rPr>
        <w:t>Transfer it to domain expert</w:t>
      </w:r>
      <w:r w:rsidR="0013084B" w:rsidRPr="00C84C58">
        <w:rPr>
          <w:lang w:val="en-US"/>
        </w:rPr>
        <w:t>.</w:t>
      </w:r>
    </w:p>
    <w:p w:rsidR="002D08C8" w:rsidRPr="00C84C58" w:rsidRDefault="003F6DF5" w:rsidP="00581FFE">
      <w:pPr>
        <w:numPr>
          <w:ilvl w:val="0"/>
          <w:numId w:val="6"/>
        </w:numPr>
        <w:rPr>
          <w:lang w:val="en-US"/>
        </w:rPr>
      </w:pPr>
      <w:r w:rsidRPr="00C84C58">
        <w:rPr>
          <w:lang w:val="en-US"/>
        </w:rPr>
        <w:t>NN</w:t>
      </w:r>
      <w:r w:rsidR="002D08C8" w:rsidRPr="00C84C58">
        <w:rPr>
          <w:lang w:val="en-US"/>
        </w:rPr>
        <w:t xml:space="preserve"> find</w:t>
      </w:r>
      <w:r w:rsidR="005262AD" w:rsidRPr="00C84C58">
        <w:rPr>
          <w:lang w:val="en-US"/>
        </w:rPr>
        <w:t>s application B</w:t>
      </w:r>
      <w:r w:rsidR="002D08C8" w:rsidRPr="00C84C58">
        <w:rPr>
          <w:lang w:val="en-US"/>
        </w:rPr>
        <w:t xml:space="preserve">. </w:t>
      </w:r>
    </w:p>
    <w:p w:rsidR="002D08C8" w:rsidRPr="00C84C58" w:rsidRDefault="005262AD" w:rsidP="00581FFE">
      <w:pPr>
        <w:numPr>
          <w:ilvl w:val="0"/>
          <w:numId w:val="6"/>
        </w:numPr>
        <w:rPr>
          <w:lang w:val="en-US"/>
        </w:rPr>
      </w:pPr>
      <w:r w:rsidRPr="00C84C58">
        <w:rPr>
          <w:lang w:val="en-US"/>
        </w:rPr>
        <w:t xml:space="preserve">Reject it with </w:t>
      </w:r>
      <w:r w:rsidR="00C33E57" w:rsidRPr="00C84C58">
        <w:rPr>
          <w:lang w:val="en-US"/>
        </w:rPr>
        <w:t>the</w:t>
      </w:r>
      <w:r w:rsidRPr="00C84C58">
        <w:rPr>
          <w:lang w:val="en-US"/>
        </w:rPr>
        <w:t xml:space="preserve"> reason</w:t>
      </w:r>
      <w:r w:rsidR="002D08C8" w:rsidRPr="00C84C58">
        <w:rPr>
          <w:lang w:val="en-US"/>
        </w:rPr>
        <w:t>.</w:t>
      </w:r>
    </w:p>
    <w:p w:rsidR="002D08C8" w:rsidRPr="00C84C58" w:rsidRDefault="003F6DF5" w:rsidP="00581FFE">
      <w:pPr>
        <w:numPr>
          <w:ilvl w:val="0"/>
          <w:numId w:val="6"/>
        </w:numPr>
        <w:rPr>
          <w:lang w:val="en-US"/>
        </w:rPr>
      </w:pPr>
      <w:r w:rsidRPr="00C84C58">
        <w:rPr>
          <w:lang w:val="en-US"/>
        </w:rPr>
        <w:t>NN</w:t>
      </w:r>
      <w:r w:rsidR="002D08C8" w:rsidRPr="00C84C58">
        <w:rPr>
          <w:lang w:val="en-US"/>
        </w:rPr>
        <w:t xml:space="preserve"> find</w:t>
      </w:r>
      <w:r w:rsidR="005262AD" w:rsidRPr="00C84C58">
        <w:rPr>
          <w:lang w:val="en-US"/>
        </w:rPr>
        <w:t xml:space="preserve">s application </w:t>
      </w:r>
      <w:r w:rsidR="002D08C8" w:rsidRPr="00C84C58">
        <w:rPr>
          <w:lang w:val="en-US"/>
        </w:rPr>
        <w:t>C</w:t>
      </w:r>
      <w:r w:rsidR="00356E3F" w:rsidRPr="00C84C58">
        <w:rPr>
          <w:lang w:val="en-US"/>
        </w:rPr>
        <w:t xml:space="preserve"> (</w:t>
      </w:r>
      <w:r w:rsidR="005262AD" w:rsidRPr="00C84C58">
        <w:rPr>
          <w:lang w:val="en-US"/>
        </w:rPr>
        <w:t>e</w:t>
      </w:r>
      <w:r w:rsidR="00356E3F" w:rsidRPr="00C84C58">
        <w:rPr>
          <w:lang w:val="en-US"/>
        </w:rPr>
        <w:t>mail)</w:t>
      </w:r>
      <w:r w:rsidR="002D08C8" w:rsidRPr="00C84C58">
        <w:rPr>
          <w:lang w:val="en-US"/>
        </w:rPr>
        <w:t>.</w:t>
      </w:r>
    </w:p>
    <w:p w:rsidR="002D08C8" w:rsidRPr="00C84C58" w:rsidRDefault="005262AD" w:rsidP="00581FFE">
      <w:pPr>
        <w:numPr>
          <w:ilvl w:val="0"/>
          <w:numId w:val="6"/>
        </w:numPr>
        <w:rPr>
          <w:lang w:val="en-US"/>
        </w:rPr>
      </w:pPr>
      <w:r w:rsidRPr="00C84C58">
        <w:rPr>
          <w:lang w:val="en-US"/>
        </w:rPr>
        <w:t>Create it. Create and connect contact persons</w:t>
      </w:r>
      <w:r w:rsidR="002D08C8" w:rsidRPr="00C84C58">
        <w:rPr>
          <w:lang w:val="en-US"/>
        </w:rPr>
        <w:t xml:space="preserve">. </w:t>
      </w:r>
    </w:p>
    <w:p w:rsidR="002D08C8" w:rsidRPr="00C84C58" w:rsidRDefault="005262AD" w:rsidP="00581FFE">
      <w:pPr>
        <w:numPr>
          <w:ilvl w:val="0"/>
          <w:numId w:val="6"/>
        </w:numPr>
        <w:rPr>
          <w:lang w:val="en-US"/>
        </w:rPr>
      </w:pPr>
      <w:r w:rsidRPr="00C84C58">
        <w:rPr>
          <w:lang w:val="en-US"/>
        </w:rPr>
        <w:t>The primary applicant is in the file of contacts, but has got a new email address</w:t>
      </w:r>
      <w:r w:rsidR="002D08C8" w:rsidRPr="00C84C58">
        <w:rPr>
          <w:lang w:val="en-US"/>
        </w:rPr>
        <w:t xml:space="preserve">. </w:t>
      </w:r>
    </w:p>
    <w:p w:rsidR="00ED31DE" w:rsidRPr="00C84C58" w:rsidRDefault="005262AD" w:rsidP="00581FFE">
      <w:pPr>
        <w:numPr>
          <w:ilvl w:val="0"/>
          <w:numId w:val="6"/>
        </w:numPr>
        <w:rPr>
          <w:lang w:val="en-US"/>
        </w:rPr>
      </w:pPr>
      <w:r w:rsidRPr="00C84C58">
        <w:rPr>
          <w:lang w:val="en-US"/>
        </w:rPr>
        <w:t>Search in the file of contacts</w:t>
      </w:r>
      <w:r w:rsidR="00ED31DE" w:rsidRPr="00C84C58">
        <w:rPr>
          <w:lang w:val="en-US"/>
        </w:rPr>
        <w:t>.</w:t>
      </w:r>
    </w:p>
    <w:p w:rsidR="002D08C8" w:rsidRPr="00C84C58" w:rsidRDefault="002D08C8" w:rsidP="00581FFE">
      <w:pPr>
        <w:numPr>
          <w:ilvl w:val="0"/>
          <w:numId w:val="6"/>
        </w:numPr>
        <w:rPr>
          <w:lang w:val="en-US"/>
        </w:rPr>
      </w:pPr>
      <w:r w:rsidRPr="00C84C58">
        <w:rPr>
          <w:lang w:val="en-US"/>
        </w:rPr>
        <w:t>Valid</w:t>
      </w:r>
      <w:r w:rsidR="005262AD" w:rsidRPr="00C84C58">
        <w:rPr>
          <w:lang w:val="en-US"/>
        </w:rPr>
        <w:t>ate</w:t>
      </w:r>
      <w:r w:rsidRPr="00C84C58">
        <w:rPr>
          <w:lang w:val="en-US"/>
        </w:rPr>
        <w:t xml:space="preserve"> CPR</w:t>
      </w:r>
      <w:r w:rsidR="00F551BF" w:rsidRPr="00C84C58">
        <w:rPr>
          <w:lang w:val="en-US"/>
        </w:rPr>
        <w:t xml:space="preserve"> for </w:t>
      </w:r>
      <w:r w:rsidR="005262AD" w:rsidRPr="00C84C58">
        <w:rPr>
          <w:lang w:val="en-US"/>
        </w:rPr>
        <w:t>both applicants</w:t>
      </w:r>
      <w:r w:rsidRPr="00C84C58">
        <w:rPr>
          <w:lang w:val="en-US"/>
        </w:rPr>
        <w:t>.</w:t>
      </w:r>
    </w:p>
    <w:p w:rsidR="0001037C" w:rsidRPr="00C84C58" w:rsidRDefault="003F6DF5" w:rsidP="00581FFE">
      <w:pPr>
        <w:numPr>
          <w:ilvl w:val="0"/>
          <w:numId w:val="6"/>
        </w:numPr>
        <w:rPr>
          <w:lang w:val="en-US"/>
        </w:rPr>
      </w:pPr>
      <w:r w:rsidRPr="00C84C58">
        <w:rPr>
          <w:lang w:val="en-US"/>
        </w:rPr>
        <w:t>NN</w:t>
      </w:r>
      <w:r w:rsidR="0001037C" w:rsidRPr="00C84C58">
        <w:rPr>
          <w:lang w:val="en-US"/>
        </w:rPr>
        <w:t xml:space="preserve"> </w:t>
      </w:r>
      <w:r w:rsidR="005262AD" w:rsidRPr="00C84C58">
        <w:rPr>
          <w:lang w:val="en-US"/>
        </w:rPr>
        <w:t>receives final report for application I, but rejects it and asks for a new with time monitoring</w:t>
      </w:r>
      <w:r w:rsidR="0001037C" w:rsidRPr="00C84C58">
        <w:rPr>
          <w:lang w:val="en-US"/>
        </w:rPr>
        <w:t>.</w:t>
      </w:r>
    </w:p>
    <w:p w:rsidR="002D08C8" w:rsidRPr="00C84C58" w:rsidRDefault="00F0713E" w:rsidP="00CC5FB0">
      <w:pPr>
        <w:rPr>
          <w:lang w:val="en-US"/>
        </w:rPr>
      </w:pPr>
      <w:r w:rsidRPr="00C84C58">
        <w:rPr>
          <w:lang w:val="en-US"/>
        </w:rPr>
        <w:br w:type="page"/>
      </w:r>
    </w:p>
    <w:p w:rsidR="002D08C8" w:rsidRPr="00C84C58" w:rsidRDefault="00356E3F" w:rsidP="00F22438">
      <w:pPr>
        <w:pStyle w:val="Heading1"/>
        <w:rPr>
          <w:lang w:val="en-US"/>
        </w:rPr>
      </w:pPr>
      <w:r w:rsidRPr="00C84C58">
        <w:rPr>
          <w:lang w:val="en-US"/>
        </w:rPr>
        <w:t xml:space="preserve">C20. </w:t>
      </w:r>
      <w:r w:rsidR="001E4997" w:rsidRPr="00C84C58">
        <w:rPr>
          <w:lang w:val="en-US"/>
        </w:rPr>
        <w:t xml:space="preserve">Assess applications before the board </w:t>
      </w:r>
      <w:proofErr w:type="gramStart"/>
      <w:r w:rsidR="001E4997" w:rsidRPr="00C84C58">
        <w:rPr>
          <w:lang w:val="en-US"/>
        </w:rPr>
        <w:t>meeting</w:t>
      </w:r>
      <w:proofErr w:type="gramEnd"/>
    </w:p>
    <w:p w:rsidR="00F551BF" w:rsidRPr="00C84C58" w:rsidRDefault="001E4997" w:rsidP="00581FFE">
      <w:pPr>
        <w:numPr>
          <w:ilvl w:val="0"/>
          <w:numId w:val="7"/>
        </w:numPr>
        <w:rPr>
          <w:lang w:val="en-US"/>
        </w:rPr>
      </w:pPr>
      <w:r w:rsidRPr="00C84C58">
        <w:rPr>
          <w:lang w:val="en-US"/>
        </w:rPr>
        <w:t>Check that all fields are shown in the list, particularly the icon</w:t>
      </w:r>
      <w:r w:rsidR="00F551BF" w:rsidRPr="00C84C58">
        <w:rPr>
          <w:lang w:val="en-US"/>
        </w:rPr>
        <w:t>.</w:t>
      </w:r>
      <w:r w:rsidR="00060695" w:rsidRPr="00C84C58">
        <w:rPr>
          <w:lang w:val="en-US"/>
        </w:rPr>
        <w:br/>
      </w:r>
    </w:p>
    <w:p w:rsidR="00356E3F" w:rsidRPr="00C84C58" w:rsidRDefault="001E4997" w:rsidP="00581FFE">
      <w:pPr>
        <w:numPr>
          <w:ilvl w:val="0"/>
          <w:numId w:val="7"/>
        </w:numPr>
        <w:rPr>
          <w:lang w:val="en-US"/>
        </w:rPr>
      </w:pPr>
      <w:r w:rsidRPr="00C84C58">
        <w:rPr>
          <w:lang w:val="en-US"/>
        </w:rPr>
        <w:t>Engineering member looks at applicant C’s history trail</w:t>
      </w:r>
      <w:r w:rsidR="00356E3F" w:rsidRPr="00C84C58">
        <w:rPr>
          <w:lang w:val="en-US"/>
        </w:rPr>
        <w:t>.</w:t>
      </w:r>
    </w:p>
    <w:p w:rsidR="005D0AF0" w:rsidRPr="00C84C58" w:rsidRDefault="001E4997" w:rsidP="00581FFE">
      <w:pPr>
        <w:numPr>
          <w:ilvl w:val="0"/>
          <w:numId w:val="7"/>
        </w:numPr>
        <w:rPr>
          <w:lang w:val="en-US"/>
        </w:rPr>
      </w:pPr>
      <w:r w:rsidRPr="00C84C58">
        <w:rPr>
          <w:lang w:val="en-US"/>
        </w:rPr>
        <w:t>Look at amount available, amounts applied for</w:t>
      </w:r>
      <w:r w:rsidR="005D0AF0" w:rsidRPr="00C84C58">
        <w:rPr>
          <w:lang w:val="en-US"/>
        </w:rPr>
        <w:t>, etc.</w:t>
      </w:r>
    </w:p>
    <w:p w:rsidR="00D25F69" w:rsidRPr="00C84C58" w:rsidRDefault="001E4997" w:rsidP="00581FFE">
      <w:pPr>
        <w:numPr>
          <w:ilvl w:val="0"/>
          <w:numId w:val="7"/>
        </w:numPr>
        <w:rPr>
          <w:lang w:val="en-US"/>
        </w:rPr>
      </w:pPr>
      <w:r w:rsidRPr="00C84C58">
        <w:rPr>
          <w:lang w:val="en-US"/>
        </w:rPr>
        <w:t xml:space="preserve">Write private and public comments </w:t>
      </w:r>
      <w:r w:rsidR="00FB63F6" w:rsidRPr="00C84C58">
        <w:rPr>
          <w:lang w:val="en-US"/>
        </w:rPr>
        <w:t>for C</w:t>
      </w:r>
      <w:r w:rsidR="00D25F69" w:rsidRPr="00C84C58">
        <w:rPr>
          <w:lang w:val="en-US"/>
        </w:rPr>
        <w:t>.</w:t>
      </w:r>
    </w:p>
    <w:p w:rsidR="00D25F69" w:rsidRPr="00C84C58" w:rsidRDefault="001E4997" w:rsidP="00581FFE">
      <w:pPr>
        <w:numPr>
          <w:ilvl w:val="0"/>
          <w:numId w:val="7"/>
        </w:numPr>
        <w:rPr>
          <w:lang w:val="en-US"/>
        </w:rPr>
      </w:pPr>
      <w:r w:rsidRPr="00C84C58">
        <w:rPr>
          <w:lang w:val="en-US"/>
        </w:rPr>
        <w:t>Select conclusion green</w:t>
      </w:r>
      <w:r w:rsidR="00D25F69" w:rsidRPr="00C84C58">
        <w:rPr>
          <w:lang w:val="en-US"/>
        </w:rPr>
        <w:t>.</w:t>
      </w:r>
    </w:p>
    <w:p w:rsidR="008E73E6" w:rsidRPr="00C84C58" w:rsidRDefault="001E4997" w:rsidP="00581FFE">
      <w:pPr>
        <w:numPr>
          <w:ilvl w:val="0"/>
          <w:numId w:val="7"/>
        </w:numPr>
        <w:rPr>
          <w:lang w:val="en-US"/>
        </w:rPr>
      </w:pPr>
      <w:r w:rsidRPr="00C84C58">
        <w:rPr>
          <w:lang w:val="en-US"/>
        </w:rPr>
        <w:t>Specify an alter</w:t>
      </w:r>
      <w:r w:rsidR="00060695" w:rsidRPr="00C84C58">
        <w:rPr>
          <w:lang w:val="en-US"/>
        </w:rPr>
        <w:t>n</w:t>
      </w:r>
      <w:r w:rsidRPr="00C84C58">
        <w:rPr>
          <w:lang w:val="en-US"/>
        </w:rPr>
        <w:t xml:space="preserve">ative </w:t>
      </w:r>
      <w:r w:rsidR="00060695" w:rsidRPr="00C84C58">
        <w:rPr>
          <w:lang w:val="en-US"/>
        </w:rPr>
        <w:t>grant amount</w:t>
      </w:r>
      <w:r w:rsidR="008E73E6" w:rsidRPr="00C84C58">
        <w:rPr>
          <w:lang w:val="en-US"/>
        </w:rPr>
        <w:t>.</w:t>
      </w:r>
    </w:p>
    <w:p w:rsidR="005D0AF0" w:rsidRPr="00C84C58" w:rsidRDefault="005D0AF0" w:rsidP="00581FFE">
      <w:pPr>
        <w:numPr>
          <w:ilvl w:val="0"/>
          <w:numId w:val="7"/>
        </w:numPr>
        <w:rPr>
          <w:lang w:val="en-US"/>
        </w:rPr>
      </w:pPr>
      <w:r w:rsidRPr="00C84C58">
        <w:rPr>
          <w:lang w:val="en-US"/>
        </w:rPr>
        <w:t>Advi</w:t>
      </w:r>
      <w:r w:rsidR="00060695" w:rsidRPr="00C84C58">
        <w:rPr>
          <w:lang w:val="en-US"/>
        </w:rPr>
        <w:t>ce other board members to look at the application list.</w:t>
      </w:r>
    </w:p>
    <w:p w:rsidR="00D25F69" w:rsidRPr="00C84C58" w:rsidRDefault="00060695" w:rsidP="00581FFE">
      <w:pPr>
        <w:numPr>
          <w:ilvl w:val="0"/>
          <w:numId w:val="7"/>
        </w:numPr>
        <w:rPr>
          <w:lang w:val="en-US"/>
        </w:rPr>
      </w:pPr>
      <w:r w:rsidRPr="00C84C58">
        <w:rPr>
          <w:lang w:val="en-US"/>
        </w:rPr>
        <w:t>Show the application as a Word document, Print it</w:t>
      </w:r>
      <w:r w:rsidR="00D25F69" w:rsidRPr="00C84C58">
        <w:rPr>
          <w:lang w:val="en-US"/>
        </w:rPr>
        <w:t>.</w:t>
      </w:r>
    </w:p>
    <w:p w:rsidR="008E73E6" w:rsidRPr="00C84C58" w:rsidRDefault="00060695" w:rsidP="00581FFE">
      <w:pPr>
        <w:numPr>
          <w:ilvl w:val="0"/>
          <w:numId w:val="7"/>
        </w:numPr>
        <w:rPr>
          <w:lang w:val="en-US"/>
        </w:rPr>
      </w:pPr>
      <w:r w:rsidRPr="00C84C58">
        <w:rPr>
          <w:lang w:val="en-US"/>
        </w:rPr>
        <w:t>Transfer applications to</w:t>
      </w:r>
      <w:r w:rsidR="008E73E6" w:rsidRPr="00C84C58">
        <w:rPr>
          <w:lang w:val="en-US"/>
        </w:rPr>
        <w:t xml:space="preserve"> Excel.</w:t>
      </w:r>
      <w:r w:rsidR="00FB63F6" w:rsidRPr="00C84C58">
        <w:rPr>
          <w:lang w:val="en-US"/>
        </w:rPr>
        <w:br/>
      </w:r>
    </w:p>
    <w:p w:rsidR="005D0AF0" w:rsidRPr="00C84C58" w:rsidRDefault="00060695" w:rsidP="00581FFE">
      <w:pPr>
        <w:numPr>
          <w:ilvl w:val="0"/>
          <w:numId w:val="7"/>
        </w:numPr>
        <w:rPr>
          <w:lang w:val="en-US"/>
        </w:rPr>
      </w:pPr>
      <w:r w:rsidRPr="00C84C58">
        <w:rPr>
          <w:lang w:val="en-US"/>
        </w:rPr>
        <w:t>Medical member looks at the applications, in particular the amount available, etc. Makes C green</w:t>
      </w:r>
      <w:r w:rsidR="00F551BF" w:rsidRPr="00C84C58">
        <w:rPr>
          <w:lang w:val="en-US"/>
        </w:rPr>
        <w:t>.</w:t>
      </w:r>
      <w:r w:rsidR="00F551BF" w:rsidRPr="00C84C58">
        <w:rPr>
          <w:lang w:val="en-US"/>
        </w:rPr>
        <w:br/>
      </w:r>
    </w:p>
    <w:p w:rsidR="00F551BF" w:rsidRPr="00C84C58" w:rsidRDefault="00946396" w:rsidP="00581FFE">
      <w:pPr>
        <w:numPr>
          <w:ilvl w:val="0"/>
          <w:numId w:val="7"/>
        </w:numPr>
        <w:rPr>
          <w:lang w:val="en-US"/>
        </w:rPr>
      </w:pPr>
      <w:r w:rsidRPr="00C84C58">
        <w:rPr>
          <w:lang w:val="en-US"/>
        </w:rPr>
        <w:t xml:space="preserve">Another board member looks at applications he </w:t>
      </w:r>
      <w:proofErr w:type="gramStart"/>
      <w:r w:rsidRPr="00C84C58">
        <w:rPr>
          <w:lang w:val="en-US"/>
        </w:rPr>
        <w:t>has to</w:t>
      </w:r>
      <w:proofErr w:type="gramEnd"/>
      <w:r w:rsidRPr="00C84C58">
        <w:rPr>
          <w:lang w:val="en-US"/>
        </w:rPr>
        <w:t xml:space="preserve"> assess</w:t>
      </w:r>
      <w:r w:rsidR="00F551BF" w:rsidRPr="00C84C58">
        <w:rPr>
          <w:lang w:val="en-US"/>
        </w:rPr>
        <w:t>.</w:t>
      </w:r>
    </w:p>
    <w:p w:rsidR="00F551BF" w:rsidRPr="00C84C58" w:rsidRDefault="00F551BF" w:rsidP="00581FFE">
      <w:pPr>
        <w:numPr>
          <w:ilvl w:val="0"/>
          <w:numId w:val="7"/>
        </w:numPr>
        <w:rPr>
          <w:lang w:val="en-US"/>
        </w:rPr>
      </w:pPr>
      <w:r w:rsidRPr="00C84C58">
        <w:rPr>
          <w:lang w:val="en-US"/>
        </w:rPr>
        <w:t>Se</w:t>
      </w:r>
      <w:r w:rsidR="00946396" w:rsidRPr="00C84C58">
        <w:rPr>
          <w:lang w:val="en-US"/>
        </w:rPr>
        <w:t>e other’s assessment. Make application J 4 red, K 4 green, C green</w:t>
      </w:r>
      <w:r w:rsidRPr="00C84C58">
        <w:rPr>
          <w:lang w:val="en-US"/>
        </w:rPr>
        <w:t>.</w:t>
      </w:r>
    </w:p>
    <w:p w:rsidR="008E73E6" w:rsidRPr="00C84C58" w:rsidRDefault="008E73E6" w:rsidP="00CC5FB0">
      <w:pPr>
        <w:rPr>
          <w:lang w:val="en-US"/>
        </w:rPr>
      </w:pPr>
    </w:p>
    <w:p w:rsidR="008E73E6" w:rsidRPr="00C84C58" w:rsidRDefault="008E73E6" w:rsidP="00F22438">
      <w:pPr>
        <w:pStyle w:val="Heading1"/>
        <w:rPr>
          <w:lang w:val="en-US"/>
        </w:rPr>
      </w:pPr>
      <w:r w:rsidRPr="00C84C58">
        <w:rPr>
          <w:lang w:val="en-US"/>
        </w:rPr>
        <w:t xml:space="preserve">C10. </w:t>
      </w:r>
      <w:r w:rsidR="00946396" w:rsidRPr="00C84C58">
        <w:rPr>
          <w:lang w:val="en-US"/>
        </w:rPr>
        <w:t xml:space="preserve">Handle a request about a grant </w:t>
      </w:r>
      <w:proofErr w:type="gramStart"/>
      <w:r w:rsidR="00946396" w:rsidRPr="00C84C58">
        <w:rPr>
          <w:lang w:val="en-US"/>
        </w:rPr>
        <w:t>application</w:t>
      </w:r>
      <w:proofErr w:type="gramEnd"/>
    </w:p>
    <w:p w:rsidR="008E73E6" w:rsidRPr="00C84C58" w:rsidRDefault="003F6DF5" w:rsidP="00581FFE">
      <w:pPr>
        <w:numPr>
          <w:ilvl w:val="0"/>
          <w:numId w:val="8"/>
        </w:numPr>
        <w:rPr>
          <w:lang w:val="en-US"/>
        </w:rPr>
      </w:pPr>
      <w:r w:rsidRPr="00C84C58">
        <w:rPr>
          <w:lang w:val="en-US"/>
        </w:rPr>
        <w:t>NN</w:t>
      </w:r>
      <w:r w:rsidR="008E73E6" w:rsidRPr="00C84C58">
        <w:rPr>
          <w:lang w:val="en-US"/>
        </w:rPr>
        <w:t xml:space="preserve"> </w:t>
      </w:r>
      <w:r w:rsidR="00946396" w:rsidRPr="00C84C58">
        <w:rPr>
          <w:lang w:val="en-US"/>
        </w:rPr>
        <w:t>receives decisions based on 4 red (J) and 4 green (K)</w:t>
      </w:r>
      <w:r w:rsidR="008E73E6" w:rsidRPr="00C84C58">
        <w:rPr>
          <w:lang w:val="en-US"/>
        </w:rPr>
        <w:t>.</w:t>
      </w:r>
    </w:p>
    <w:p w:rsidR="00D80D12" w:rsidRPr="00C84C58" w:rsidRDefault="00946396" w:rsidP="00581FFE">
      <w:pPr>
        <w:numPr>
          <w:ilvl w:val="0"/>
          <w:numId w:val="8"/>
        </w:numPr>
        <w:rPr>
          <w:lang w:val="en-US"/>
        </w:rPr>
      </w:pPr>
      <w:r w:rsidRPr="00C84C58">
        <w:rPr>
          <w:lang w:val="en-US"/>
        </w:rPr>
        <w:t>Reject</w:t>
      </w:r>
      <w:r w:rsidR="008E73E6" w:rsidRPr="00C84C58">
        <w:rPr>
          <w:lang w:val="en-US"/>
        </w:rPr>
        <w:t xml:space="preserve"> </w:t>
      </w:r>
      <w:r w:rsidR="00F551BF" w:rsidRPr="00C84C58">
        <w:rPr>
          <w:lang w:val="en-US"/>
        </w:rPr>
        <w:t xml:space="preserve">J </w:t>
      </w:r>
      <w:r w:rsidR="00C33E57" w:rsidRPr="00C84C58">
        <w:rPr>
          <w:lang w:val="en-US"/>
        </w:rPr>
        <w:t>with</w:t>
      </w:r>
      <w:r w:rsidR="00D80D12" w:rsidRPr="00C84C58">
        <w:rPr>
          <w:lang w:val="en-US"/>
        </w:rPr>
        <w:t xml:space="preserve"> </w:t>
      </w:r>
      <w:r w:rsidR="00C33E57" w:rsidRPr="00C84C58">
        <w:rPr>
          <w:lang w:val="en-US"/>
        </w:rPr>
        <w:t>the reason</w:t>
      </w:r>
      <w:r w:rsidR="00D80D12" w:rsidRPr="00C84C58">
        <w:rPr>
          <w:lang w:val="en-US"/>
        </w:rPr>
        <w:t>.</w:t>
      </w:r>
    </w:p>
    <w:p w:rsidR="008E73E6" w:rsidRPr="00C84C58" w:rsidRDefault="00D80D12" w:rsidP="00581FFE">
      <w:pPr>
        <w:numPr>
          <w:ilvl w:val="0"/>
          <w:numId w:val="8"/>
        </w:numPr>
        <w:rPr>
          <w:lang w:val="en-US"/>
        </w:rPr>
      </w:pPr>
      <w:r w:rsidRPr="00C84C58">
        <w:rPr>
          <w:lang w:val="en-US"/>
        </w:rPr>
        <w:t>S</w:t>
      </w:r>
      <w:r w:rsidR="008E73E6" w:rsidRPr="00C84C58">
        <w:rPr>
          <w:lang w:val="en-US"/>
        </w:rPr>
        <w:t xml:space="preserve">end </w:t>
      </w:r>
      <w:r w:rsidR="00C33E57" w:rsidRPr="00C84C58">
        <w:rPr>
          <w:lang w:val="en-US"/>
        </w:rPr>
        <w:t>grant letter to K and ask for supplementary documentation. Start time monitoring, 12 hours?</w:t>
      </w:r>
    </w:p>
    <w:p w:rsidR="008E73E6" w:rsidRPr="00C84C58" w:rsidRDefault="008E73E6" w:rsidP="00CC5FB0">
      <w:pPr>
        <w:rPr>
          <w:lang w:val="en-US"/>
        </w:rPr>
      </w:pPr>
    </w:p>
    <w:p w:rsidR="008E73E6" w:rsidRPr="00C84C58" w:rsidRDefault="00C33E57" w:rsidP="00F22438">
      <w:pPr>
        <w:pStyle w:val="Heading1"/>
        <w:rPr>
          <w:lang w:val="en-US"/>
        </w:rPr>
      </w:pPr>
      <w:r w:rsidRPr="00C84C58">
        <w:rPr>
          <w:lang w:val="en-US"/>
        </w:rPr>
        <w:t>C21</w:t>
      </w:r>
      <w:r w:rsidR="008E73E6" w:rsidRPr="00C84C58">
        <w:rPr>
          <w:lang w:val="en-US"/>
        </w:rPr>
        <w:t xml:space="preserve"> </w:t>
      </w:r>
      <w:r w:rsidRPr="00C84C58">
        <w:rPr>
          <w:lang w:val="en-US"/>
        </w:rPr>
        <w:t>and</w:t>
      </w:r>
      <w:r w:rsidR="00D80D12" w:rsidRPr="00C84C58">
        <w:rPr>
          <w:lang w:val="en-US"/>
        </w:rPr>
        <w:t xml:space="preserve"> C12. </w:t>
      </w:r>
      <w:r w:rsidRPr="00C84C58">
        <w:rPr>
          <w:lang w:val="en-US"/>
        </w:rPr>
        <w:t>During the board meeting</w:t>
      </w:r>
    </w:p>
    <w:p w:rsidR="008E73E6" w:rsidRPr="00C84C58" w:rsidRDefault="003F6DF5" w:rsidP="00581FFE">
      <w:pPr>
        <w:numPr>
          <w:ilvl w:val="0"/>
          <w:numId w:val="9"/>
        </w:numPr>
        <w:rPr>
          <w:lang w:val="en-US"/>
        </w:rPr>
      </w:pPr>
      <w:r w:rsidRPr="00C84C58">
        <w:rPr>
          <w:lang w:val="en-US"/>
        </w:rPr>
        <w:t>NN</w:t>
      </w:r>
      <w:r w:rsidR="008E73E6" w:rsidRPr="00C84C58">
        <w:rPr>
          <w:lang w:val="en-US"/>
        </w:rPr>
        <w:t xml:space="preserve"> </w:t>
      </w:r>
      <w:r w:rsidR="00C33E57" w:rsidRPr="00C84C58">
        <w:rPr>
          <w:lang w:val="en-US"/>
        </w:rPr>
        <w:t>and a board member work concurrently with the system.</w:t>
      </w:r>
    </w:p>
    <w:p w:rsidR="008E73E6" w:rsidRPr="00C84C58" w:rsidRDefault="00C33E57" w:rsidP="00581FFE">
      <w:pPr>
        <w:numPr>
          <w:ilvl w:val="0"/>
          <w:numId w:val="9"/>
        </w:numPr>
        <w:rPr>
          <w:lang w:val="en-US"/>
        </w:rPr>
      </w:pPr>
      <w:r w:rsidRPr="00C84C58">
        <w:rPr>
          <w:lang w:val="en-US"/>
        </w:rPr>
        <w:t>Board member writes own public and private comments for L and M. Votes yellow for both.</w:t>
      </w:r>
    </w:p>
    <w:p w:rsidR="00D80D12" w:rsidRPr="00C84C58" w:rsidRDefault="00C33E57" w:rsidP="00581FFE">
      <w:pPr>
        <w:numPr>
          <w:ilvl w:val="0"/>
          <w:numId w:val="9"/>
        </w:numPr>
        <w:rPr>
          <w:lang w:val="en-US"/>
        </w:rPr>
      </w:pPr>
      <w:r w:rsidRPr="00C84C58">
        <w:rPr>
          <w:lang w:val="en-US"/>
        </w:rPr>
        <w:t>Check that NN and other board members can see the vote and the</w:t>
      </w:r>
      <w:r w:rsidR="0012002A" w:rsidRPr="00C84C58">
        <w:rPr>
          <w:lang w:val="en-US"/>
        </w:rPr>
        <w:t xml:space="preserve"> public</w:t>
      </w:r>
      <w:r w:rsidRPr="00C84C58">
        <w:rPr>
          <w:lang w:val="en-US"/>
        </w:rPr>
        <w:t xml:space="preserve"> comments.</w:t>
      </w:r>
    </w:p>
    <w:p w:rsidR="00D80D12" w:rsidRPr="00C84C58" w:rsidRDefault="003F6DF5" w:rsidP="00581FFE">
      <w:pPr>
        <w:numPr>
          <w:ilvl w:val="0"/>
          <w:numId w:val="9"/>
        </w:numPr>
        <w:rPr>
          <w:lang w:val="en-US"/>
        </w:rPr>
      </w:pPr>
      <w:r w:rsidRPr="00C84C58">
        <w:rPr>
          <w:lang w:val="en-US"/>
        </w:rPr>
        <w:t>NN</w:t>
      </w:r>
      <w:r w:rsidR="00D80D12" w:rsidRPr="00C84C58">
        <w:rPr>
          <w:lang w:val="en-US"/>
        </w:rPr>
        <w:t xml:space="preserve"> </w:t>
      </w:r>
      <w:r w:rsidR="00C33E57" w:rsidRPr="00C84C58">
        <w:rPr>
          <w:lang w:val="en-US"/>
        </w:rPr>
        <w:t>records for L: green, M: red, C: green</w:t>
      </w:r>
      <w:r w:rsidR="00D80D12" w:rsidRPr="00C84C58">
        <w:rPr>
          <w:lang w:val="en-US"/>
        </w:rPr>
        <w:t>.</w:t>
      </w:r>
    </w:p>
    <w:p w:rsidR="00D80D12" w:rsidRPr="00C84C58" w:rsidRDefault="003F6DF5" w:rsidP="00581FFE">
      <w:pPr>
        <w:numPr>
          <w:ilvl w:val="0"/>
          <w:numId w:val="9"/>
        </w:numPr>
        <w:rPr>
          <w:lang w:val="en-US"/>
        </w:rPr>
      </w:pPr>
      <w:r w:rsidRPr="00C84C58">
        <w:rPr>
          <w:lang w:val="en-US"/>
        </w:rPr>
        <w:t>NN</w:t>
      </w:r>
      <w:r w:rsidR="00D80D12" w:rsidRPr="00C84C58">
        <w:rPr>
          <w:lang w:val="en-US"/>
        </w:rPr>
        <w:t xml:space="preserve"> </w:t>
      </w:r>
      <w:r w:rsidR="00C33E57" w:rsidRPr="00C84C58">
        <w:rPr>
          <w:lang w:val="en-US"/>
        </w:rPr>
        <w:t>records that C is worth publishing</w:t>
      </w:r>
      <w:r w:rsidR="00D80D12" w:rsidRPr="00C84C58">
        <w:rPr>
          <w:lang w:val="en-US"/>
        </w:rPr>
        <w:t>.</w:t>
      </w:r>
    </w:p>
    <w:p w:rsidR="00D80D12" w:rsidRPr="00C84C58" w:rsidRDefault="00C33E57" w:rsidP="00581FFE">
      <w:pPr>
        <w:numPr>
          <w:ilvl w:val="0"/>
          <w:numId w:val="9"/>
        </w:numPr>
        <w:rPr>
          <w:lang w:val="en-US"/>
        </w:rPr>
      </w:pPr>
      <w:r w:rsidRPr="00C84C58">
        <w:rPr>
          <w:lang w:val="en-US"/>
        </w:rPr>
        <w:t>Ask the board to confirm that everything is correct. Start time monitoring</w:t>
      </w:r>
      <w:r w:rsidR="0012002A" w:rsidRPr="00C84C58">
        <w:rPr>
          <w:lang w:val="en-US"/>
        </w:rPr>
        <w:t>, 12 hours</w:t>
      </w:r>
      <w:r w:rsidR="0073458E" w:rsidRPr="00C84C58">
        <w:rPr>
          <w:lang w:val="en-US"/>
        </w:rPr>
        <w:t>.</w:t>
      </w:r>
    </w:p>
    <w:p w:rsidR="0001037C" w:rsidRPr="00C84C58" w:rsidRDefault="0012002A" w:rsidP="00581FFE">
      <w:pPr>
        <w:numPr>
          <w:ilvl w:val="0"/>
          <w:numId w:val="9"/>
        </w:numPr>
        <w:rPr>
          <w:lang w:val="en-US"/>
        </w:rPr>
      </w:pPr>
      <w:r w:rsidRPr="00C84C58">
        <w:rPr>
          <w:lang w:val="en-US"/>
        </w:rPr>
        <w:t>Accept 3 project applications and 3 travel applications out of N1-N12</w:t>
      </w:r>
      <w:r w:rsidR="0001037C" w:rsidRPr="00C84C58">
        <w:rPr>
          <w:lang w:val="en-US"/>
        </w:rPr>
        <w:t>.</w:t>
      </w:r>
    </w:p>
    <w:p w:rsidR="0001037C" w:rsidRPr="00C84C58" w:rsidRDefault="0012002A" w:rsidP="00581FFE">
      <w:pPr>
        <w:numPr>
          <w:ilvl w:val="0"/>
          <w:numId w:val="9"/>
        </w:numPr>
        <w:rPr>
          <w:lang w:val="en-US"/>
        </w:rPr>
      </w:pPr>
      <w:r w:rsidRPr="00C84C58">
        <w:rPr>
          <w:lang w:val="en-US"/>
        </w:rPr>
        <w:t>Reject 3 project applications and 3 travel applications out of N1-N12</w:t>
      </w:r>
      <w:r w:rsidR="004E6513" w:rsidRPr="00C84C58">
        <w:rPr>
          <w:lang w:val="en-US"/>
        </w:rPr>
        <w:t>.</w:t>
      </w:r>
    </w:p>
    <w:p w:rsidR="00231D9C" w:rsidRPr="00C84C58" w:rsidRDefault="0012002A" w:rsidP="00581FFE">
      <w:pPr>
        <w:numPr>
          <w:ilvl w:val="0"/>
          <w:numId w:val="9"/>
        </w:numPr>
        <w:rPr>
          <w:lang w:val="en-US"/>
        </w:rPr>
      </w:pPr>
      <w:r w:rsidRPr="00C84C58">
        <w:rPr>
          <w:lang w:val="en-US"/>
        </w:rPr>
        <w:t>Check that you can change only your own vote</w:t>
      </w:r>
      <w:r w:rsidR="00231D9C" w:rsidRPr="00C84C58">
        <w:rPr>
          <w:lang w:val="en-US"/>
        </w:rPr>
        <w:t>.</w:t>
      </w:r>
    </w:p>
    <w:p w:rsidR="00231D9C" w:rsidRPr="00C84C58" w:rsidRDefault="0012002A" w:rsidP="00581FFE">
      <w:pPr>
        <w:numPr>
          <w:ilvl w:val="0"/>
          <w:numId w:val="9"/>
        </w:numPr>
        <w:rPr>
          <w:lang w:val="en-US"/>
        </w:rPr>
      </w:pPr>
      <w:r w:rsidRPr="00C84C58">
        <w:rPr>
          <w:lang w:val="en-US"/>
        </w:rPr>
        <w:t>Check that you cannot see other’s private comments</w:t>
      </w:r>
      <w:r w:rsidR="00231D9C" w:rsidRPr="00C84C58">
        <w:rPr>
          <w:lang w:val="en-US"/>
        </w:rPr>
        <w:t>.</w:t>
      </w:r>
    </w:p>
    <w:p w:rsidR="008E73E6" w:rsidRPr="00C84C58" w:rsidRDefault="008E73E6" w:rsidP="00CC5FB0">
      <w:pPr>
        <w:rPr>
          <w:lang w:val="en-US"/>
        </w:rPr>
      </w:pPr>
    </w:p>
    <w:p w:rsidR="008E73E6" w:rsidRPr="00C84C58" w:rsidRDefault="008E73E6" w:rsidP="00F22438">
      <w:pPr>
        <w:pStyle w:val="Heading1"/>
        <w:rPr>
          <w:lang w:val="en-US"/>
        </w:rPr>
      </w:pPr>
      <w:r w:rsidRPr="00C84C58">
        <w:rPr>
          <w:lang w:val="en-US"/>
        </w:rPr>
        <w:t xml:space="preserve">C22. </w:t>
      </w:r>
      <w:r w:rsidR="0012002A" w:rsidRPr="00C84C58">
        <w:rPr>
          <w:lang w:val="en-US"/>
        </w:rPr>
        <w:t>After the board meeting</w:t>
      </w:r>
    </w:p>
    <w:p w:rsidR="0073458E" w:rsidRPr="00C84C58" w:rsidRDefault="0012002A" w:rsidP="00581FFE">
      <w:pPr>
        <w:numPr>
          <w:ilvl w:val="0"/>
          <w:numId w:val="11"/>
        </w:numPr>
        <w:rPr>
          <w:lang w:val="en-US"/>
        </w:rPr>
      </w:pPr>
      <w:r w:rsidRPr="00C84C58">
        <w:rPr>
          <w:lang w:val="en-US"/>
        </w:rPr>
        <w:t>Board member checks and accepts</w:t>
      </w:r>
      <w:r w:rsidR="0073458E" w:rsidRPr="00C84C58">
        <w:rPr>
          <w:lang w:val="en-US"/>
        </w:rPr>
        <w:t>.</w:t>
      </w:r>
    </w:p>
    <w:p w:rsidR="0073458E" w:rsidRPr="00C84C58" w:rsidRDefault="0012002A" w:rsidP="00581FFE">
      <w:pPr>
        <w:numPr>
          <w:ilvl w:val="0"/>
          <w:numId w:val="11"/>
        </w:numPr>
        <w:rPr>
          <w:lang w:val="en-US"/>
        </w:rPr>
      </w:pPr>
      <w:r w:rsidRPr="00C84C58">
        <w:rPr>
          <w:lang w:val="en-US"/>
        </w:rPr>
        <w:t>Engineer rejects with a correction.</w:t>
      </w:r>
    </w:p>
    <w:p w:rsidR="008E73E6" w:rsidRPr="00C84C58" w:rsidRDefault="0012002A" w:rsidP="00581FFE">
      <w:pPr>
        <w:numPr>
          <w:ilvl w:val="0"/>
          <w:numId w:val="11"/>
        </w:numPr>
        <w:rPr>
          <w:lang w:val="en-US"/>
        </w:rPr>
      </w:pPr>
      <w:r w:rsidRPr="00C84C58">
        <w:rPr>
          <w:lang w:val="en-US"/>
        </w:rPr>
        <w:t>Engineer transfers the list to Excel</w:t>
      </w:r>
      <w:r w:rsidR="0073458E" w:rsidRPr="00C84C58">
        <w:rPr>
          <w:lang w:val="en-US"/>
        </w:rPr>
        <w:t>.</w:t>
      </w:r>
    </w:p>
    <w:p w:rsidR="007A3753" w:rsidRPr="00C84C58" w:rsidRDefault="007A3753" w:rsidP="007A3753">
      <w:pPr>
        <w:rPr>
          <w:lang w:val="en-US"/>
        </w:rPr>
      </w:pPr>
    </w:p>
    <w:p w:rsidR="007A3753" w:rsidRPr="00C84C58" w:rsidRDefault="00DC3C0C" w:rsidP="00DC3C0C">
      <w:pPr>
        <w:pStyle w:val="Heading1"/>
        <w:rPr>
          <w:lang w:val="en-US"/>
        </w:rPr>
      </w:pPr>
      <w:r w:rsidRPr="00C84C58">
        <w:rPr>
          <w:lang w:val="en-US"/>
        </w:rPr>
        <w:t xml:space="preserve">C41. </w:t>
      </w:r>
      <w:r w:rsidR="0012002A" w:rsidRPr="00C84C58">
        <w:rPr>
          <w:lang w:val="en-US"/>
        </w:rPr>
        <w:t xml:space="preserve">Apply for a grant – send supplementary </w:t>
      </w:r>
      <w:proofErr w:type="gramStart"/>
      <w:r w:rsidR="0012002A" w:rsidRPr="00C84C58">
        <w:rPr>
          <w:lang w:val="en-US"/>
        </w:rPr>
        <w:t>documentation</w:t>
      </w:r>
      <w:proofErr w:type="gramEnd"/>
    </w:p>
    <w:p w:rsidR="007A3753" w:rsidRPr="00C84C58" w:rsidRDefault="00A17E76" w:rsidP="00581FFE">
      <w:pPr>
        <w:numPr>
          <w:ilvl w:val="0"/>
          <w:numId w:val="12"/>
        </w:numPr>
        <w:rPr>
          <w:lang w:val="en-US"/>
        </w:rPr>
      </w:pPr>
      <w:r w:rsidRPr="00C84C58">
        <w:rPr>
          <w:lang w:val="en-US"/>
        </w:rPr>
        <w:t>H</w:t>
      </w:r>
      <w:r w:rsidR="007A3753" w:rsidRPr="00C84C58">
        <w:rPr>
          <w:lang w:val="en-US"/>
        </w:rPr>
        <w:t xml:space="preserve"> send</w:t>
      </w:r>
      <w:r w:rsidR="0012002A" w:rsidRPr="00C84C58">
        <w:rPr>
          <w:lang w:val="en-US"/>
        </w:rPr>
        <w:t>s supplementary documentation (a</w:t>
      </w:r>
      <w:r w:rsidR="007A3753" w:rsidRPr="00C84C58">
        <w:rPr>
          <w:lang w:val="en-US"/>
        </w:rPr>
        <w:t xml:space="preserve"> 2013b a</w:t>
      </w:r>
      <w:r w:rsidR="0012002A" w:rsidRPr="00C84C58">
        <w:rPr>
          <w:lang w:val="en-US"/>
        </w:rPr>
        <w:t>pplication</w:t>
      </w:r>
      <w:r w:rsidRPr="00C84C58">
        <w:rPr>
          <w:lang w:val="en-US"/>
        </w:rPr>
        <w:t>)</w:t>
      </w:r>
      <w:r w:rsidR="007A3753" w:rsidRPr="00C84C58">
        <w:rPr>
          <w:lang w:val="en-US"/>
        </w:rPr>
        <w:t>.</w:t>
      </w:r>
    </w:p>
    <w:p w:rsidR="00DC3C0C" w:rsidRPr="00C84C58" w:rsidRDefault="00A17E76" w:rsidP="00581FFE">
      <w:pPr>
        <w:numPr>
          <w:ilvl w:val="0"/>
          <w:numId w:val="12"/>
        </w:numPr>
        <w:rPr>
          <w:lang w:val="en-US"/>
        </w:rPr>
      </w:pPr>
      <w:r w:rsidRPr="00C84C58">
        <w:rPr>
          <w:lang w:val="en-US"/>
        </w:rPr>
        <w:t>I</w:t>
      </w:r>
      <w:r w:rsidR="00DC3C0C" w:rsidRPr="00C84C58">
        <w:rPr>
          <w:lang w:val="en-US"/>
        </w:rPr>
        <w:t xml:space="preserve"> </w:t>
      </w:r>
      <w:proofErr w:type="gramStart"/>
      <w:r w:rsidR="00DC3C0C" w:rsidRPr="00C84C58">
        <w:rPr>
          <w:lang w:val="en-US"/>
        </w:rPr>
        <w:t>send</w:t>
      </w:r>
      <w:r w:rsidR="0012002A" w:rsidRPr="00C84C58">
        <w:rPr>
          <w:lang w:val="en-US"/>
        </w:rPr>
        <w:t>s</w:t>
      </w:r>
      <w:proofErr w:type="gramEnd"/>
      <w:r w:rsidR="0012002A" w:rsidRPr="00C84C58">
        <w:rPr>
          <w:lang w:val="en-US"/>
        </w:rPr>
        <w:t xml:space="preserve"> a new final report (a</w:t>
      </w:r>
      <w:r w:rsidR="00DC3C0C" w:rsidRPr="00C84C58">
        <w:rPr>
          <w:lang w:val="en-US"/>
        </w:rPr>
        <w:t xml:space="preserve"> 2013b </w:t>
      </w:r>
      <w:r w:rsidR="00520951" w:rsidRPr="00C84C58">
        <w:rPr>
          <w:lang w:val="en-US"/>
        </w:rPr>
        <w:t>application</w:t>
      </w:r>
      <w:r w:rsidRPr="00C84C58">
        <w:rPr>
          <w:lang w:val="en-US"/>
        </w:rPr>
        <w:t>)</w:t>
      </w:r>
      <w:r w:rsidR="00DC3C0C" w:rsidRPr="00C84C58">
        <w:rPr>
          <w:lang w:val="en-US"/>
        </w:rPr>
        <w:t>.</w:t>
      </w:r>
    </w:p>
    <w:p w:rsidR="008E73E6" w:rsidRPr="00C84C58" w:rsidRDefault="008E73E6" w:rsidP="00CC5FB0">
      <w:pPr>
        <w:rPr>
          <w:lang w:val="en-US"/>
        </w:rPr>
      </w:pPr>
    </w:p>
    <w:p w:rsidR="008E73E6" w:rsidRPr="00C84C58" w:rsidRDefault="008E73E6" w:rsidP="001133D8">
      <w:pPr>
        <w:pStyle w:val="Heading1"/>
        <w:ind w:left="357" w:hanging="357"/>
        <w:rPr>
          <w:lang w:val="en-US"/>
        </w:rPr>
      </w:pPr>
      <w:r w:rsidRPr="00C84C58">
        <w:rPr>
          <w:lang w:val="en-US"/>
        </w:rPr>
        <w:t>C10. N</w:t>
      </w:r>
      <w:r w:rsidR="00520951" w:rsidRPr="00C84C58">
        <w:rPr>
          <w:lang w:val="en-US"/>
        </w:rPr>
        <w:t xml:space="preserve">ext day, receive </w:t>
      </w:r>
      <w:proofErr w:type="gramStart"/>
      <w:r w:rsidR="00520951" w:rsidRPr="00C84C58">
        <w:rPr>
          <w:lang w:val="en-US"/>
        </w:rPr>
        <w:t>reminders</w:t>
      </w:r>
      <w:proofErr w:type="gramEnd"/>
    </w:p>
    <w:p w:rsidR="007A3753" w:rsidRPr="00C84C58" w:rsidRDefault="00520951" w:rsidP="00581FFE">
      <w:pPr>
        <w:numPr>
          <w:ilvl w:val="0"/>
          <w:numId w:val="10"/>
        </w:numPr>
        <w:rPr>
          <w:lang w:val="en-US"/>
        </w:rPr>
      </w:pPr>
      <w:r w:rsidRPr="00C84C58">
        <w:rPr>
          <w:lang w:val="en-US"/>
        </w:rPr>
        <w:t>Check that a reminder has arrived about supplementary documentation (K)</w:t>
      </w:r>
      <w:r w:rsidR="007A3753" w:rsidRPr="00C84C58">
        <w:rPr>
          <w:lang w:val="en-US"/>
        </w:rPr>
        <w:t>.</w:t>
      </w:r>
    </w:p>
    <w:p w:rsidR="008E73E6" w:rsidRPr="00C84C58" w:rsidRDefault="00520951" w:rsidP="00581FFE">
      <w:pPr>
        <w:numPr>
          <w:ilvl w:val="0"/>
          <w:numId w:val="10"/>
        </w:numPr>
        <w:rPr>
          <w:lang w:val="en-US"/>
        </w:rPr>
      </w:pPr>
      <w:r w:rsidRPr="00C84C58">
        <w:rPr>
          <w:lang w:val="en-US"/>
        </w:rPr>
        <w:t>Check state of application K</w:t>
      </w:r>
      <w:r w:rsidR="00F06DCF" w:rsidRPr="00C84C58">
        <w:rPr>
          <w:lang w:val="en-US"/>
        </w:rPr>
        <w:t xml:space="preserve">. </w:t>
      </w:r>
      <w:r w:rsidRPr="00C84C58">
        <w:rPr>
          <w:lang w:val="en-US"/>
        </w:rPr>
        <w:t>Call applicant and send mail with new time monitoring</w:t>
      </w:r>
      <w:r w:rsidR="00F22438" w:rsidRPr="00C84C58">
        <w:rPr>
          <w:lang w:val="en-US"/>
        </w:rPr>
        <w:t>.</w:t>
      </w:r>
    </w:p>
    <w:p w:rsidR="007A3753" w:rsidRPr="00C84C58" w:rsidRDefault="00520951" w:rsidP="00581FFE">
      <w:pPr>
        <w:numPr>
          <w:ilvl w:val="0"/>
          <w:numId w:val="10"/>
        </w:numPr>
        <w:rPr>
          <w:lang w:val="en-US"/>
        </w:rPr>
      </w:pPr>
      <w:r w:rsidRPr="00C84C58">
        <w:rPr>
          <w:lang w:val="en-US"/>
        </w:rPr>
        <w:t>Check that a reminder has arrived about board member acceptance (script 6-6).</w:t>
      </w:r>
    </w:p>
    <w:p w:rsidR="00DC3C0C" w:rsidRPr="00C84C58" w:rsidRDefault="00520951" w:rsidP="00581FFE">
      <w:pPr>
        <w:numPr>
          <w:ilvl w:val="0"/>
          <w:numId w:val="10"/>
        </w:numPr>
        <w:rPr>
          <w:lang w:val="en-US"/>
        </w:rPr>
      </w:pPr>
      <w:r w:rsidRPr="00C84C58">
        <w:rPr>
          <w:lang w:val="en-US"/>
        </w:rPr>
        <w:t xml:space="preserve">Receive the engineer’s correction. Change the </w:t>
      </w:r>
      <w:r w:rsidR="006457A2" w:rsidRPr="00C84C58">
        <w:rPr>
          <w:lang w:val="en-US"/>
        </w:rPr>
        <w:t>minutes and send the again</w:t>
      </w:r>
      <w:r w:rsidR="00DC3C0C" w:rsidRPr="00C84C58">
        <w:rPr>
          <w:lang w:val="en-US"/>
        </w:rPr>
        <w:t>?</w:t>
      </w:r>
    </w:p>
    <w:p w:rsidR="00DC3C0C" w:rsidRPr="00C84C58" w:rsidRDefault="006457A2" w:rsidP="00581FFE">
      <w:pPr>
        <w:numPr>
          <w:ilvl w:val="0"/>
          <w:numId w:val="10"/>
        </w:numPr>
        <w:rPr>
          <w:lang w:val="en-US"/>
        </w:rPr>
      </w:pPr>
      <w:r w:rsidRPr="00C84C58">
        <w:rPr>
          <w:lang w:val="en-US"/>
        </w:rPr>
        <w:t xml:space="preserve">Receive supplementary documentation for H (a 2013b application). Accept and update the state of the </w:t>
      </w:r>
      <w:proofErr w:type="gramStart"/>
      <w:r w:rsidRPr="00C84C58">
        <w:rPr>
          <w:lang w:val="en-US"/>
        </w:rPr>
        <w:t>application.</w:t>
      </w:r>
      <w:r w:rsidR="00F06DCF" w:rsidRPr="00C84C58">
        <w:rPr>
          <w:lang w:val="en-US"/>
        </w:rPr>
        <w:t>.</w:t>
      </w:r>
      <w:proofErr w:type="gramEnd"/>
    </w:p>
    <w:p w:rsidR="0064548C" w:rsidRPr="00C84C58" w:rsidRDefault="0001037C" w:rsidP="00581FFE">
      <w:pPr>
        <w:numPr>
          <w:ilvl w:val="0"/>
          <w:numId w:val="10"/>
        </w:numPr>
        <w:rPr>
          <w:lang w:val="en-US"/>
        </w:rPr>
      </w:pPr>
      <w:r w:rsidRPr="00C84C58">
        <w:rPr>
          <w:lang w:val="en-US"/>
        </w:rPr>
        <w:t>(</w:t>
      </w:r>
      <w:r w:rsidR="0064548C" w:rsidRPr="00C84C58">
        <w:rPr>
          <w:lang w:val="en-US"/>
        </w:rPr>
        <w:t>K send</w:t>
      </w:r>
      <w:r w:rsidR="006457A2" w:rsidRPr="00C84C58">
        <w:rPr>
          <w:lang w:val="en-US"/>
        </w:rPr>
        <w:t>s supplementary documentation</w:t>
      </w:r>
      <w:r w:rsidR="0064548C" w:rsidRPr="00C84C58">
        <w:rPr>
          <w:lang w:val="en-US"/>
        </w:rPr>
        <w:t>.</w:t>
      </w:r>
      <w:r w:rsidRPr="00C84C58">
        <w:rPr>
          <w:lang w:val="en-US"/>
        </w:rPr>
        <w:t>)</w:t>
      </w:r>
    </w:p>
    <w:p w:rsidR="0064548C" w:rsidRPr="00C84C58" w:rsidRDefault="003F6DF5" w:rsidP="00581FFE">
      <w:pPr>
        <w:numPr>
          <w:ilvl w:val="0"/>
          <w:numId w:val="10"/>
        </w:numPr>
        <w:rPr>
          <w:lang w:val="en-US"/>
        </w:rPr>
      </w:pPr>
      <w:r w:rsidRPr="00C84C58">
        <w:rPr>
          <w:lang w:val="en-US"/>
        </w:rPr>
        <w:t>NN</w:t>
      </w:r>
      <w:r w:rsidR="0064548C" w:rsidRPr="00C84C58">
        <w:rPr>
          <w:lang w:val="en-US"/>
        </w:rPr>
        <w:t xml:space="preserve"> </w:t>
      </w:r>
      <w:r w:rsidR="006457A2" w:rsidRPr="00C84C58">
        <w:rPr>
          <w:lang w:val="en-US"/>
        </w:rPr>
        <w:t>receives K’s documentation and accepts it</w:t>
      </w:r>
      <w:r w:rsidR="0064548C" w:rsidRPr="00C84C58">
        <w:rPr>
          <w:lang w:val="en-US"/>
        </w:rPr>
        <w:t>.</w:t>
      </w:r>
    </w:p>
    <w:p w:rsidR="00D13BCB" w:rsidRPr="00C84C58" w:rsidRDefault="003F6DF5" w:rsidP="00581FFE">
      <w:pPr>
        <w:numPr>
          <w:ilvl w:val="0"/>
          <w:numId w:val="10"/>
        </w:numPr>
        <w:rPr>
          <w:lang w:val="en-US"/>
        </w:rPr>
      </w:pPr>
      <w:r w:rsidRPr="00C84C58">
        <w:rPr>
          <w:lang w:val="en-US"/>
        </w:rPr>
        <w:t>NN</w:t>
      </w:r>
      <w:r w:rsidR="00D13BCB" w:rsidRPr="00C84C58">
        <w:rPr>
          <w:lang w:val="en-US"/>
        </w:rPr>
        <w:t xml:space="preserve"> </w:t>
      </w:r>
      <w:r w:rsidR="006457A2" w:rsidRPr="00C84C58">
        <w:rPr>
          <w:lang w:val="en-US"/>
        </w:rPr>
        <w:t xml:space="preserve">receives </w:t>
      </w:r>
      <w:r w:rsidR="00D13BCB" w:rsidRPr="00C84C58">
        <w:rPr>
          <w:lang w:val="en-US"/>
        </w:rPr>
        <w:t>I's</w:t>
      </w:r>
      <w:r w:rsidR="006457A2" w:rsidRPr="00C84C58">
        <w:rPr>
          <w:lang w:val="en-US"/>
        </w:rPr>
        <w:t xml:space="preserve"> new final report, accepts </w:t>
      </w:r>
      <w:proofErr w:type="gramStart"/>
      <w:r w:rsidR="006457A2" w:rsidRPr="00C84C58">
        <w:rPr>
          <w:lang w:val="en-US"/>
        </w:rPr>
        <w:t>it</w:t>
      </w:r>
      <w:proofErr w:type="gramEnd"/>
      <w:r w:rsidR="006457A2" w:rsidRPr="00C84C58">
        <w:rPr>
          <w:lang w:val="en-US"/>
        </w:rPr>
        <w:t xml:space="preserve"> and closes the case</w:t>
      </w:r>
      <w:r w:rsidR="00D13BCB" w:rsidRPr="00C84C58">
        <w:rPr>
          <w:lang w:val="en-US"/>
        </w:rPr>
        <w:t>.</w:t>
      </w:r>
    </w:p>
    <w:p w:rsidR="0064548C" w:rsidRPr="00C84C58" w:rsidRDefault="0064548C" w:rsidP="0064548C">
      <w:pPr>
        <w:rPr>
          <w:lang w:val="en-US"/>
        </w:rPr>
      </w:pPr>
    </w:p>
    <w:p w:rsidR="0064548C" w:rsidRPr="00C84C58" w:rsidRDefault="0064548C" w:rsidP="0064548C">
      <w:pPr>
        <w:pStyle w:val="Heading1"/>
        <w:rPr>
          <w:lang w:val="en-US"/>
        </w:rPr>
      </w:pPr>
      <w:r w:rsidRPr="00C84C58">
        <w:rPr>
          <w:lang w:val="en-US"/>
        </w:rPr>
        <w:t xml:space="preserve">C13. </w:t>
      </w:r>
      <w:r w:rsidR="00542F33" w:rsidRPr="00C84C58">
        <w:rPr>
          <w:lang w:val="en-US"/>
        </w:rPr>
        <w:t xml:space="preserve">Carry out the </w:t>
      </w:r>
      <w:proofErr w:type="gramStart"/>
      <w:r w:rsidR="00542F33" w:rsidRPr="00C84C58">
        <w:rPr>
          <w:lang w:val="en-US"/>
        </w:rPr>
        <w:t>decisions</w:t>
      </w:r>
      <w:proofErr w:type="gramEnd"/>
    </w:p>
    <w:p w:rsidR="00D13BCB" w:rsidRPr="00C84C58" w:rsidRDefault="00542F33" w:rsidP="00581FFE">
      <w:pPr>
        <w:numPr>
          <w:ilvl w:val="0"/>
          <w:numId w:val="13"/>
        </w:numPr>
        <w:rPr>
          <w:lang w:val="en-US"/>
        </w:rPr>
      </w:pPr>
      <w:r w:rsidRPr="00C84C58">
        <w:rPr>
          <w:lang w:val="en-US"/>
        </w:rPr>
        <w:t xml:space="preserve">Create payment for C. Two persons </w:t>
      </w:r>
      <w:proofErr w:type="gramStart"/>
      <w:r w:rsidRPr="00C84C58">
        <w:rPr>
          <w:lang w:val="en-US"/>
        </w:rPr>
        <w:t>have to</w:t>
      </w:r>
      <w:proofErr w:type="gramEnd"/>
      <w:r w:rsidRPr="00C84C58">
        <w:rPr>
          <w:lang w:val="en-US"/>
        </w:rPr>
        <w:t xml:space="preserve"> share the grant</w:t>
      </w:r>
      <w:r w:rsidR="00EE4E1D" w:rsidRPr="00C84C58">
        <w:rPr>
          <w:lang w:val="en-US"/>
        </w:rPr>
        <w:t>.</w:t>
      </w:r>
    </w:p>
    <w:p w:rsidR="00D13BCB" w:rsidRPr="00C84C58" w:rsidRDefault="00D13BCB" w:rsidP="00581FFE">
      <w:pPr>
        <w:numPr>
          <w:ilvl w:val="0"/>
          <w:numId w:val="13"/>
        </w:numPr>
        <w:rPr>
          <w:lang w:val="en-US"/>
        </w:rPr>
      </w:pPr>
      <w:r w:rsidRPr="00C84C58">
        <w:rPr>
          <w:lang w:val="en-US"/>
        </w:rPr>
        <w:t xml:space="preserve">Send </w:t>
      </w:r>
      <w:r w:rsidR="00542F33" w:rsidRPr="00C84C58">
        <w:rPr>
          <w:lang w:val="en-US"/>
        </w:rPr>
        <w:t>rejection mails with an explanation. Check that it can be done as</w:t>
      </w:r>
      <w:r w:rsidR="003D174C" w:rsidRPr="00C84C58">
        <w:rPr>
          <w:lang w:val="en-US"/>
        </w:rPr>
        <w:t xml:space="preserve"> bulk mail with individual changes</w:t>
      </w:r>
      <w:r w:rsidRPr="00C84C58">
        <w:rPr>
          <w:lang w:val="en-US"/>
        </w:rPr>
        <w:t>.</w:t>
      </w:r>
    </w:p>
    <w:p w:rsidR="00D13BCB" w:rsidRPr="00C84C58" w:rsidRDefault="00D13BCB" w:rsidP="00581FFE">
      <w:pPr>
        <w:numPr>
          <w:ilvl w:val="0"/>
          <w:numId w:val="13"/>
        </w:numPr>
        <w:rPr>
          <w:lang w:val="en-US"/>
        </w:rPr>
      </w:pPr>
      <w:r w:rsidRPr="00C84C58">
        <w:rPr>
          <w:lang w:val="en-US"/>
        </w:rPr>
        <w:t xml:space="preserve">Send </w:t>
      </w:r>
      <w:r w:rsidR="003D174C" w:rsidRPr="00C84C58">
        <w:rPr>
          <w:lang w:val="en-US"/>
        </w:rPr>
        <w:t xml:space="preserve">grant letters </w:t>
      </w:r>
      <w:r w:rsidR="00F122A4" w:rsidRPr="00C84C58">
        <w:rPr>
          <w:lang w:val="en-US"/>
        </w:rPr>
        <w:t>that need supplementary documentation. Check bulk</w:t>
      </w:r>
      <w:r w:rsidRPr="00C84C58">
        <w:rPr>
          <w:lang w:val="en-US"/>
        </w:rPr>
        <w:t xml:space="preserve"> ...</w:t>
      </w:r>
    </w:p>
    <w:p w:rsidR="003264CA" w:rsidRPr="00C84C58" w:rsidRDefault="003264CA" w:rsidP="00581FFE">
      <w:pPr>
        <w:numPr>
          <w:ilvl w:val="0"/>
          <w:numId w:val="13"/>
        </w:numPr>
        <w:rPr>
          <w:lang w:val="en-US"/>
        </w:rPr>
      </w:pPr>
      <w:r w:rsidRPr="00C84C58">
        <w:rPr>
          <w:lang w:val="en-US"/>
        </w:rPr>
        <w:t>Park</w:t>
      </w:r>
      <w:r w:rsidR="00F122A4" w:rsidRPr="00C84C58">
        <w:rPr>
          <w:lang w:val="en-US"/>
        </w:rPr>
        <w:t xml:space="preserve"> the case: Log out and on again to check that everything is</w:t>
      </w:r>
      <w:r w:rsidR="004D5030" w:rsidRPr="00C84C58">
        <w:rPr>
          <w:lang w:val="en-US"/>
        </w:rPr>
        <w:t xml:space="preserve"> </w:t>
      </w:r>
      <w:r w:rsidR="00F122A4" w:rsidRPr="00C84C58">
        <w:rPr>
          <w:lang w:val="en-US"/>
        </w:rPr>
        <w:t>filed correctly</w:t>
      </w:r>
      <w:r w:rsidRPr="00C84C58">
        <w:rPr>
          <w:lang w:val="en-US"/>
        </w:rPr>
        <w:t>.</w:t>
      </w:r>
    </w:p>
    <w:p w:rsidR="00D13BCB" w:rsidRPr="00C84C58" w:rsidRDefault="00D13BCB" w:rsidP="00581FFE">
      <w:pPr>
        <w:numPr>
          <w:ilvl w:val="0"/>
          <w:numId w:val="13"/>
        </w:numPr>
        <w:rPr>
          <w:lang w:val="en-US"/>
        </w:rPr>
      </w:pPr>
      <w:r w:rsidRPr="00C84C58">
        <w:rPr>
          <w:lang w:val="en-US"/>
        </w:rPr>
        <w:lastRenderedPageBreak/>
        <w:t xml:space="preserve">Send </w:t>
      </w:r>
      <w:r w:rsidR="00F122A4" w:rsidRPr="00C84C58">
        <w:rPr>
          <w:lang w:val="en-US"/>
        </w:rPr>
        <w:t>grant letters that don’t need supplementary documentation. Check bulk</w:t>
      </w:r>
      <w:r w:rsidRPr="00C84C58">
        <w:rPr>
          <w:lang w:val="en-US"/>
        </w:rPr>
        <w:t xml:space="preserve"> ...</w:t>
      </w:r>
    </w:p>
    <w:p w:rsidR="00D13BCB" w:rsidRPr="00C84C58" w:rsidRDefault="00D13BCB" w:rsidP="00643253">
      <w:pPr>
        <w:rPr>
          <w:lang w:val="en-US"/>
        </w:rPr>
      </w:pPr>
    </w:p>
    <w:p w:rsidR="00643253" w:rsidRPr="00C84C58" w:rsidRDefault="00D13BCB" w:rsidP="00D13BCB">
      <w:pPr>
        <w:pStyle w:val="Heading1"/>
        <w:rPr>
          <w:lang w:val="en-US"/>
        </w:rPr>
      </w:pPr>
      <w:r w:rsidRPr="00C84C58">
        <w:rPr>
          <w:lang w:val="en-US"/>
        </w:rPr>
        <w:t xml:space="preserve">C41. </w:t>
      </w:r>
      <w:r w:rsidR="004D5030" w:rsidRPr="00C84C58">
        <w:rPr>
          <w:lang w:val="en-US"/>
        </w:rPr>
        <w:t xml:space="preserve">Apply for a grant – receive </w:t>
      </w:r>
      <w:proofErr w:type="gramStart"/>
      <w:r w:rsidR="004D5030" w:rsidRPr="00C84C58">
        <w:rPr>
          <w:lang w:val="en-US"/>
        </w:rPr>
        <w:t>reply</w:t>
      </w:r>
      <w:proofErr w:type="gramEnd"/>
    </w:p>
    <w:p w:rsidR="00F06DCF" w:rsidRPr="00C84C58" w:rsidRDefault="004D5030" w:rsidP="00581FFE">
      <w:pPr>
        <w:numPr>
          <w:ilvl w:val="0"/>
          <w:numId w:val="15"/>
        </w:numPr>
        <w:rPr>
          <w:lang w:val="en-US"/>
        </w:rPr>
      </w:pPr>
      <w:r w:rsidRPr="00C84C58">
        <w:rPr>
          <w:lang w:val="en-US"/>
        </w:rPr>
        <w:t>Check that the applicant gets a reply</w:t>
      </w:r>
      <w:r w:rsidR="00643253" w:rsidRPr="00C84C58">
        <w:rPr>
          <w:lang w:val="en-US"/>
        </w:rPr>
        <w:t>.</w:t>
      </w:r>
    </w:p>
    <w:p w:rsidR="00643253" w:rsidRPr="00C84C58" w:rsidRDefault="00643253" w:rsidP="00643253">
      <w:pPr>
        <w:rPr>
          <w:lang w:val="en-US"/>
        </w:rPr>
      </w:pPr>
    </w:p>
    <w:p w:rsidR="00D13BCB" w:rsidRPr="00C84C58" w:rsidRDefault="00D13BCB" w:rsidP="00D13BCB">
      <w:pPr>
        <w:pStyle w:val="Heading1"/>
        <w:rPr>
          <w:lang w:val="en-US"/>
        </w:rPr>
      </w:pPr>
      <w:r w:rsidRPr="00C84C58">
        <w:rPr>
          <w:lang w:val="en-US"/>
        </w:rPr>
        <w:t xml:space="preserve">C14. </w:t>
      </w:r>
      <w:r w:rsidR="004D5030" w:rsidRPr="00C84C58">
        <w:rPr>
          <w:lang w:val="en-US"/>
        </w:rPr>
        <w:t xml:space="preserve">Pay </w:t>
      </w:r>
      <w:proofErr w:type="gramStart"/>
      <w:r w:rsidR="004D5030" w:rsidRPr="00C84C58">
        <w:rPr>
          <w:lang w:val="en-US"/>
        </w:rPr>
        <w:t>grants</w:t>
      </w:r>
      <w:proofErr w:type="gramEnd"/>
    </w:p>
    <w:p w:rsidR="00CA4061" w:rsidRPr="00C84C58" w:rsidRDefault="004D5030" w:rsidP="00581FFE">
      <w:pPr>
        <w:numPr>
          <w:ilvl w:val="0"/>
          <w:numId w:val="14"/>
        </w:numPr>
        <w:rPr>
          <w:lang w:val="en-US"/>
        </w:rPr>
      </w:pPr>
      <w:r w:rsidRPr="00C84C58">
        <w:rPr>
          <w:lang w:val="en-US"/>
        </w:rPr>
        <w:t>Post the total granted amounts for medi</w:t>
      </w:r>
      <w:r w:rsidR="009B6AB9" w:rsidRPr="00C84C58">
        <w:rPr>
          <w:lang w:val="en-US"/>
        </w:rPr>
        <w:t>cal and engineering</w:t>
      </w:r>
      <w:r w:rsidR="00CA4061" w:rsidRPr="00C84C58">
        <w:rPr>
          <w:lang w:val="en-US"/>
        </w:rPr>
        <w:t>.</w:t>
      </w:r>
    </w:p>
    <w:p w:rsidR="00EE4E1D" w:rsidRPr="00C84C58" w:rsidRDefault="009B6AB9" w:rsidP="00581FFE">
      <w:pPr>
        <w:numPr>
          <w:ilvl w:val="0"/>
          <w:numId w:val="14"/>
        </w:numPr>
        <w:rPr>
          <w:lang w:val="en-US"/>
        </w:rPr>
      </w:pPr>
      <w:r w:rsidRPr="00C84C58">
        <w:rPr>
          <w:lang w:val="en-US"/>
        </w:rPr>
        <w:t xml:space="preserve">Create a list of approved grants to be paid. </w:t>
      </w:r>
      <w:proofErr w:type="gramStart"/>
      <w:r w:rsidRPr="00C84C58">
        <w:rPr>
          <w:lang w:val="en-US"/>
        </w:rPr>
        <w:t>In particular check</w:t>
      </w:r>
      <w:proofErr w:type="gramEnd"/>
      <w:r w:rsidRPr="00C84C58">
        <w:rPr>
          <w:lang w:val="en-US"/>
        </w:rPr>
        <w:t xml:space="preserve"> that H from 2013b is included</w:t>
      </w:r>
      <w:r w:rsidR="00CA4061" w:rsidRPr="00C84C58">
        <w:rPr>
          <w:lang w:val="en-US"/>
        </w:rPr>
        <w:t>.</w:t>
      </w:r>
    </w:p>
    <w:p w:rsidR="00CA4061" w:rsidRPr="00C84C58" w:rsidRDefault="009B6AB9" w:rsidP="00581FFE">
      <w:pPr>
        <w:numPr>
          <w:ilvl w:val="0"/>
          <w:numId w:val="14"/>
        </w:numPr>
        <w:rPr>
          <w:lang w:val="en-US"/>
        </w:rPr>
      </w:pPr>
      <w:r w:rsidRPr="00C84C58">
        <w:rPr>
          <w:lang w:val="en-US"/>
        </w:rPr>
        <w:t>Check that bank account numbers are genuine. Check that application C’s two account numbers must be checked manually. Check them</w:t>
      </w:r>
      <w:r w:rsidR="00CA4061" w:rsidRPr="00C84C58">
        <w:rPr>
          <w:lang w:val="en-US"/>
        </w:rPr>
        <w:t>.</w:t>
      </w:r>
    </w:p>
    <w:p w:rsidR="004E6513" w:rsidRPr="00C84C58" w:rsidRDefault="009B6AB9" w:rsidP="00581FFE">
      <w:pPr>
        <w:numPr>
          <w:ilvl w:val="0"/>
          <w:numId w:val="14"/>
        </w:numPr>
        <w:rPr>
          <w:lang w:val="en-US"/>
        </w:rPr>
      </w:pPr>
      <w:r w:rsidRPr="00C84C58">
        <w:rPr>
          <w:lang w:val="en-US"/>
        </w:rPr>
        <w:t>NN (secretary) approves the list.</w:t>
      </w:r>
    </w:p>
    <w:p w:rsidR="00F0713E" w:rsidRPr="00C84C58" w:rsidRDefault="009B6AB9" w:rsidP="00581FFE">
      <w:pPr>
        <w:numPr>
          <w:ilvl w:val="0"/>
          <w:numId w:val="14"/>
        </w:numPr>
        <w:rPr>
          <w:lang w:val="en-US"/>
        </w:rPr>
      </w:pPr>
      <w:r w:rsidRPr="00C84C58">
        <w:rPr>
          <w:lang w:val="en-US"/>
        </w:rPr>
        <w:t>Accountant approves the list</w:t>
      </w:r>
      <w:r w:rsidR="00CA4061" w:rsidRPr="00C84C58">
        <w:rPr>
          <w:lang w:val="en-US"/>
        </w:rPr>
        <w:t xml:space="preserve">. </w:t>
      </w:r>
    </w:p>
    <w:p w:rsidR="00CA4061" w:rsidRPr="00C84C58" w:rsidRDefault="009B6AB9" w:rsidP="00581FFE">
      <w:pPr>
        <w:numPr>
          <w:ilvl w:val="0"/>
          <w:numId w:val="14"/>
        </w:numPr>
        <w:rPr>
          <w:lang w:val="en-US"/>
        </w:rPr>
      </w:pPr>
      <w:r w:rsidRPr="00C84C58">
        <w:rPr>
          <w:lang w:val="en-US"/>
        </w:rPr>
        <w:t>Transfer the list to Navision and check that creditor accounts are created. Does this take place before or after step 5</w:t>
      </w:r>
      <w:r w:rsidR="00F0713E" w:rsidRPr="00C84C58">
        <w:rPr>
          <w:lang w:val="en-US"/>
        </w:rPr>
        <w:t>?</w:t>
      </w:r>
    </w:p>
    <w:p w:rsidR="00F0713E" w:rsidRPr="00C84C58" w:rsidRDefault="009B6AB9" w:rsidP="00581FFE">
      <w:pPr>
        <w:numPr>
          <w:ilvl w:val="0"/>
          <w:numId w:val="14"/>
        </w:numPr>
        <w:rPr>
          <w:lang w:val="en-US"/>
        </w:rPr>
      </w:pPr>
      <w:r w:rsidRPr="00C84C58">
        <w:rPr>
          <w:lang w:val="en-US"/>
        </w:rPr>
        <w:t>Transfer the list to the bank. Notice that application C has a wrong account number</w:t>
      </w:r>
      <w:r w:rsidR="003264CA" w:rsidRPr="00C84C58">
        <w:rPr>
          <w:lang w:val="en-US"/>
        </w:rPr>
        <w:t>.</w:t>
      </w:r>
    </w:p>
    <w:p w:rsidR="00F0713E" w:rsidRPr="00C84C58" w:rsidRDefault="009B6AB9" w:rsidP="00581FFE">
      <w:pPr>
        <w:numPr>
          <w:ilvl w:val="0"/>
          <w:numId w:val="14"/>
        </w:numPr>
        <w:rPr>
          <w:lang w:val="en-US"/>
        </w:rPr>
      </w:pPr>
      <w:r w:rsidRPr="00C84C58">
        <w:rPr>
          <w:lang w:val="en-US"/>
        </w:rPr>
        <w:t xml:space="preserve">Check that the correct amounts have been </w:t>
      </w:r>
      <w:r w:rsidR="00911CA8" w:rsidRPr="00C84C58">
        <w:rPr>
          <w:lang w:val="en-US"/>
        </w:rPr>
        <w:t>reported to Tax</w:t>
      </w:r>
      <w:r w:rsidR="00F0713E" w:rsidRPr="00C84C58">
        <w:rPr>
          <w:lang w:val="en-US"/>
        </w:rPr>
        <w:t>.</w:t>
      </w:r>
    </w:p>
    <w:p w:rsidR="00F0713E" w:rsidRPr="00C84C58" w:rsidRDefault="00911CA8" w:rsidP="00581FFE">
      <w:pPr>
        <w:numPr>
          <w:ilvl w:val="0"/>
          <w:numId w:val="14"/>
        </w:numPr>
        <w:rPr>
          <w:lang w:val="en-US"/>
        </w:rPr>
      </w:pPr>
      <w:r w:rsidRPr="00C84C58">
        <w:rPr>
          <w:lang w:val="en-US"/>
        </w:rPr>
        <w:t xml:space="preserve">Check that a message has been sent to the applicant that the amount has been paid. </w:t>
      </w:r>
    </w:p>
    <w:p w:rsidR="003264CA" w:rsidRPr="00C84C58" w:rsidRDefault="00911CA8" w:rsidP="00581FFE">
      <w:pPr>
        <w:numPr>
          <w:ilvl w:val="0"/>
          <w:numId w:val="14"/>
        </w:numPr>
        <w:rPr>
          <w:lang w:val="en-US"/>
        </w:rPr>
      </w:pPr>
      <w:r w:rsidRPr="00C84C58">
        <w:rPr>
          <w:lang w:val="en-US"/>
        </w:rPr>
        <w:t>Check that the applicant has got the message</w:t>
      </w:r>
      <w:r w:rsidR="003264CA" w:rsidRPr="00C84C58">
        <w:rPr>
          <w:lang w:val="en-US"/>
        </w:rPr>
        <w:t>.</w:t>
      </w:r>
    </w:p>
    <w:p w:rsidR="00F0713E" w:rsidRPr="00C84C58" w:rsidRDefault="00F0713E" w:rsidP="00F0713E">
      <w:pPr>
        <w:rPr>
          <w:lang w:val="en-US"/>
        </w:rPr>
      </w:pPr>
    </w:p>
    <w:p w:rsidR="0064548C" w:rsidRPr="00C84C58" w:rsidRDefault="003264CA" w:rsidP="003264CA">
      <w:pPr>
        <w:pStyle w:val="Heading1"/>
        <w:rPr>
          <w:lang w:val="en-US"/>
        </w:rPr>
      </w:pPr>
      <w:r w:rsidRPr="00C84C58">
        <w:rPr>
          <w:lang w:val="en-US"/>
        </w:rPr>
        <w:t xml:space="preserve">C10. </w:t>
      </w:r>
      <w:r w:rsidR="00911CA8" w:rsidRPr="00C84C58">
        <w:rPr>
          <w:lang w:val="en-US"/>
        </w:rPr>
        <w:t xml:space="preserve">Errors from </w:t>
      </w:r>
      <w:r w:rsidRPr="00C84C58">
        <w:rPr>
          <w:lang w:val="en-US"/>
        </w:rPr>
        <w:t xml:space="preserve">bank </w:t>
      </w:r>
      <w:r w:rsidR="00911CA8" w:rsidRPr="00C84C58">
        <w:rPr>
          <w:lang w:val="en-US"/>
        </w:rPr>
        <w:t>and Tax</w:t>
      </w:r>
    </w:p>
    <w:p w:rsidR="003264CA" w:rsidRPr="00C84C58" w:rsidRDefault="003F6DF5" w:rsidP="003264CA">
      <w:pPr>
        <w:numPr>
          <w:ilvl w:val="0"/>
          <w:numId w:val="16"/>
        </w:numPr>
        <w:rPr>
          <w:lang w:val="en-US"/>
        </w:rPr>
      </w:pPr>
      <w:r w:rsidRPr="00C84C58">
        <w:rPr>
          <w:lang w:val="en-US"/>
        </w:rPr>
        <w:t>NN</w:t>
      </w:r>
      <w:r w:rsidR="00911CA8" w:rsidRPr="00C84C58">
        <w:rPr>
          <w:lang w:val="en-US"/>
        </w:rPr>
        <w:t xml:space="preserve"> receives message about wrong account number for C</w:t>
      </w:r>
      <w:r w:rsidR="003264CA" w:rsidRPr="00C84C58">
        <w:rPr>
          <w:lang w:val="en-US"/>
        </w:rPr>
        <w:t>.</w:t>
      </w:r>
    </w:p>
    <w:p w:rsidR="00BE43E7" w:rsidRPr="00C84C58" w:rsidRDefault="00911CA8" w:rsidP="003264CA">
      <w:pPr>
        <w:numPr>
          <w:ilvl w:val="0"/>
          <w:numId w:val="16"/>
        </w:numPr>
        <w:rPr>
          <w:lang w:val="en-US"/>
        </w:rPr>
      </w:pPr>
      <w:r w:rsidRPr="00C84C58">
        <w:rPr>
          <w:lang w:val="en-US"/>
        </w:rPr>
        <w:t>Get the correct account number from the applicant and pay again. Check that Tax isn’t informed twice. Accountant must be involved.</w:t>
      </w:r>
    </w:p>
    <w:p w:rsidR="003264CA" w:rsidRPr="00C84C58" w:rsidRDefault="00911CA8" w:rsidP="003264CA">
      <w:pPr>
        <w:numPr>
          <w:ilvl w:val="0"/>
          <w:numId w:val="16"/>
        </w:numPr>
        <w:rPr>
          <w:lang w:val="en-US"/>
        </w:rPr>
      </w:pPr>
      <w:r w:rsidRPr="00C84C58">
        <w:rPr>
          <w:lang w:val="en-US"/>
        </w:rPr>
        <w:t>What to do about error messages from Tax? E.g. non-existing CPR number with correct module-11 check</w:t>
      </w:r>
      <w:r w:rsidR="00BE43E7" w:rsidRPr="00C84C58">
        <w:rPr>
          <w:lang w:val="en-US"/>
        </w:rPr>
        <w:t>?</w:t>
      </w:r>
    </w:p>
    <w:p w:rsidR="003264CA" w:rsidRPr="00C84C58" w:rsidRDefault="003264CA" w:rsidP="003264CA">
      <w:pPr>
        <w:rPr>
          <w:lang w:val="en-US"/>
        </w:rPr>
      </w:pPr>
    </w:p>
    <w:p w:rsidR="0064548C" w:rsidRPr="00C84C58" w:rsidRDefault="00BE43E7" w:rsidP="00BE43E7">
      <w:pPr>
        <w:pStyle w:val="Heading1"/>
        <w:rPr>
          <w:lang w:val="en-US"/>
        </w:rPr>
      </w:pPr>
      <w:r w:rsidRPr="00C84C58">
        <w:rPr>
          <w:lang w:val="en-US"/>
        </w:rPr>
        <w:t>C41. A</w:t>
      </w:r>
      <w:r w:rsidR="00AF26C9" w:rsidRPr="00C84C58">
        <w:rPr>
          <w:lang w:val="en-US"/>
        </w:rPr>
        <w:t>pply for a grant</w:t>
      </w:r>
    </w:p>
    <w:p w:rsidR="00BE43E7" w:rsidRPr="00C84C58" w:rsidRDefault="00AF26C9" w:rsidP="00BE43E7">
      <w:pPr>
        <w:numPr>
          <w:ilvl w:val="0"/>
          <w:numId w:val="17"/>
        </w:numPr>
        <w:rPr>
          <w:lang w:val="en-US"/>
        </w:rPr>
      </w:pPr>
      <w:r w:rsidRPr="00C84C58">
        <w:rPr>
          <w:lang w:val="en-US"/>
        </w:rPr>
        <w:t>Fill in an application through the Y-Foundation’s web site. Check guide on the site and on the up-load page</w:t>
      </w:r>
      <w:r w:rsidR="00BE43E7" w:rsidRPr="00C84C58">
        <w:rPr>
          <w:lang w:val="en-US"/>
        </w:rPr>
        <w:t>.</w:t>
      </w:r>
    </w:p>
    <w:p w:rsidR="002E1E62" w:rsidRPr="00C84C58" w:rsidRDefault="00AF26C9" w:rsidP="00BE43E7">
      <w:pPr>
        <w:numPr>
          <w:ilvl w:val="0"/>
          <w:numId w:val="17"/>
        </w:numPr>
        <w:rPr>
          <w:lang w:val="en-US"/>
        </w:rPr>
      </w:pPr>
      <w:r w:rsidRPr="00C84C58">
        <w:rPr>
          <w:lang w:val="en-US"/>
        </w:rPr>
        <w:t>Try travel application, engineer</w:t>
      </w:r>
      <w:r w:rsidR="002E1E62" w:rsidRPr="00C84C58">
        <w:rPr>
          <w:lang w:val="en-US"/>
        </w:rPr>
        <w:t xml:space="preserve">: </w:t>
      </w:r>
      <w:r w:rsidR="006D0253" w:rsidRPr="00C84C58">
        <w:rPr>
          <w:lang w:val="en-US"/>
        </w:rPr>
        <w:br/>
      </w:r>
      <w:r w:rsidRPr="00C84C58">
        <w:rPr>
          <w:lang w:val="en-US"/>
        </w:rPr>
        <w:t>Education document</w:t>
      </w:r>
      <w:r w:rsidR="002E1E62" w:rsidRPr="00C84C58">
        <w:rPr>
          <w:lang w:val="en-US"/>
        </w:rPr>
        <w:t xml:space="preserve"> &gt; 5 MB, </w:t>
      </w:r>
      <w:r w:rsidRPr="00C84C58">
        <w:rPr>
          <w:lang w:val="en-US"/>
        </w:rPr>
        <w:t>economy with decimal dot, budget not an Excel file</w:t>
      </w:r>
      <w:r w:rsidR="002E1E62" w:rsidRPr="00C84C58">
        <w:rPr>
          <w:lang w:val="en-US"/>
        </w:rPr>
        <w:t xml:space="preserve">, </w:t>
      </w:r>
      <w:r w:rsidR="006D0253" w:rsidRPr="00C84C58">
        <w:rPr>
          <w:lang w:val="en-US"/>
        </w:rPr>
        <w:br/>
      </w:r>
      <w:r w:rsidR="002E1E62" w:rsidRPr="00C84C58">
        <w:rPr>
          <w:lang w:val="en-US"/>
        </w:rPr>
        <w:t>tit</w:t>
      </w:r>
      <w:r w:rsidRPr="00C84C58">
        <w:rPr>
          <w:lang w:val="en-US"/>
        </w:rPr>
        <w:t>le</w:t>
      </w:r>
      <w:r w:rsidR="006D0253" w:rsidRPr="00C84C58">
        <w:rPr>
          <w:lang w:val="en-US"/>
        </w:rPr>
        <w:t>&gt;80</w:t>
      </w:r>
      <w:r w:rsidR="002E1E62" w:rsidRPr="00C84C58">
        <w:rPr>
          <w:lang w:val="en-US"/>
        </w:rPr>
        <w:t xml:space="preserve">, </w:t>
      </w:r>
      <w:r w:rsidRPr="00C84C58">
        <w:rPr>
          <w:lang w:val="en-US"/>
        </w:rPr>
        <w:t>description</w:t>
      </w:r>
      <w:r w:rsidR="006D0253" w:rsidRPr="00C84C58">
        <w:rPr>
          <w:lang w:val="en-US"/>
        </w:rPr>
        <w:t>&gt;1000</w:t>
      </w:r>
      <w:r w:rsidR="002E1E62" w:rsidRPr="00C84C58">
        <w:rPr>
          <w:lang w:val="en-US"/>
        </w:rPr>
        <w:t xml:space="preserve">, </w:t>
      </w:r>
      <w:r w:rsidRPr="00C84C58">
        <w:rPr>
          <w:lang w:val="en-US"/>
        </w:rPr>
        <w:t>further description doc</w:t>
      </w:r>
      <w:r w:rsidR="006D0253" w:rsidRPr="00C84C58">
        <w:rPr>
          <w:lang w:val="en-US"/>
        </w:rPr>
        <w:t xml:space="preserve">&gt;5MB, </w:t>
      </w:r>
      <w:r w:rsidR="00091F4B" w:rsidRPr="00C84C58">
        <w:rPr>
          <w:lang w:val="en-US"/>
        </w:rPr>
        <w:t>education</w:t>
      </w:r>
      <w:r w:rsidRPr="00C84C58">
        <w:rPr>
          <w:lang w:val="en-US"/>
        </w:rPr>
        <w:t xml:space="preserve"> doc</w:t>
      </w:r>
      <w:r w:rsidR="006D0253" w:rsidRPr="00C84C58">
        <w:rPr>
          <w:lang w:val="en-US"/>
        </w:rPr>
        <w:t>&gt;5MB.</w:t>
      </w:r>
    </w:p>
    <w:p w:rsidR="006D0253" w:rsidRPr="00C84C58" w:rsidRDefault="00AF26C9" w:rsidP="00BE43E7">
      <w:pPr>
        <w:numPr>
          <w:ilvl w:val="0"/>
          <w:numId w:val="17"/>
        </w:numPr>
        <w:rPr>
          <w:lang w:val="en-US"/>
        </w:rPr>
      </w:pPr>
      <w:r w:rsidRPr="00C84C58">
        <w:rPr>
          <w:lang w:val="en-US"/>
        </w:rPr>
        <w:t>Correct the application</w:t>
      </w:r>
      <w:r w:rsidR="006D0253" w:rsidRPr="00C84C58">
        <w:rPr>
          <w:lang w:val="en-US"/>
        </w:rPr>
        <w:t xml:space="preserve">: </w:t>
      </w:r>
      <w:r w:rsidRPr="00C84C58">
        <w:rPr>
          <w:lang w:val="en-US"/>
        </w:rPr>
        <w:t>Check all files still included, but now correct. Check amount recorded</w:t>
      </w:r>
      <w:r w:rsidR="006D0253" w:rsidRPr="00C84C58">
        <w:rPr>
          <w:lang w:val="en-US"/>
        </w:rPr>
        <w:t>.</w:t>
      </w:r>
      <w:r w:rsidRPr="00C84C58">
        <w:rPr>
          <w:lang w:val="en-US"/>
        </w:rPr>
        <w:t xml:space="preserve"> </w:t>
      </w:r>
      <w:r w:rsidR="006D0253" w:rsidRPr="00C84C58">
        <w:rPr>
          <w:lang w:val="en-US"/>
        </w:rPr>
        <w:t xml:space="preserve">Check </w:t>
      </w:r>
      <w:r w:rsidRPr="00C84C58">
        <w:rPr>
          <w:lang w:val="en-US"/>
        </w:rPr>
        <w:t>confirm mail and amount</w:t>
      </w:r>
      <w:r w:rsidR="006D0253" w:rsidRPr="00C84C58">
        <w:rPr>
          <w:lang w:val="en-US"/>
        </w:rPr>
        <w:t>.</w:t>
      </w:r>
    </w:p>
    <w:p w:rsidR="006D0253" w:rsidRPr="00C84C58" w:rsidRDefault="00091F4B" w:rsidP="006D0253">
      <w:pPr>
        <w:numPr>
          <w:ilvl w:val="0"/>
          <w:numId w:val="17"/>
        </w:numPr>
        <w:rPr>
          <w:lang w:val="en-US"/>
        </w:rPr>
      </w:pPr>
      <w:r w:rsidRPr="00C84C58">
        <w:rPr>
          <w:lang w:val="en-US"/>
        </w:rPr>
        <w:t>Try private project, engineering</w:t>
      </w:r>
      <w:r w:rsidR="006D0253" w:rsidRPr="00C84C58">
        <w:rPr>
          <w:lang w:val="en-US"/>
        </w:rPr>
        <w:t xml:space="preserve">: </w:t>
      </w:r>
      <w:r w:rsidR="006D0253" w:rsidRPr="00C84C58">
        <w:rPr>
          <w:lang w:val="en-US"/>
        </w:rPr>
        <w:br/>
        <w:t>I</w:t>
      </w:r>
      <w:r w:rsidRPr="00C84C58">
        <w:rPr>
          <w:lang w:val="en-US"/>
        </w:rPr>
        <w:t>c</w:t>
      </w:r>
      <w:r w:rsidR="006D0253" w:rsidRPr="00C84C58">
        <w:rPr>
          <w:lang w:val="en-US"/>
        </w:rPr>
        <w:t xml:space="preserve">on&gt;10kB </w:t>
      </w:r>
      <w:r w:rsidRPr="00C84C58">
        <w:rPr>
          <w:lang w:val="en-US"/>
        </w:rPr>
        <w:t>not</w:t>
      </w:r>
      <w:r w:rsidR="006D0253" w:rsidRPr="00C84C58">
        <w:rPr>
          <w:lang w:val="en-US"/>
        </w:rPr>
        <w:t xml:space="preserve"> jpg, tit</w:t>
      </w:r>
      <w:r w:rsidRPr="00C84C58">
        <w:rPr>
          <w:lang w:val="en-US"/>
        </w:rPr>
        <w:t>l</w:t>
      </w:r>
      <w:r w:rsidR="006D0253" w:rsidRPr="00C84C58">
        <w:rPr>
          <w:lang w:val="en-US"/>
        </w:rPr>
        <w:t xml:space="preserve">e&gt;80, </w:t>
      </w:r>
      <w:r w:rsidRPr="00C84C58">
        <w:rPr>
          <w:lang w:val="en-US"/>
        </w:rPr>
        <w:t>description</w:t>
      </w:r>
      <w:r w:rsidR="00817C3A" w:rsidRPr="00C84C58">
        <w:rPr>
          <w:lang w:val="en-US"/>
        </w:rPr>
        <w:t xml:space="preserve">&gt;1000, </w:t>
      </w:r>
      <w:r w:rsidRPr="00C84C58">
        <w:rPr>
          <w:lang w:val="en-US"/>
        </w:rPr>
        <w:t>further description doc</w:t>
      </w:r>
      <w:r w:rsidR="00817C3A" w:rsidRPr="00C84C58">
        <w:rPr>
          <w:lang w:val="en-US"/>
        </w:rPr>
        <w:t>&gt;5MB.</w:t>
      </w:r>
      <w:r w:rsidR="006D0253" w:rsidRPr="00C84C58">
        <w:rPr>
          <w:lang w:val="en-US"/>
        </w:rPr>
        <w:br/>
      </w:r>
      <w:r w:rsidRPr="00C84C58">
        <w:rPr>
          <w:lang w:val="en-US"/>
        </w:rPr>
        <w:t>education doc</w:t>
      </w:r>
      <w:r w:rsidR="006D0253" w:rsidRPr="00C84C58">
        <w:rPr>
          <w:lang w:val="en-US"/>
        </w:rPr>
        <w:t xml:space="preserve"> &gt; 5 MB, </w:t>
      </w:r>
      <w:r w:rsidRPr="00C84C58">
        <w:rPr>
          <w:lang w:val="en-US"/>
        </w:rPr>
        <w:t>economy with decimal dot, budget not Excel</w:t>
      </w:r>
      <w:r w:rsidR="006D0253" w:rsidRPr="00C84C58">
        <w:rPr>
          <w:lang w:val="en-US"/>
        </w:rPr>
        <w:t>.</w:t>
      </w:r>
    </w:p>
    <w:p w:rsidR="006D0253" w:rsidRPr="00C84C58" w:rsidRDefault="00091F4B" w:rsidP="006D0253">
      <w:pPr>
        <w:numPr>
          <w:ilvl w:val="0"/>
          <w:numId w:val="17"/>
        </w:numPr>
        <w:rPr>
          <w:lang w:val="en-US"/>
        </w:rPr>
      </w:pPr>
      <w:r w:rsidRPr="00C84C58">
        <w:rPr>
          <w:lang w:val="en-US"/>
        </w:rPr>
        <w:t>Correct the application: Check all files still included, but now correct. Check amount recorded. Check confirm mail and amount.</w:t>
      </w:r>
    </w:p>
    <w:p w:rsidR="00817C3A" w:rsidRPr="00C84C58" w:rsidRDefault="00091F4B" w:rsidP="00817C3A">
      <w:pPr>
        <w:numPr>
          <w:ilvl w:val="0"/>
          <w:numId w:val="17"/>
        </w:numPr>
        <w:rPr>
          <w:lang w:val="en-US"/>
        </w:rPr>
      </w:pPr>
      <w:r w:rsidRPr="00C84C58">
        <w:rPr>
          <w:lang w:val="en-US"/>
        </w:rPr>
        <w:t>Try enterprise project, engineering</w:t>
      </w:r>
      <w:r w:rsidR="00817C3A" w:rsidRPr="00C84C58">
        <w:rPr>
          <w:lang w:val="en-US"/>
        </w:rPr>
        <w:t xml:space="preserve">: </w:t>
      </w:r>
      <w:r w:rsidR="00817C3A" w:rsidRPr="00C84C58">
        <w:rPr>
          <w:lang w:val="en-US"/>
        </w:rPr>
        <w:br/>
        <w:t>I</w:t>
      </w:r>
      <w:r w:rsidRPr="00C84C58">
        <w:rPr>
          <w:lang w:val="en-US"/>
        </w:rPr>
        <w:t>c</w:t>
      </w:r>
      <w:r w:rsidR="00817C3A" w:rsidRPr="00C84C58">
        <w:rPr>
          <w:lang w:val="en-US"/>
        </w:rPr>
        <w:t xml:space="preserve">on&gt;10kB </w:t>
      </w:r>
      <w:r w:rsidRPr="00C84C58">
        <w:rPr>
          <w:lang w:val="en-US"/>
        </w:rPr>
        <w:t>not</w:t>
      </w:r>
      <w:r w:rsidR="00817C3A" w:rsidRPr="00C84C58">
        <w:rPr>
          <w:lang w:val="en-US"/>
        </w:rPr>
        <w:t xml:space="preserve"> jpg, tit</w:t>
      </w:r>
      <w:r w:rsidRPr="00C84C58">
        <w:rPr>
          <w:lang w:val="en-US"/>
        </w:rPr>
        <w:t>le</w:t>
      </w:r>
      <w:r w:rsidR="00817C3A" w:rsidRPr="00C84C58">
        <w:rPr>
          <w:lang w:val="en-US"/>
        </w:rPr>
        <w:t xml:space="preserve">&gt;80, </w:t>
      </w:r>
      <w:r w:rsidRPr="00C84C58">
        <w:rPr>
          <w:lang w:val="en-US"/>
        </w:rPr>
        <w:t>description&gt;1000, further description doc&gt;5MB.</w:t>
      </w:r>
      <w:r w:rsidR="00817C3A" w:rsidRPr="00C84C58">
        <w:rPr>
          <w:lang w:val="en-US"/>
        </w:rPr>
        <w:br/>
      </w:r>
      <w:r w:rsidRPr="00C84C58">
        <w:rPr>
          <w:lang w:val="en-US"/>
        </w:rPr>
        <w:t>economy with decimal dot, budget not Excel</w:t>
      </w:r>
      <w:r w:rsidR="00817C3A" w:rsidRPr="00C84C58">
        <w:rPr>
          <w:lang w:val="en-US"/>
        </w:rPr>
        <w:t>.</w:t>
      </w:r>
    </w:p>
    <w:p w:rsidR="00817C3A" w:rsidRPr="00C84C58" w:rsidRDefault="00091F4B" w:rsidP="00091F4B">
      <w:pPr>
        <w:numPr>
          <w:ilvl w:val="0"/>
          <w:numId w:val="17"/>
        </w:numPr>
        <w:rPr>
          <w:lang w:val="en-US"/>
        </w:rPr>
      </w:pPr>
      <w:r w:rsidRPr="00C84C58">
        <w:rPr>
          <w:lang w:val="en-US"/>
        </w:rPr>
        <w:t>Correct the application: Check all files still included, but now correct. Check amount recorded. Check confirm mail and amount</w:t>
      </w:r>
    </w:p>
    <w:p w:rsidR="00BE43E7" w:rsidRPr="00C84C58" w:rsidRDefault="00BE43E7" w:rsidP="00BE43E7">
      <w:pPr>
        <w:rPr>
          <w:lang w:val="en-US"/>
        </w:rPr>
      </w:pPr>
    </w:p>
    <w:p w:rsidR="00BE43E7" w:rsidRPr="00C84C58" w:rsidRDefault="00091F4B" w:rsidP="0059577B">
      <w:pPr>
        <w:pStyle w:val="Heading1"/>
        <w:rPr>
          <w:lang w:val="en-US"/>
        </w:rPr>
      </w:pPr>
      <w:r w:rsidRPr="00C84C58">
        <w:rPr>
          <w:lang w:val="en-US"/>
        </w:rPr>
        <w:t xml:space="preserve">E4. </w:t>
      </w:r>
      <w:r w:rsidR="0059577B" w:rsidRPr="00C84C58">
        <w:rPr>
          <w:lang w:val="en-US"/>
        </w:rPr>
        <w:t>System</w:t>
      </w:r>
      <w:r w:rsidRPr="00C84C58">
        <w:rPr>
          <w:lang w:val="en-US"/>
        </w:rPr>
        <w:t xml:space="preserve"> </w:t>
      </w:r>
      <w:r w:rsidR="0059577B" w:rsidRPr="00C84C58">
        <w:rPr>
          <w:lang w:val="en-US"/>
        </w:rPr>
        <w:t>administration</w:t>
      </w:r>
    </w:p>
    <w:p w:rsidR="0059577B" w:rsidRPr="00C84C58" w:rsidRDefault="00091F4B" w:rsidP="0059577B">
      <w:pPr>
        <w:numPr>
          <w:ilvl w:val="0"/>
          <w:numId w:val="18"/>
        </w:numPr>
        <w:rPr>
          <w:lang w:val="en-US"/>
        </w:rPr>
      </w:pPr>
      <w:r w:rsidRPr="00C84C58">
        <w:rPr>
          <w:lang w:val="en-US"/>
        </w:rPr>
        <w:t xml:space="preserve">Change default length </w:t>
      </w:r>
      <w:r w:rsidR="005A4512" w:rsidRPr="00C84C58">
        <w:rPr>
          <w:lang w:val="en-US"/>
        </w:rPr>
        <w:t>of time monitoring</w:t>
      </w:r>
      <w:r w:rsidR="0059577B" w:rsidRPr="00C84C58">
        <w:rPr>
          <w:lang w:val="en-US"/>
        </w:rPr>
        <w:t>.</w:t>
      </w:r>
    </w:p>
    <w:p w:rsidR="00231D9C" w:rsidRPr="00C84C58" w:rsidRDefault="005A4512" w:rsidP="0059577B">
      <w:pPr>
        <w:numPr>
          <w:ilvl w:val="0"/>
          <w:numId w:val="18"/>
        </w:numPr>
        <w:rPr>
          <w:lang w:val="en-US"/>
        </w:rPr>
      </w:pPr>
      <w:r w:rsidRPr="00C84C58">
        <w:rPr>
          <w:lang w:val="en-US"/>
        </w:rPr>
        <w:t>Look and search the log of changes (history trail</w:t>
      </w:r>
      <w:r w:rsidR="00231D9C" w:rsidRPr="00C84C58">
        <w:rPr>
          <w:lang w:val="en-US"/>
        </w:rPr>
        <w:t>).</w:t>
      </w:r>
    </w:p>
    <w:p w:rsidR="00ED31DE" w:rsidRPr="00C84C58" w:rsidRDefault="005A4512" w:rsidP="0059577B">
      <w:pPr>
        <w:numPr>
          <w:ilvl w:val="0"/>
          <w:numId w:val="18"/>
        </w:numPr>
        <w:rPr>
          <w:lang w:val="en-US"/>
        </w:rPr>
      </w:pPr>
      <w:r w:rsidRPr="00C84C58">
        <w:rPr>
          <w:lang w:val="en-US"/>
        </w:rPr>
        <w:t>Create a new round of application</w:t>
      </w:r>
      <w:r w:rsidR="00ED31DE" w:rsidRPr="00C84C58">
        <w:rPr>
          <w:lang w:val="en-US"/>
        </w:rPr>
        <w:t>.</w:t>
      </w:r>
    </w:p>
    <w:p w:rsidR="00ED31DE" w:rsidRPr="00C84C58" w:rsidRDefault="005A4512" w:rsidP="0059577B">
      <w:pPr>
        <w:numPr>
          <w:ilvl w:val="0"/>
          <w:numId w:val="18"/>
        </w:numPr>
        <w:rPr>
          <w:lang w:val="en-US"/>
        </w:rPr>
      </w:pPr>
      <w:r w:rsidRPr="00C84C58">
        <w:rPr>
          <w:lang w:val="en-US"/>
        </w:rPr>
        <w:t>Change it. Change staffing, remove it</w:t>
      </w:r>
      <w:r w:rsidR="00ED31DE" w:rsidRPr="00C84C58">
        <w:rPr>
          <w:lang w:val="en-US"/>
        </w:rPr>
        <w:t>?</w:t>
      </w:r>
    </w:p>
    <w:p w:rsidR="00ED31DE" w:rsidRPr="00C84C58" w:rsidRDefault="00ED31DE" w:rsidP="0059577B">
      <w:pPr>
        <w:numPr>
          <w:ilvl w:val="0"/>
          <w:numId w:val="18"/>
        </w:numPr>
        <w:rPr>
          <w:lang w:val="en-US"/>
        </w:rPr>
      </w:pPr>
      <w:r w:rsidRPr="00C84C58">
        <w:rPr>
          <w:lang w:val="en-US"/>
        </w:rPr>
        <w:t>Ad</w:t>
      </w:r>
      <w:r w:rsidR="00C84C58">
        <w:rPr>
          <w:lang w:val="en-US"/>
        </w:rPr>
        <w:t>-</w:t>
      </w:r>
      <w:r w:rsidRPr="00C84C58">
        <w:rPr>
          <w:lang w:val="en-US"/>
        </w:rPr>
        <w:t xml:space="preserve">hoc </w:t>
      </w:r>
      <w:r w:rsidR="005A4512" w:rsidRPr="00C84C58">
        <w:rPr>
          <w:lang w:val="en-US"/>
        </w:rPr>
        <w:t>correction of application, e.g. after a mistake</w:t>
      </w:r>
      <w:r w:rsidRPr="00C84C58">
        <w:rPr>
          <w:lang w:val="en-US"/>
        </w:rPr>
        <w:t>.</w:t>
      </w:r>
    </w:p>
    <w:p w:rsidR="00231D9C" w:rsidRPr="00C84C58" w:rsidRDefault="005A4512" w:rsidP="0059577B">
      <w:pPr>
        <w:numPr>
          <w:ilvl w:val="0"/>
          <w:numId w:val="18"/>
        </w:numPr>
        <w:rPr>
          <w:lang w:val="en-US"/>
        </w:rPr>
      </w:pPr>
      <w:r w:rsidRPr="00C84C58">
        <w:rPr>
          <w:lang w:val="en-US"/>
        </w:rPr>
        <w:t>Create and remove users</w:t>
      </w:r>
      <w:r w:rsidR="00231D9C" w:rsidRPr="00C84C58">
        <w:rPr>
          <w:lang w:val="en-US"/>
        </w:rPr>
        <w:t>.</w:t>
      </w:r>
    </w:p>
    <w:p w:rsidR="00231D9C" w:rsidRPr="00C84C58" w:rsidRDefault="005A4512" w:rsidP="0059577B">
      <w:pPr>
        <w:numPr>
          <w:ilvl w:val="0"/>
          <w:numId w:val="18"/>
        </w:numPr>
        <w:rPr>
          <w:lang w:val="en-US"/>
        </w:rPr>
      </w:pPr>
      <w:r w:rsidRPr="00C84C58">
        <w:rPr>
          <w:lang w:val="en-US"/>
        </w:rPr>
        <w:t>Assign and remove rights</w:t>
      </w:r>
      <w:r w:rsidR="00231D9C" w:rsidRPr="00C84C58">
        <w:rPr>
          <w:lang w:val="en-US"/>
        </w:rPr>
        <w:t>.</w:t>
      </w:r>
    </w:p>
    <w:p w:rsidR="00231D9C" w:rsidRPr="00C84C58" w:rsidRDefault="005A4512" w:rsidP="0059577B">
      <w:pPr>
        <w:numPr>
          <w:ilvl w:val="0"/>
          <w:numId w:val="18"/>
        </w:numPr>
        <w:rPr>
          <w:lang w:val="en-US"/>
        </w:rPr>
      </w:pPr>
      <w:r w:rsidRPr="00C84C58">
        <w:rPr>
          <w:lang w:val="en-US"/>
        </w:rPr>
        <w:t>Get overview of who is allowed to what</w:t>
      </w:r>
      <w:r w:rsidR="00231D9C" w:rsidRPr="00C84C58">
        <w:rPr>
          <w:lang w:val="en-US"/>
        </w:rPr>
        <w:t>.</w:t>
      </w:r>
    </w:p>
    <w:p w:rsidR="0059577B" w:rsidRPr="00C84C58" w:rsidRDefault="0059577B" w:rsidP="0059577B">
      <w:pPr>
        <w:rPr>
          <w:lang w:val="en-US"/>
        </w:rPr>
      </w:pPr>
    </w:p>
    <w:p w:rsidR="00BE43E7" w:rsidRPr="00C84C58" w:rsidRDefault="00A529CD" w:rsidP="00A529CD">
      <w:pPr>
        <w:pStyle w:val="Heading1"/>
        <w:rPr>
          <w:lang w:val="en-US"/>
        </w:rPr>
      </w:pPr>
      <w:r w:rsidRPr="00C84C58">
        <w:rPr>
          <w:lang w:val="en-US"/>
        </w:rPr>
        <w:t>Dan</w:t>
      </w:r>
      <w:r w:rsidR="005A4512" w:rsidRPr="00C84C58">
        <w:rPr>
          <w:lang w:val="en-US"/>
        </w:rPr>
        <w:t>ish</w:t>
      </w:r>
      <w:r w:rsidRPr="00C84C58">
        <w:rPr>
          <w:lang w:val="en-US"/>
        </w:rPr>
        <w:t>?</w:t>
      </w:r>
    </w:p>
    <w:p w:rsidR="00A529CD" w:rsidRPr="00C84C58" w:rsidRDefault="005A4512" w:rsidP="00A529CD">
      <w:pPr>
        <w:numPr>
          <w:ilvl w:val="0"/>
          <w:numId w:val="20"/>
        </w:numPr>
        <w:rPr>
          <w:lang w:val="en-US"/>
        </w:rPr>
      </w:pPr>
      <w:r w:rsidRPr="00C84C58">
        <w:rPr>
          <w:lang w:val="en-US"/>
        </w:rPr>
        <w:t>Check that Danish is used consistently</w:t>
      </w:r>
      <w:r w:rsidR="00A529CD" w:rsidRPr="00C84C58">
        <w:rPr>
          <w:lang w:val="en-US"/>
        </w:rPr>
        <w:t>.</w:t>
      </w:r>
    </w:p>
    <w:p w:rsidR="00A529CD" w:rsidRPr="00C84C58" w:rsidRDefault="00A529CD" w:rsidP="00A529CD">
      <w:pPr>
        <w:rPr>
          <w:lang w:val="en-US"/>
        </w:rPr>
      </w:pPr>
    </w:p>
    <w:p w:rsidR="0094290F" w:rsidRPr="00C84C58" w:rsidRDefault="005A4512" w:rsidP="0094290F">
      <w:pPr>
        <w:pStyle w:val="Heading1"/>
        <w:rPr>
          <w:lang w:val="en-US"/>
        </w:rPr>
      </w:pPr>
      <w:r w:rsidRPr="00C84C58">
        <w:rPr>
          <w:lang w:val="en-US"/>
        </w:rPr>
        <w:t>Operation</w:t>
      </w:r>
      <w:r w:rsidR="00A529CD" w:rsidRPr="00C84C58">
        <w:rPr>
          <w:lang w:val="en-US"/>
        </w:rPr>
        <w:t xml:space="preserve"> - tests </w:t>
      </w:r>
      <w:r w:rsidRPr="00C84C58">
        <w:rPr>
          <w:lang w:val="en-US"/>
        </w:rPr>
        <w:t>during the operational test</w:t>
      </w:r>
    </w:p>
    <w:p w:rsidR="0094290F" w:rsidRPr="00C84C58" w:rsidRDefault="005A4512" w:rsidP="00A529CD">
      <w:pPr>
        <w:numPr>
          <w:ilvl w:val="0"/>
          <w:numId w:val="21"/>
        </w:numPr>
        <w:rPr>
          <w:lang w:val="en-US"/>
        </w:rPr>
      </w:pPr>
      <w:r w:rsidRPr="00C84C58">
        <w:rPr>
          <w:lang w:val="en-US"/>
        </w:rPr>
        <w:t>Phasing out</w:t>
      </w:r>
      <w:r w:rsidR="0094290F" w:rsidRPr="00C84C58">
        <w:rPr>
          <w:lang w:val="en-US"/>
        </w:rPr>
        <w:t xml:space="preserve"> (J6).</w:t>
      </w:r>
      <w:r w:rsidRPr="00C84C58">
        <w:rPr>
          <w:lang w:val="en-US"/>
        </w:rPr>
        <w:t xml:space="preserve"> Check that data can be transferred.</w:t>
      </w:r>
    </w:p>
    <w:p w:rsidR="00A529CD" w:rsidRPr="00C84C58" w:rsidRDefault="005A4512" w:rsidP="00A529CD">
      <w:pPr>
        <w:numPr>
          <w:ilvl w:val="0"/>
          <w:numId w:val="21"/>
        </w:numPr>
        <w:rPr>
          <w:lang w:val="en-US"/>
        </w:rPr>
      </w:pPr>
      <w:r w:rsidRPr="00C84C58">
        <w:rPr>
          <w:lang w:val="en-US"/>
        </w:rPr>
        <w:t>Record all periods with unpleasant response times. Record time, observer and context</w:t>
      </w:r>
      <w:r w:rsidR="00A529CD" w:rsidRPr="00C84C58">
        <w:rPr>
          <w:lang w:val="en-US"/>
        </w:rPr>
        <w:t>.</w:t>
      </w:r>
    </w:p>
    <w:p w:rsidR="00A529CD" w:rsidRPr="00C84C58" w:rsidRDefault="005A4512" w:rsidP="00A529CD">
      <w:pPr>
        <w:numPr>
          <w:ilvl w:val="0"/>
          <w:numId w:val="21"/>
        </w:numPr>
        <w:rPr>
          <w:lang w:val="en-US"/>
        </w:rPr>
      </w:pPr>
      <w:r w:rsidRPr="00C84C58">
        <w:rPr>
          <w:lang w:val="en-US"/>
        </w:rPr>
        <w:t>Record all periods where one of the systems don’t reply (out of operation). Record time, observer</w:t>
      </w:r>
      <w:r w:rsidR="00861D74" w:rsidRPr="00C84C58">
        <w:rPr>
          <w:lang w:val="en-US"/>
        </w:rPr>
        <w:t xml:space="preserve"> and context</w:t>
      </w:r>
      <w:r w:rsidR="00A529CD" w:rsidRPr="00C84C58">
        <w:rPr>
          <w:lang w:val="en-US"/>
        </w:rPr>
        <w:t>.</w:t>
      </w:r>
    </w:p>
    <w:p w:rsidR="00A529CD" w:rsidRPr="00C84C58" w:rsidRDefault="00A529CD" w:rsidP="00A529CD">
      <w:pPr>
        <w:rPr>
          <w:lang w:val="en-US"/>
        </w:rPr>
      </w:pPr>
    </w:p>
    <w:p w:rsidR="0059577B" w:rsidRPr="00C84C58" w:rsidRDefault="0059577B" w:rsidP="00BE43E7">
      <w:pPr>
        <w:rPr>
          <w:lang w:val="en-US"/>
        </w:rPr>
      </w:pPr>
    </w:p>
    <w:p w:rsidR="0059577B" w:rsidRPr="00C84C58" w:rsidRDefault="00861D74" w:rsidP="0059577B">
      <w:pPr>
        <w:pStyle w:val="Heading1"/>
        <w:rPr>
          <w:lang w:val="en-US"/>
        </w:rPr>
      </w:pPr>
      <w:r w:rsidRPr="00C84C58">
        <w:rPr>
          <w:lang w:val="en-US"/>
        </w:rPr>
        <w:t xml:space="preserve">Not </w:t>
      </w:r>
      <w:r w:rsidR="0059577B" w:rsidRPr="00C84C58">
        <w:rPr>
          <w:lang w:val="en-US"/>
        </w:rPr>
        <w:t>teste</w:t>
      </w:r>
      <w:r w:rsidRPr="00C84C58">
        <w:rPr>
          <w:lang w:val="en-US"/>
        </w:rPr>
        <w:t>d</w:t>
      </w:r>
    </w:p>
    <w:p w:rsidR="0059577B" w:rsidRPr="00C84C58" w:rsidRDefault="00861D74" w:rsidP="0059577B">
      <w:pPr>
        <w:numPr>
          <w:ilvl w:val="0"/>
          <w:numId w:val="19"/>
        </w:numPr>
        <w:rPr>
          <w:lang w:val="en-US"/>
        </w:rPr>
      </w:pPr>
      <w:r w:rsidRPr="00C84C58">
        <w:rPr>
          <w:lang w:val="en-US"/>
        </w:rPr>
        <w:t>Instalment reports and associated payments</w:t>
      </w:r>
      <w:r w:rsidR="0059577B" w:rsidRPr="00C84C58">
        <w:rPr>
          <w:lang w:val="en-US"/>
        </w:rPr>
        <w:t>.</w:t>
      </w:r>
    </w:p>
    <w:p w:rsidR="0059577B" w:rsidRPr="00C84C58" w:rsidRDefault="00861D74" w:rsidP="0059577B">
      <w:pPr>
        <w:numPr>
          <w:ilvl w:val="0"/>
          <w:numId w:val="19"/>
        </w:numPr>
        <w:rPr>
          <w:lang w:val="en-US"/>
        </w:rPr>
      </w:pPr>
      <w:r w:rsidRPr="00C84C58">
        <w:rPr>
          <w:lang w:val="en-US"/>
        </w:rPr>
        <w:t>Adding and editing templates</w:t>
      </w:r>
      <w:r w:rsidR="0059577B" w:rsidRPr="00C84C58">
        <w:rPr>
          <w:lang w:val="en-US"/>
        </w:rPr>
        <w:t>.</w:t>
      </w:r>
    </w:p>
    <w:p w:rsidR="0059577B" w:rsidRPr="00C84C58" w:rsidRDefault="0059577B" w:rsidP="0059577B">
      <w:pPr>
        <w:numPr>
          <w:ilvl w:val="0"/>
          <w:numId w:val="19"/>
        </w:numPr>
        <w:rPr>
          <w:lang w:val="en-US"/>
        </w:rPr>
      </w:pPr>
      <w:r w:rsidRPr="00C84C58">
        <w:rPr>
          <w:lang w:val="en-US"/>
        </w:rPr>
        <w:t>Workflow</w:t>
      </w:r>
      <w:r w:rsidR="00861D74" w:rsidRPr="00C84C58">
        <w:rPr>
          <w:lang w:val="en-US"/>
        </w:rPr>
        <w:t xml:space="preserve"> changes, e.g. specify which data changes will start and stop time monitoring</w:t>
      </w:r>
      <w:r w:rsidRPr="00C84C58">
        <w:rPr>
          <w:lang w:val="en-US"/>
        </w:rPr>
        <w:t>.</w:t>
      </w:r>
    </w:p>
    <w:p w:rsidR="0059577B" w:rsidRPr="00C84C58" w:rsidRDefault="0059577B" w:rsidP="0059577B">
      <w:pPr>
        <w:rPr>
          <w:lang w:val="en-US"/>
        </w:rPr>
      </w:pPr>
    </w:p>
    <w:sectPr w:rsidR="0059577B" w:rsidRPr="00C84C58" w:rsidSect="0026120B">
      <w:headerReference w:type="default" r:id="rId7"/>
      <w:footerReference w:type="default" r:id="rId8"/>
      <w:pgSz w:w="11906" w:h="16838"/>
      <w:pgMar w:top="1440" w:right="3402" w:bottom="1440" w:left="1134" w:header="709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24406" w:rsidRDefault="00F24406">
      <w:r>
        <w:separator/>
      </w:r>
    </w:p>
  </w:endnote>
  <w:endnote w:type="continuationSeparator" w:id="0">
    <w:p w:rsidR="00F24406" w:rsidRDefault="00F24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37449" w:rsidRPr="003B2F80" w:rsidRDefault="00237449">
    <w:pPr>
      <w:pStyle w:val="Footer"/>
      <w:rPr>
        <w:iCs/>
      </w:rPr>
    </w:pPr>
    <w:r>
      <w:rPr>
        <w:iCs/>
      </w:rPr>
      <w:t xml:space="preserve">Sagssystem til </w:t>
    </w:r>
    <w:r w:rsidR="003F6DF5">
      <w:rPr>
        <w:iCs/>
      </w:rPr>
      <w:t>Y-Fonden</w:t>
    </w:r>
    <w:r>
      <w:rPr>
        <w:iCs/>
      </w:rPr>
      <w:t>s Fond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24406" w:rsidRDefault="00F24406">
      <w:r>
        <w:separator/>
      </w:r>
    </w:p>
  </w:footnote>
  <w:footnote w:type="continuationSeparator" w:id="0">
    <w:p w:rsidR="00F24406" w:rsidRDefault="00F244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37449" w:rsidRDefault="00237449">
    <w:pPr>
      <w:pStyle w:val="Header"/>
      <w:framePr w:wrap="around" w:vAnchor="text" w:hAnchor="margin" w:xAlign="right" w:y="1"/>
      <w:rPr>
        <w:rStyle w:val="PageNumber"/>
        <w:rFonts w:ascii="Times New Roman" w:hAnsi="Times New Roman"/>
        <w:b w:val="0"/>
      </w:rPr>
    </w:pPr>
    <w:r>
      <w:rPr>
        <w:rStyle w:val="PageNumber"/>
        <w:rFonts w:ascii="Times New Roman" w:hAnsi="Times New Roman"/>
        <w:b w:val="0"/>
      </w:rPr>
      <w:fldChar w:fldCharType="begin"/>
    </w:r>
    <w:r>
      <w:rPr>
        <w:rStyle w:val="PageNumber"/>
        <w:rFonts w:ascii="Times New Roman" w:hAnsi="Times New Roman"/>
        <w:b w:val="0"/>
      </w:rPr>
      <w:instrText xml:space="preserve">PAGE  </w:instrText>
    </w:r>
    <w:r>
      <w:rPr>
        <w:rStyle w:val="PageNumber"/>
        <w:rFonts w:ascii="Times New Roman" w:hAnsi="Times New Roman"/>
        <w:b w:val="0"/>
      </w:rPr>
      <w:fldChar w:fldCharType="separate"/>
    </w:r>
    <w:r w:rsidR="00C84C58">
      <w:rPr>
        <w:rStyle w:val="PageNumber"/>
        <w:rFonts w:ascii="Times New Roman" w:hAnsi="Times New Roman"/>
        <w:b w:val="0"/>
        <w:noProof/>
      </w:rPr>
      <w:t>2</w:t>
    </w:r>
    <w:r>
      <w:rPr>
        <w:rStyle w:val="PageNumber"/>
        <w:rFonts w:ascii="Times New Roman" w:hAnsi="Times New Roman"/>
        <w:b w:val="0"/>
      </w:rPr>
      <w:fldChar w:fldCharType="end"/>
    </w:r>
  </w:p>
  <w:p w:rsidR="00237449" w:rsidRDefault="0023744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22A35"/>
    <w:multiLevelType w:val="hybridMultilevel"/>
    <w:tmpl w:val="DE04F778"/>
    <w:lvl w:ilvl="0" w:tplc="42E251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C5206"/>
    <w:multiLevelType w:val="hybridMultilevel"/>
    <w:tmpl w:val="E9482D2C"/>
    <w:lvl w:ilvl="0" w:tplc="70F28A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93CA0"/>
    <w:multiLevelType w:val="hybridMultilevel"/>
    <w:tmpl w:val="0DA61804"/>
    <w:lvl w:ilvl="0" w:tplc="2DB852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CA5D0D"/>
    <w:multiLevelType w:val="hybridMultilevel"/>
    <w:tmpl w:val="25AA60E2"/>
    <w:lvl w:ilvl="0" w:tplc="13E8F406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B43A11"/>
    <w:multiLevelType w:val="hybridMultilevel"/>
    <w:tmpl w:val="65EC9BB4"/>
    <w:lvl w:ilvl="0" w:tplc="C06CA4E4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894DA5"/>
    <w:multiLevelType w:val="hybridMultilevel"/>
    <w:tmpl w:val="E2BC0596"/>
    <w:lvl w:ilvl="0" w:tplc="CE1ED6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D04A2E"/>
    <w:multiLevelType w:val="singleLevel"/>
    <w:tmpl w:val="92D47588"/>
    <w:lvl w:ilvl="0">
      <w:start w:val="1"/>
      <w:numFmt w:val="bullet"/>
      <w:pStyle w:val="Index3"/>
      <w:lvlText w:val="-"/>
      <w:lvlJc w:val="left"/>
      <w:pPr>
        <w:tabs>
          <w:tab w:val="num" w:pos="530"/>
        </w:tabs>
        <w:ind w:left="357" w:hanging="187"/>
      </w:pPr>
      <w:rPr>
        <w:rFonts w:ascii="Times New Roman" w:hAnsi="Times New Roman" w:hint="default"/>
      </w:rPr>
    </w:lvl>
  </w:abstractNum>
  <w:abstractNum w:abstractNumId="7" w15:restartNumberingAfterBreak="0">
    <w:nsid w:val="22E43953"/>
    <w:multiLevelType w:val="multilevel"/>
    <w:tmpl w:val="A64A14CC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suff w:val="space"/>
      <w:lvlText w:val="%1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suff w:val="space"/>
      <w:lvlText w:val="%1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86E3DEC"/>
    <w:multiLevelType w:val="hybridMultilevel"/>
    <w:tmpl w:val="A86CA098"/>
    <w:lvl w:ilvl="0" w:tplc="0406D1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F04938"/>
    <w:multiLevelType w:val="hybridMultilevel"/>
    <w:tmpl w:val="48EC01A4"/>
    <w:lvl w:ilvl="0" w:tplc="ED2648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80572C"/>
    <w:multiLevelType w:val="hybridMultilevel"/>
    <w:tmpl w:val="EB56F3A2"/>
    <w:lvl w:ilvl="0" w:tplc="B1801F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2504C4"/>
    <w:multiLevelType w:val="hybridMultilevel"/>
    <w:tmpl w:val="9B86DFB0"/>
    <w:lvl w:ilvl="0" w:tplc="FFBEAFD2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6915D5"/>
    <w:multiLevelType w:val="hybridMultilevel"/>
    <w:tmpl w:val="D388C516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9D16EB"/>
    <w:multiLevelType w:val="hybridMultilevel"/>
    <w:tmpl w:val="B22CC5AA"/>
    <w:lvl w:ilvl="0" w:tplc="969C71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C618EB"/>
    <w:multiLevelType w:val="hybridMultilevel"/>
    <w:tmpl w:val="5C5E15B4"/>
    <w:lvl w:ilvl="0" w:tplc="5150FB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C31447"/>
    <w:multiLevelType w:val="hybridMultilevel"/>
    <w:tmpl w:val="1A38407C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42855E1"/>
    <w:multiLevelType w:val="hybridMultilevel"/>
    <w:tmpl w:val="BFF82938"/>
    <w:lvl w:ilvl="0" w:tplc="B1801F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A61930"/>
    <w:multiLevelType w:val="hybridMultilevel"/>
    <w:tmpl w:val="0C706A88"/>
    <w:lvl w:ilvl="0" w:tplc="4470F72E">
      <w:start w:val="1"/>
      <w:numFmt w:val="decimal"/>
      <w:lvlText w:val="%1."/>
      <w:lvlJc w:val="left"/>
      <w:pPr>
        <w:ind w:left="360" w:hanging="360"/>
      </w:pPr>
      <w:rPr>
        <w:lang w:val="en-US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9424FE5"/>
    <w:multiLevelType w:val="hybridMultilevel"/>
    <w:tmpl w:val="F676B50A"/>
    <w:lvl w:ilvl="0" w:tplc="D0CCD160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6404CA"/>
    <w:multiLevelType w:val="singleLevel"/>
    <w:tmpl w:val="554A8432"/>
    <w:lvl w:ilvl="0">
      <w:start w:val="1"/>
      <w:numFmt w:val="decimal"/>
      <w:pStyle w:val="simple"/>
      <w:lvlText w:val="Figur %1."/>
      <w:lvlJc w:val="left"/>
      <w:pPr>
        <w:tabs>
          <w:tab w:val="num" w:pos="1080"/>
        </w:tabs>
        <w:ind w:left="360" w:hanging="360"/>
      </w:pPr>
    </w:lvl>
  </w:abstractNum>
  <w:abstractNum w:abstractNumId="20" w15:restartNumberingAfterBreak="0">
    <w:nsid w:val="7F0F3C44"/>
    <w:multiLevelType w:val="hybridMultilevel"/>
    <w:tmpl w:val="C5BEAFDC"/>
    <w:lvl w:ilvl="0" w:tplc="26F03F32">
      <w:start w:val="1"/>
      <w:numFmt w:val="decimal"/>
      <w:lvlText w:val="%1."/>
      <w:lvlJc w:val="left"/>
      <w:pPr>
        <w:ind w:left="360" w:hanging="360"/>
      </w:pPr>
      <w:rPr>
        <w:rFonts w:hint="default"/>
        <w:lang w:val="en-US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67103041">
    <w:abstractNumId w:val="19"/>
  </w:num>
  <w:num w:numId="2" w16cid:durableId="745613830">
    <w:abstractNumId w:val="6"/>
  </w:num>
  <w:num w:numId="3" w16cid:durableId="1896238710">
    <w:abstractNumId w:val="7"/>
  </w:num>
  <w:num w:numId="4" w16cid:durableId="1423524655">
    <w:abstractNumId w:val="17"/>
  </w:num>
  <w:num w:numId="5" w16cid:durableId="574709612">
    <w:abstractNumId w:val="20"/>
  </w:num>
  <w:num w:numId="6" w16cid:durableId="1788039957">
    <w:abstractNumId w:val="11"/>
  </w:num>
  <w:num w:numId="7" w16cid:durableId="558594390">
    <w:abstractNumId w:val="12"/>
  </w:num>
  <w:num w:numId="8" w16cid:durableId="775561457">
    <w:abstractNumId w:val="16"/>
  </w:num>
  <w:num w:numId="9" w16cid:durableId="69540976">
    <w:abstractNumId w:val="10"/>
  </w:num>
  <w:num w:numId="10" w16cid:durableId="895044187">
    <w:abstractNumId w:val="4"/>
  </w:num>
  <w:num w:numId="11" w16cid:durableId="1520897793">
    <w:abstractNumId w:val="5"/>
  </w:num>
  <w:num w:numId="12" w16cid:durableId="1573540477">
    <w:abstractNumId w:val="14"/>
  </w:num>
  <w:num w:numId="13" w16cid:durableId="1444424418">
    <w:abstractNumId w:val="15"/>
  </w:num>
  <w:num w:numId="14" w16cid:durableId="1798445990">
    <w:abstractNumId w:val="3"/>
  </w:num>
  <w:num w:numId="15" w16cid:durableId="1811944516">
    <w:abstractNumId w:val="1"/>
  </w:num>
  <w:num w:numId="16" w16cid:durableId="496656382">
    <w:abstractNumId w:val="9"/>
  </w:num>
  <w:num w:numId="17" w16cid:durableId="1523661955">
    <w:abstractNumId w:val="8"/>
  </w:num>
  <w:num w:numId="18" w16cid:durableId="754595880">
    <w:abstractNumId w:val="18"/>
  </w:num>
  <w:num w:numId="19" w16cid:durableId="402878642">
    <w:abstractNumId w:val="0"/>
  </w:num>
  <w:num w:numId="20" w16cid:durableId="894701131">
    <w:abstractNumId w:val="13"/>
  </w:num>
  <w:num w:numId="21" w16cid:durableId="2005860520">
    <w:abstractNumId w:val="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623"/>
    <w:rsid w:val="000004F6"/>
    <w:rsid w:val="00000F14"/>
    <w:rsid w:val="0000157A"/>
    <w:rsid w:val="00004B14"/>
    <w:rsid w:val="00004CE3"/>
    <w:rsid w:val="0000634E"/>
    <w:rsid w:val="0000666B"/>
    <w:rsid w:val="0001037C"/>
    <w:rsid w:val="000113F7"/>
    <w:rsid w:val="00016093"/>
    <w:rsid w:val="00017BED"/>
    <w:rsid w:val="000270D7"/>
    <w:rsid w:val="000270FA"/>
    <w:rsid w:val="00027C51"/>
    <w:rsid w:val="000305AA"/>
    <w:rsid w:val="0003101A"/>
    <w:rsid w:val="00035998"/>
    <w:rsid w:val="00035CC9"/>
    <w:rsid w:val="0004321B"/>
    <w:rsid w:val="00052C2B"/>
    <w:rsid w:val="0005309A"/>
    <w:rsid w:val="00060695"/>
    <w:rsid w:val="00060E35"/>
    <w:rsid w:val="00064C74"/>
    <w:rsid w:val="000657EF"/>
    <w:rsid w:val="00065CED"/>
    <w:rsid w:val="00071676"/>
    <w:rsid w:val="00075E6B"/>
    <w:rsid w:val="000812A2"/>
    <w:rsid w:val="000817A3"/>
    <w:rsid w:val="00085599"/>
    <w:rsid w:val="00087D5E"/>
    <w:rsid w:val="00090990"/>
    <w:rsid w:val="00091F4B"/>
    <w:rsid w:val="00092ED0"/>
    <w:rsid w:val="00095035"/>
    <w:rsid w:val="00095F83"/>
    <w:rsid w:val="0009634A"/>
    <w:rsid w:val="00096CB1"/>
    <w:rsid w:val="000A0496"/>
    <w:rsid w:val="000A339A"/>
    <w:rsid w:val="000A47FE"/>
    <w:rsid w:val="000B2EF3"/>
    <w:rsid w:val="000B4368"/>
    <w:rsid w:val="000B6D48"/>
    <w:rsid w:val="000B7894"/>
    <w:rsid w:val="000C6CB3"/>
    <w:rsid w:val="000D1C24"/>
    <w:rsid w:val="000D2811"/>
    <w:rsid w:val="000D52F1"/>
    <w:rsid w:val="000D75F8"/>
    <w:rsid w:val="000E26F8"/>
    <w:rsid w:val="000E2A77"/>
    <w:rsid w:val="000E478A"/>
    <w:rsid w:val="000F2AFA"/>
    <w:rsid w:val="000F3227"/>
    <w:rsid w:val="000F3287"/>
    <w:rsid w:val="000F46C0"/>
    <w:rsid w:val="000F4E8A"/>
    <w:rsid w:val="0010554C"/>
    <w:rsid w:val="00106331"/>
    <w:rsid w:val="001069FE"/>
    <w:rsid w:val="00107C3D"/>
    <w:rsid w:val="0011281D"/>
    <w:rsid w:val="001133D8"/>
    <w:rsid w:val="00115F79"/>
    <w:rsid w:val="00117639"/>
    <w:rsid w:val="0012002A"/>
    <w:rsid w:val="0012386E"/>
    <w:rsid w:val="0012415B"/>
    <w:rsid w:val="00124591"/>
    <w:rsid w:val="00125F89"/>
    <w:rsid w:val="0013084B"/>
    <w:rsid w:val="00134491"/>
    <w:rsid w:val="0013776F"/>
    <w:rsid w:val="001461C1"/>
    <w:rsid w:val="0014631F"/>
    <w:rsid w:val="00147B4F"/>
    <w:rsid w:val="00154241"/>
    <w:rsid w:val="00157854"/>
    <w:rsid w:val="0017352F"/>
    <w:rsid w:val="00176360"/>
    <w:rsid w:val="001811D9"/>
    <w:rsid w:val="00182936"/>
    <w:rsid w:val="00184076"/>
    <w:rsid w:val="001912F8"/>
    <w:rsid w:val="00194293"/>
    <w:rsid w:val="0019712C"/>
    <w:rsid w:val="00197A2F"/>
    <w:rsid w:val="001A3956"/>
    <w:rsid w:val="001A443C"/>
    <w:rsid w:val="001A6C90"/>
    <w:rsid w:val="001A7386"/>
    <w:rsid w:val="001A750A"/>
    <w:rsid w:val="001B0473"/>
    <w:rsid w:val="001B213F"/>
    <w:rsid w:val="001B62A2"/>
    <w:rsid w:val="001B6C73"/>
    <w:rsid w:val="001C17DA"/>
    <w:rsid w:val="001C1F4C"/>
    <w:rsid w:val="001C3FE1"/>
    <w:rsid w:val="001C632A"/>
    <w:rsid w:val="001E4997"/>
    <w:rsid w:val="001E681B"/>
    <w:rsid w:val="001E7C2D"/>
    <w:rsid w:val="001F1472"/>
    <w:rsid w:val="001F211D"/>
    <w:rsid w:val="001F3EF7"/>
    <w:rsid w:val="00201059"/>
    <w:rsid w:val="0020341E"/>
    <w:rsid w:val="00211EEF"/>
    <w:rsid w:val="0021510A"/>
    <w:rsid w:val="0022683E"/>
    <w:rsid w:val="00231D9C"/>
    <w:rsid w:val="00235474"/>
    <w:rsid w:val="00237449"/>
    <w:rsid w:val="00244BCA"/>
    <w:rsid w:val="00245313"/>
    <w:rsid w:val="00246035"/>
    <w:rsid w:val="0025370C"/>
    <w:rsid w:val="00253754"/>
    <w:rsid w:val="00254875"/>
    <w:rsid w:val="0026120B"/>
    <w:rsid w:val="00271F33"/>
    <w:rsid w:val="00275D30"/>
    <w:rsid w:val="00280E79"/>
    <w:rsid w:val="0028165F"/>
    <w:rsid w:val="00285609"/>
    <w:rsid w:val="00285D00"/>
    <w:rsid w:val="002903F7"/>
    <w:rsid w:val="00294C4C"/>
    <w:rsid w:val="0029531E"/>
    <w:rsid w:val="002970CD"/>
    <w:rsid w:val="00297FF6"/>
    <w:rsid w:val="002A0041"/>
    <w:rsid w:val="002A0BD9"/>
    <w:rsid w:val="002A117F"/>
    <w:rsid w:val="002A11A7"/>
    <w:rsid w:val="002A1715"/>
    <w:rsid w:val="002B084C"/>
    <w:rsid w:val="002B35BA"/>
    <w:rsid w:val="002C017A"/>
    <w:rsid w:val="002C18FE"/>
    <w:rsid w:val="002C1960"/>
    <w:rsid w:val="002C22F0"/>
    <w:rsid w:val="002C65A2"/>
    <w:rsid w:val="002C681E"/>
    <w:rsid w:val="002C6F8A"/>
    <w:rsid w:val="002C782F"/>
    <w:rsid w:val="002D0377"/>
    <w:rsid w:val="002D08C8"/>
    <w:rsid w:val="002D1600"/>
    <w:rsid w:val="002D465F"/>
    <w:rsid w:val="002E1B7F"/>
    <w:rsid w:val="002E1E62"/>
    <w:rsid w:val="002E469F"/>
    <w:rsid w:val="002F074E"/>
    <w:rsid w:val="002F1E80"/>
    <w:rsid w:val="002F21B1"/>
    <w:rsid w:val="002F5633"/>
    <w:rsid w:val="003005B6"/>
    <w:rsid w:val="00300772"/>
    <w:rsid w:val="0030232A"/>
    <w:rsid w:val="00310C2E"/>
    <w:rsid w:val="00311863"/>
    <w:rsid w:val="0031266C"/>
    <w:rsid w:val="00316C16"/>
    <w:rsid w:val="00317466"/>
    <w:rsid w:val="00321F22"/>
    <w:rsid w:val="003264CA"/>
    <w:rsid w:val="00326B50"/>
    <w:rsid w:val="00326E40"/>
    <w:rsid w:val="003275A1"/>
    <w:rsid w:val="00330621"/>
    <w:rsid w:val="00341EFA"/>
    <w:rsid w:val="00346982"/>
    <w:rsid w:val="0034799C"/>
    <w:rsid w:val="00347CEC"/>
    <w:rsid w:val="00356E3F"/>
    <w:rsid w:val="00365252"/>
    <w:rsid w:val="00373E56"/>
    <w:rsid w:val="00374380"/>
    <w:rsid w:val="0038058A"/>
    <w:rsid w:val="003847EE"/>
    <w:rsid w:val="00395217"/>
    <w:rsid w:val="00395937"/>
    <w:rsid w:val="003A0AAB"/>
    <w:rsid w:val="003A2061"/>
    <w:rsid w:val="003A68B9"/>
    <w:rsid w:val="003A778D"/>
    <w:rsid w:val="003B2F80"/>
    <w:rsid w:val="003B6133"/>
    <w:rsid w:val="003B6F0F"/>
    <w:rsid w:val="003C2547"/>
    <w:rsid w:val="003C603D"/>
    <w:rsid w:val="003C6233"/>
    <w:rsid w:val="003D04F8"/>
    <w:rsid w:val="003D174C"/>
    <w:rsid w:val="003D4C43"/>
    <w:rsid w:val="003D4EBA"/>
    <w:rsid w:val="003D5FC6"/>
    <w:rsid w:val="003E1D88"/>
    <w:rsid w:val="003E2577"/>
    <w:rsid w:val="003E2FE5"/>
    <w:rsid w:val="003E41BC"/>
    <w:rsid w:val="003E4742"/>
    <w:rsid w:val="003F0E23"/>
    <w:rsid w:val="003F2318"/>
    <w:rsid w:val="003F29BF"/>
    <w:rsid w:val="003F4A76"/>
    <w:rsid w:val="003F6DF5"/>
    <w:rsid w:val="004022A3"/>
    <w:rsid w:val="00402311"/>
    <w:rsid w:val="00405FED"/>
    <w:rsid w:val="00406267"/>
    <w:rsid w:val="00406303"/>
    <w:rsid w:val="00412939"/>
    <w:rsid w:val="00412BA9"/>
    <w:rsid w:val="00412CDE"/>
    <w:rsid w:val="00421038"/>
    <w:rsid w:val="00422EBE"/>
    <w:rsid w:val="004245CB"/>
    <w:rsid w:val="00427825"/>
    <w:rsid w:val="00437206"/>
    <w:rsid w:val="00446538"/>
    <w:rsid w:val="004502B4"/>
    <w:rsid w:val="00454C1C"/>
    <w:rsid w:val="0045522D"/>
    <w:rsid w:val="00457ACE"/>
    <w:rsid w:val="004608A9"/>
    <w:rsid w:val="00461045"/>
    <w:rsid w:val="00463B14"/>
    <w:rsid w:val="00465676"/>
    <w:rsid w:val="0046628B"/>
    <w:rsid w:val="004724D4"/>
    <w:rsid w:val="00472CD9"/>
    <w:rsid w:val="00475480"/>
    <w:rsid w:val="00476E6D"/>
    <w:rsid w:val="0048068A"/>
    <w:rsid w:val="004814AA"/>
    <w:rsid w:val="004821E1"/>
    <w:rsid w:val="004846FD"/>
    <w:rsid w:val="004869BA"/>
    <w:rsid w:val="004872CB"/>
    <w:rsid w:val="00490563"/>
    <w:rsid w:val="00494B89"/>
    <w:rsid w:val="00495328"/>
    <w:rsid w:val="00496BF5"/>
    <w:rsid w:val="004A428C"/>
    <w:rsid w:val="004A491E"/>
    <w:rsid w:val="004A4971"/>
    <w:rsid w:val="004B085F"/>
    <w:rsid w:val="004B1685"/>
    <w:rsid w:val="004B2ADE"/>
    <w:rsid w:val="004B4505"/>
    <w:rsid w:val="004B6B99"/>
    <w:rsid w:val="004C4F04"/>
    <w:rsid w:val="004C6CD9"/>
    <w:rsid w:val="004D2603"/>
    <w:rsid w:val="004D29AE"/>
    <w:rsid w:val="004D5030"/>
    <w:rsid w:val="004D6D06"/>
    <w:rsid w:val="004D7730"/>
    <w:rsid w:val="004E09F2"/>
    <w:rsid w:val="004E0A22"/>
    <w:rsid w:val="004E6513"/>
    <w:rsid w:val="004E7A16"/>
    <w:rsid w:val="004E7E81"/>
    <w:rsid w:val="00506ADE"/>
    <w:rsid w:val="00506E6D"/>
    <w:rsid w:val="00507D44"/>
    <w:rsid w:val="00512B4E"/>
    <w:rsid w:val="00512EAC"/>
    <w:rsid w:val="0051336D"/>
    <w:rsid w:val="00515481"/>
    <w:rsid w:val="00517800"/>
    <w:rsid w:val="00520951"/>
    <w:rsid w:val="0052388F"/>
    <w:rsid w:val="0052498D"/>
    <w:rsid w:val="005262AD"/>
    <w:rsid w:val="00530818"/>
    <w:rsid w:val="0053225D"/>
    <w:rsid w:val="00532DD5"/>
    <w:rsid w:val="00535CCE"/>
    <w:rsid w:val="00536654"/>
    <w:rsid w:val="00542E61"/>
    <w:rsid w:val="00542F33"/>
    <w:rsid w:val="0054589E"/>
    <w:rsid w:val="00550266"/>
    <w:rsid w:val="00551CBE"/>
    <w:rsid w:val="00552A9D"/>
    <w:rsid w:val="00553034"/>
    <w:rsid w:val="0055765D"/>
    <w:rsid w:val="00562A22"/>
    <w:rsid w:val="00563187"/>
    <w:rsid w:val="00564723"/>
    <w:rsid w:val="00564EA1"/>
    <w:rsid w:val="00566297"/>
    <w:rsid w:val="005712DB"/>
    <w:rsid w:val="00576EEA"/>
    <w:rsid w:val="00581FFE"/>
    <w:rsid w:val="005833D7"/>
    <w:rsid w:val="00583BB5"/>
    <w:rsid w:val="005854E3"/>
    <w:rsid w:val="00585970"/>
    <w:rsid w:val="005865D1"/>
    <w:rsid w:val="0059577B"/>
    <w:rsid w:val="00595BA6"/>
    <w:rsid w:val="00595E0C"/>
    <w:rsid w:val="00596F68"/>
    <w:rsid w:val="005971C2"/>
    <w:rsid w:val="005A230E"/>
    <w:rsid w:val="005A2F0C"/>
    <w:rsid w:val="005A4512"/>
    <w:rsid w:val="005C10EE"/>
    <w:rsid w:val="005C5623"/>
    <w:rsid w:val="005C65EF"/>
    <w:rsid w:val="005C7F8B"/>
    <w:rsid w:val="005D0AF0"/>
    <w:rsid w:val="005D1B4F"/>
    <w:rsid w:val="005D4271"/>
    <w:rsid w:val="005E00FB"/>
    <w:rsid w:val="005E05C1"/>
    <w:rsid w:val="005E2052"/>
    <w:rsid w:val="005E371F"/>
    <w:rsid w:val="005E4F8A"/>
    <w:rsid w:val="005E7D0B"/>
    <w:rsid w:val="005F3A01"/>
    <w:rsid w:val="005F71A6"/>
    <w:rsid w:val="005F7872"/>
    <w:rsid w:val="00600B1A"/>
    <w:rsid w:val="00601E5D"/>
    <w:rsid w:val="006047F3"/>
    <w:rsid w:val="006102AB"/>
    <w:rsid w:val="00614FBB"/>
    <w:rsid w:val="00617784"/>
    <w:rsid w:val="00620662"/>
    <w:rsid w:val="00621A64"/>
    <w:rsid w:val="00621BA4"/>
    <w:rsid w:val="00624E31"/>
    <w:rsid w:val="00626846"/>
    <w:rsid w:val="00627D36"/>
    <w:rsid w:val="00630472"/>
    <w:rsid w:val="006347D0"/>
    <w:rsid w:val="00635D6B"/>
    <w:rsid w:val="006366EC"/>
    <w:rsid w:val="00637B89"/>
    <w:rsid w:val="0064241C"/>
    <w:rsid w:val="00643253"/>
    <w:rsid w:val="0064548C"/>
    <w:rsid w:val="006456F8"/>
    <w:rsid w:val="006457A2"/>
    <w:rsid w:val="00647452"/>
    <w:rsid w:val="006503C2"/>
    <w:rsid w:val="0065124F"/>
    <w:rsid w:val="00651FC5"/>
    <w:rsid w:val="006537C6"/>
    <w:rsid w:val="00660A06"/>
    <w:rsid w:val="00665F28"/>
    <w:rsid w:val="00666428"/>
    <w:rsid w:val="00673A52"/>
    <w:rsid w:val="0068537F"/>
    <w:rsid w:val="00691B30"/>
    <w:rsid w:val="00694A18"/>
    <w:rsid w:val="00694C34"/>
    <w:rsid w:val="0069650B"/>
    <w:rsid w:val="006A045E"/>
    <w:rsid w:val="006A2029"/>
    <w:rsid w:val="006B4A41"/>
    <w:rsid w:val="006B5144"/>
    <w:rsid w:val="006B6219"/>
    <w:rsid w:val="006C029B"/>
    <w:rsid w:val="006C4F2E"/>
    <w:rsid w:val="006D0253"/>
    <w:rsid w:val="006D062F"/>
    <w:rsid w:val="006D32CF"/>
    <w:rsid w:val="006D363B"/>
    <w:rsid w:val="006E428C"/>
    <w:rsid w:val="006E5DEA"/>
    <w:rsid w:val="006E7ADF"/>
    <w:rsid w:val="006F0944"/>
    <w:rsid w:val="006F451C"/>
    <w:rsid w:val="006F54D6"/>
    <w:rsid w:val="00702F57"/>
    <w:rsid w:val="00706691"/>
    <w:rsid w:val="00710B8E"/>
    <w:rsid w:val="00727CDC"/>
    <w:rsid w:val="00727E0E"/>
    <w:rsid w:val="0073196D"/>
    <w:rsid w:val="0073458E"/>
    <w:rsid w:val="0073696A"/>
    <w:rsid w:val="00740D38"/>
    <w:rsid w:val="00742293"/>
    <w:rsid w:val="00742D5D"/>
    <w:rsid w:val="007450BF"/>
    <w:rsid w:val="007510EF"/>
    <w:rsid w:val="007522B5"/>
    <w:rsid w:val="00753B31"/>
    <w:rsid w:val="007544AA"/>
    <w:rsid w:val="00771976"/>
    <w:rsid w:val="0077339F"/>
    <w:rsid w:val="00773790"/>
    <w:rsid w:val="007741FD"/>
    <w:rsid w:val="0077567D"/>
    <w:rsid w:val="00786F7A"/>
    <w:rsid w:val="0079105E"/>
    <w:rsid w:val="007919A9"/>
    <w:rsid w:val="007A3753"/>
    <w:rsid w:val="007A432D"/>
    <w:rsid w:val="007A4C0D"/>
    <w:rsid w:val="007A6A00"/>
    <w:rsid w:val="007C7838"/>
    <w:rsid w:val="007D0B14"/>
    <w:rsid w:val="007D0C92"/>
    <w:rsid w:val="007D0CD3"/>
    <w:rsid w:val="007D22D6"/>
    <w:rsid w:val="007D4085"/>
    <w:rsid w:val="007D53B2"/>
    <w:rsid w:val="007E5298"/>
    <w:rsid w:val="007F4356"/>
    <w:rsid w:val="007F6427"/>
    <w:rsid w:val="00801605"/>
    <w:rsid w:val="008028AF"/>
    <w:rsid w:val="00805868"/>
    <w:rsid w:val="00813B11"/>
    <w:rsid w:val="0081520E"/>
    <w:rsid w:val="00816A21"/>
    <w:rsid w:val="00817C3A"/>
    <w:rsid w:val="008211FA"/>
    <w:rsid w:val="008222EE"/>
    <w:rsid w:val="00824419"/>
    <w:rsid w:val="008263CC"/>
    <w:rsid w:val="008300AA"/>
    <w:rsid w:val="00834A5B"/>
    <w:rsid w:val="00841D17"/>
    <w:rsid w:val="00843295"/>
    <w:rsid w:val="00846C68"/>
    <w:rsid w:val="00847007"/>
    <w:rsid w:val="00850D3F"/>
    <w:rsid w:val="008519D7"/>
    <w:rsid w:val="0086099A"/>
    <w:rsid w:val="00861D74"/>
    <w:rsid w:val="0087256E"/>
    <w:rsid w:val="00875117"/>
    <w:rsid w:val="00875E2E"/>
    <w:rsid w:val="0087767F"/>
    <w:rsid w:val="008813EF"/>
    <w:rsid w:val="00881814"/>
    <w:rsid w:val="0088194D"/>
    <w:rsid w:val="008830AF"/>
    <w:rsid w:val="008846A3"/>
    <w:rsid w:val="008846C2"/>
    <w:rsid w:val="00885EE5"/>
    <w:rsid w:val="00890ED8"/>
    <w:rsid w:val="00896AFF"/>
    <w:rsid w:val="008974CF"/>
    <w:rsid w:val="008A38A5"/>
    <w:rsid w:val="008A4022"/>
    <w:rsid w:val="008A6389"/>
    <w:rsid w:val="008B2480"/>
    <w:rsid w:val="008C3FFA"/>
    <w:rsid w:val="008C72F8"/>
    <w:rsid w:val="008D4518"/>
    <w:rsid w:val="008D55BA"/>
    <w:rsid w:val="008D7261"/>
    <w:rsid w:val="008E4AC0"/>
    <w:rsid w:val="008E66E3"/>
    <w:rsid w:val="008E73E6"/>
    <w:rsid w:val="008F1CF4"/>
    <w:rsid w:val="008F3E95"/>
    <w:rsid w:val="008F5719"/>
    <w:rsid w:val="008F5AEC"/>
    <w:rsid w:val="008F7629"/>
    <w:rsid w:val="00902619"/>
    <w:rsid w:val="009045DF"/>
    <w:rsid w:val="009104F3"/>
    <w:rsid w:val="009112A1"/>
    <w:rsid w:val="0091195D"/>
    <w:rsid w:val="00911CA8"/>
    <w:rsid w:val="00912283"/>
    <w:rsid w:val="0091349E"/>
    <w:rsid w:val="00913C0B"/>
    <w:rsid w:val="00914E5C"/>
    <w:rsid w:val="00916864"/>
    <w:rsid w:val="00917F7C"/>
    <w:rsid w:val="00920939"/>
    <w:rsid w:val="00920C09"/>
    <w:rsid w:val="00927622"/>
    <w:rsid w:val="00935DF1"/>
    <w:rsid w:val="00940A18"/>
    <w:rsid w:val="0094290F"/>
    <w:rsid w:val="009459D9"/>
    <w:rsid w:val="00946396"/>
    <w:rsid w:val="00950828"/>
    <w:rsid w:val="0095226A"/>
    <w:rsid w:val="00953D1A"/>
    <w:rsid w:val="00961232"/>
    <w:rsid w:val="0096422C"/>
    <w:rsid w:val="00973085"/>
    <w:rsid w:val="00973DA1"/>
    <w:rsid w:val="0097498C"/>
    <w:rsid w:val="0097793B"/>
    <w:rsid w:val="00980C71"/>
    <w:rsid w:val="0098121B"/>
    <w:rsid w:val="00985865"/>
    <w:rsid w:val="00990615"/>
    <w:rsid w:val="00997049"/>
    <w:rsid w:val="00997691"/>
    <w:rsid w:val="009A27BF"/>
    <w:rsid w:val="009A5260"/>
    <w:rsid w:val="009B6AB9"/>
    <w:rsid w:val="009C0C2A"/>
    <w:rsid w:val="009C612B"/>
    <w:rsid w:val="009D05EA"/>
    <w:rsid w:val="009D0BE5"/>
    <w:rsid w:val="009D2BF5"/>
    <w:rsid w:val="009D32F3"/>
    <w:rsid w:val="009D3904"/>
    <w:rsid w:val="009D3EEA"/>
    <w:rsid w:val="009E0E2B"/>
    <w:rsid w:val="009E2079"/>
    <w:rsid w:val="009E306F"/>
    <w:rsid w:val="009E5C2D"/>
    <w:rsid w:val="009F01F5"/>
    <w:rsid w:val="009F0918"/>
    <w:rsid w:val="009F4D12"/>
    <w:rsid w:val="00A00ACD"/>
    <w:rsid w:val="00A04BEF"/>
    <w:rsid w:val="00A050CF"/>
    <w:rsid w:val="00A07358"/>
    <w:rsid w:val="00A07863"/>
    <w:rsid w:val="00A1016D"/>
    <w:rsid w:val="00A12275"/>
    <w:rsid w:val="00A14FCD"/>
    <w:rsid w:val="00A15F0A"/>
    <w:rsid w:val="00A161CA"/>
    <w:rsid w:val="00A16D85"/>
    <w:rsid w:val="00A17E76"/>
    <w:rsid w:val="00A26B2D"/>
    <w:rsid w:val="00A3345D"/>
    <w:rsid w:val="00A34D35"/>
    <w:rsid w:val="00A365DA"/>
    <w:rsid w:val="00A3727B"/>
    <w:rsid w:val="00A500E4"/>
    <w:rsid w:val="00A5026F"/>
    <w:rsid w:val="00A509B7"/>
    <w:rsid w:val="00A512AA"/>
    <w:rsid w:val="00A529CD"/>
    <w:rsid w:val="00A54EBA"/>
    <w:rsid w:val="00A55945"/>
    <w:rsid w:val="00A55BE2"/>
    <w:rsid w:val="00A60661"/>
    <w:rsid w:val="00A61ADA"/>
    <w:rsid w:val="00A645A3"/>
    <w:rsid w:val="00A647A9"/>
    <w:rsid w:val="00A651E6"/>
    <w:rsid w:val="00A65A36"/>
    <w:rsid w:val="00A66FAB"/>
    <w:rsid w:val="00A74204"/>
    <w:rsid w:val="00A74B33"/>
    <w:rsid w:val="00A75297"/>
    <w:rsid w:val="00A763E9"/>
    <w:rsid w:val="00A779CA"/>
    <w:rsid w:val="00A77BA4"/>
    <w:rsid w:val="00A801DC"/>
    <w:rsid w:val="00A80E4B"/>
    <w:rsid w:val="00A87896"/>
    <w:rsid w:val="00A94D7D"/>
    <w:rsid w:val="00A94FBA"/>
    <w:rsid w:val="00A974AA"/>
    <w:rsid w:val="00AA4826"/>
    <w:rsid w:val="00AB1B2C"/>
    <w:rsid w:val="00AB40CA"/>
    <w:rsid w:val="00AB471E"/>
    <w:rsid w:val="00AB7634"/>
    <w:rsid w:val="00AC25E9"/>
    <w:rsid w:val="00AC56E5"/>
    <w:rsid w:val="00AD14E0"/>
    <w:rsid w:val="00AD20ED"/>
    <w:rsid w:val="00AD2E3B"/>
    <w:rsid w:val="00AD56D4"/>
    <w:rsid w:val="00AE0B5A"/>
    <w:rsid w:val="00AE3AD1"/>
    <w:rsid w:val="00AE6A60"/>
    <w:rsid w:val="00AE6F16"/>
    <w:rsid w:val="00AE7D16"/>
    <w:rsid w:val="00AF0FDC"/>
    <w:rsid w:val="00AF139F"/>
    <w:rsid w:val="00AF26C9"/>
    <w:rsid w:val="00AF38A2"/>
    <w:rsid w:val="00B009CC"/>
    <w:rsid w:val="00B02637"/>
    <w:rsid w:val="00B0445A"/>
    <w:rsid w:val="00B04634"/>
    <w:rsid w:val="00B07940"/>
    <w:rsid w:val="00B12F37"/>
    <w:rsid w:val="00B13DCA"/>
    <w:rsid w:val="00B13DF4"/>
    <w:rsid w:val="00B14C6D"/>
    <w:rsid w:val="00B1661F"/>
    <w:rsid w:val="00B2023E"/>
    <w:rsid w:val="00B240A1"/>
    <w:rsid w:val="00B25C3B"/>
    <w:rsid w:val="00B26BDB"/>
    <w:rsid w:val="00B27FF9"/>
    <w:rsid w:val="00B350AB"/>
    <w:rsid w:val="00B4069C"/>
    <w:rsid w:val="00B410EC"/>
    <w:rsid w:val="00B41F25"/>
    <w:rsid w:val="00B42A6D"/>
    <w:rsid w:val="00B4381A"/>
    <w:rsid w:val="00B45C70"/>
    <w:rsid w:val="00B50D20"/>
    <w:rsid w:val="00B57C2B"/>
    <w:rsid w:val="00B60997"/>
    <w:rsid w:val="00B638D5"/>
    <w:rsid w:val="00B66A50"/>
    <w:rsid w:val="00B743AC"/>
    <w:rsid w:val="00B848FB"/>
    <w:rsid w:val="00B85D87"/>
    <w:rsid w:val="00B87B3B"/>
    <w:rsid w:val="00B906A0"/>
    <w:rsid w:val="00B93D98"/>
    <w:rsid w:val="00B969CC"/>
    <w:rsid w:val="00B97704"/>
    <w:rsid w:val="00BA0F49"/>
    <w:rsid w:val="00BB09F8"/>
    <w:rsid w:val="00BB4992"/>
    <w:rsid w:val="00BB4AFA"/>
    <w:rsid w:val="00BB584F"/>
    <w:rsid w:val="00BC333F"/>
    <w:rsid w:val="00BC5A2B"/>
    <w:rsid w:val="00BC7267"/>
    <w:rsid w:val="00BC78FA"/>
    <w:rsid w:val="00BC7AC3"/>
    <w:rsid w:val="00BD1F06"/>
    <w:rsid w:val="00BD5EA1"/>
    <w:rsid w:val="00BD75BF"/>
    <w:rsid w:val="00BE0433"/>
    <w:rsid w:val="00BE43E7"/>
    <w:rsid w:val="00BE5BA2"/>
    <w:rsid w:val="00BE5EEB"/>
    <w:rsid w:val="00BE5F7C"/>
    <w:rsid w:val="00BF39D4"/>
    <w:rsid w:val="00BF70F6"/>
    <w:rsid w:val="00BF79B6"/>
    <w:rsid w:val="00BF7F28"/>
    <w:rsid w:val="00C02C1F"/>
    <w:rsid w:val="00C05271"/>
    <w:rsid w:val="00C13193"/>
    <w:rsid w:val="00C258BE"/>
    <w:rsid w:val="00C32735"/>
    <w:rsid w:val="00C33E57"/>
    <w:rsid w:val="00C35740"/>
    <w:rsid w:val="00C37E90"/>
    <w:rsid w:val="00C4242B"/>
    <w:rsid w:val="00C430C8"/>
    <w:rsid w:val="00C4367A"/>
    <w:rsid w:val="00C443F0"/>
    <w:rsid w:val="00C45908"/>
    <w:rsid w:val="00C45C35"/>
    <w:rsid w:val="00C47E4A"/>
    <w:rsid w:val="00C524E1"/>
    <w:rsid w:val="00C54B7F"/>
    <w:rsid w:val="00C56E51"/>
    <w:rsid w:val="00C56E79"/>
    <w:rsid w:val="00C577DA"/>
    <w:rsid w:val="00C60712"/>
    <w:rsid w:val="00C717B7"/>
    <w:rsid w:val="00C7447B"/>
    <w:rsid w:val="00C774A8"/>
    <w:rsid w:val="00C803C2"/>
    <w:rsid w:val="00C8056F"/>
    <w:rsid w:val="00C82170"/>
    <w:rsid w:val="00C8388D"/>
    <w:rsid w:val="00C84C58"/>
    <w:rsid w:val="00C8600D"/>
    <w:rsid w:val="00C8623E"/>
    <w:rsid w:val="00C87AC7"/>
    <w:rsid w:val="00C91C36"/>
    <w:rsid w:val="00C9629C"/>
    <w:rsid w:val="00CA4061"/>
    <w:rsid w:val="00CA4ED3"/>
    <w:rsid w:val="00CA6134"/>
    <w:rsid w:val="00CA6565"/>
    <w:rsid w:val="00CB02AB"/>
    <w:rsid w:val="00CB3CA7"/>
    <w:rsid w:val="00CB523C"/>
    <w:rsid w:val="00CC163C"/>
    <w:rsid w:val="00CC3288"/>
    <w:rsid w:val="00CC473D"/>
    <w:rsid w:val="00CC5FB0"/>
    <w:rsid w:val="00CC61B0"/>
    <w:rsid w:val="00CC6E0A"/>
    <w:rsid w:val="00CC73FC"/>
    <w:rsid w:val="00CD2D89"/>
    <w:rsid w:val="00CE0AA8"/>
    <w:rsid w:val="00CE0EF5"/>
    <w:rsid w:val="00CE1010"/>
    <w:rsid w:val="00CE2F9F"/>
    <w:rsid w:val="00CE5AC8"/>
    <w:rsid w:val="00CF1027"/>
    <w:rsid w:val="00CF2A4B"/>
    <w:rsid w:val="00D0267B"/>
    <w:rsid w:val="00D03846"/>
    <w:rsid w:val="00D117B4"/>
    <w:rsid w:val="00D117CF"/>
    <w:rsid w:val="00D13BCB"/>
    <w:rsid w:val="00D2331B"/>
    <w:rsid w:val="00D25890"/>
    <w:rsid w:val="00D25F69"/>
    <w:rsid w:val="00D330C2"/>
    <w:rsid w:val="00D45741"/>
    <w:rsid w:val="00D46505"/>
    <w:rsid w:val="00D53B53"/>
    <w:rsid w:val="00D5644E"/>
    <w:rsid w:val="00D57C6E"/>
    <w:rsid w:val="00D61A85"/>
    <w:rsid w:val="00D749D4"/>
    <w:rsid w:val="00D80D12"/>
    <w:rsid w:val="00D81122"/>
    <w:rsid w:val="00D8583A"/>
    <w:rsid w:val="00D910F1"/>
    <w:rsid w:val="00DA1884"/>
    <w:rsid w:val="00DA26A3"/>
    <w:rsid w:val="00DA567A"/>
    <w:rsid w:val="00DA7E6F"/>
    <w:rsid w:val="00DB0C38"/>
    <w:rsid w:val="00DB2BAC"/>
    <w:rsid w:val="00DB3B04"/>
    <w:rsid w:val="00DB6008"/>
    <w:rsid w:val="00DC0D27"/>
    <w:rsid w:val="00DC1D63"/>
    <w:rsid w:val="00DC3C0C"/>
    <w:rsid w:val="00DC3C99"/>
    <w:rsid w:val="00DC4BAD"/>
    <w:rsid w:val="00DC5FD8"/>
    <w:rsid w:val="00DD1085"/>
    <w:rsid w:val="00DD17DC"/>
    <w:rsid w:val="00DD2719"/>
    <w:rsid w:val="00DE0746"/>
    <w:rsid w:val="00DE1844"/>
    <w:rsid w:val="00DE34FF"/>
    <w:rsid w:val="00DE6848"/>
    <w:rsid w:val="00DF0ECB"/>
    <w:rsid w:val="00DF27C1"/>
    <w:rsid w:val="00DF3340"/>
    <w:rsid w:val="00DF5BC1"/>
    <w:rsid w:val="00DF6BE0"/>
    <w:rsid w:val="00DF7B3F"/>
    <w:rsid w:val="00DF7CBE"/>
    <w:rsid w:val="00E00AB2"/>
    <w:rsid w:val="00E03D47"/>
    <w:rsid w:val="00E0401C"/>
    <w:rsid w:val="00E0558D"/>
    <w:rsid w:val="00E0569F"/>
    <w:rsid w:val="00E05DD8"/>
    <w:rsid w:val="00E1303A"/>
    <w:rsid w:val="00E13DA9"/>
    <w:rsid w:val="00E13DFC"/>
    <w:rsid w:val="00E15EB2"/>
    <w:rsid w:val="00E21876"/>
    <w:rsid w:val="00E22577"/>
    <w:rsid w:val="00E2438E"/>
    <w:rsid w:val="00E24801"/>
    <w:rsid w:val="00E26E6F"/>
    <w:rsid w:val="00E271A3"/>
    <w:rsid w:val="00E3071E"/>
    <w:rsid w:val="00E30727"/>
    <w:rsid w:val="00E35B29"/>
    <w:rsid w:val="00E35BA4"/>
    <w:rsid w:val="00E47468"/>
    <w:rsid w:val="00E478C9"/>
    <w:rsid w:val="00E50F4A"/>
    <w:rsid w:val="00E551AE"/>
    <w:rsid w:val="00E65370"/>
    <w:rsid w:val="00E708A9"/>
    <w:rsid w:val="00E70E6E"/>
    <w:rsid w:val="00E718AD"/>
    <w:rsid w:val="00E7402C"/>
    <w:rsid w:val="00E74696"/>
    <w:rsid w:val="00E83795"/>
    <w:rsid w:val="00E86BEB"/>
    <w:rsid w:val="00E905B6"/>
    <w:rsid w:val="00E910BF"/>
    <w:rsid w:val="00E96894"/>
    <w:rsid w:val="00EA1D20"/>
    <w:rsid w:val="00EB33CA"/>
    <w:rsid w:val="00EB490C"/>
    <w:rsid w:val="00EB4DB9"/>
    <w:rsid w:val="00EC2C66"/>
    <w:rsid w:val="00EC3A09"/>
    <w:rsid w:val="00EC733B"/>
    <w:rsid w:val="00EC7584"/>
    <w:rsid w:val="00ED0266"/>
    <w:rsid w:val="00ED0DF1"/>
    <w:rsid w:val="00ED18EA"/>
    <w:rsid w:val="00ED31DE"/>
    <w:rsid w:val="00ED614D"/>
    <w:rsid w:val="00ED69C6"/>
    <w:rsid w:val="00EE132B"/>
    <w:rsid w:val="00EE1B68"/>
    <w:rsid w:val="00EE254E"/>
    <w:rsid w:val="00EE2B82"/>
    <w:rsid w:val="00EE312C"/>
    <w:rsid w:val="00EE39EF"/>
    <w:rsid w:val="00EE4E1D"/>
    <w:rsid w:val="00EE4FA5"/>
    <w:rsid w:val="00EE5CB4"/>
    <w:rsid w:val="00EF0118"/>
    <w:rsid w:val="00EF0AE8"/>
    <w:rsid w:val="00EF340F"/>
    <w:rsid w:val="00EF41CC"/>
    <w:rsid w:val="00EF5B51"/>
    <w:rsid w:val="00EF6925"/>
    <w:rsid w:val="00EF6AF1"/>
    <w:rsid w:val="00F06DCF"/>
    <w:rsid w:val="00F0713E"/>
    <w:rsid w:val="00F10907"/>
    <w:rsid w:val="00F11CB4"/>
    <w:rsid w:val="00F1223A"/>
    <w:rsid w:val="00F122A4"/>
    <w:rsid w:val="00F13595"/>
    <w:rsid w:val="00F22438"/>
    <w:rsid w:val="00F225A1"/>
    <w:rsid w:val="00F24406"/>
    <w:rsid w:val="00F263FB"/>
    <w:rsid w:val="00F328D4"/>
    <w:rsid w:val="00F34F58"/>
    <w:rsid w:val="00F35F0F"/>
    <w:rsid w:val="00F46FD3"/>
    <w:rsid w:val="00F50F22"/>
    <w:rsid w:val="00F54877"/>
    <w:rsid w:val="00F55131"/>
    <w:rsid w:val="00F551BF"/>
    <w:rsid w:val="00F55C3A"/>
    <w:rsid w:val="00F642A8"/>
    <w:rsid w:val="00F64C2B"/>
    <w:rsid w:val="00F65FA8"/>
    <w:rsid w:val="00F6683D"/>
    <w:rsid w:val="00F66C87"/>
    <w:rsid w:val="00F735A1"/>
    <w:rsid w:val="00F7419E"/>
    <w:rsid w:val="00F74C36"/>
    <w:rsid w:val="00F76C2A"/>
    <w:rsid w:val="00F839EA"/>
    <w:rsid w:val="00F91F0D"/>
    <w:rsid w:val="00F96DDD"/>
    <w:rsid w:val="00FA18EC"/>
    <w:rsid w:val="00FB142B"/>
    <w:rsid w:val="00FB553C"/>
    <w:rsid w:val="00FB5C91"/>
    <w:rsid w:val="00FB63F6"/>
    <w:rsid w:val="00FB704E"/>
    <w:rsid w:val="00FC0DB4"/>
    <w:rsid w:val="00FC75A0"/>
    <w:rsid w:val="00FD3DCC"/>
    <w:rsid w:val="00FD48C7"/>
    <w:rsid w:val="00FD6FFD"/>
    <w:rsid w:val="00FD7BD6"/>
    <w:rsid w:val="00FE4D06"/>
    <w:rsid w:val="00FE6028"/>
    <w:rsid w:val="00FE6675"/>
    <w:rsid w:val="00FF3258"/>
    <w:rsid w:val="00FF3543"/>
    <w:rsid w:val="00FF5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ddd"/>
    </o:shapedefaults>
    <o:shapelayout v:ext="edit">
      <o:idmap v:ext="edit" data="1"/>
    </o:shapelayout>
  </w:shapeDefaults>
  <w:decimalSymbol w:val=","/>
  <w:listSeparator w:val=";"/>
  <w15:chartTrackingRefBased/>
  <w15:docId w15:val="{FD8AF339-16C8-499F-BD83-C61972B6F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9577B"/>
    <w:rPr>
      <w:rFonts w:ascii="Arial" w:hAnsi="Arial"/>
      <w:sz w:val="18"/>
      <w:lang w:val="da-DK" w:eastAsia="da-DK"/>
    </w:rPr>
  </w:style>
  <w:style w:type="paragraph" w:styleId="Heading1">
    <w:name w:val="heading 1"/>
    <w:basedOn w:val="Normal"/>
    <w:next w:val="Normal"/>
    <w:qFormat/>
    <w:rsid w:val="00F22438"/>
    <w:pPr>
      <w:keepNext/>
      <w:numPr>
        <w:numId w:val="3"/>
      </w:numPr>
      <w:spacing w:after="60"/>
      <w:outlineLvl w:val="0"/>
    </w:pPr>
    <w:rPr>
      <w:b/>
      <w:kern w:val="28"/>
      <w:sz w:val="20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3"/>
      </w:numPr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3"/>
      </w:numPr>
      <w:outlineLvl w:val="2"/>
    </w:pPr>
    <w:rPr>
      <w:b/>
      <w:sz w:val="22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sz w:val="24"/>
      <w:szCs w:val="28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sz w:val="20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sz w:val="20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b/>
      <w:i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next w:val="Normal"/>
    <w:pPr>
      <w:keepNext/>
      <w:tabs>
        <w:tab w:val="center" w:pos="4320"/>
        <w:tab w:val="right" w:pos="8640"/>
      </w:tabs>
    </w:pPr>
    <w:rPr>
      <w:b/>
      <w:szCs w:val="24"/>
    </w:rPr>
  </w:style>
  <w:style w:type="character" w:styleId="PageNumber">
    <w:name w:val="page number"/>
    <w:basedOn w:val="DefaultParagraphFont"/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numPr>
        <w:numId w:val="2"/>
      </w:numPr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</w:style>
  <w:style w:type="paragraph" w:styleId="TOC1">
    <w:name w:val="toc 1"/>
    <w:basedOn w:val="Normal"/>
    <w:next w:val="Normal"/>
    <w:autoRedefine/>
    <w:uiPriority w:val="39"/>
    <w:pPr>
      <w:tabs>
        <w:tab w:val="right" w:leader="dot" w:pos="4536"/>
      </w:tabs>
      <w:ind w:left="284" w:right="-2" w:hanging="284"/>
    </w:pPr>
    <w:rPr>
      <w:b/>
      <w:noProof/>
      <w:szCs w:val="32"/>
    </w:rPr>
  </w:style>
  <w:style w:type="paragraph" w:styleId="TOC2">
    <w:name w:val="toc 2"/>
    <w:basedOn w:val="Normal"/>
    <w:next w:val="Normal"/>
    <w:autoRedefine/>
    <w:uiPriority w:val="39"/>
    <w:pPr>
      <w:tabs>
        <w:tab w:val="right" w:leader="dot" w:pos="4536"/>
      </w:tabs>
      <w:ind w:left="567" w:right="-2" w:hanging="329"/>
    </w:pPr>
    <w:rPr>
      <w:noProof/>
    </w:rPr>
  </w:style>
  <w:style w:type="paragraph" w:styleId="TOC3">
    <w:name w:val="toc 3"/>
    <w:basedOn w:val="Normal"/>
    <w:next w:val="Normal"/>
    <w:autoRedefine/>
    <w:semiHidden/>
    <w:pPr>
      <w:ind w:left="482"/>
    </w:pPr>
    <w:rPr>
      <w:sz w:val="20"/>
    </w:r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simple">
    <w:name w:val="simple"/>
    <w:basedOn w:val="Normal"/>
    <w:pPr>
      <w:numPr>
        <w:numId w:val="1"/>
      </w:numPr>
    </w:pPr>
  </w:style>
  <w:style w:type="paragraph" w:customStyle="1" w:styleId="Normalhanging">
    <w:name w:val="Normal hanging"/>
    <w:basedOn w:val="Normal"/>
    <w:next w:val="Normal"/>
    <w:pPr>
      <w:ind w:left="714" w:hanging="357"/>
    </w:pPr>
  </w:style>
  <w:style w:type="paragraph" w:styleId="Footer">
    <w:name w:val="footer"/>
    <w:basedOn w:val="Normal"/>
    <w:pPr>
      <w:tabs>
        <w:tab w:val="center" w:pos="4819"/>
        <w:tab w:val="right" w:pos="9638"/>
      </w:tabs>
    </w:pPr>
  </w:style>
  <w:style w:type="paragraph" w:customStyle="1" w:styleId="HeaderTOC">
    <w:name w:val="HeaderTOC"/>
    <w:basedOn w:val="Header"/>
    <w:next w:val="Normal"/>
    <w:pPr>
      <w:widowControl w:val="0"/>
      <w:tabs>
        <w:tab w:val="left" w:pos="426"/>
      </w:tabs>
      <w:outlineLvl w:val="1"/>
    </w:pPr>
    <w:rPr>
      <w:rFonts w:ascii="Times New Roman" w:hAnsi="Times New Roman"/>
      <w:sz w:val="28"/>
    </w:rPr>
  </w:style>
  <w:style w:type="character" w:styleId="CommentReference">
    <w:name w:val="annotation reference"/>
    <w:semiHidden/>
    <w:rPr>
      <w:sz w:val="16"/>
      <w:szCs w:val="16"/>
    </w:rPr>
  </w:style>
  <w:style w:type="paragraph" w:customStyle="1" w:styleId="HeaderSmall">
    <w:name w:val="HeaderSmall"/>
    <w:basedOn w:val="Normal"/>
    <w:next w:val="Normal"/>
    <w:pPr>
      <w:keepNext/>
    </w:pPr>
    <w:rPr>
      <w:b/>
      <w:lang w:val="en-US" w:eastAsia="en-US"/>
    </w:rPr>
  </w:style>
  <w:style w:type="paragraph" w:customStyle="1" w:styleId="Normalunindented">
    <w:name w:val="Normal unindented"/>
    <w:basedOn w:val="Normal"/>
    <w:pPr>
      <w:spacing w:after="200"/>
      <w:jc w:val="both"/>
    </w:pPr>
    <w:rPr>
      <w:lang w:val="en-US" w:eastAsia="en-US"/>
    </w:rPr>
  </w:style>
  <w:style w:type="paragraph" w:customStyle="1" w:styleId="ListNoSpace">
    <w:name w:val="ListNoSpace"/>
    <w:basedOn w:val="Normal"/>
    <w:rPr>
      <w:lang w:val="en-US" w:eastAsia="en-US"/>
    </w:rPr>
  </w:style>
  <w:style w:type="paragraph" w:customStyle="1" w:styleId="H4">
    <w:name w:val="H4"/>
    <w:basedOn w:val="Normal"/>
    <w:next w:val="Normal"/>
    <w:pPr>
      <w:keepNext/>
      <w:spacing w:before="240"/>
      <w:outlineLvl w:val="4"/>
    </w:pPr>
    <w:rPr>
      <w:b/>
      <w:snapToGrid w:val="0"/>
      <w:sz w:val="24"/>
      <w:lang w:eastAsia="en-US"/>
    </w:rPr>
  </w:style>
  <w:style w:type="paragraph" w:customStyle="1" w:styleId="Overskriftudennummer">
    <w:name w:val="Overskrift uden nummer"/>
    <w:basedOn w:val="Normal"/>
    <w:next w:val="Normal"/>
    <w:pPr>
      <w:keepNext/>
      <w:outlineLvl w:val="0"/>
    </w:pPr>
    <w:rPr>
      <w:b/>
      <w:sz w:val="32"/>
      <w:lang w:eastAsia="en-US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StyleLeft0cmHanging075cmAfter0pt">
    <w:name w:val="Style Left:  0 cm Hanging:  0.75 cm After:  0 pt"/>
    <w:basedOn w:val="Normal"/>
    <w:next w:val="Normal"/>
    <w:rsid w:val="00665F28"/>
    <w:pPr>
      <w:ind w:left="425" w:hanging="425"/>
    </w:pPr>
  </w:style>
  <w:style w:type="paragraph" w:customStyle="1" w:styleId="StyleLeft0cmHanging075cmAfter0pt1">
    <w:name w:val="Style Left:  0 cm Hanging:  0.75 cm After:  0 pt1"/>
    <w:basedOn w:val="Normal"/>
    <w:rsid w:val="00637B89"/>
    <w:pPr>
      <w:ind w:left="425" w:hanging="425"/>
    </w:pPr>
  </w:style>
  <w:style w:type="table" w:customStyle="1" w:styleId="Kravtabel">
    <w:name w:val="Kravtabel"/>
    <w:basedOn w:val="TableNormal"/>
    <w:rsid w:val="0048068A"/>
    <w:rPr>
      <w:rFonts w:ascii="Arial" w:hAnsi="Arial"/>
      <w:sz w:val="18"/>
    </w:rPr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top w:w="28" w:type="dxa"/>
        <w:bottom w:w="28" w:type="dxa"/>
      </w:tblCellMar>
    </w:tblPr>
    <w:trPr>
      <w:cantSplit/>
      <w:tblHeader/>
    </w:trPr>
  </w:style>
  <w:style w:type="paragraph" w:customStyle="1" w:styleId="Column1">
    <w:name w:val="Column1"/>
    <w:basedOn w:val="Normal"/>
    <w:rsid w:val="0097793B"/>
    <w:pPr>
      <w:tabs>
        <w:tab w:val="left" w:pos="426"/>
      </w:tabs>
      <w:ind w:left="426" w:hanging="426"/>
    </w:pPr>
    <w:rPr>
      <w:rFonts w:cs="Arial"/>
      <w:szCs w:val="18"/>
      <w:lang w:val="en-US"/>
    </w:rPr>
  </w:style>
  <w:style w:type="table" w:styleId="TableGrid">
    <w:name w:val="Table Grid"/>
    <w:basedOn w:val="TableNormal"/>
    <w:rsid w:val="00F74C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AC56E5"/>
    <w:rPr>
      <w:rFonts w:ascii="Tahoma" w:hAnsi="Tahoma" w:cs="Tahoma"/>
      <w:sz w:val="16"/>
      <w:szCs w:val="16"/>
    </w:rPr>
  </w:style>
  <w:style w:type="character" w:styleId="Emphasis">
    <w:name w:val="Emphasis"/>
    <w:qFormat/>
    <w:rsid w:val="00D13B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r\Microsoft%20Office\Skabeloner\PrivBrev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PrivBrev.dot</Template>
  <TotalTime>1</TotalTime>
  <Pages>4</Pages>
  <Words>1265</Words>
  <Characters>7215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Kravskabelon SL-07</vt:lpstr>
    </vt:vector>
  </TitlesOfParts>
  <Company>IT-University of Copenhagen</Company>
  <LinksUpToDate>false</LinksUpToDate>
  <CharactersWithSpaces>8464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Kravskabelon SL-07</dc:title>
  <dc:subject>Software requirements</dc:subject>
  <dc:creator>Soren Lauesen</dc:creator>
  <cp:keywords/>
  <cp:lastModifiedBy>Søren Lauesen</cp:lastModifiedBy>
  <cp:revision>2</cp:revision>
  <cp:lastPrinted>2013-12-05T15:53:00Z</cp:lastPrinted>
  <dcterms:created xsi:type="dcterms:W3CDTF">2023-02-20T15:14:00Z</dcterms:created>
  <dcterms:modified xsi:type="dcterms:W3CDTF">2023-02-20T15:14:00Z</dcterms:modified>
</cp:coreProperties>
</file>