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04920" w14:textId="1DA91A60" w:rsidR="0065124F" w:rsidRPr="00442C6A" w:rsidRDefault="003D4AA0">
      <w:pPr>
        <w:spacing w:after="80"/>
        <w:rPr>
          <w:rFonts w:ascii="Verdana" w:hAnsi="Verdana"/>
          <w:b/>
          <w:noProof/>
          <w:sz w:val="28"/>
          <w:szCs w:val="28"/>
        </w:rPr>
      </w:pPr>
      <w:r w:rsidRPr="00442C6A">
        <w:rPr>
          <w:rFonts w:ascii="Verdana" w:hAnsi="Verdana"/>
          <w:b/>
          <w:noProof/>
          <w:sz w:val="28"/>
          <w:szCs w:val="28"/>
        </w:rPr>
        <w:t xml:space="preserve">Problemorienterede </w:t>
      </w:r>
      <w:r w:rsidR="00442C6A" w:rsidRPr="00442C6A">
        <w:rPr>
          <w:rFonts w:ascii="Verdana" w:hAnsi="Verdana"/>
          <w:b/>
          <w:noProof/>
          <w:sz w:val="28"/>
          <w:szCs w:val="28"/>
        </w:rPr>
        <w:t>EPJ-</w:t>
      </w:r>
      <w:r w:rsidRPr="00442C6A">
        <w:rPr>
          <w:rFonts w:ascii="Verdana" w:hAnsi="Verdana"/>
          <w:b/>
          <w:noProof/>
          <w:sz w:val="28"/>
          <w:szCs w:val="28"/>
        </w:rPr>
        <w:t>krav</w:t>
      </w:r>
      <w:r w:rsidR="0065124F" w:rsidRPr="00442C6A">
        <w:rPr>
          <w:rFonts w:ascii="Verdana" w:hAnsi="Verdana"/>
          <w:b/>
          <w:noProof/>
          <w:sz w:val="28"/>
          <w:szCs w:val="28"/>
        </w:rPr>
        <w:t xml:space="preserve"> SL-07 </w:t>
      </w:r>
      <w:r w:rsidR="008134DF" w:rsidRPr="00442C6A">
        <w:rPr>
          <w:rFonts w:ascii="Verdana" w:hAnsi="Verdana"/>
          <w:b/>
          <w:noProof/>
          <w:sz w:val="28"/>
          <w:szCs w:val="28"/>
        </w:rPr>
        <w:t>v</w:t>
      </w:r>
      <w:r w:rsidR="00A665F1">
        <w:rPr>
          <w:rFonts w:ascii="Verdana" w:hAnsi="Verdana"/>
          <w:b/>
          <w:noProof/>
          <w:sz w:val="28"/>
          <w:szCs w:val="28"/>
        </w:rPr>
        <w:t xml:space="preserve">ersion </w:t>
      </w:r>
      <w:r w:rsidR="007D7FEB">
        <w:rPr>
          <w:rFonts w:ascii="Verdana" w:hAnsi="Verdana"/>
          <w:b/>
          <w:noProof/>
          <w:sz w:val="28"/>
          <w:szCs w:val="28"/>
        </w:rPr>
        <w:t>9</w:t>
      </w:r>
    </w:p>
    <w:p w14:paraId="5DA23507" w14:textId="77777777" w:rsidR="0065124F" w:rsidRPr="008E6DF5" w:rsidRDefault="0065124F">
      <w:pPr>
        <w:rPr>
          <w:rFonts w:ascii="Verdana" w:hAnsi="Verdana"/>
          <w:noProof/>
          <w:sz w:val="20"/>
        </w:rPr>
      </w:pPr>
      <w:r w:rsidRPr="008E6DF5">
        <w:rPr>
          <w:rFonts w:ascii="Verdana" w:hAnsi="Verdana"/>
          <w:noProof/>
          <w:sz w:val="20"/>
        </w:rPr>
        <w:t xml:space="preserve">Systemudviklere og </w:t>
      </w:r>
      <w:r w:rsidR="00A54EBA" w:rsidRPr="008E6DF5">
        <w:rPr>
          <w:rFonts w:ascii="Verdana" w:hAnsi="Verdana"/>
          <w:noProof/>
          <w:sz w:val="20"/>
        </w:rPr>
        <w:t>IT</w:t>
      </w:r>
      <w:r w:rsidRPr="008E6DF5">
        <w:rPr>
          <w:rFonts w:ascii="Verdana" w:hAnsi="Verdana"/>
          <w:noProof/>
          <w:sz w:val="20"/>
        </w:rPr>
        <w:t>-konsulenter spørger ofte efter en eksemplarisk krav</w:t>
      </w:r>
      <w:r w:rsidRPr="008E6DF5">
        <w:rPr>
          <w:rFonts w:ascii="Verdana" w:hAnsi="Verdana"/>
          <w:noProof/>
          <w:sz w:val="20"/>
        </w:rPr>
        <w:softHyphen/>
        <w:t>specifi</w:t>
      </w:r>
      <w:r w:rsidR="00F2007C" w:rsidRPr="008E6DF5">
        <w:rPr>
          <w:rFonts w:ascii="Verdana" w:hAnsi="Verdana"/>
          <w:noProof/>
          <w:sz w:val="20"/>
        </w:rPr>
        <w:softHyphen/>
      </w:r>
      <w:r w:rsidRPr="008E6DF5">
        <w:rPr>
          <w:rFonts w:ascii="Verdana" w:hAnsi="Verdana"/>
          <w:noProof/>
          <w:sz w:val="20"/>
        </w:rPr>
        <w:t>ka</w:t>
      </w:r>
      <w:r w:rsidR="00F2007C" w:rsidRPr="008E6DF5">
        <w:rPr>
          <w:rFonts w:ascii="Verdana" w:hAnsi="Verdana"/>
          <w:noProof/>
          <w:sz w:val="20"/>
        </w:rPr>
        <w:softHyphen/>
      </w:r>
      <w:r w:rsidRPr="008E6DF5">
        <w:rPr>
          <w:rFonts w:ascii="Verdana" w:hAnsi="Verdana"/>
          <w:noProof/>
          <w:sz w:val="20"/>
        </w:rPr>
        <w:t xml:space="preserve">tion som de kan tage udgangspunkt i til deres </w:t>
      </w:r>
      <w:r w:rsidR="00A54EBA" w:rsidRPr="008E6DF5">
        <w:rPr>
          <w:rFonts w:ascii="Verdana" w:hAnsi="Verdana"/>
          <w:noProof/>
          <w:sz w:val="20"/>
        </w:rPr>
        <w:t>eget</w:t>
      </w:r>
      <w:r w:rsidRPr="008E6DF5">
        <w:rPr>
          <w:rFonts w:ascii="Verdana" w:hAnsi="Verdana"/>
          <w:noProof/>
          <w:sz w:val="20"/>
        </w:rPr>
        <w:t xml:space="preserve"> projekt. Dette dokument er en sådan kravspecifikation. Den er en ska</w:t>
      </w:r>
      <w:r w:rsidRPr="008E6DF5">
        <w:rPr>
          <w:rFonts w:ascii="Verdana" w:hAnsi="Verdana"/>
          <w:noProof/>
          <w:sz w:val="20"/>
        </w:rPr>
        <w:softHyphen/>
        <w:t>belon udfyldt med et komplekst eksem</w:t>
      </w:r>
      <w:r w:rsidR="00F2007C" w:rsidRPr="008E6DF5">
        <w:rPr>
          <w:rFonts w:ascii="Verdana" w:hAnsi="Verdana"/>
          <w:noProof/>
          <w:sz w:val="20"/>
        </w:rPr>
        <w:softHyphen/>
      </w:r>
      <w:r w:rsidRPr="008E6DF5">
        <w:rPr>
          <w:rFonts w:ascii="Verdana" w:hAnsi="Verdana"/>
          <w:noProof/>
          <w:sz w:val="20"/>
        </w:rPr>
        <w:t xml:space="preserve">pel: </w:t>
      </w:r>
      <w:r w:rsidRPr="008E6DF5">
        <w:rPr>
          <w:rFonts w:ascii="Verdana" w:hAnsi="Verdana"/>
          <w:i/>
          <w:noProof/>
          <w:sz w:val="20"/>
        </w:rPr>
        <w:t>Krav til et elektronisk patientjour</w:t>
      </w:r>
      <w:r w:rsidRPr="008E6DF5">
        <w:rPr>
          <w:rFonts w:ascii="Verdana" w:hAnsi="Verdana"/>
          <w:i/>
          <w:noProof/>
          <w:sz w:val="20"/>
        </w:rPr>
        <w:softHyphen/>
        <w:t>nal system</w:t>
      </w:r>
      <w:r w:rsidR="00BD5DA6">
        <w:rPr>
          <w:rFonts w:ascii="Verdana" w:hAnsi="Verdana"/>
          <w:i/>
          <w:noProof/>
          <w:sz w:val="20"/>
        </w:rPr>
        <w:t xml:space="preserve"> (EPJ)</w:t>
      </w:r>
      <w:r w:rsidRPr="008E6DF5">
        <w:rPr>
          <w:rFonts w:ascii="Verdana" w:hAnsi="Verdana"/>
          <w:noProof/>
          <w:sz w:val="20"/>
        </w:rPr>
        <w:t xml:space="preserve">. </w:t>
      </w:r>
      <w:r w:rsidR="002C681E" w:rsidRPr="008E6DF5">
        <w:rPr>
          <w:rFonts w:ascii="Verdana" w:hAnsi="Verdana"/>
          <w:noProof/>
          <w:sz w:val="20"/>
        </w:rPr>
        <w:t>Kun nogle få ting måtte illustreres med eksempler fra andre områder</w:t>
      </w:r>
      <w:r w:rsidRPr="008E6DF5">
        <w:rPr>
          <w:rFonts w:ascii="Verdana" w:hAnsi="Verdana"/>
          <w:noProof/>
          <w:sz w:val="20"/>
        </w:rPr>
        <w:t xml:space="preserve">. </w:t>
      </w:r>
      <w:r w:rsidR="00A54EBA" w:rsidRPr="008E6DF5">
        <w:rPr>
          <w:rFonts w:ascii="Verdana" w:hAnsi="Verdana"/>
          <w:noProof/>
          <w:sz w:val="20"/>
        </w:rPr>
        <w:t>Store</w:t>
      </w:r>
      <w:r w:rsidRPr="008E6DF5">
        <w:rPr>
          <w:rFonts w:ascii="Verdana" w:hAnsi="Verdana"/>
          <w:noProof/>
          <w:sz w:val="20"/>
        </w:rPr>
        <w:t xml:space="preserve"> dele af kravspecifikationen kan genbruges i andre projek</w:t>
      </w:r>
      <w:r w:rsidRPr="008E6DF5">
        <w:rPr>
          <w:rFonts w:ascii="Verdana" w:hAnsi="Verdana"/>
          <w:noProof/>
          <w:sz w:val="20"/>
        </w:rPr>
        <w:softHyphen/>
        <w:t>ter. De</w:t>
      </w:r>
      <w:r w:rsidR="00A54EBA" w:rsidRPr="008E6DF5">
        <w:rPr>
          <w:rFonts w:ascii="Verdana" w:hAnsi="Verdana"/>
          <w:noProof/>
          <w:sz w:val="20"/>
        </w:rPr>
        <w:t>le</w:t>
      </w:r>
      <w:r w:rsidRPr="008E6DF5">
        <w:rPr>
          <w:rFonts w:ascii="Verdana" w:hAnsi="Verdana"/>
          <w:noProof/>
          <w:sz w:val="20"/>
        </w:rPr>
        <w:t xml:space="preserve"> der ikke kan genbruges fordi de er</w:t>
      </w:r>
      <w:r w:rsidR="002C681E" w:rsidRPr="008E6DF5">
        <w:rPr>
          <w:rFonts w:ascii="Verdana" w:hAnsi="Verdana"/>
          <w:noProof/>
          <w:sz w:val="20"/>
        </w:rPr>
        <w:t xml:space="preserve"> for</w:t>
      </w:r>
      <w:r w:rsidRPr="008E6DF5">
        <w:rPr>
          <w:rFonts w:ascii="Verdana" w:hAnsi="Verdana"/>
          <w:noProof/>
          <w:sz w:val="20"/>
        </w:rPr>
        <w:t xml:space="preserve"> specielle, er </w:t>
      </w:r>
      <w:r w:rsidR="00A3727B" w:rsidRPr="008E6DF5">
        <w:rPr>
          <w:noProof/>
          <w:color w:val="3366FF"/>
          <w:sz w:val="20"/>
        </w:rPr>
        <w:t>blå</w:t>
      </w:r>
      <w:r w:rsidRPr="008E6DF5">
        <w:rPr>
          <w:rFonts w:ascii="Verdana" w:hAnsi="Verdana"/>
          <w:noProof/>
          <w:sz w:val="20"/>
        </w:rPr>
        <w:t>.</w:t>
      </w:r>
    </w:p>
    <w:p w14:paraId="32D936AB" w14:textId="77777777" w:rsidR="0065124F" w:rsidRPr="008E6DF5" w:rsidRDefault="0065124F">
      <w:pPr>
        <w:rPr>
          <w:rFonts w:ascii="Verdana" w:hAnsi="Verdana"/>
          <w:noProof/>
          <w:sz w:val="20"/>
        </w:rPr>
      </w:pPr>
    </w:p>
    <w:p w14:paraId="521311E4" w14:textId="77777777" w:rsidR="0065124F" w:rsidRPr="008E6DF5" w:rsidRDefault="002C681E">
      <w:pPr>
        <w:rPr>
          <w:rFonts w:ascii="Verdana" w:hAnsi="Verdana"/>
          <w:noProof/>
          <w:sz w:val="20"/>
        </w:rPr>
      </w:pPr>
      <w:r w:rsidRPr="008E6DF5">
        <w:rPr>
          <w:rFonts w:ascii="Verdana" w:hAnsi="Verdana"/>
          <w:noProof/>
          <w:sz w:val="20"/>
        </w:rPr>
        <w:t>A</w:t>
      </w:r>
      <w:r w:rsidR="0065124F" w:rsidRPr="008E6DF5">
        <w:rPr>
          <w:rFonts w:ascii="Verdana" w:hAnsi="Verdana"/>
          <w:noProof/>
          <w:sz w:val="20"/>
        </w:rPr>
        <w:t>lle krav står i tabel</w:t>
      </w:r>
      <w:r w:rsidRPr="008E6DF5">
        <w:rPr>
          <w:rFonts w:ascii="Verdana" w:hAnsi="Verdana"/>
          <w:noProof/>
          <w:sz w:val="20"/>
        </w:rPr>
        <w:t>ler</w:t>
      </w:r>
      <w:r w:rsidR="0065124F" w:rsidRPr="008E6DF5">
        <w:rPr>
          <w:rFonts w:ascii="Verdana" w:hAnsi="Verdana"/>
          <w:noProof/>
          <w:sz w:val="20"/>
        </w:rPr>
        <w:t xml:space="preserve">. </w:t>
      </w:r>
      <w:r w:rsidRPr="008E6DF5">
        <w:rPr>
          <w:rFonts w:ascii="Verdana" w:hAnsi="Verdana"/>
          <w:noProof/>
          <w:sz w:val="20"/>
        </w:rPr>
        <w:t>Kolonne 1</w:t>
      </w:r>
      <w:r w:rsidR="0065124F" w:rsidRPr="008E6DF5">
        <w:rPr>
          <w:rFonts w:ascii="Verdana" w:hAnsi="Verdana"/>
          <w:noProof/>
          <w:sz w:val="20"/>
        </w:rPr>
        <w:t xml:space="preserve"> er kundens </w:t>
      </w:r>
      <w:r w:rsidR="0065124F" w:rsidRPr="008E6DF5">
        <w:rPr>
          <w:rFonts w:ascii="Verdana" w:hAnsi="Verdana"/>
          <w:i/>
          <w:iCs/>
          <w:noProof/>
          <w:sz w:val="20"/>
        </w:rPr>
        <w:t>behov</w:t>
      </w:r>
      <w:r w:rsidR="0065124F" w:rsidRPr="008E6DF5">
        <w:rPr>
          <w:rFonts w:ascii="Verdana" w:hAnsi="Verdana"/>
          <w:noProof/>
          <w:sz w:val="20"/>
        </w:rPr>
        <w:t xml:space="preserve">. </w:t>
      </w:r>
      <w:r w:rsidRPr="008E6DF5">
        <w:rPr>
          <w:rFonts w:ascii="Verdana" w:hAnsi="Verdana"/>
          <w:noProof/>
          <w:sz w:val="20"/>
        </w:rPr>
        <w:t>Kolonne 2 er kundens</w:t>
      </w:r>
      <w:r w:rsidR="0065124F" w:rsidRPr="008E6DF5">
        <w:rPr>
          <w:rFonts w:ascii="Verdana" w:hAnsi="Verdana"/>
          <w:noProof/>
          <w:sz w:val="20"/>
        </w:rPr>
        <w:t xml:space="preserve"> </w:t>
      </w:r>
      <w:r w:rsidR="0065124F" w:rsidRPr="008E6DF5">
        <w:rPr>
          <w:rFonts w:ascii="Verdana" w:hAnsi="Verdana"/>
          <w:i/>
          <w:noProof/>
          <w:sz w:val="20"/>
        </w:rPr>
        <w:t>løsningseksempel</w:t>
      </w:r>
      <w:r w:rsidR="0065124F" w:rsidRPr="008E6DF5">
        <w:rPr>
          <w:rFonts w:ascii="Verdana" w:hAnsi="Verdana"/>
          <w:noProof/>
          <w:sz w:val="20"/>
        </w:rPr>
        <w:t xml:space="preserve"> </w:t>
      </w:r>
      <w:r w:rsidRPr="008E6DF5">
        <w:rPr>
          <w:rFonts w:ascii="Verdana" w:hAnsi="Verdana"/>
          <w:noProof/>
          <w:sz w:val="20"/>
        </w:rPr>
        <w:t>og senere</w:t>
      </w:r>
      <w:r w:rsidR="0065124F" w:rsidRPr="008E6DF5">
        <w:rPr>
          <w:rFonts w:ascii="Verdana" w:hAnsi="Verdana"/>
          <w:noProof/>
          <w:sz w:val="20"/>
        </w:rPr>
        <w:t xml:space="preserve"> </w:t>
      </w:r>
      <w:r w:rsidR="00F2007C" w:rsidRPr="008E6DF5">
        <w:rPr>
          <w:rFonts w:ascii="Verdana" w:hAnsi="Verdana"/>
          <w:noProof/>
          <w:sz w:val="20"/>
        </w:rPr>
        <w:t>leverandørens</w:t>
      </w:r>
      <w:r w:rsidR="0065124F" w:rsidRPr="008E6DF5">
        <w:rPr>
          <w:rFonts w:ascii="Verdana" w:hAnsi="Verdana"/>
          <w:noProof/>
          <w:sz w:val="20"/>
        </w:rPr>
        <w:t xml:space="preserve"> </w:t>
      </w:r>
      <w:r w:rsidR="0065124F" w:rsidRPr="008E6DF5">
        <w:rPr>
          <w:rFonts w:ascii="Verdana" w:hAnsi="Verdana"/>
          <w:i/>
          <w:noProof/>
          <w:sz w:val="20"/>
        </w:rPr>
        <w:t xml:space="preserve">tilbudte </w:t>
      </w:r>
      <w:r w:rsidR="0065124F" w:rsidRPr="008E6DF5">
        <w:rPr>
          <w:rFonts w:ascii="Verdana" w:hAnsi="Verdana"/>
          <w:i/>
          <w:iCs/>
          <w:noProof/>
          <w:sz w:val="20"/>
        </w:rPr>
        <w:t>løsning</w:t>
      </w:r>
      <w:r w:rsidR="0065124F" w:rsidRPr="008E6DF5">
        <w:rPr>
          <w:rFonts w:ascii="Verdana" w:hAnsi="Verdana"/>
          <w:noProof/>
          <w:sz w:val="20"/>
        </w:rPr>
        <w:t>.</w:t>
      </w:r>
    </w:p>
    <w:p w14:paraId="40A23484" w14:textId="77777777" w:rsidR="0065124F" w:rsidRPr="008E6DF5" w:rsidRDefault="0065124F">
      <w:pPr>
        <w:rPr>
          <w:rFonts w:ascii="Verdana" w:hAnsi="Verdana"/>
          <w:noProof/>
          <w:sz w:val="20"/>
        </w:rPr>
      </w:pPr>
    </w:p>
    <w:p w14:paraId="29C579E1" w14:textId="77777777" w:rsidR="0065124F" w:rsidRPr="008E6DF5" w:rsidRDefault="00C47390">
      <w:pPr>
        <w:rPr>
          <w:noProof/>
        </w:rPr>
      </w:pPr>
      <w:r>
        <w:rPr>
          <w:rFonts w:ascii="Verdana" w:hAnsi="Verdana"/>
          <w:noProof/>
          <w:sz w:val="20"/>
        </w:rPr>
        <w:t xml:space="preserve">Der findes en </w:t>
      </w:r>
      <w:r w:rsidRPr="00C47390">
        <w:rPr>
          <w:rFonts w:ascii="Verdana" w:hAnsi="Verdana"/>
          <w:b/>
          <w:noProof/>
          <w:sz w:val="20"/>
        </w:rPr>
        <w:t>kontrakt</w:t>
      </w:r>
      <w:r>
        <w:rPr>
          <w:rFonts w:ascii="Verdana" w:hAnsi="Verdana"/>
          <w:noProof/>
          <w:sz w:val="20"/>
        </w:rPr>
        <w:t xml:space="preserve"> der passer til kravspecifikationen. </w:t>
      </w:r>
      <w:r w:rsidR="0065124F" w:rsidRPr="008E6DF5">
        <w:rPr>
          <w:rFonts w:ascii="Verdana" w:hAnsi="Verdana"/>
          <w:noProof/>
          <w:sz w:val="20"/>
        </w:rPr>
        <w:t>Kravskabelonen</w:t>
      </w:r>
      <w:r w:rsidR="00944623">
        <w:rPr>
          <w:rFonts w:ascii="Verdana" w:hAnsi="Verdana"/>
          <w:noProof/>
          <w:sz w:val="20"/>
        </w:rPr>
        <w:t xml:space="preserve">, </w:t>
      </w:r>
      <w:r>
        <w:rPr>
          <w:rFonts w:ascii="Verdana" w:hAnsi="Verdana"/>
          <w:noProof/>
          <w:sz w:val="20"/>
        </w:rPr>
        <w:t xml:space="preserve">kontrakt, </w:t>
      </w:r>
      <w:r w:rsidR="00944623">
        <w:rPr>
          <w:rFonts w:ascii="Verdana" w:hAnsi="Verdana"/>
          <w:noProof/>
          <w:sz w:val="20"/>
        </w:rPr>
        <w:t xml:space="preserve">krav </w:t>
      </w:r>
      <w:r w:rsidR="00CD49B7">
        <w:rPr>
          <w:rFonts w:ascii="Verdana" w:hAnsi="Verdana"/>
          <w:noProof/>
          <w:sz w:val="20"/>
        </w:rPr>
        <w:t xml:space="preserve">og leverandørsvar </w:t>
      </w:r>
      <w:r w:rsidR="00944623">
        <w:rPr>
          <w:rFonts w:ascii="Verdana" w:hAnsi="Verdana"/>
          <w:noProof/>
          <w:sz w:val="20"/>
        </w:rPr>
        <w:t xml:space="preserve">for </w:t>
      </w:r>
      <w:r w:rsidR="00CD49B7">
        <w:rPr>
          <w:rFonts w:ascii="Verdana" w:hAnsi="Verdana"/>
          <w:noProof/>
          <w:sz w:val="20"/>
        </w:rPr>
        <w:t>virkelige</w:t>
      </w:r>
      <w:r w:rsidR="00944623">
        <w:rPr>
          <w:rFonts w:ascii="Verdana" w:hAnsi="Verdana"/>
          <w:noProof/>
          <w:sz w:val="20"/>
        </w:rPr>
        <w:t xml:space="preserve"> projekter, mv.</w:t>
      </w:r>
      <w:r w:rsidR="002C681E" w:rsidRPr="008E6DF5">
        <w:rPr>
          <w:rFonts w:ascii="Verdana" w:hAnsi="Verdana"/>
          <w:noProof/>
          <w:sz w:val="20"/>
        </w:rPr>
        <w:t xml:space="preserve"> </w:t>
      </w:r>
      <w:r w:rsidR="0065124F" w:rsidRPr="008E6DF5">
        <w:rPr>
          <w:rFonts w:ascii="Verdana" w:hAnsi="Verdana"/>
          <w:noProof/>
          <w:sz w:val="20"/>
        </w:rPr>
        <w:t>kan hentes på</w:t>
      </w:r>
      <w:r w:rsidR="0065124F" w:rsidRPr="008E6DF5">
        <w:rPr>
          <w:noProof/>
        </w:rPr>
        <w:t xml:space="preserve"> </w:t>
      </w:r>
    </w:p>
    <w:p w14:paraId="17E182FC" w14:textId="40828018" w:rsidR="0065124F" w:rsidRPr="008E6DF5" w:rsidRDefault="00944623">
      <w:pPr>
        <w:tabs>
          <w:tab w:val="left" w:pos="709"/>
        </w:tabs>
        <w:spacing w:before="100" w:after="100"/>
        <w:rPr>
          <w:rFonts w:ascii="Verdana" w:hAnsi="Verdana"/>
          <w:noProof/>
          <w:sz w:val="20"/>
          <w:u w:val="single"/>
        </w:rPr>
      </w:pPr>
      <w:r>
        <w:rPr>
          <w:noProof/>
        </w:rPr>
        <w:tab/>
      </w:r>
      <w:hyperlink r:id="rId8" w:anchor="SL-07" w:history="1">
        <w:r w:rsidR="00A608F2" w:rsidRPr="003E0EAC">
          <w:rPr>
            <w:rStyle w:val="Hyperlink"/>
            <w:rFonts w:ascii="Verdana" w:hAnsi="Verdana" w:cs="Verdana"/>
            <w:noProof/>
            <w:sz w:val="20"/>
          </w:rPr>
          <w:t>http://www.itu.dk/people/slauesen/SorenReqs.html#SL-07</w:t>
        </w:r>
      </w:hyperlink>
    </w:p>
    <w:p w14:paraId="416AB3A5" w14:textId="77777777" w:rsidR="0065124F" w:rsidRPr="008E6DF5" w:rsidRDefault="0065124F">
      <w:pPr>
        <w:rPr>
          <w:rFonts w:ascii="Verdana" w:hAnsi="Verdana"/>
          <w:noProof/>
          <w:sz w:val="20"/>
        </w:rPr>
      </w:pPr>
      <w:r w:rsidRPr="008E6DF5">
        <w:rPr>
          <w:rFonts w:ascii="Verdana" w:hAnsi="Verdana"/>
          <w:noProof/>
          <w:sz w:val="20"/>
        </w:rPr>
        <w:t xml:space="preserve">Skabelonen </w:t>
      </w:r>
      <w:r w:rsidR="00C47390">
        <w:rPr>
          <w:rFonts w:ascii="Verdana" w:hAnsi="Verdana"/>
          <w:noProof/>
          <w:sz w:val="20"/>
        </w:rPr>
        <w:t xml:space="preserve">og kontrakten </w:t>
      </w:r>
      <w:r w:rsidRPr="008E6DF5">
        <w:rPr>
          <w:rFonts w:ascii="Verdana" w:hAnsi="Verdana"/>
          <w:noProof/>
          <w:sz w:val="20"/>
        </w:rPr>
        <w:t xml:space="preserve">kan frit </w:t>
      </w:r>
      <w:r w:rsidR="002C681E" w:rsidRPr="008E6DF5">
        <w:rPr>
          <w:rFonts w:ascii="Verdana" w:hAnsi="Verdana"/>
          <w:noProof/>
          <w:sz w:val="20"/>
        </w:rPr>
        <w:t>bruges</w:t>
      </w:r>
      <w:r w:rsidRPr="008E6DF5">
        <w:rPr>
          <w:rFonts w:ascii="Verdana" w:hAnsi="Verdana"/>
          <w:noProof/>
          <w:sz w:val="20"/>
        </w:rPr>
        <w:t xml:space="preserve"> </w:t>
      </w:r>
      <w:r w:rsidR="00CB770E" w:rsidRPr="008E6DF5">
        <w:rPr>
          <w:rFonts w:ascii="Verdana" w:hAnsi="Verdana"/>
          <w:b/>
          <w:noProof/>
          <w:sz w:val="20"/>
        </w:rPr>
        <w:t>så længe</w:t>
      </w:r>
      <w:r w:rsidRPr="008E6DF5">
        <w:rPr>
          <w:rFonts w:ascii="Verdana" w:hAnsi="Verdana"/>
          <w:noProof/>
          <w:sz w:val="20"/>
        </w:rPr>
        <w:t xml:space="preserve"> </w:t>
      </w:r>
      <w:r w:rsidRPr="008E6DF5">
        <w:rPr>
          <w:rFonts w:ascii="Verdana" w:hAnsi="Verdana"/>
          <w:b/>
          <w:noProof/>
          <w:sz w:val="20"/>
        </w:rPr>
        <w:t>kilden og kopiretten er tydeligt angivet</w:t>
      </w:r>
      <w:r w:rsidRPr="008E6DF5">
        <w:rPr>
          <w:rFonts w:ascii="Verdana" w:hAnsi="Verdana"/>
          <w:noProof/>
          <w:sz w:val="20"/>
        </w:rPr>
        <w:t xml:space="preserve">, fx som nederst på </w:t>
      </w:r>
      <w:r w:rsidR="002C681E" w:rsidRPr="008E6DF5">
        <w:rPr>
          <w:rFonts w:ascii="Verdana" w:hAnsi="Verdana"/>
          <w:noProof/>
          <w:sz w:val="20"/>
        </w:rPr>
        <w:t xml:space="preserve">næste </w:t>
      </w:r>
      <w:r w:rsidRPr="008E6DF5">
        <w:rPr>
          <w:rFonts w:ascii="Verdana" w:hAnsi="Verdana"/>
          <w:noProof/>
          <w:sz w:val="20"/>
        </w:rPr>
        <w:t xml:space="preserve">side. </w:t>
      </w:r>
    </w:p>
    <w:p w14:paraId="357AA053" w14:textId="77777777" w:rsidR="0065124F" w:rsidRPr="008E6DF5" w:rsidRDefault="0065124F">
      <w:pPr>
        <w:rPr>
          <w:rFonts w:ascii="Verdana" w:hAnsi="Verdana"/>
          <w:noProof/>
          <w:sz w:val="20"/>
        </w:rPr>
      </w:pPr>
    </w:p>
    <w:p w14:paraId="3C6572C2" w14:textId="77777777" w:rsidR="0065124F" w:rsidRPr="008E6DF5" w:rsidRDefault="00D06198">
      <w:pPr>
        <w:rPr>
          <w:rFonts w:ascii="Verdana" w:hAnsi="Verdana"/>
          <w:noProof/>
          <w:sz w:val="20"/>
        </w:rPr>
      </w:pPr>
      <w:r>
        <w:rPr>
          <w:rFonts w:ascii="Verdana" w:hAnsi="Verdana"/>
          <w:noProof/>
          <w:sz w:val="20"/>
        </w:rPr>
        <w:t>K</w:t>
      </w:r>
      <w:r w:rsidR="002C681E" w:rsidRPr="008E6DF5">
        <w:rPr>
          <w:rFonts w:ascii="Verdana" w:hAnsi="Verdana"/>
          <w:noProof/>
          <w:sz w:val="20"/>
        </w:rPr>
        <w:t>opier</w:t>
      </w:r>
      <w:r>
        <w:rPr>
          <w:rFonts w:ascii="Verdana" w:hAnsi="Verdana"/>
          <w:noProof/>
          <w:sz w:val="20"/>
        </w:rPr>
        <w:t xml:space="preserve"> dette dokument</w:t>
      </w:r>
      <w:r w:rsidR="0065124F" w:rsidRPr="008E6DF5">
        <w:rPr>
          <w:rFonts w:ascii="Verdana" w:hAnsi="Verdana"/>
          <w:noProof/>
          <w:sz w:val="20"/>
        </w:rPr>
        <w:t>, fjern forsiden og til</w:t>
      </w:r>
      <w:r w:rsidR="0065124F" w:rsidRPr="008E6DF5">
        <w:rPr>
          <w:rFonts w:ascii="Verdana" w:hAnsi="Verdana"/>
          <w:noProof/>
          <w:sz w:val="20"/>
        </w:rPr>
        <w:softHyphen/>
        <w:t xml:space="preserve">pas resten til </w:t>
      </w:r>
      <w:r>
        <w:rPr>
          <w:rFonts w:ascii="Verdana" w:hAnsi="Verdana"/>
          <w:noProof/>
          <w:sz w:val="20"/>
        </w:rPr>
        <w:t>d</w:t>
      </w:r>
      <w:r w:rsidR="0065124F" w:rsidRPr="008E6DF5">
        <w:rPr>
          <w:rFonts w:ascii="Verdana" w:hAnsi="Verdana"/>
          <w:noProof/>
          <w:sz w:val="20"/>
        </w:rPr>
        <w:t xml:space="preserve">it projekt. </w:t>
      </w:r>
      <w:r w:rsidR="00A3727B" w:rsidRPr="008E6DF5">
        <w:rPr>
          <w:rFonts w:ascii="Verdana" w:hAnsi="Verdana"/>
          <w:noProof/>
          <w:sz w:val="20"/>
        </w:rPr>
        <w:t xml:space="preserve">De </w:t>
      </w:r>
      <w:r w:rsidR="00A3727B" w:rsidRPr="008E6DF5">
        <w:rPr>
          <w:rFonts w:ascii="Verdana" w:hAnsi="Verdana"/>
          <w:noProof/>
          <w:color w:val="3366FF"/>
          <w:sz w:val="20"/>
        </w:rPr>
        <w:t>blå</w:t>
      </w:r>
      <w:r w:rsidR="00A3727B" w:rsidRPr="008E6DF5">
        <w:rPr>
          <w:rFonts w:ascii="Verdana" w:hAnsi="Verdana"/>
          <w:noProof/>
          <w:sz w:val="20"/>
        </w:rPr>
        <w:t xml:space="preserve"> dele </w:t>
      </w:r>
      <w:r w:rsidR="002C681E" w:rsidRPr="008E6DF5">
        <w:rPr>
          <w:rFonts w:ascii="Verdana" w:hAnsi="Verdana"/>
          <w:noProof/>
          <w:sz w:val="20"/>
        </w:rPr>
        <w:t xml:space="preserve">skal altid </w:t>
      </w:r>
      <w:r w:rsidR="00A3727B" w:rsidRPr="008E6DF5">
        <w:rPr>
          <w:rFonts w:ascii="Verdana" w:hAnsi="Verdana"/>
          <w:noProof/>
          <w:sz w:val="20"/>
        </w:rPr>
        <w:t xml:space="preserve">erstattes af </w:t>
      </w:r>
      <w:r w:rsidR="002C681E" w:rsidRPr="008E6DF5">
        <w:rPr>
          <w:rFonts w:ascii="Verdana" w:hAnsi="Verdana"/>
          <w:noProof/>
          <w:sz w:val="20"/>
        </w:rPr>
        <w:t xml:space="preserve">noget andet - </w:t>
      </w:r>
      <w:r w:rsidR="00A54EBA" w:rsidRPr="008E6DF5">
        <w:rPr>
          <w:rFonts w:ascii="Verdana" w:hAnsi="Verdana"/>
          <w:noProof/>
          <w:sz w:val="20"/>
        </w:rPr>
        <w:t>eller slettes</w:t>
      </w:r>
      <w:r w:rsidR="0065124F" w:rsidRPr="008E6DF5">
        <w:rPr>
          <w:rFonts w:ascii="Verdana" w:hAnsi="Verdana"/>
          <w:noProof/>
          <w:sz w:val="20"/>
        </w:rPr>
        <w:t xml:space="preserve">. </w:t>
      </w:r>
      <w:r w:rsidR="004B4505" w:rsidRPr="008E6DF5">
        <w:rPr>
          <w:rFonts w:ascii="Verdana" w:hAnsi="Verdana"/>
          <w:noProof/>
          <w:sz w:val="20"/>
        </w:rPr>
        <w:t>De</w:t>
      </w:r>
      <w:r w:rsidR="00C36952" w:rsidRPr="008E6DF5">
        <w:rPr>
          <w:rFonts w:ascii="Verdana" w:hAnsi="Verdana"/>
          <w:noProof/>
          <w:sz w:val="20"/>
        </w:rPr>
        <w:t xml:space="preserve">le med </w:t>
      </w:r>
      <w:r w:rsidR="00C36952" w:rsidRPr="008E6DF5">
        <w:rPr>
          <w:rFonts w:ascii="Verdana" w:hAnsi="Verdana"/>
          <w:noProof/>
          <w:sz w:val="20"/>
          <w:highlight w:val="yellow"/>
        </w:rPr>
        <w:t>gul baggrund</w:t>
      </w:r>
      <w:r w:rsidR="004B4505" w:rsidRPr="008E6DF5">
        <w:rPr>
          <w:rFonts w:ascii="Verdana" w:hAnsi="Verdana"/>
          <w:noProof/>
          <w:sz w:val="20"/>
        </w:rPr>
        <w:t xml:space="preserve"> er advarsler eller alternativer. </w:t>
      </w:r>
      <w:r w:rsidR="002C681E" w:rsidRPr="008E6DF5">
        <w:rPr>
          <w:rFonts w:ascii="Verdana" w:hAnsi="Verdana"/>
          <w:noProof/>
          <w:sz w:val="20"/>
        </w:rPr>
        <w:t>Andre dele kan ofte genbruges</w:t>
      </w:r>
      <w:r w:rsidR="00A54EBA" w:rsidRPr="008E6DF5">
        <w:rPr>
          <w:rFonts w:ascii="Verdana" w:hAnsi="Verdana"/>
          <w:noProof/>
          <w:sz w:val="20"/>
        </w:rPr>
        <w:t>.</w:t>
      </w:r>
    </w:p>
    <w:p w14:paraId="1AF057D1" w14:textId="77777777" w:rsidR="0065124F" w:rsidRPr="008E6DF5" w:rsidRDefault="0065124F">
      <w:pPr>
        <w:rPr>
          <w:rFonts w:ascii="Verdana" w:hAnsi="Verdana"/>
          <w:noProof/>
          <w:sz w:val="20"/>
        </w:rPr>
      </w:pPr>
    </w:p>
    <w:p w14:paraId="1165B084" w14:textId="77777777" w:rsidR="0065124F" w:rsidRPr="008E6DF5" w:rsidRDefault="0065124F">
      <w:pPr>
        <w:rPr>
          <w:rFonts w:ascii="Verdana" w:hAnsi="Verdana"/>
          <w:noProof/>
          <w:sz w:val="20"/>
        </w:rPr>
      </w:pPr>
      <w:r w:rsidRPr="008E6DF5">
        <w:rPr>
          <w:rFonts w:ascii="Verdana" w:hAnsi="Verdana"/>
          <w:noProof/>
          <w:sz w:val="20"/>
        </w:rPr>
        <w:t xml:space="preserve">Vejledningen til kravskabelonen </w:t>
      </w:r>
      <w:r w:rsidR="002A2A16">
        <w:rPr>
          <w:rFonts w:ascii="Verdana" w:hAnsi="Verdana"/>
          <w:noProof/>
          <w:sz w:val="20"/>
        </w:rPr>
        <w:t xml:space="preserve">og kontrakten </w:t>
      </w:r>
      <w:r w:rsidRPr="008E6DF5">
        <w:rPr>
          <w:rFonts w:ascii="Verdana" w:hAnsi="Verdana"/>
          <w:noProof/>
          <w:sz w:val="20"/>
        </w:rPr>
        <w:t>er udgivet som e</w:t>
      </w:r>
      <w:r w:rsidR="007C601D">
        <w:rPr>
          <w:rFonts w:ascii="Verdana" w:hAnsi="Verdana"/>
          <w:noProof/>
          <w:sz w:val="20"/>
        </w:rPr>
        <w:t>n bog</w:t>
      </w:r>
      <w:r w:rsidRPr="008E6DF5">
        <w:rPr>
          <w:rFonts w:ascii="Verdana" w:hAnsi="Verdana"/>
          <w:noProof/>
          <w:sz w:val="20"/>
        </w:rPr>
        <w:t>:</w:t>
      </w:r>
    </w:p>
    <w:p w14:paraId="0531654A" w14:textId="77777777" w:rsidR="0065124F" w:rsidRPr="008E6DF5" w:rsidRDefault="0065124F" w:rsidP="00DC39A1">
      <w:pPr>
        <w:spacing w:before="100" w:after="100"/>
        <w:ind w:left="426"/>
        <w:rPr>
          <w:rFonts w:ascii="Verdana" w:hAnsi="Verdana"/>
          <w:noProof/>
          <w:szCs w:val="18"/>
        </w:rPr>
      </w:pPr>
      <w:r w:rsidRPr="008E6DF5">
        <w:rPr>
          <w:rFonts w:ascii="Verdana" w:hAnsi="Verdana"/>
          <w:noProof/>
          <w:szCs w:val="18"/>
        </w:rPr>
        <w:t xml:space="preserve">Søren Lauesen: </w:t>
      </w:r>
      <w:r w:rsidR="00F82680">
        <w:rPr>
          <w:rFonts w:ascii="Verdana" w:hAnsi="Verdana"/>
          <w:noProof/>
          <w:szCs w:val="18"/>
        </w:rPr>
        <w:t>Problemorienterede krav</w:t>
      </w:r>
      <w:r w:rsidRPr="008E6DF5">
        <w:rPr>
          <w:rFonts w:ascii="Verdana" w:hAnsi="Verdana"/>
          <w:noProof/>
          <w:szCs w:val="18"/>
        </w:rPr>
        <w:t xml:space="preserve"> SL-07</w:t>
      </w:r>
      <w:r w:rsidR="00F82680">
        <w:rPr>
          <w:rFonts w:ascii="Verdana" w:hAnsi="Verdana"/>
          <w:noProof/>
          <w:szCs w:val="18"/>
        </w:rPr>
        <w:t>, Vejledning og kontrakt</w:t>
      </w:r>
      <w:r w:rsidR="00DC39A1" w:rsidRPr="008E6DF5">
        <w:rPr>
          <w:rFonts w:ascii="Verdana" w:hAnsi="Verdana"/>
          <w:noProof/>
          <w:szCs w:val="18"/>
        </w:rPr>
        <w:t>.</w:t>
      </w:r>
      <w:r w:rsidR="00DC39A1" w:rsidRPr="008E6DF5">
        <w:rPr>
          <w:rFonts w:ascii="Verdana" w:hAnsi="Verdana"/>
          <w:noProof/>
          <w:szCs w:val="18"/>
        </w:rPr>
        <w:br/>
        <w:t>Kan købes på Amazon eller hentes på</w:t>
      </w:r>
      <w:r w:rsidR="00F82680">
        <w:rPr>
          <w:rFonts w:ascii="Verdana" w:hAnsi="Verdana"/>
          <w:noProof/>
          <w:szCs w:val="18"/>
        </w:rPr>
        <w:t>:</w:t>
      </w:r>
      <w:r w:rsidR="00DC39A1" w:rsidRPr="008E6DF5">
        <w:rPr>
          <w:rFonts w:ascii="Verdana" w:hAnsi="Verdana"/>
          <w:noProof/>
          <w:szCs w:val="18"/>
        </w:rPr>
        <w:br/>
      </w:r>
      <w:hyperlink r:id="rId9" w:anchor="SL-07" w:history="1">
        <w:r w:rsidR="00DC39A1" w:rsidRPr="008E6DF5">
          <w:rPr>
            <w:rStyle w:val="Hyperlink"/>
            <w:noProof/>
          </w:rPr>
          <w:t>http://www.itu.dk/people/slauesen/SorenReqs.html#SL-07</w:t>
        </w:r>
      </w:hyperlink>
    </w:p>
    <w:p w14:paraId="5307773D" w14:textId="77777777" w:rsidR="0065124F" w:rsidRPr="008E6DF5" w:rsidRDefault="0065124F">
      <w:pPr>
        <w:spacing w:before="100" w:after="100"/>
        <w:rPr>
          <w:rFonts w:ascii="Verdana" w:hAnsi="Verdana"/>
          <w:noProof/>
          <w:sz w:val="20"/>
        </w:rPr>
      </w:pPr>
      <w:r w:rsidRPr="008E6DF5">
        <w:rPr>
          <w:rFonts w:ascii="Verdana" w:hAnsi="Verdana"/>
          <w:noProof/>
          <w:sz w:val="20"/>
        </w:rPr>
        <w:t>Vejled</w:t>
      </w:r>
      <w:r w:rsidRPr="008E6DF5">
        <w:rPr>
          <w:rFonts w:ascii="Verdana" w:hAnsi="Verdana"/>
          <w:noProof/>
          <w:sz w:val="20"/>
        </w:rPr>
        <w:softHyphen/>
        <w:t xml:space="preserve">ningen </w:t>
      </w:r>
      <w:r w:rsidR="002C681E" w:rsidRPr="008E6DF5">
        <w:rPr>
          <w:rFonts w:ascii="Verdana" w:hAnsi="Verdana"/>
          <w:noProof/>
          <w:sz w:val="20"/>
        </w:rPr>
        <w:t xml:space="preserve">kommenterer skabelonen side for side, </w:t>
      </w:r>
      <w:r w:rsidRPr="008E6DF5">
        <w:rPr>
          <w:rFonts w:ascii="Verdana" w:hAnsi="Verdana"/>
          <w:noProof/>
          <w:sz w:val="20"/>
        </w:rPr>
        <w:t xml:space="preserve">forklarer hvorfor kravene er udformet som de er, hvad man især skal passe på, hvordan kravene fremskaffes </w:t>
      </w:r>
      <w:r w:rsidR="002C681E" w:rsidRPr="008E6DF5">
        <w:rPr>
          <w:rFonts w:ascii="Verdana" w:hAnsi="Verdana"/>
          <w:noProof/>
          <w:sz w:val="20"/>
        </w:rPr>
        <w:t xml:space="preserve">og testes, og </w:t>
      </w:r>
      <w:r w:rsidR="00A54EBA" w:rsidRPr="008E6DF5">
        <w:rPr>
          <w:rFonts w:ascii="Verdana" w:hAnsi="Verdana"/>
          <w:noProof/>
          <w:sz w:val="20"/>
        </w:rPr>
        <w:t>hv</w:t>
      </w:r>
      <w:r w:rsidR="00C47390">
        <w:rPr>
          <w:rFonts w:ascii="Verdana" w:hAnsi="Verdana"/>
          <w:noProof/>
          <w:sz w:val="20"/>
        </w:rPr>
        <w:t>ordan det hænger sammen med</w:t>
      </w:r>
      <w:r w:rsidR="00A54EBA" w:rsidRPr="008E6DF5">
        <w:rPr>
          <w:rFonts w:ascii="Verdana" w:hAnsi="Verdana"/>
          <w:noProof/>
          <w:sz w:val="20"/>
        </w:rPr>
        <w:t xml:space="preserve"> </w:t>
      </w:r>
      <w:r w:rsidR="002C681E" w:rsidRPr="008E6DF5">
        <w:rPr>
          <w:rFonts w:ascii="Verdana" w:hAnsi="Verdana"/>
          <w:noProof/>
          <w:sz w:val="20"/>
        </w:rPr>
        <w:t>kontrakten.</w:t>
      </w:r>
    </w:p>
    <w:p w14:paraId="60763134" w14:textId="77777777" w:rsidR="0065124F" w:rsidRPr="008E6DF5" w:rsidRDefault="004A428C">
      <w:pPr>
        <w:rPr>
          <w:rFonts w:ascii="Verdana" w:hAnsi="Verdana"/>
          <w:noProof/>
          <w:sz w:val="20"/>
        </w:rPr>
      </w:pPr>
      <w:r w:rsidRPr="008E6DF5">
        <w:rPr>
          <w:rFonts w:ascii="Verdana" w:hAnsi="Verdana"/>
          <w:noProof/>
          <w:sz w:val="20"/>
        </w:rPr>
        <w:t>Jeg skrev s</w:t>
      </w:r>
      <w:r w:rsidR="0065124F" w:rsidRPr="008E6DF5">
        <w:rPr>
          <w:rFonts w:ascii="Verdana" w:hAnsi="Verdana"/>
          <w:noProof/>
          <w:sz w:val="20"/>
        </w:rPr>
        <w:t>tore dele af skabelonen og vejledningen på opfordring fra VTU (Mini</w:t>
      </w:r>
      <w:r w:rsidR="00E45B82">
        <w:rPr>
          <w:rFonts w:ascii="Verdana" w:hAnsi="Verdana"/>
          <w:noProof/>
          <w:sz w:val="20"/>
        </w:rPr>
        <w:softHyphen/>
      </w:r>
      <w:r w:rsidR="0065124F" w:rsidRPr="008E6DF5">
        <w:rPr>
          <w:rFonts w:ascii="Verdana" w:hAnsi="Verdana"/>
          <w:noProof/>
          <w:sz w:val="20"/>
        </w:rPr>
        <w:t xml:space="preserve">steriet for Videnskab, Teknologi og Udvikling) </w:t>
      </w:r>
      <w:r w:rsidR="00EE3952">
        <w:rPr>
          <w:rFonts w:ascii="Verdana" w:hAnsi="Verdana"/>
          <w:noProof/>
          <w:sz w:val="20"/>
        </w:rPr>
        <w:t xml:space="preserve">i 2007 </w:t>
      </w:r>
      <w:r w:rsidR="009935FC">
        <w:rPr>
          <w:rFonts w:ascii="Verdana" w:hAnsi="Verdana"/>
          <w:noProof/>
          <w:sz w:val="20"/>
        </w:rPr>
        <w:t xml:space="preserve">(deraf navnet SL-07) </w:t>
      </w:r>
      <w:r w:rsidR="0065124F" w:rsidRPr="008E6DF5">
        <w:rPr>
          <w:rFonts w:ascii="Verdana" w:hAnsi="Verdana"/>
          <w:noProof/>
          <w:sz w:val="20"/>
        </w:rPr>
        <w:t xml:space="preserve">som led i </w:t>
      </w:r>
      <w:r w:rsidR="00680ABA" w:rsidRPr="008E6DF5">
        <w:rPr>
          <w:rFonts w:ascii="Verdana" w:hAnsi="Verdana"/>
          <w:noProof/>
          <w:sz w:val="20"/>
        </w:rPr>
        <w:t xml:space="preserve">deres </w:t>
      </w:r>
      <w:r w:rsidR="0065124F" w:rsidRPr="008E6DF5">
        <w:rPr>
          <w:rFonts w:ascii="Verdana" w:hAnsi="Verdana"/>
          <w:noProof/>
          <w:sz w:val="20"/>
        </w:rPr>
        <w:t xml:space="preserve">arbejde med Statens K02 kontrakt. </w:t>
      </w:r>
    </w:p>
    <w:p w14:paraId="314A941F" w14:textId="77777777" w:rsidR="0065124F" w:rsidRPr="008E6DF5" w:rsidRDefault="0065124F">
      <w:pPr>
        <w:rPr>
          <w:rFonts w:ascii="Verdana" w:hAnsi="Verdana"/>
          <w:noProof/>
          <w:sz w:val="20"/>
        </w:rPr>
      </w:pPr>
    </w:p>
    <w:p w14:paraId="1521493F" w14:textId="77777777" w:rsidR="0073696A" w:rsidRPr="008E6DF5" w:rsidRDefault="0065124F">
      <w:pPr>
        <w:rPr>
          <w:rFonts w:ascii="Verdana" w:hAnsi="Verdana"/>
          <w:noProof/>
          <w:sz w:val="20"/>
        </w:rPr>
      </w:pPr>
      <w:r w:rsidRPr="008E6DF5">
        <w:rPr>
          <w:rFonts w:ascii="Verdana" w:hAnsi="Verdana"/>
          <w:noProof/>
          <w:sz w:val="20"/>
        </w:rPr>
        <w:t>Tidligere udgaver af skabelone</w:t>
      </w:r>
      <w:r w:rsidR="0073696A" w:rsidRPr="008E6DF5">
        <w:rPr>
          <w:rFonts w:ascii="Verdana" w:hAnsi="Verdana"/>
          <w:noProof/>
          <w:sz w:val="20"/>
        </w:rPr>
        <w:t xml:space="preserve">n er blevet brugt med succes i </w:t>
      </w:r>
      <w:r w:rsidR="00F07F22" w:rsidRPr="008E6DF5">
        <w:rPr>
          <w:rFonts w:ascii="Verdana" w:hAnsi="Verdana"/>
          <w:noProof/>
          <w:sz w:val="20"/>
        </w:rPr>
        <w:t>over 1</w:t>
      </w:r>
      <w:r w:rsidR="00C47390">
        <w:rPr>
          <w:rFonts w:ascii="Verdana" w:hAnsi="Verdana"/>
          <w:noProof/>
          <w:sz w:val="20"/>
        </w:rPr>
        <w:t>5</w:t>
      </w:r>
      <w:r w:rsidR="00F07F22" w:rsidRPr="008E6DF5">
        <w:rPr>
          <w:rFonts w:ascii="Verdana" w:hAnsi="Verdana"/>
          <w:noProof/>
          <w:sz w:val="20"/>
        </w:rPr>
        <w:t>0</w:t>
      </w:r>
      <w:r w:rsidRPr="008E6DF5">
        <w:rPr>
          <w:rFonts w:ascii="Verdana" w:hAnsi="Verdana"/>
          <w:noProof/>
          <w:sz w:val="20"/>
        </w:rPr>
        <w:t xml:space="preserve"> projekter af meget forskellig art, </w:t>
      </w:r>
      <w:r w:rsidR="00242C12">
        <w:rPr>
          <w:rFonts w:ascii="Verdana" w:hAnsi="Verdana"/>
          <w:noProof/>
          <w:sz w:val="20"/>
        </w:rPr>
        <w:t>EU</w:t>
      </w:r>
      <w:r w:rsidR="0073696A" w:rsidRPr="008E6DF5">
        <w:rPr>
          <w:rFonts w:ascii="Verdana" w:hAnsi="Verdana"/>
          <w:noProof/>
          <w:sz w:val="20"/>
        </w:rPr>
        <w:t xml:space="preserve"> udbud såvel som in-house projekter, agile så vel som vandfald, </w:t>
      </w:r>
      <w:r w:rsidRPr="008E6DF5">
        <w:rPr>
          <w:rFonts w:ascii="Verdana" w:hAnsi="Verdana"/>
          <w:noProof/>
          <w:sz w:val="20"/>
        </w:rPr>
        <w:t xml:space="preserve">fx </w:t>
      </w:r>
      <w:r w:rsidR="0077272A" w:rsidRPr="008E6DF5">
        <w:rPr>
          <w:rFonts w:ascii="Verdana" w:hAnsi="Verdana"/>
          <w:noProof/>
          <w:sz w:val="20"/>
        </w:rPr>
        <w:t>styring af hjemmehjælp i en kommune, inkl. ruteoptimering; en medicinalvirksomheds innovative dokumentstyrings</w:t>
      </w:r>
      <w:r w:rsidR="0077272A" w:rsidRPr="008E6DF5">
        <w:rPr>
          <w:rFonts w:ascii="Verdana" w:hAnsi="Verdana"/>
          <w:noProof/>
          <w:sz w:val="20"/>
        </w:rPr>
        <w:softHyphen/>
        <w:t>system; elektronisk patient</w:t>
      </w:r>
      <w:r w:rsidR="00E45B82">
        <w:rPr>
          <w:rFonts w:ascii="Verdana" w:hAnsi="Verdana"/>
          <w:noProof/>
          <w:sz w:val="20"/>
        </w:rPr>
        <w:softHyphen/>
      </w:r>
      <w:r w:rsidR="0077272A" w:rsidRPr="008E6DF5">
        <w:rPr>
          <w:rFonts w:ascii="Verdana" w:hAnsi="Verdana"/>
          <w:noProof/>
          <w:sz w:val="20"/>
        </w:rPr>
        <w:t>journal; lagerstyring for udstyr til filmproduk</w:t>
      </w:r>
      <w:r w:rsidR="0077272A" w:rsidRPr="008E6DF5">
        <w:rPr>
          <w:rFonts w:ascii="Verdana" w:hAnsi="Verdana"/>
          <w:noProof/>
          <w:sz w:val="20"/>
        </w:rPr>
        <w:softHyphen/>
        <w:t>tion; skadeanmeldelser med brug af GIS til at dokumentere situationen</w:t>
      </w:r>
      <w:r w:rsidRPr="008E6DF5">
        <w:rPr>
          <w:rFonts w:ascii="Verdana" w:hAnsi="Verdana"/>
          <w:noProof/>
          <w:sz w:val="20"/>
        </w:rPr>
        <w:t xml:space="preserve">. </w:t>
      </w:r>
    </w:p>
    <w:p w14:paraId="3903C383" w14:textId="77777777" w:rsidR="0073696A" w:rsidRPr="008E6DF5" w:rsidRDefault="0073696A">
      <w:pPr>
        <w:rPr>
          <w:rFonts w:ascii="Verdana" w:hAnsi="Verdana"/>
          <w:noProof/>
          <w:sz w:val="20"/>
        </w:rPr>
      </w:pPr>
    </w:p>
    <w:p w14:paraId="60705952" w14:textId="77777777" w:rsidR="0065124F" w:rsidRPr="008E6DF5" w:rsidRDefault="0065124F" w:rsidP="00DC39A1">
      <w:pPr>
        <w:rPr>
          <w:rFonts w:ascii="Verdana" w:hAnsi="Verdana"/>
          <w:noProof/>
          <w:sz w:val="20"/>
        </w:rPr>
      </w:pPr>
      <w:r w:rsidRPr="008E6DF5">
        <w:rPr>
          <w:rFonts w:ascii="Verdana" w:hAnsi="Verdana"/>
          <w:noProof/>
          <w:sz w:val="20"/>
        </w:rPr>
        <w:t xml:space="preserve">Erfaringerne fra disse </w:t>
      </w:r>
      <w:r w:rsidR="00F07F22" w:rsidRPr="008E6DF5">
        <w:rPr>
          <w:rFonts w:ascii="Verdana" w:hAnsi="Verdana"/>
          <w:noProof/>
          <w:sz w:val="20"/>
        </w:rPr>
        <w:t>1</w:t>
      </w:r>
      <w:r w:rsidR="00C47390">
        <w:rPr>
          <w:rFonts w:ascii="Verdana" w:hAnsi="Verdana"/>
          <w:noProof/>
          <w:sz w:val="20"/>
        </w:rPr>
        <w:t>5</w:t>
      </w:r>
      <w:r w:rsidR="00F07F22" w:rsidRPr="008E6DF5">
        <w:rPr>
          <w:rFonts w:ascii="Verdana" w:hAnsi="Verdana"/>
          <w:noProof/>
          <w:sz w:val="20"/>
        </w:rPr>
        <w:t>0</w:t>
      </w:r>
      <w:r w:rsidR="00814DD7" w:rsidRPr="008E6DF5">
        <w:rPr>
          <w:rFonts w:ascii="Verdana" w:hAnsi="Verdana"/>
          <w:noProof/>
          <w:sz w:val="20"/>
        </w:rPr>
        <w:t>+</w:t>
      </w:r>
      <w:r w:rsidRPr="008E6DF5">
        <w:rPr>
          <w:rFonts w:ascii="Verdana" w:hAnsi="Verdana"/>
          <w:noProof/>
          <w:sz w:val="20"/>
        </w:rPr>
        <w:t xml:space="preserve"> projekter </w:t>
      </w:r>
      <w:r w:rsidR="0073696A" w:rsidRPr="008E6DF5">
        <w:rPr>
          <w:rFonts w:ascii="Verdana" w:hAnsi="Verdana"/>
          <w:noProof/>
          <w:sz w:val="20"/>
        </w:rPr>
        <w:t>har hjulpet mig med at skrive denne ver</w:t>
      </w:r>
      <w:r w:rsidR="004D2603" w:rsidRPr="008E6DF5">
        <w:rPr>
          <w:rFonts w:ascii="Verdana" w:hAnsi="Verdana"/>
          <w:noProof/>
          <w:sz w:val="20"/>
        </w:rPr>
        <w:t>sion af skabelonen</w:t>
      </w:r>
      <w:r w:rsidRPr="008E6DF5">
        <w:rPr>
          <w:rFonts w:ascii="Verdana" w:hAnsi="Verdana"/>
          <w:noProof/>
          <w:sz w:val="20"/>
        </w:rPr>
        <w:t>.</w:t>
      </w:r>
      <w:r w:rsidR="0073696A" w:rsidRPr="008E6DF5">
        <w:rPr>
          <w:rFonts w:ascii="Verdana" w:hAnsi="Verdana"/>
          <w:noProof/>
          <w:sz w:val="20"/>
        </w:rPr>
        <w:t xml:space="preserve"> </w:t>
      </w:r>
      <w:r w:rsidR="00DC39A1" w:rsidRPr="008E6DF5">
        <w:rPr>
          <w:rFonts w:ascii="Verdana" w:hAnsi="Verdana"/>
          <w:noProof/>
          <w:sz w:val="20"/>
        </w:rPr>
        <w:t>Se ændringsloggen på side 3</w:t>
      </w:r>
      <w:r w:rsidR="0073696A" w:rsidRPr="008E6DF5">
        <w:rPr>
          <w:rFonts w:ascii="Verdana" w:hAnsi="Verdana"/>
          <w:noProof/>
          <w:sz w:val="20"/>
        </w:rPr>
        <w:t>.</w:t>
      </w:r>
    </w:p>
    <w:p w14:paraId="511F8BBC" w14:textId="77777777" w:rsidR="0065124F" w:rsidRPr="008E6DF5" w:rsidRDefault="0065124F">
      <w:pPr>
        <w:rPr>
          <w:rFonts w:ascii="Verdana" w:hAnsi="Verdana"/>
          <w:noProof/>
          <w:sz w:val="20"/>
        </w:rPr>
      </w:pPr>
    </w:p>
    <w:p w14:paraId="4240892F" w14:textId="77777777" w:rsidR="0073696A" w:rsidRPr="008E6DF5" w:rsidRDefault="0073696A" w:rsidP="00FE4D7A">
      <w:pPr>
        <w:rPr>
          <w:rFonts w:ascii="Verdana" w:hAnsi="Verdana"/>
          <w:noProof/>
          <w:sz w:val="20"/>
        </w:rPr>
      </w:pPr>
      <w:r w:rsidRPr="008E6DF5">
        <w:rPr>
          <w:rFonts w:ascii="Verdana" w:hAnsi="Verdana"/>
          <w:noProof/>
          <w:sz w:val="20"/>
        </w:rPr>
        <w:t xml:space="preserve">Jeg har </w:t>
      </w:r>
      <w:r w:rsidR="00A54EBA" w:rsidRPr="008E6DF5">
        <w:rPr>
          <w:rFonts w:ascii="Verdana" w:hAnsi="Verdana"/>
          <w:noProof/>
          <w:sz w:val="20"/>
        </w:rPr>
        <w:t>erfaret</w:t>
      </w:r>
      <w:r w:rsidRPr="008E6DF5">
        <w:rPr>
          <w:rFonts w:ascii="Verdana" w:hAnsi="Verdana"/>
          <w:noProof/>
          <w:sz w:val="20"/>
        </w:rPr>
        <w:t xml:space="preserve"> at </w:t>
      </w:r>
      <w:r w:rsidR="00A54EBA" w:rsidRPr="008E6DF5">
        <w:rPr>
          <w:rFonts w:ascii="Verdana" w:hAnsi="Verdana"/>
          <w:noProof/>
          <w:sz w:val="20"/>
        </w:rPr>
        <w:t xml:space="preserve">SL-07 virker </w:t>
      </w:r>
      <w:r w:rsidR="00814DD7" w:rsidRPr="008E6DF5">
        <w:rPr>
          <w:rFonts w:ascii="Verdana" w:hAnsi="Verdana"/>
          <w:noProof/>
          <w:sz w:val="20"/>
        </w:rPr>
        <w:t xml:space="preserve">rigtig </w:t>
      </w:r>
      <w:r w:rsidR="00A54EBA" w:rsidRPr="008E6DF5">
        <w:rPr>
          <w:rFonts w:ascii="Verdana" w:hAnsi="Verdana"/>
          <w:noProof/>
          <w:sz w:val="20"/>
        </w:rPr>
        <w:t>godt i p</w:t>
      </w:r>
      <w:r w:rsidR="00CC163C" w:rsidRPr="008E6DF5">
        <w:rPr>
          <w:rFonts w:ascii="Verdana" w:hAnsi="Verdana"/>
          <w:noProof/>
          <w:sz w:val="20"/>
        </w:rPr>
        <w:t>r</w:t>
      </w:r>
      <w:r w:rsidR="00A54EBA" w:rsidRPr="008E6DF5">
        <w:rPr>
          <w:rFonts w:ascii="Verdana" w:hAnsi="Verdana"/>
          <w:noProof/>
          <w:sz w:val="20"/>
        </w:rPr>
        <w:t>aksis</w:t>
      </w:r>
      <w:r w:rsidR="00814DD7" w:rsidRPr="008E6DF5">
        <w:rPr>
          <w:rFonts w:ascii="Verdana" w:hAnsi="Verdana"/>
          <w:noProof/>
          <w:sz w:val="20"/>
        </w:rPr>
        <w:t xml:space="preserve"> - når man har lært at bruge den.</w:t>
      </w:r>
      <w:r w:rsidRPr="008E6DF5">
        <w:rPr>
          <w:rFonts w:ascii="Verdana" w:hAnsi="Verdana"/>
          <w:noProof/>
          <w:sz w:val="20"/>
        </w:rPr>
        <w:t xml:space="preserve"> </w:t>
      </w:r>
      <w:r w:rsidR="00814DD7" w:rsidRPr="008E6DF5">
        <w:rPr>
          <w:rFonts w:ascii="Verdana" w:hAnsi="Verdana"/>
          <w:noProof/>
          <w:sz w:val="20"/>
        </w:rPr>
        <w:t>Selvom det ser let ud, får</w:t>
      </w:r>
      <w:r w:rsidRPr="008E6DF5">
        <w:rPr>
          <w:rFonts w:ascii="Verdana" w:hAnsi="Verdana"/>
          <w:noProof/>
          <w:sz w:val="20"/>
        </w:rPr>
        <w:t xml:space="preserve"> de fleste galt fat i </w:t>
      </w:r>
      <w:r w:rsidR="00A763E9" w:rsidRPr="008E6DF5">
        <w:rPr>
          <w:rFonts w:ascii="Verdana" w:hAnsi="Verdana"/>
          <w:noProof/>
          <w:sz w:val="20"/>
        </w:rPr>
        <w:t>princippet</w:t>
      </w:r>
      <w:r w:rsidRPr="008E6DF5">
        <w:rPr>
          <w:rFonts w:ascii="Verdana" w:hAnsi="Verdana"/>
          <w:noProof/>
          <w:sz w:val="20"/>
        </w:rPr>
        <w:t xml:space="preserve"> i første omgang, især </w:t>
      </w:r>
      <w:r w:rsidR="005951B4" w:rsidRPr="008E6DF5">
        <w:rPr>
          <w:rFonts w:ascii="Verdana" w:hAnsi="Verdana"/>
          <w:noProof/>
          <w:sz w:val="20"/>
        </w:rPr>
        <w:t>task (</w:t>
      </w:r>
      <w:r w:rsidR="00A54EBA" w:rsidRPr="008E6DF5">
        <w:rPr>
          <w:rFonts w:ascii="Verdana" w:hAnsi="Verdana"/>
          <w:noProof/>
          <w:sz w:val="20"/>
        </w:rPr>
        <w:t>arbejdsopgaver</w:t>
      </w:r>
      <w:r w:rsidR="005951B4" w:rsidRPr="008E6DF5">
        <w:rPr>
          <w:rFonts w:ascii="Verdana" w:hAnsi="Verdana"/>
          <w:noProof/>
          <w:sz w:val="20"/>
        </w:rPr>
        <w:t>)</w:t>
      </w:r>
      <w:r w:rsidR="00A54EBA" w:rsidRPr="008E6DF5">
        <w:rPr>
          <w:rFonts w:ascii="Verdana" w:hAnsi="Verdana"/>
          <w:noProof/>
          <w:sz w:val="20"/>
        </w:rPr>
        <w:t xml:space="preserve"> i kapitel C. Men med lidt hjælp, bliver det rigtigt.</w:t>
      </w:r>
    </w:p>
    <w:p w14:paraId="40DB9A67" w14:textId="77777777" w:rsidR="00A54EBA" w:rsidRPr="008E6DF5" w:rsidRDefault="00A54EBA">
      <w:pPr>
        <w:rPr>
          <w:rFonts w:ascii="Verdana" w:hAnsi="Verdana"/>
          <w:noProof/>
          <w:sz w:val="20"/>
        </w:rPr>
      </w:pPr>
    </w:p>
    <w:p w14:paraId="43BF4273" w14:textId="77777777" w:rsidR="0065124F" w:rsidRPr="008E6DF5" w:rsidRDefault="0065124F">
      <w:pPr>
        <w:rPr>
          <w:rFonts w:ascii="Verdana" w:hAnsi="Verdana"/>
          <w:noProof/>
          <w:sz w:val="20"/>
        </w:rPr>
      </w:pPr>
      <w:r w:rsidRPr="008E6DF5">
        <w:rPr>
          <w:rFonts w:ascii="Verdana" w:hAnsi="Verdana"/>
          <w:noProof/>
          <w:sz w:val="20"/>
        </w:rPr>
        <w:t>Jeg er interesseret i løbende at forbedre kravskabelonen og hører derfor gerne om både problemer og fordele ved at anvende den.</w:t>
      </w:r>
    </w:p>
    <w:p w14:paraId="1B65183C" w14:textId="77777777" w:rsidR="0065124F" w:rsidRPr="008E6DF5" w:rsidRDefault="0065124F">
      <w:pPr>
        <w:spacing w:before="100"/>
        <w:ind w:left="720"/>
        <w:rPr>
          <w:rFonts w:ascii="Verdana" w:hAnsi="Verdana"/>
          <w:noProof/>
          <w:sz w:val="20"/>
        </w:rPr>
      </w:pPr>
      <w:r w:rsidRPr="008E6DF5">
        <w:rPr>
          <w:rFonts w:ascii="Verdana" w:hAnsi="Verdana"/>
          <w:noProof/>
          <w:sz w:val="20"/>
        </w:rPr>
        <w:t>Søren Lauesen</w:t>
      </w:r>
    </w:p>
    <w:p w14:paraId="105F8333" w14:textId="56D530D5" w:rsidR="0065124F" w:rsidRPr="008E6DF5" w:rsidRDefault="0065124F" w:rsidP="00C36952">
      <w:pPr>
        <w:ind w:left="720"/>
        <w:rPr>
          <w:rFonts w:ascii="Verdana" w:hAnsi="Verdana"/>
          <w:noProof/>
        </w:rPr>
      </w:pPr>
      <w:r w:rsidRPr="008E6DF5">
        <w:rPr>
          <w:rFonts w:ascii="Verdana" w:hAnsi="Verdana"/>
          <w:noProof/>
          <w:sz w:val="20"/>
        </w:rPr>
        <w:t xml:space="preserve">IT-Universitetet i København, </w:t>
      </w:r>
      <w:r w:rsidR="007D7FEB">
        <w:rPr>
          <w:rFonts w:ascii="Verdana" w:hAnsi="Verdana"/>
          <w:noProof/>
          <w:sz w:val="20"/>
        </w:rPr>
        <w:t>februar</w:t>
      </w:r>
      <w:r w:rsidR="00A608F2">
        <w:rPr>
          <w:rFonts w:ascii="Verdana" w:hAnsi="Verdana"/>
          <w:noProof/>
          <w:sz w:val="20"/>
        </w:rPr>
        <w:t xml:space="preserve"> 202</w:t>
      </w:r>
      <w:r w:rsidR="007D7FEB">
        <w:rPr>
          <w:rFonts w:ascii="Verdana" w:hAnsi="Verdana"/>
          <w:noProof/>
          <w:sz w:val="20"/>
        </w:rPr>
        <w:t>2</w:t>
      </w:r>
      <w:hyperlink r:id="rId10" w:history="1">
        <w:r w:rsidR="005363B9" w:rsidRPr="008E6DF5">
          <w:rPr>
            <w:rStyle w:val="Hyperlink"/>
            <w:rFonts w:ascii="Verdana" w:eastAsia="Verdana" w:hAnsi="Verdana" w:cs="Verdana"/>
            <w:noProof/>
          </w:rPr>
          <w:br/>
        </w:r>
        <w:r w:rsidR="005363B9" w:rsidRPr="008E6DF5">
          <w:rPr>
            <w:rStyle w:val="Hyperlink"/>
            <w:rFonts w:ascii="Verdana" w:eastAsia="Verdana" w:hAnsi="Verdana" w:cs="Verdana"/>
            <w:noProof/>
            <w:spacing w:val="-1"/>
          </w:rPr>
          <w:t>s</w:t>
        </w:r>
        <w:r w:rsidR="005363B9" w:rsidRPr="008E6DF5">
          <w:rPr>
            <w:rStyle w:val="Hyperlink"/>
            <w:rFonts w:ascii="Verdana" w:eastAsia="Verdana" w:hAnsi="Verdana" w:cs="Verdana"/>
            <w:noProof/>
            <w:spacing w:val="3"/>
          </w:rPr>
          <w:t>l</w:t>
        </w:r>
        <w:r w:rsidR="005363B9" w:rsidRPr="008E6DF5">
          <w:rPr>
            <w:rStyle w:val="Hyperlink"/>
            <w:rFonts w:ascii="Verdana" w:eastAsia="Verdana" w:hAnsi="Verdana" w:cs="Verdana"/>
            <w:noProof/>
          </w:rPr>
          <w:t>a</w:t>
        </w:r>
        <w:r w:rsidR="005363B9" w:rsidRPr="008E6DF5">
          <w:rPr>
            <w:rStyle w:val="Hyperlink"/>
            <w:rFonts w:ascii="Verdana" w:eastAsia="Verdana" w:hAnsi="Verdana" w:cs="Verdana"/>
            <w:noProof/>
            <w:spacing w:val="1"/>
          </w:rPr>
          <w:t>u</w:t>
        </w:r>
        <w:r w:rsidR="005363B9" w:rsidRPr="008E6DF5">
          <w:rPr>
            <w:rStyle w:val="Hyperlink"/>
            <w:rFonts w:ascii="Verdana" w:eastAsia="Verdana" w:hAnsi="Verdana" w:cs="Verdana"/>
            <w:noProof/>
            <w:spacing w:val="-1"/>
          </w:rPr>
          <w:t>ese</w:t>
        </w:r>
        <w:r w:rsidR="005363B9" w:rsidRPr="008E6DF5">
          <w:rPr>
            <w:rStyle w:val="Hyperlink"/>
            <w:rFonts w:ascii="Verdana" w:eastAsia="Verdana" w:hAnsi="Verdana" w:cs="Verdana"/>
            <w:noProof/>
            <w:spacing w:val="1"/>
          </w:rPr>
          <w:t>n</w:t>
        </w:r>
        <w:r w:rsidR="005363B9" w:rsidRPr="008E6DF5">
          <w:rPr>
            <w:rStyle w:val="Hyperlink"/>
            <w:rFonts w:ascii="Verdana" w:eastAsia="Verdana" w:hAnsi="Verdana" w:cs="Verdana"/>
            <w:noProof/>
          </w:rPr>
          <w:t>@</w:t>
        </w:r>
        <w:r w:rsidR="005363B9" w:rsidRPr="008E6DF5">
          <w:rPr>
            <w:rStyle w:val="Hyperlink"/>
            <w:rFonts w:ascii="Verdana" w:eastAsia="Verdana" w:hAnsi="Verdana" w:cs="Verdana"/>
            <w:noProof/>
            <w:spacing w:val="3"/>
          </w:rPr>
          <w:t>i</w:t>
        </w:r>
        <w:r w:rsidR="005363B9" w:rsidRPr="008E6DF5">
          <w:rPr>
            <w:rStyle w:val="Hyperlink"/>
            <w:rFonts w:ascii="Verdana" w:eastAsia="Verdana" w:hAnsi="Verdana" w:cs="Verdana"/>
            <w:noProof/>
            <w:spacing w:val="1"/>
          </w:rPr>
          <w:t>tu</w:t>
        </w:r>
        <w:r w:rsidR="005363B9" w:rsidRPr="008E6DF5">
          <w:rPr>
            <w:rStyle w:val="Hyperlink"/>
            <w:rFonts w:ascii="Verdana" w:eastAsia="Verdana" w:hAnsi="Verdana" w:cs="Verdana"/>
            <w:noProof/>
            <w:spacing w:val="-1"/>
          </w:rPr>
          <w:t>.</w:t>
        </w:r>
        <w:r w:rsidR="005363B9" w:rsidRPr="008E6DF5">
          <w:rPr>
            <w:rStyle w:val="Hyperlink"/>
            <w:rFonts w:ascii="Verdana" w:eastAsia="Verdana" w:hAnsi="Verdana" w:cs="Verdana"/>
            <w:noProof/>
            <w:spacing w:val="1"/>
          </w:rPr>
          <w:t>d</w:t>
        </w:r>
        <w:r w:rsidR="005363B9" w:rsidRPr="008E6DF5">
          <w:rPr>
            <w:rStyle w:val="Hyperlink"/>
            <w:rFonts w:ascii="Verdana" w:eastAsia="Verdana" w:hAnsi="Verdana" w:cs="Verdana"/>
            <w:noProof/>
          </w:rPr>
          <w:t>k</w:t>
        </w:r>
      </w:hyperlink>
      <w:hyperlink r:id="rId11" w:history="1">
        <w:r w:rsidR="005363B9" w:rsidRPr="008E6DF5">
          <w:rPr>
            <w:rStyle w:val="Hyperlink"/>
            <w:rFonts w:ascii="Verdana" w:eastAsia="Verdana" w:hAnsi="Verdana" w:cs="Verdana"/>
            <w:noProof/>
          </w:rPr>
          <w:t xml:space="preserve"> </w:t>
        </w:r>
        <w:r w:rsidR="005363B9" w:rsidRPr="008E6DF5">
          <w:rPr>
            <w:rStyle w:val="Hyperlink"/>
            <w:rFonts w:ascii="Verdana" w:eastAsia="Verdana" w:hAnsi="Verdana" w:cs="Verdana"/>
            <w:noProof/>
          </w:rPr>
          <w:br/>
        </w:r>
        <w:r w:rsidR="005363B9" w:rsidRPr="008E6DF5">
          <w:rPr>
            <w:rStyle w:val="Hyperlink"/>
            <w:rFonts w:ascii="Verdana" w:eastAsia="Verdana" w:hAnsi="Verdana" w:cs="Verdana"/>
            <w:noProof/>
            <w:spacing w:val="1"/>
          </w:rPr>
          <w:t>http://</w:t>
        </w:r>
        <w:r w:rsidR="005363B9" w:rsidRPr="008E6DF5">
          <w:rPr>
            <w:rStyle w:val="Hyperlink"/>
            <w:rFonts w:ascii="Verdana" w:eastAsia="Verdana" w:hAnsi="Verdana" w:cs="Verdana"/>
            <w:noProof/>
          </w:rPr>
          <w:t>www</w:t>
        </w:r>
        <w:r w:rsidR="005363B9" w:rsidRPr="008E6DF5">
          <w:rPr>
            <w:rStyle w:val="Hyperlink"/>
            <w:rFonts w:ascii="Verdana" w:eastAsia="Verdana" w:hAnsi="Verdana" w:cs="Verdana"/>
            <w:noProof/>
            <w:spacing w:val="-1"/>
          </w:rPr>
          <w:t>.</w:t>
        </w:r>
        <w:r w:rsidR="005363B9" w:rsidRPr="008E6DF5">
          <w:rPr>
            <w:rStyle w:val="Hyperlink"/>
            <w:rFonts w:ascii="Verdana" w:eastAsia="Verdana" w:hAnsi="Verdana" w:cs="Verdana"/>
            <w:noProof/>
            <w:spacing w:val="3"/>
          </w:rPr>
          <w:t>i</w:t>
        </w:r>
        <w:r w:rsidR="005363B9" w:rsidRPr="008E6DF5">
          <w:rPr>
            <w:rStyle w:val="Hyperlink"/>
            <w:rFonts w:ascii="Verdana" w:eastAsia="Verdana" w:hAnsi="Verdana" w:cs="Verdana"/>
            <w:noProof/>
            <w:spacing w:val="-2"/>
          </w:rPr>
          <w:t>t</w:t>
        </w:r>
        <w:r w:rsidR="005363B9" w:rsidRPr="008E6DF5">
          <w:rPr>
            <w:rStyle w:val="Hyperlink"/>
            <w:rFonts w:ascii="Verdana" w:eastAsia="Verdana" w:hAnsi="Verdana" w:cs="Verdana"/>
            <w:noProof/>
            <w:spacing w:val="1"/>
          </w:rPr>
          <w:t>u</w:t>
        </w:r>
        <w:r w:rsidR="005363B9" w:rsidRPr="008E6DF5">
          <w:rPr>
            <w:rStyle w:val="Hyperlink"/>
            <w:rFonts w:ascii="Verdana" w:eastAsia="Verdana" w:hAnsi="Verdana" w:cs="Verdana"/>
            <w:noProof/>
            <w:spacing w:val="-1"/>
          </w:rPr>
          <w:t>.</w:t>
        </w:r>
        <w:r w:rsidR="005363B9" w:rsidRPr="008E6DF5">
          <w:rPr>
            <w:rStyle w:val="Hyperlink"/>
            <w:rFonts w:ascii="Verdana" w:eastAsia="Verdana" w:hAnsi="Verdana" w:cs="Verdana"/>
            <w:noProof/>
            <w:spacing w:val="1"/>
          </w:rPr>
          <w:t>d</w:t>
        </w:r>
        <w:r w:rsidR="005363B9" w:rsidRPr="008E6DF5">
          <w:rPr>
            <w:rStyle w:val="Hyperlink"/>
            <w:rFonts w:ascii="Verdana" w:eastAsia="Verdana" w:hAnsi="Verdana" w:cs="Verdana"/>
            <w:noProof/>
          </w:rPr>
          <w:t>k</w:t>
        </w:r>
        <w:r w:rsidR="005363B9" w:rsidRPr="008E6DF5">
          <w:rPr>
            <w:rStyle w:val="Hyperlink"/>
            <w:rFonts w:ascii="Verdana" w:eastAsia="Verdana" w:hAnsi="Verdana" w:cs="Verdana"/>
            <w:noProof/>
            <w:spacing w:val="1"/>
          </w:rPr>
          <w:t>/p</w:t>
        </w:r>
        <w:r w:rsidR="005363B9" w:rsidRPr="008E6DF5">
          <w:rPr>
            <w:rStyle w:val="Hyperlink"/>
            <w:rFonts w:ascii="Verdana" w:eastAsia="Verdana" w:hAnsi="Verdana" w:cs="Verdana"/>
            <w:noProof/>
            <w:spacing w:val="-1"/>
          </w:rPr>
          <w:t>eo</w:t>
        </w:r>
        <w:r w:rsidR="005363B9" w:rsidRPr="008E6DF5">
          <w:rPr>
            <w:rStyle w:val="Hyperlink"/>
            <w:rFonts w:ascii="Verdana" w:eastAsia="Verdana" w:hAnsi="Verdana" w:cs="Verdana"/>
            <w:noProof/>
            <w:spacing w:val="3"/>
          </w:rPr>
          <w:t>pl</w:t>
        </w:r>
        <w:r w:rsidR="005363B9" w:rsidRPr="008E6DF5">
          <w:rPr>
            <w:rStyle w:val="Hyperlink"/>
            <w:rFonts w:ascii="Verdana" w:eastAsia="Verdana" w:hAnsi="Verdana" w:cs="Verdana"/>
            <w:noProof/>
            <w:spacing w:val="-1"/>
          </w:rPr>
          <w:t>e</w:t>
        </w:r>
        <w:r w:rsidR="005363B9" w:rsidRPr="008E6DF5">
          <w:rPr>
            <w:rStyle w:val="Hyperlink"/>
            <w:rFonts w:ascii="Verdana" w:eastAsia="Verdana" w:hAnsi="Verdana" w:cs="Verdana"/>
            <w:noProof/>
            <w:spacing w:val="1"/>
          </w:rPr>
          <w:t>/</w:t>
        </w:r>
        <w:r w:rsidR="005363B9" w:rsidRPr="008E6DF5">
          <w:rPr>
            <w:rStyle w:val="Hyperlink"/>
            <w:rFonts w:ascii="Verdana" w:eastAsia="Verdana" w:hAnsi="Verdana" w:cs="Verdana"/>
            <w:noProof/>
            <w:spacing w:val="-1"/>
          </w:rPr>
          <w:t>s</w:t>
        </w:r>
        <w:r w:rsidR="005363B9" w:rsidRPr="008E6DF5">
          <w:rPr>
            <w:rStyle w:val="Hyperlink"/>
            <w:rFonts w:ascii="Verdana" w:eastAsia="Verdana" w:hAnsi="Verdana" w:cs="Verdana"/>
            <w:noProof/>
            <w:spacing w:val="3"/>
          </w:rPr>
          <w:t>l</w:t>
        </w:r>
        <w:r w:rsidR="005363B9" w:rsidRPr="008E6DF5">
          <w:rPr>
            <w:rStyle w:val="Hyperlink"/>
            <w:rFonts w:ascii="Verdana" w:eastAsia="Verdana" w:hAnsi="Verdana" w:cs="Verdana"/>
            <w:noProof/>
            <w:spacing w:val="-2"/>
          </w:rPr>
          <w:t>a</w:t>
        </w:r>
        <w:r w:rsidR="005363B9" w:rsidRPr="008E6DF5">
          <w:rPr>
            <w:rStyle w:val="Hyperlink"/>
            <w:rFonts w:ascii="Verdana" w:eastAsia="Verdana" w:hAnsi="Verdana" w:cs="Verdana"/>
            <w:noProof/>
            <w:spacing w:val="1"/>
          </w:rPr>
          <w:t>u</w:t>
        </w:r>
        <w:r w:rsidR="005363B9" w:rsidRPr="008E6DF5">
          <w:rPr>
            <w:rStyle w:val="Hyperlink"/>
            <w:rFonts w:ascii="Verdana" w:eastAsia="Verdana" w:hAnsi="Verdana" w:cs="Verdana"/>
            <w:noProof/>
            <w:spacing w:val="-1"/>
          </w:rPr>
          <w:t>ese</w:t>
        </w:r>
        <w:r w:rsidR="005363B9" w:rsidRPr="008E6DF5">
          <w:rPr>
            <w:rStyle w:val="Hyperlink"/>
            <w:rFonts w:ascii="Verdana" w:eastAsia="Verdana" w:hAnsi="Verdana" w:cs="Verdana"/>
            <w:noProof/>
          </w:rPr>
          <w:t>n</w:t>
        </w:r>
      </w:hyperlink>
    </w:p>
    <w:p w14:paraId="3B39075B" w14:textId="77777777" w:rsidR="0065124F" w:rsidRPr="008E6DF5" w:rsidRDefault="0065124F">
      <w:pPr>
        <w:tabs>
          <w:tab w:val="left" w:pos="7680"/>
        </w:tabs>
        <w:rPr>
          <w:noProof/>
        </w:rPr>
        <w:sectPr w:rsidR="0065124F" w:rsidRPr="008E6DF5">
          <w:headerReference w:type="even" r:id="rId12"/>
          <w:footerReference w:type="first" r:id="rId13"/>
          <w:pgSz w:w="11906" w:h="16838"/>
          <w:pgMar w:top="1440" w:right="1701" w:bottom="851" w:left="1701" w:header="709" w:footer="851" w:gutter="0"/>
          <w:cols w:space="708"/>
        </w:sectPr>
      </w:pPr>
    </w:p>
    <w:p w14:paraId="15DC0102" w14:textId="4B6D4C74" w:rsidR="0065124F" w:rsidRPr="008E6DF5" w:rsidRDefault="0065124F" w:rsidP="00050565">
      <w:pPr>
        <w:tabs>
          <w:tab w:val="center" w:pos="4253"/>
          <w:tab w:val="right" w:pos="8504"/>
        </w:tabs>
        <w:rPr>
          <w:noProof/>
        </w:rPr>
      </w:pPr>
      <w:r w:rsidRPr="008E6DF5">
        <w:rPr>
          <w:noProof/>
        </w:rPr>
        <w:br w:type="page"/>
      </w:r>
      <w:r w:rsidRPr="008E6DF5">
        <w:rPr>
          <w:noProof/>
        </w:rPr>
        <w:lastRenderedPageBreak/>
        <w:tab/>
        <w:t xml:space="preserve">Version </w:t>
      </w:r>
      <w:r w:rsidR="006A0186">
        <w:rPr>
          <w:noProof/>
        </w:rPr>
        <w:t>9</w:t>
      </w:r>
      <w:r w:rsidRPr="008E6DF5">
        <w:rPr>
          <w:noProof/>
        </w:rPr>
        <w:tab/>
      </w:r>
      <w:r w:rsidRPr="008E6DF5">
        <w:rPr>
          <w:noProof/>
        </w:rPr>
        <w:fldChar w:fldCharType="begin"/>
      </w:r>
      <w:r w:rsidRPr="008E6DF5">
        <w:rPr>
          <w:noProof/>
        </w:rPr>
        <w:instrText xml:space="preserve"> SAVEDATE \@ "dd-MM-yyyy, HH:mm" \* MERGEFORMAT </w:instrText>
      </w:r>
      <w:r w:rsidRPr="008E6DF5">
        <w:rPr>
          <w:noProof/>
        </w:rPr>
        <w:fldChar w:fldCharType="separate"/>
      </w:r>
      <w:r w:rsidR="008265D7">
        <w:rPr>
          <w:noProof/>
        </w:rPr>
        <w:t>10-02-2022, 17:12</w:t>
      </w:r>
      <w:r w:rsidRPr="008E6DF5">
        <w:rPr>
          <w:noProof/>
        </w:rPr>
        <w:fldChar w:fldCharType="end"/>
      </w:r>
    </w:p>
    <w:p w14:paraId="341F6020" w14:textId="77777777" w:rsidR="0065124F" w:rsidRPr="008E6DF5" w:rsidRDefault="0065124F" w:rsidP="00050565">
      <w:pPr>
        <w:tabs>
          <w:tab w:val="center" w:pos="4253"/>
          <w:tab w:val="right" w:pos="8504"/>
        </w:tabs>
        <w:rPr>
          <w:noProof/>
        </w:rPr>
      </w:pPr>
      <w:r w:rsidRPr="008E6DF5">
        <w:rPr>
          <w:noProof/>
        </w:rPr>
        <w:tab/>
      </w:r>
      <w:r w:rsidRPr="008E6DF5">
        <w:rPr>
          <w:noProof/>
        </w:rPr>
        <w:tab/>
        <w:t xml:space="preserve">Sidst rettet af: </w:t>
      </w:r>
      <w:r w:rsidR="00A05621" w:rsidRPr="008E6DF5">
        <w:rPr>
          <w:noProof/>
        </w:rPr>
        <w:fldChar w:fldCharType="begin"/>
      </w:r>
      <w:r w:rsidR="00A05621" w:rsidRPr="008E6DF5">
        <w:rPr>
          <w:noProof/>
        </w:rPr>
        <w:instrText xml:space="preserve"> LASTSAVEDBY  \* MERGEFORMAT </w:instrText>
      </w:r>
      <w:r w:rsidR="00A05621" w:rsidRPr="008E6DF5">
        <w:rPr>
          <w:noProof/>
        </w:rPr>
        <w:fldChar w:fldCharType="separate"/>
      </w:r>
      <w:r w:rsidRPr="008E6DF5">
        <w:rPr>
          <w:noProof/>
        </w:rPr>
        <w:t>slauesen</w:t>
      </w:r>
      <w:r w:rsidR="00A05621" w:rsidRPr="008E6DF5">
        <w:rPr>
          <w:noProof/>
        </w:rPr>
        <w:fldChar w:fldCharType="end"/>
      </w:r>
    </w:p>
    <w:p w14:paraId="32B78085" w14:textId="77777777" w:rsidR="0065124F" w:rsidRPr="008E6DF5" w:rsidRDefault="0065124F">
      <w:pPr>
        <w:rPr>
          <w:noProof/>
        </w:rPr>
      </w:pPr>
    </w:p>
    <w:p w14:paraId="44CA4070" w14:textId="77777777" w:rsidR="0065124F" w:rsidRPr="008E6DF5" w:rsidRDefault="0065124F" w:rsidP="00050565">
      <w:pPr>
        <w:rPr>
          <w:noProof/>
        </w:rPr>
      </w:pPr>
    </w:p>
    <w:p w14:paraId="1E16E587" w14:textId="77777777" w:rsidR="0065124F" w:rsidRPr="008E6DF5" w:rsidRDefault="0065124F">
      <w:pPr>
        <w:jc w:val="center"/>
        <w:rPr>
          <w:rFonts w:cs="Arial"/>
          <w:b/>
          <w:bCs/>
          <w:noProof/>
          <w:sz w:val="32"/>
        </w:rPr>
      </w:pPr>
      <w:r w:rsidRPr="008E6DF5">
        <w:rPr>
          <w:rFonts w:cs="Arial"/>
          <w:b/>
          <w:bCs/>
          <w:noProof/>
          <w:sz w:val="32"/>
        </w:rPr>
        <w:t>Kravspecifikation til</w:t>
      </w:r>
    </w:p>
    <w:p w14:paraId="6F70218A" w14:textId="77777777" w:rsidR="0065124F" w:rsidRPr="008E6DF5" w:rsidRDefault="0065124F">
      <w:pPr>
        <w:jc w:val="center"/>
        <w:rPr>
          <w:rFonts w:cs="Arial"/>
          <w:noProof/>
          <w:color w:val="3366FF"/>
          <w:sz w:val="32"/>
        </w:rPr>
      </w:pPr>
      <w:r w:rsidRPr="008E6DF5">
        <w:rPr>
          <w:rFonts w:cs="Arial"/>
          <w:noProof/>
          <w:color w:val="3366FF"/>
          <w:sz w:val="32"/>
        </w:rPr>
        <w:t xml:space="preserve">Elektronisk Patientjournal System </w:t>
      </w:r>
    </w:p>
    <w:p w14:paraId="3BC39F7F" w14:textId="77777777" w:rsidR="0065124F" w:rsidRPr="008E6DF5" w:rsidRDefault="0065124F" w:rsidP="007F3875">
      <w:pPr>
        <w:jc w:val="center"/>
        <w:rPr>
          <w:noProof/>
          <w:color w:val="3366FF"/>
          <w:sz w:val="24"/>
        </w:rPr>
      </w:pPr>
      <w:r w:rsidRPr="008E6DF5">
        <w:rPr>
          <w:rFonts w:cs="Arial"/>
          <w:noProof/>
          <w:color w:val="3366FF"/>
          <w:sz w:val="24"/>
          <w:szCs w:val="24"/>
        </w:rPr>
        <w:t>(i det følgende kaldet EPJ-systemet)</w:t>
      </w:r>
    </w:p>
    <w:p w14:paraId="5ACAA86C" w14:textId="77777777" w:rsidR="0065124F" w:rsidRPr="004928FA" w:rsidRDefault="0065124F">
      <w:pPr>
        <w:jc w:val="center"/>
        <w:rPr>
          <w:rFonts w:cs="Arial"/>
          <w:noProof/>
          <w:sz w:val="16"/>
          <w:szCs w:val="16"/>
        </w:rPr>
      </w:pPr>
    </w:p>
    <w:p w14:paraId="2BAC168B" w14:textId="77777777" w:rsidR="0065124F" w:rsidRPr="008E6DF5" w:rsidRDefault="0065124F">
      <w:pPr>
        <w:jc w:val="center"/>
        <w:rPr>
          <w:rFonts w:cs="Arial"/>
          <w:b/>
          <w:bCs/>
          <w:noProof/>
          <w:sz w:val="24"/>
          <w:szCs w:val="24"/>
        </w:rPr>
      </w:pPr>
      <w:r w:rsidRPr="008E6DF5">
        <w:rPr>
          <w:rFonts w:cs="Arial"/>
          <w:b/>
          <w:bCs/>
          <w:noProof/>
          <w:sz w:val="24"/>
          <w:szCs w:val="24"/>
        </w:rPr>
        <w:t>Kunde</w:t>
      </w:r>
    </w:p>
    <w:p w14:paraId="03E9AE23" w14:textId="77777777" w:rsidR="0065124F" w:rsidRPr="008E6DF5" w:rsidRDefault="00C306B3">
      <w:pPr>
        <w:jc w:val="center"/>
        <w:rPr>
          <w:noProof/>
          <w:color w:val="3366FF"/>
          <w:sz w:val="24"/>
        </w:rPr>
      </w:pPr>
      <w:r w:rsidRPr="008E6DF5">
        <w:rPr>
          <w:noProof/>
          <w:color w:val="3366FF"/>
          <w:sz w:val="24"/>
        </w:rPr>
        <w:t>Midtland Hospital</w:t>
      </w:r>
    </w:p>
    <w:p w14:paraId="36CA2DD0" w14:textId="77777777" w:rsidR="00970F4D" w:rsidRPr="004928FA" w:rsidRDefault="00970F4D">
      <w:pPr>
        <w:jc w:val="center"/>
        <w:rPr>
          <w:noProof/>
          <w:color w:val="3366FF"/>
          <w:sz w:val="16"/>
          <w:szCs w:val="16"/>
        </w:rPr>
      </w:pPr>
    </w:p>
    <w:p w14:paraId="054C47C7" w14:textId="77777777" w:rsidR="0065124F" w:rsidRPr="008E6DF5" w:rsidRDefault="0065124F">
      <w:pPr>
        <w:jc w:val="center"/>
        <w:rPr>
          <w:rFonts w:cs="Arial"/>
          <w:b/>
          <w:bCs/>
          <w:noProof/>
          <w:sz w:val="24"/>
          <w:szCs w:val="24"/>
        </w:rPr>
      </w:pPr>
      <w:r w:rsidRPr="008E6DF5">
        <w:rPr>
          <w:rFonts w:cs="Arial"/>
          <w:b/>
          <w:bCs/>
          <w:noProof/>
          <w:sz w:val="24"/>
          <w:szCs w:val="24"/>
        </w:rPr>
        <w:t>Leverandør</w:t>
      </w:r>
    </w:p>
    <w:p w14:paraId="5A6A4E25" w14:textId="77777777" w:rsidR="0065124F" w:rsidRPr="008E6DF5" w:rsidRDefault="000004F6">
      <w:pPr>
        <w:jc w:val="center"/>
        <w:rPr>
          <w:noProof/>
          <w:sz w:val="24"/>
        </w:rPr>
      </w:pPr>
      <w:r w:rsidRPr="008E6DF5">
        <w:rPr>
          <w:noProof/>
          <w:sz w:val="24"/>
        </w:rPr>
        <w:t>…</w:t>
      </w:r>
    </w:p>
    <w:p w14:paraId="3B44CBC4" w14:textId="77777777" w:rsidR="00696C9E" w:rsidRPr="004928FA" w:rsidRDefault="00696C9E">
      <w:pPr>
        <w:jc w:val="center"/>
        <w:rPr>
          <w:noProof/>
          <w:sz w:val="16"/>
          <w:szCs w:val="16"/>
        </w:rPr>
      </w:pPr>
    </w:p>
    <w:p w14:paraId="5949EE60" w14:textId="77777777" w:rsidR="0065124F" w:rsidRPr="008E6DF5" w:rsidRDefault="0065124F">
      <w:pPr>
        <w:jc w:val="center"/>
        <w:rPr>
          <w:rFonts w:cs="Arial"/>
          <w:b/>
          <w:bCs/>
          <w:noProof/>
          <w:sz w:val="24"/>
          <w:szCs w:val="24"/>
        </w:rPr>
      </w:pPr>
      <w:r w:rsidRPr="008E6DF5">
        <w:rPr>
          <w:rFonts w:cs="Arial"/>
          <w:b/>
          <w:bCs/>
          <w:noProof/>
          <w:sz w:val="24"/>
          <w:szCs w:val="24"/>
        </w:rPr>
        <w:t>Leverancen omfatter</w:t>
      </w:r>
    </w:p>
    <w:p w14:paraId="044AC05B" w14:textId="77777777" w:rsidR="0065124F" w:rsidRPr="008E6DF5" w:rsidRDefault="0065124F">
      <w:pPr>
        <w:jc w:val="center"/>
        <w:rPr>
          <w:noProof/>
          <w:color w:val="3366FF"/>
          <w:sz w:val="24"/>
        </w:rPr>
      </w:pPr>
      <w:r w:rsidRPr="008E6DF5">
        <w:rPr>
          <w:noProof/>
          <w:color w:val="3366FF"/>
          <w:sz w:val="24"/>
        </w:rPr>
        <w:t>Levering, drift og vedligehold af EPJ-system</w:t>
      </w:r>
    </w:p>
    <w:p w14:paraId="2A0441A9" w14:textId="77777777" w:rsidR="0065124F" w:rsidRPr="008E6DF5" w:rsidRDefault="0065124F">
      <w:pPr>
        <w:rPr>
          <w:noProof/>
        </w:rPr>
      </w:pPr>
    </w:p>
    <w:p w14:paraId="0057B615" w14:textId="77777777" w:rsidR="0065124F" w:rsidRPr="008E6DF5" w:rsidRDefault="0065124F" w:rsidP="00B93472">
      <w:pPr>
        <w:pStyle w:val="HeadingnoTOC"/>
        <w:rPr>
          <w:noProof/>
        </w:rPr>
        <w:sectPr w:rsidR="0065124F" w:rsidRPr="008E6DF5" w:rsidSect="00B019AD">
          <w:headerReference w:type="default" r:id="rId14"/>
          <w:footerReference w:type="default" r:id="rId15"/>
          <w:type w:val="continuous"/>
          <w:pgSz w:w="11906" w:h="16838"/>
          <w:pgMar w:top="851" w:right="1701" w:bottom="1440" w:left="1701" w:header="709" w:footer="851" w:gutter="0"/>
          <w:cols w:space="708"/>
        </w:sectPr>
      </w:pPr>
      <w:r w:rsidRPr="008E6DF5">
        <w:rPr>
          <w:noProof/>
        </w:rPr>
        <w:t>Indhold</w:t>
      </w:r>
    </w:p>
    <w:p w14:paraId="4FCDCBEA" w14:textId="75FD9178" w:rsidR="00FD7633" w:rsidRPr="00FD7633" w:rsidRDefault="0065124F">
      <w:pPr>
        <w:pStyle w:val="TOC1"/>
        <w:rPr>
          <w:rFonts w:asciiTheme="minorHAnsi" w:eastAsiaTheme="minorEastAsia" w:hAnsiTheme="minorHAnsi" w:cstheme="minorBidi"/>
          <w:b w:val="0"/>
          <w:sz w:val="22"/>
          <w:szCs w:val="22"/>
          <w:lang w:eastAsia="en-GB"/>
        </w:rPr>
      </w:pPr>
      <w:r w:rsidRPr="008E6DF5">
        <w:fldChar w:fldCharType="begin"/>
      </w:r>
      <w:r w:rsidRPr="008E6DF5">
        <w:instrText xml:space="preserve"> TOC \o "1-2" </w:instrText>
      </w:r>
      <w:r w:rsidRPr="008E6DF5">
        <w:fldChar w:fldCharType="separate"/>
      </w:r>
      <w:r w:rsidR="00FD7633">
        <w:t>A. Baggrund og vejledning til leverandøren</w:t>
      </w:r>
      <w:r w:rsidR="00FD7633">
        <w:tab/>
      </w:r>
      <w:r w:rsidR="00FD7633">
        <w:fldChar w:fldCharType="begin"/>
      </w:r>
      <w:r w:rsidR="00FD7633">
        <w:instrText xml:space="preserve"> PAGEREF _Toc52818164 \h </w:instrText>
      </w:r>
      <w:r w:rsidR="00FD7633">
        <w:fldChar w:fldCharType="separate"/>
      </w:r>
      <w:r w:rsidR="004928FA">
        <w:t>4</w:t>
      </w:r>
      <w:r w:rsidR="00FD7633">
        <w:fldChar w:fldCharType="end"/>
      </w:r>
    </w:p>
    <w:p w14:paraId="2514B2B1" w14:textId="1237B573" w:rsidR="00FD7633" w:rsidRPr="00FD7633" w:rsidRDefault="00FD7633">
      <w:pPr>
        <w:pStyle w:val="TOC2"/>
        <w:rPr>
          <w:rFonts w:asciiTheme="minorHAnsi" w:eastAsiaTheme="minorEastAsia" w:hAnsiTheme="minorHAnsi" w:cstheme="minorBidi"/>
          <w:sz w:val="22"/>
          <w:szCs w:val="22"/>
          <w:lang w:eastAsia="en-GB"/>
        </w:rPr>
      </w:pPr>
      <w:r>
        <w:t>A1. Baggrund og vision</w:t>
      </w:r>
      <w:r>
        <w:tab/>
      </w:r>
      <w:r>
        <w:fldChar w:fldCharType="begin"/>
      </w:r>
      <w:r>
        <w:instrText xml:space="preserve"> PAGEREF _Toc52818165 \h </w:instrText>
      </w:r>
      <w:r>
        <w:fldChar w:fldCharType="separate"/>
      </w:r>
      <w:r w:rsidR="004928FA">
        <w:t>4</w:t>
      </w:r>
      <w:r>
        <w:fldChar w:fldCharType="end"/>
      </w:r>
    </w:p>
    <w:p w14:paraId="2617EC3F" w14:textId="5EDA2A47" w:rsidR="00FD7633" w:rsidRPr="00FD7633" w:rsidRDefault="00FD7633">
      <w:pPr>
        <w:pStyle w:val="TOC2"/>
        <w:rPr>
          <w:rFonts w:asciiTheme="minorHAnsi" w:eastAsiaTheme="minorEastAsia" w:hAnsiTheme="minorHAnsi" w:cstheme="minorBidi"/>
          <w:sz w:val="22"/>
          <w:szCs w:val="22"/>
          <w:lang w:eastAsia="en-GB"/>
        </w:rPr>
      </w:pPr>
      <w:r>
        <w:t>A2. Vejledning til leverandøren</w:t>
      </w:r>
      <w:r>
        <w:tab/>
      </w:r>
      <w:r>
        <w:fldChar w:fldCharType="begin"/>
      </w:r>
      <w:r>
        <w:instrText xml:space="preserve"> PAGEREF _Toc52818166 \h </w:instrText>
      </w:r>
      <w:r>
        <w:fldChar w:fldCharType="separate"/>
      </w:r>
      <w:r w:rsidR="004928FA">
        <w:t>5</w:t>
      </w:r>
      <w:r>
        <w:fldChar w:fldCharType="end"/>
      </w:r>
    </w:p>
    <w:p w14:paraId="7ECEEC59" w14:textId="503AB381" w:rsidR="00FD7633" w:rsidRPr="00FD7633" w:rsidRDefault="00FD7633">
      <w:pPr>
        <w:pStyle w:val="TOC2"/>
        <w:rPr>
          <w:rFonts w:asciiTheme="minorHAnsi" w:eastAsiaTheme="minorEastAsia" w:hAnsiTheme="minorHAnsi" w:cstheme="minorBidi"/>
          <w:sz w:val="22"/>
          <w:szCs w:val="22"/>
          <w:lang w:eastAsia="en-GB"/>
        </w:rPr>
      </w:pPr>
      <w:r>
        <w:t>A3. Kundeoptioner</w:t>
      </w:r>
      <w:r>
        <w:tab/>
      </w:r>
      <w:r>
        <w:fldChar w:fldCharType="begin"/>
      </w:r>
      <w:r>
        <w:instrText xml:space="preserve"> PAGEREF _Toc52818167 \h </w:instrText>
      </w:r>
      <w:r>
        <w:fldChar w:fldCharType="separate"/>
      </w:r>
      <w:r w:rsidR="004928FA">
        <w:t>6</w:t>
      </w:r>
      <w:r>
        <w:fldChar w:fldCharType="end"/>
      </w:r>
    </w:p>
    <w:p w14:paraId="634E0CC3" w14:textId="1FCCF657" w:rsidR="00FD7633" w:rsidRPr="00FD7633" w:rsidRDefault="00FD7633">
      <w:pPr>
        <w:pStyle w:val="TOC2"/>
        <w:rPr>
          <w:rFonts w:asciiTheme="minorHAnsi" w:eastAsiaTheme="minorEastAsia" w:hAnsiTheme="minorHAnsi" w:cstheme="minorBidi"/>
          <w:sz w:val="22"/>
          <w:szCs w:val="22"/>
          <w:lang w:eastAsia="en-GB"/>
        </w:rPr>
      </w:pPr>
      <w:r w:rsidRPr="00281FBD">
        <w:rPr>
          <w:color w:val="FF0000"/>
        </w:rPr>
        <w:t>A4. Overordnet løsning</w:t>
      </w:r>
      <w:r>
        <w:tab/>
      </w:r>
      <w:r>
        <w:fldChar w:fldCharType="begin"/>
      </w:r>
      <w:r>
        <w:instrText xml:space="preserve"> PAGEREF _Toc52818168 \h </w:instrText>
      </w:r>
      <w:r>
        <w:fldChar w:fldCharType="separate"/>
      </w:r>
      <w:r w:rsidR="004928FA">
        <w:t>6</w:t>
      </w:r>
      <w:r>
        <w:fldChar w:fldCharType="end"/>
      </w:r>
    </w:p>
    <w:p w14:paraId="444C8D8D" w14:textId="18B249ED" w:rsidR="00FD7633" w:rsidRPr="00FD7633" w:rsidRDefault="00FD7633">
      <w:pPr>
        <w:pStyle w:val="TOC2"/>
        <w:rPr>
          <w:rFonts w:asciiTheme="minorHAnsi" w:eastAsiaTheme="minorEastAsia" w:hAnsiTheme="minorHAnsi" w:cstheme="minorBidi"/>
          <w:sz w:val="22"/>
          <w:szCs w:val="22"/>
          <w:lang w:eastAsia="en-GB"/>
        </w:rPr>
      </w:pPr>
      <w:r w:rsidRPr="00281FBD">
        <w:rPr>
          <w:color w:val="FF0000"/>
        </w:rPr>
        <w:t>A5. Leverandøroptioner</w:t>
      </w:r>
      <w:r>
        <w:tab/>
      </w:r>
      <w:r>
        <w:fldChar w:fldCharType="begin"/>
      </w:r>
      <w:r>
        <w:instrText xml:space="preserve"> PAGEREF _Toc52818169 \h </w:instrText>
      </w:r>
      <w:r>
        <w:fldChar w:fldCharType="separate"/>
      </w:r>
      <w:r w:rsidR="004928FA">
        <w:t>6</w:t>
      </w:r>
      <w:r>
        <w:fldChar w:fldCharType="end"/>
      </w:r>
    </w:p>
    <w:p w14:paraId="47DF259A" w14:textId="1EAB6556" w:rsidR="00FD7633" w:rsidRPr="00FD7633" w:rsidRDefault="00FD7633">
      <w:pPr>
        <w:pStyle w:val="TOC1"/>
        <w:rPr>
          <w:rFonts w:asciiTheme="minorHAnsi" w:eastAsiaTheme="minorEastAsia" w:hAnsiTheme="minorHAnsi" w:cstheme="minorBidi"/>
          <w:b w:val="0"/>
          <w:sz w:val="22"/>
          <w:szCs w:val="22"/>
          <w:lang w:eastAsia="en-GB"/>
        </w:rPr>
      </w:pPr>
      <w:r>
        <w:t>B. Overordnede behov</w:t>
      </w:r>
      <w:r>
        <w:tab/>
      </w:r>
      <w:r>
        <w:fldChar w:fldCharType="begin"/>
      </w:r>
      <w:r>
        <w:instrText xml:space="preserve"> PAGEREF _Toc52818170 \h </w:instrText>
      </w:r>
      <w:r>
        <w:fldChar w:fldCharType="separate"/>
      </w:r>
      <w:r w:rsidR="004928FA">
        <w:t>7</w:t>
      </w:r>
      <w:r>
        <w:fldChar w:fldCharType="end"/>
      </w:r>
    </w:p>
    <w:p w14:paraId="56B25471" w14:textId="3A062211" w:rsidR="00FD7633" w:rsidRPr="00FD7633" w:rsidRDefault="00FD7633">
      <w:pPr>
        <w:pStyle w:val="TOC2"/>
        <w:rPr>
          <w:rFonts w:asciiTheme="minorHAnsi" w:eastAsiaTheme="minorEastAsia" w:hAnsiTheme="minorHAnsi" w:cstheme="minorBidi"/>
          <w:sz w:val="22"/>
          <w:szCs w:val="22"/>
          <w:lang w:eastAsia="en-GB"/>
        </w:rPr>
      </w:pPr>
      <w:r>
        <w:t>B1. Patientbehandling (fremtidigt flow)</w:t>
      </w:r>
      <w:r>
        <w:tab/>
      </w:r>
      <w:r>
        <w:fldChar w:fldCharType="begin"/>
      </w:r>
      <w:r>
        <w:instrText xml:space="preserve"> PAGEREF _Toc52818171 \h </w:instrText>
      </w:r>
      <w:r>
        <w:fldChar w:fldCharType="separate"/>
      </w:r>
      <w:r w:rsidR="004928FA">
        <w:t>7</w:t>
      </w:r>
      <w:r>
        <w:fldChar w:fldCharType="end"/>
      </w:r>
    </w:p>
    <w:p w14:paraId="125E688B" w14:textId="2BA5F748" w:rsidR="00FD7633" w:rsidRPr="00FD7633" w:rsidRDefault="00FD7633">
      <w:pPr>
        <w:pStyle w:val="TOC2"/>
        <w:rPr>
          <w:rFonts w:asciiTheme="minorHAnsi" w:eastAsiaTheme="minorEastAsia" w:hAnsiTheme="minorHAnsi" w:cstheme="minorBidi"/>
          <w:sz w:val="22"/>
          <w:szCs w:val="22"/>
          <w:lang w:eastAsia="en-GB"/>
        </w:rPr>
      </w:pPr>
      <w:r>
        <w:t>B2. Forretningsmæssige mål</w:t>
      </w:r>
      <w:r>
        <w:tab/>
      </w:r>
      <w:r>
        <w:fldChar w:fldCharType="begin"/>
      </w:r>
      <w:r>
        <w:instrText xml:space="preserve"> PAGEREF _Toc52818172 \h </w:instrText>
      </w:r>
      <w:r>
        <w:fldChar w:fldCharType="separate"/>
      </w:r>
      <w:r w:rsidR="004928FA">
        <w:t>8</w:t>
      </w:r>
      <w:r>
        <w:fldChar w:fldCharType="end"/>
      </w:r>
    </w:p>
    <w:p w14:paraId="4ADD48C7" w14:textId="0B23A89F" w:rsidR="00FD7633" w:rsidRPr="00FD7633" w:rsidRDefault="00FD7633">
      <w:pPr>
        <w:pStyle w:val="TOC2"/>
        <w:rPr>
          <w:rFonts w:asciiTheme="minorHAnsi" w:eastAsiaTheme="minorEastAsia" w:hAnsiTheme="minorHAnsi" w:cstheme="minorBidi"/>
          <w:sz w:val="22"/>
          <w:szCs w:val="22"/>
          <w:lang w:eastAsia="en-GB"/>
        </w:rPr>
      </w:pPr>
      <w:r>
        <w:t>B3. Tidligt bevis for gennemførlighed (POC, Proof Of Concept)</w:t>
      </w:r>
      <w:r>
        <w:tab/>
      </w:r>
      <w:r>
        <w:fldChar w:fldCharType="begin"/>
      </w:r>
      <w:r>
        <w:instrText xml:space="preserve"> PAGEREF _Toc52818173 \h </w:instrText>
      </w:r>
      <w:r>
        <w:fldChar w:fldCharType="separate"/>
      </w:r>
      <w:r w:rsidR="004928FA">
        <w:t>9</w:t>
      </w:r>
      <w:r>
        <w:fldChar w:fldCharType="end"/>
      </w:r>
    </w:p>
    <w:p w14:paraId="263DE18C" w14:textId="4EED1780" w:rsidR="00FD7633" w:rsidRPr="00FD7633" w:rsidRDefault="00FD7633">
      <w:pPr>
        <w:pStyle w:val="TOC2"/>
        <w:rPr>
          <w:rFonts w:asciiTheme="minorHAnsi" w:eastAsiaTheme="minorEastAsia" w:hAnsiTheme="minorHAnsi" w:cstheme="minorBidi"/>
          <w:sz w:val="22"/>
          <w:szCs w:val="22"/>
          <w:lang w:eastAsia="en-GB"/>
        </w:rPr>
      </w:pPr>
      <w:r>
        <w:t>B4. Mindstekrav</w:t>
      </w:r>
      <w:r>
        <w:tab/>
      </w:r>
      <w:r>
        <w:fldChar w:fldCharType="begin"/>
      </w:r>
      <w:r>
        <w:instrText xml:space="preserve"> PAGEREF _Toc52818174 \h </w:instrText>
      </w:r>
      <w:r>
        <w:fldChar w:fldCharType="separate"/>
      </w:r>
      <w:r w:rsidR="004928FA">
        <w:t>10</w:t>
      </w:r>
      <w:r>
        <w:fldChar w:fldCharType="end"/>
      </w:r>
    </w:p>
    <w:p w14:paraId="2F0276E0" w14:textId="6578AAF6" w:rsidR="00FD7633" w:rsidRPr="00FD7633" w:rsidRDefault="00FD7633">
      <w:pPr>
        <w:pStyle w:val="TOC2"/>
        <w:rPr>
          <w:rFonts w:asciiTheme="minorHAnsi" w:eastAsiaTheme="minorEastAsia" w:hAnsiTheme="minorHAnsi" w:cstheme="minorBidi"/>
          <w:sz w:val="22"/>
          <w:szCs w:val="22"/>
          <w:lang w:eastAsia="en-GB"/>
        </w:rPr>
      </w:pPr>
      <w:r>
        <w:t>B5. Tildelingskriterie: Nettogevinst over 5 år</w:t>
      </w:r>
      <w:r>
        <w:tab/>
      </w:r>
      <w:r>
        <w:fldChar w:fldCharType="begin"/>
      </w:r>
      <w:r>
        <w:instrText xml:space="preserve"> PAGEREF _Toc52818175 \h </w:instrText>
      </w:r>
      <w:r>
        <w:fldChar w:fldCharType="separate"/>
      </w:r>
      <w:r w:rsidR="004928FA">
        <w:t>11</w:t>
      </w:r>
      <w:r>
        <w:fldChar w:fldCharType="end"/>
      </w:r>
    </w:p>
    <w:p w14:paraId="0C974000" w14:textId="767C21AE" w:rsidR="00FD7633" w:rsidRPr="00FD7633" w:rsidRDefault="00FD7633">
      <w:pPr>
        <w:pStyle w:val="TOC2"/>
        <w:rPr>
          <w:rFonts w:asciiTheme="minorHAnsi" w:eastAsiaTheme="minorEastAsia" w:hAnsiTheme="minorHAnsi" w:cstheme="minorBidi"/>
          <w:sz w:val="22"/>
          <w:szCs w:val="22"/>
          <w:lang w:eastAsia="en-GB"/>
        </w:rPr>
      </w:pPr>
      <w:r>
        <w:t>B6. Tildelingskriterie: Vægtede point pr. DKK</w:t>
      </w:r>
      <w:r>
        <w:tab/>
      </w:r>
      <w:r>
        <w:fldChar w:fldCharType="begin"/>
      </w:r>
      <w:r>
        <w:instrText xml:space="preserve"> PAGEREF _Toc52818176 \h </w:instrText>
      </w:r>
      <w:r>
        <w:fldChar w:fldCharType="separate"/>
      </w:r>
      <w:r w:rsidR="004928FA">
        <w:t>12</w:t>
      </w:r>
      <w:r>
        <w:fldChar w:fldCharType="end"/>
      </w:r>
    </w:p>
    <w:p w14:paraId="217F0490" w14:textId="0D24E497" w:rsidR="00FD7633" w:rsidRPr="00FD7633" w:rsidRDefault="00FD7633">
      <w:pPr>
        <w:pStyle w:val="TOC1"/>
        <w:rPr>
          <w:rFonts w:asciiTheme="minorHAnsi" w:eastAsiaTheme="minorEastAsia" w:hAnsiTheme="minorHAnsi" w:cstheme="minorBidi"/>
          <w:b w:val="0"/>
          <w:sz w:val="22"/>
          <w:szCs w:val="22"/>
          <w:lang w:eastAsia="en-GB"/>
        </w:rPr>
      </w:pPr>
      <w:r>
        <w:t>C. Task systemet skal støtte</w:t>
      </w:r>
      <w:r>
        <w:tab/>
      </w:r>
      <w:r>
        <w:fldChar w:fldCharType="begin"/>
      </w:r>
      <w:r>
        <w:instrText xml:space="preserve"> PAGEREF _Toc52818177 \h </w:instrText>
      </w:r>
      <w:r>
        <w:fldChar w:fldCharType="separate"/>
      </w:r>
      <w:r w:rsidR="004928FA">
        <w:t>13</w:t>
      </w:r>
      <w:r>
        <w:fldChar w:fldCharType="end"/>
      </w:r>
    </w:p>
    <w:p w14:paraId="20DEC382" w14:textId="5FD774DE" w:rsidR="00FD7633" w:rsidRPr="00FD7633" w:rsidRDefault="00FD7633">
      <w:pPr>
        <w:pStyle w:val="TOC1"/>
        <w:rPr>
          <w:rFonts w:asciiTheme="minorHAnsi" w:eastAsiaTheme="minorEastAsia" w:hAnsiTheme="minorHAnsi" w:cstheme="minorBidi"/>
          <w:b w:val="0"/>
          <w:sz w:val="22"/>
          <w:szCs w:val="22"/>
          <w:lang w:eastAsia="en-GB"/>
        </w:rPr>
      </w:pPr>
      <w:r>
        <w:t xml:space="preserve">Arbejdsområde 1: </w:t>
      </w:r>
      <w:r w:rsidRPr="00281FBD">
        <w:rPr>
          <w:color w:val="3366FF"/>
        </w:rPr>
        <w:t>Patientadministration</w:t>
      </w:r>
      <w:r>
        <w:tab/>
      </w:r>
      <w:r>
        <w:fldChar w:fldCharType="begin"/>
      </w:r>
      <w:r>
        <w:instrText xml:space="preserve"> PAGEREF _Toc52818178 \h </w:instrText>
      </w:r>
      <w:r>
        <w:fldChar w:fldCharType="separate"/>
      </w:r>
      <w:r w:rsidR="004928FA">
        <w:t>13</w:t>
      </w:r>
      <w:r>
        <w:fldChar w:fldCharType="end"/>
      </w:r>
    </w:p>
    <w:p w14:paraId="1CFF18BD" w14:textId="33897FE6" w:rsidR="00FD7633" w:rsidRPr="00FD7633" w:rsidRDefault="00FD7633">
      <w:pPr>
        <w:pStyle w:val="TOC2"/>
        <w:rPr>
          <w:rFonts w:asciiTheme="minorHAnsi" w:eastAsiaTheme="minorEastAsia" w:hAnsiTheme="minorHAnsi" w:cstheme="minorBidi"/>
          <w:sz w:val="22"/>
          <w:szCs w:val="22"/>
          <w:lang w:eastAsia="en-GB"/>
        </w:rPr>
      </w:pPr>
      <w:r w:rsidRPr="00281FBD">
        <w:rPr>
          <w:color w:val="3366FF"/>
        </w:rPr>
        <w:t>C1. Indskriv patient inden ankomst</w:t>
      </w:r>
      <w:r>
        <w:tab/>
      </w:r>
      <w:r>
        <w:fldChar w:fldCharType="begin"/>
      </w:r>
      <w:r>
        <w:instrText xml:space="preserve"> PAGEREF _Toc52818179 \h </w:instrText>
      </w:r>
      <w:r>
        <w:fldChar w:fldCharType="separate"/>
      </w:r>
      <w:r w:rsidR="004928FA">
        <w:t>13</w:t>
      </w:r>
      <w:r>
        <w:fldChar w:fldCharType="end"/>
      </w:r>
    </w:p>
    <w:p w14:paraId="0164BB38" w14:textId="38D11D7B" w:rsidR="00FD7633" w:rsidRPr="00FD7633" w:rsidRDefault="00FD7633">
      <w:pPr>
        <w:pStyle w:val="TOC2"/>
        <w:rPr>
          <w:rFonts w:asciiTheme="minorHAnsi" w:eastAsiaTheme="minorEastAsia" w:hAnsiTheme="minorHAnsi" w:cstheme="minorBidi"/>
          <w:sz w:val="22"/>
          <w:szCs w:val="22"/>
          <w:lang w:eastAsia="en-GB"/>
        </w:rPr>
      </w:pPr>
      <w:r w:rsidRPr="00281FBD">
        <w:rPr>
          <w:color w:val="3366FF"/>
        </w:rPr>
        <w:t>C2. Indskriv akut</w:t>
      </w:r>
      <w:r>
        <w:tab/>
      </w:r>
      <w:r>
        <w:fldChar w:fldCharType="begin"/>
      </w:r>
      <w:r>
        <w:instrText xml:space="preserve"> PAGEREF _Toc52818180 \h </w:instrText>
      </w:r>
      <w:r>
        <w:fldChar w:fldCharType="separate"/>
      </w:r>
      <w:r w:rsidR="004928FA">
        <w:t>13</w:t>
      </w:r>
      <w:r>
        <w:fldChar w:fldCharType="end"/>
      </w:r>
    </w:p>
    <w:p w14:paraId="106EFB6F" w14:textId="3ABB7F61" w:rsidR="00FD7633" w:rsidRPr="00FD7633" w:rsidRDefault="00FD7633">
      <w:pPr>
        <w:pStyle w:val="TOC1"/>
        <w:rPr>
          <w:rFonts w:asciiTheme="minorHAnsi" w:eastAsiaTheme="minorEastAsia" w:hAnsiTheme="minorHAnsi" w:cstheme="minorBidi"/>
          <w:b w:val="0"/>
          <w:sz w:val="22"/>
          <w:szCs w:val="22"/>
          <w:lang w:eastAsia="en-GB"/>
        </w:rPr>
      </w:pPr>
      <w:r>
        <w:t xml:space="preserve">Arbejdsområde 2: </w:t>
      </w:r>
      <w:r w:rsidRPr="00281FBD">
        <w:rPr>
          <w:color w:val="3366FF"/>
        </w:rPr>
        <w:t>Patientbehandling</w:t>
      </w:r>
      <w:r>
        <w:tab/>
      </w:r>
      <w:r>
        <w:fldChar w:fldCharType="begin"/>
      </w:r>
      <w:r>
        <w:instrText xml:space="preserve"> PAGEREF _Toc52818181 \h </w:instrText>
      </w:r>
      <w:r>
        <w:fldChar w:fldCharType="separate"/>
      </w:r>
      <w:r w:rsidR="004928FA">
        <w:t>14</w:t>
      </w:r>
      <w:r>
        <w:fldChar w:fldCharType="end"/>
      </w:r>
    </w:p>
    <w:p w14:paraId="0CB08BA0" w14:textId="4F8EE05C" w:rsidR="00FD7633" w:rsidRPr="00FD7633" w:rsidRDefault="00FD7633">
      <w:pPr>
        <w:pStyle w:val="TOC2"/>
        <w:rPr>
          <w:rFonts w:asciiTheme="minorHAnsi" w:eastAsiaTheme="minorEastAsia" w:hAnsiTheme="minorHAnsi" w:cstheme="minorBidi"/>
          <w:sz w:val="22"/>
          <w:szCs w:val="22"/>
          <w:lang w:eastAsia="en-GB"/>
        </w:rPr>
      </w:pPr>
      <w:r w:rsidRPr="00281FBD">
        <w:rPr>
          <w:color w:val="3366FF"/>
        </w:rPr>
        <w:t>C10. Udfør klinisk session</w:t>
      </w:r>
      <w:r>
        <w:tab/>
      </w:r>
      <w:r>
        <w:fldChar w:fldCharType="begin"/>
      </w:r>
      <w:r>
        <w:instrText xml:space="preserve"> PAGEREF _Toc52818182 \h </w:instrText>
      </w:r>
      <w:r>
        <w:fldChar w:fldCharType="separate"/>
      </w:r>
      <w:r w:rsidR="004928FA">
        <w:t>14</w:t>
      </w:r>
      <w:r>
        <w:fldChar w:fldCharType="end"/>
      </w:r>
    </w:p>
    <w:p w14:paraId="6BE91DE0" w14:textId="7B7E07C2" w:rsidR="00FD7633" w:rsidRPr="00FD7633" w:rsidRDefault="00FD7633">
      <w:pPr>
        <w:pStyle w:val="TOC2"/>
        <w:rPr>
          <w:rFonts w:asciiTheme="minorHAnsi" w:eastAsiaTheme="minorEastAsia" w:hAnsiTheme="minorHAnsi" w:cstheme="minorBidi"/>
          <w:sz w:val="22"/>
          <w:szCs w:val="22"/>
          <w:lang w:eastAsia="en-GB"/>
        </w:rPr>
      </w:pPr>
      <w:r w:rsidRPr="00281FBD">
        <w:rPr>
          <w:color w:val="3366FF"/>
        </w:rPr>
        <w:t>C11. Ordiner medicin til patient</w:t>
      </w:r>
      <w:r>
        <w:tab/>
      </w:r>
      <w:r>
        <w:fldChar w:fldCharType="begin"/>
      </w:r>
      <w:r>
        <w:instrText xml:space="preserve"> PAGEREF _Toc52818183 \h </w:instrText>
      </w:r>
      <w:r>
        <w:fldChar w:fldCharType="separate"/>
      </w:r>
      <w:r w:rsidR="004928FA">
        <w:t>15</w:t>
      </w:r>
      <w:r>
        <w:fldChar w:fldCharType="end"/>
      </w:r>
    </w:p>
    <w:p w14:paraId="692C0B07" w14:textId="702BE58C" w:rsidR="00FD7633" w:rsidRPr="00FD7633" w:rsidRDefault="00FD7633">
      <w:pPr>
        <w:pStyle w:val="TOC2"/>
        <w:rPr>
          <w:rFonts w:asciiTheme="minorHAnsi" w:eastAsiaTheme="minorEastAsia" w:hAnsiTheme="minorHAnsi" w:cstheme="minorBidi"/>
          <w:sz w:val="22"/>
          <w:szCs w:val="22"/>
          <w:lang w:eastAsia="en-GB"/>
        </w:rPr>
      </w:pPr>
      <w:r w:rsidRPr="00281FBD">
        <w:rPr>
          <w:color w:val="3366FF"/>
        </w:rPr>
        <w:t>C20. Udfør klinisk session mobilt</w:t>
      </w:r>
      <w:r>
        <w:tab/>
      </w:r>
      <w:r>
        <w:fldChar w:fldCharType="begin"/>
      </w:r>
      <w:r>
        <w:instrText xml:space="preserve"> PAGEREF _Toc52818184 \h </w:instrText>
      </w:r>
      <w:r>
        <w:fldChar w:fldCharType="separate"/>
      </w:r>
      <w:r w:rsidR="004928FA">
        <w:t>15</w:t>
      </w:r>
      <w:r>
        <w:fldChar w:fldCharType="end"/>
      </w:r>
    </w:p>
    <w:p w14:paraId="59AFFC4F" w14:textId="5528EB0B" w:rsidR="00FD7633" w:rsidRPr="00FD7633" w:rsidRDefault="00FD7633">
      <w:pPr>
        <w:pStyle w:val="TOC1"/>
        <w:rPr>
          <w:rFonts w:asciiTheme="minorHAnsi" w:eastAsiaTheme="minorEastAsia" w:hAnsiTheme="minorHAnsi" w:cstheme="minorBidi"/>
          <w:b w:val="0"/>
          <w:sz w:val="22"/>
          <w:szCs w:val="22"/>
          <w:lang w:eastAsia="en-GB"/>
        </w:rPr>
      </w:pPr>
      <w:r>
        <w:t>D. Data systemet skal opbevare</w:t>
      </w:r>
      <w:r>
        <w:tab/>
      </w:r>
      <w:r>
        <w:fldChar w:fldCharType="begin"/>
      </w:r>
      <w:r>
        <w:instrText xml:space="preserve"> PAGEREF _Toc52818185 \h </w:instrText>
      </w:r>
      <w:r>
        <w:fldChar w:fldCharType="separate"/>
      </w:r>
      <w:r w:rsidR="004928FA">
        <w:t>16</w:t>
      </w:r>
      <w:r>
        <w:fldChar w:fldCharType="end"/>
      </w:r>
    </w:p>
    <w:p w14:paraId="4F6F4AB3" w14:textId="7CBCB6FD" w:rsidR="00FD7633" w:rsidRPr="00FD7633" w:rsidRDefault="00FD7633">
      <w:pPr>
        <w:pStyle w:val="TOC2"/>
        <w:rPr>
          <w:rFonts w:asciiTheme="minorHAnsi" w:eastAsiaTheme="minorEastAsia" w:hAnsiTheme="minorHAnsi" w:cstheme="minorBidi"/>
          <w:sz w:val="22"/>
          <w:szCs w:val="22"/>
          <w:lang w:eastAsia="en-GB"/>
        </w:rPr>
      </w:pPr>
      <w:r>
        <w:t>D0. Fælles felter</w:t>
      </w:r>
      <w:r>
        <w:tab/>
      </w:r>
      <w:r>
        <w:fldChar w:fldCharType="begin"/>
      </w:r>
      <w:r>
        <w:instrText xml:space="preserve"> PAGEREF _Toc52818186 \h </w:instrText>
      </w:r>
      <w:r>
        <w:fldChar w:fldCharType="separate"/>
      </w:r>
      <w:r w:rsidR="004928FA">
        <w:t>17</w:t>
      </w:r>
      <w:r>
        <w:fldChar w:fldCharType="end"/>
      </w:r>
    </w:p>
    <w:p w14:paraId="7B91935C" w14:textId="195EE07E" w:rsidR="00FD7633" w:rsidRPr="00FD7633" w:rsidRDefault="00FD7633">
      <w:pPr>
        <w:pStyle w:val="TOC2"/>
        <w:rPr>
          <w:rFonts w:asciiTheme="minorHAnsi" w:eastAsiaTheme="minorEastAsia" w:hAnsiTheme="minorHAnsi" w:cstheme="minorBidi"/>
          <w:sz w:val="22"/>
          <w:szCs w:val="22"/>
          <w:lang w:eastAsia="en-GB"/>
        </w:rPr>
      </w:pPr>
      <w:r w:rsidRPr="00281FBD">
        <w:rPr>
          <w:color w:val="3366FF"/>
        </w:rPr>
        <w:t>D1. Diagnose</w:t>
      </w:r>
      <w:r>
        <w:tab/>
      </w:r>
      <w:r>
        <w:fldChar w:fldCharType="begin"/>
      </w:r>
      <w:r>
        <w:instrText xml:space="preserve"> PAGEREF _Toc52818187 \h </w:instrText>
      </w:r>
      <w:r>
        <w:fldChar w:fldCharType="separate"/>
      </w:r>
      <w:r w:rsidR="004928FA">
        <w:t>17</w:t>
      </w:r>
      <w:r>
        <w:fldChar w:fldCharType="end"/>
      </w:r>
    </w:p>
    <w:p w14:paraId="1ACF2490" w14:textId="3E1DD7D1" w:rsidR="00FD7633" w:rsidRPr="00FD7633" w:rsidRDefault="00FD7633">
      <w:pPr>
        <w:pStyle w:val="TOC2"/>
        <w:rPr>
          <w:rFonts w:asciiTheme="minorHAnsi" w:eastAsiaTheme="minorEastAsia" w:hAnsiTheme="minorHAnsi" w:cstheme="minorBidi"/>
          <w:sz w:val="22"/>
          <w:szCs w:val="22"/>
          <w:lang w:eastAsia="en-GB"/>
        </w:rPr>
      </w:pPr>
      <w:r w:rsidRPr="00281FBD">
        <w:rPr>
          <w:color w:val="3366FF"/>
        </w:rPr>
        <w:t>D2. Diagnosetype</w:t>
      </w:r>
      <w:r>
        <w:tab/>
      </w:r>
      <w:r>
        <w:fldChar w:fldCharType="begin"/>
      </w:r>
      <w:r>
        <w:instrText xml:space="preserve"> PAGEREF _Toc52818188 \h </w:instrText>
      </w:r>
      <w:r>
        <w:fldChar w:fldCharType="separate"/>
      </w:r>
      <w:r w:rsidR="004928FA">
        <w:t>18</w:t>
      </w:r>
      <w:r>
        <w:fldChar w:fldCharType="end"/>
      </w:r>
    </w:p>
    <w:p w14:paraId="17BA70C5" w14:textId="3E75E23D" w:rsidR="00FD7633" w:rsidRPr="00FD7633" w:rsidRDefault="00FD7633">
      <w:pPr>
        <w:pStyle w:val="TOC2"/>
        <w:rPr>
          <w:rFonts w:asciiTheme="minorHAnsi" w:eastAsiaTheme="minorEastAsia" w:hAnsiTheme="minorHAnsi" w:cstheme="minorBidi"/>
          <w:sz w:val="22"/>
          <w:szCs w:val="22"/>
          <w:lang w:eastAsia="en-GB"/>
        </w:rPr>
      </w:pPr>
      <w:r w:rsidRPr="00281FBD">
        <w:rPr>
          <w:color w:val="3366FF"/>
        </w:rPr>
        <w:t>D3. Ydelse</w:t>
      </w:r>
      <w:r>
        <w:tab/>
      </w:r>
      <w:r>
        <w:fldChar w:fldCharType="begin"/>
      </w:r>
      <w:r>
        <w:instrText xml:space="preserve"> PAGEREF _Toc52818189 \h </w:instrText>
      </w:r>
      <w:r>
        <w:fldChar w:fldCharType="separate"/>
      </w:r>
      <w:r w:rsidR="004928FA">
        <w:t>18</w:t>
      </w:r>
      <w:r>
        <w:fldChar w:fldCharType="end"/>
      </w:r>
    </w:p>
    <w:p w14:paraId="668501D7" w14:textId="64E49828" w:rsidR="00FD7633" w:rsidRPr="00FD7633" w:rsidRDefault="00FD7633">
      <w:pPr>
        <w:pStyle w:val="TOC2"/>
        <w:rPr>
          <w:rFonts w:asciiTheme="minorHAnsi" w:eastAsiaTheme="minorEastAsia" w:hAnsiTheme="minorHAnsi" w:cstheme="minorBidi"/>
          <w:sz w:val="22"/>
          <w:szCs w:val="22"/>
          <w:lang w:eastAsia="en-GB"/>
        </w:rPr>
      </w:pPr>
      <w:r>
        <w:t>D4. CREDO tjek</w:t>
      </w:r>
      <w:r>
        <w:tab/>
      </w:r>
      <w:r>
        <w:fldChar w:fldCharType="begin"/>
      </w:r>
      <w:r>
        <w:instrText xml:space="preserve"> PAGEREF _Toc52818190 \h </w:instrText>
      </w:r>
      <w:r>
        <w:fldChar w:fldCharType="separate"/>
      </w:r>
      <w:r w:rsidR="004928FA">
        <w:t>20</w:t>
      </w:r>
      <w:r>
        <w:fldChar w:fldCharType="end"/>
      </w:r>
    </w:p>
    <w:p w14:paraId="17A491DD" w14:textId="20D39CE4" w:rsidR="00FD7633" w:rsidRPr="00FD7633" w:rsidRDefault="00FD7633">
      <w:pPr>
        <w:pStyle w:val="TOC1"/>
        <w:rPr>
          <w:rFonts w:asciiTheme="minorHAnsi" w:eastAsiaTheme="minorEastAsia" w:hAnsiTheme="minorHAnsi" w:cstheme="minorBidi"/>
          <w:b w:val="0"/>
          <w:sz w:val="22"/>
          <w:szCs w:val="22"/>
          <w:lang w:eastAsia="en-GB"/>
        </w:rPr>
      </w:pPr>
      <w:r>
        <w:t>E. Andre funktionelle krav</w:t>
      </w:r>
      <w:r>
        <w:tab/>
      </w:r>
      <w:r>
        <w:fldChar w:fldCharType="begin"/>
      </w:r>
      <w:r>
        <w:instrText xml:space="preserve"> PAGEREF _Toc52818191 \h </w:instrText>
      </w:r>
      <w:r>
        <w:fldChar w:fldCharType="separate"/>
      </w:r>
      <w:r w:rsidR="004928FA">
        <w:t>21</w:t>
      </w:r>
      <w:r>
        <w:fldChar w:fldCharType="end"/>
      </w:r>
    </w:p>
    <w:p w14:paraId="1F7C8F53" w14:textId="59A5E77B" w:rsidR="00FD7633" w:rsidRPr="00FD7633" w:rsidRDefault="00FD7633">
      <w:pPr>
        <w:pStyle w:val="TOC2"/>
        <w:rPr>
          <w:rFonts w:asciiTheme="minorHAnsi" w:eastAsiaTheme="minorEastAsia" w:hAnsiTheme="minorHAnsi" w:cstheme="minorBidi"/>
          <w:sz w:val="22"/>
          <w:szCs w:val="22"/>
          <w:lang w:eastAsia="en-GB"/>
        </w:rPr>
      </w:pPr>
      <w:r>
        <w:t>E1. System-genererede hændelser</w:t>
      </w:r>
      <w:r>
        <w:tab/>
      </w:r>
      <w:r>
        <w:fldChar w:fldCharType="begin"/>
      </w:r>
      <w:r>
        <w:instrText xml:space="preserve"> PAGEREF _Toc52818192 \h </w:instrText>
      </w:r>
      <w:r>
        <w:fldChar w:fldCharType="separate"/>
      </w:r>
      <w:r w:rsidR="004928FA">
        <w:t>21</w:t>
      </w:r>
      <w:r>
        <w:fldChar w:fldCharType="end"/>
      </w:r>
    </w:p>
    <w:p w14:paraId="089313EF" w14:textId="561D3DC2" w:rsidR="00FD7633" w:rsidRPr="00FD7633" w:rsidRDefault="00FD7633">
      <w:pPr>
        <w:pStyle w:val="TOC2"/>
        <w:rPr>
          <w:rFonts w:asciiTheme="minorHAnsi" w:eastAsiaTheme="minorEastAsia" w:hAnsiTheme="minorHAnsi" w:cstheme="minorBidi"/>
          <w:sz w:val="22"/>
          <w:szCs w:val="22"/>
          <w:lang w:eastAsia="en-GB"/>
        </w:rPr>
      </w:pPr>
      <w:r>
        <w:t>E2. Udskrifter og rapporter</w:t>
      </w:r>
      <w:r>
        <w:tab/>
      </w:r>
      <w:r>
        <w:fldChar w:fldCharType="begin"/>
      </w:r>
      <w:r>
        <w:instrText xml:space="preserve"> PAGEREF _Toc52818193 \h </w:instrText>
      </w:r>
      <w:r>
        <w:fldChar w:fldCharType="separate"/>
      </w:r>
      <w:r w:rsidR="004928FA">
        <w:t>21</w:t>
      </w:r>
      <w:r>
        <w:fldChar w:fldCharType="end"/>
      </w:r>
    </w:p>
    <w:p w14:paraId="0D7074D2" w14:textId="6AFA37D5" w:rsidR="00FD7633" w:rsidRPr="00FD7633" w:rsidRDefault="00FD7633">
      <w:pPr>
        <w:pStyle w:val="TOC2"/>
        <w:rPr>
          <w:rFonts w:asciiTheme="minorHAnsi" w:eastAsiaTheme="minorEastAsia" w:hAnsiTheme="minorHAnsi" w:cstheme="minorBidi"/>
          <w:sz w:val="22"/>
          <w:szCs w:val="22"/>
          <w:lang w:eastAsia="en-GB"/>
        </w:rPr>
      </w:pPr>
      <w:r>
        <w:t>E3. Forretningsregler og komplekse beregninger</w:t>
      </w:r>
      <w:r>
        <w:tab/>
      </w:r>
      <w:r>
        <w:fldChar w:fldCharType="begin"/>
      </w:r>
      <w:r>
        <w:instrText xml:space="preserve"> PAGEREF _Toc52818194 \h </w:instrText>
      </w:r>
      <w:r>
        <w:fldChar w:fldCharType="separate"/>
      </w:r>
      <w:r w:rsidR="004928FA">
        <w:t>22</w:t>
      </w:r>
      <w:r>
        <w:fldChar w:fldCharType="end"/>
      </w:r>
    </w:p>
    <w:p w14:paraId="2E3E4A39" w14:textId="668C3DB4" w:rsidR="00FD7633" w:rsidRPr="00FD7633" w:rsidRDefault="00FD7633">
      <w:pPr>
        <w:pStyle w:val="TOC2"/>
        <w:rPr>
          <w:rFonts w:asciiTheme="minorHAnsi" w:eastAsiaTheme="minorEastAsia" w:hAnsiTheme="minorHAnsi" w:cstheme="minorBidi"/>
          <w:sz w:val="22"/>
          <w:szCs w:val="22"/>
          <w:lang w:eastAsia="en-GB"/>
        </w:rPr>
      </w:pPr>
      <w:r>
        <w:t>E4. Udbygning af systemet</w:t>
      </w:r>
      <w:r>
        <w:tab/>
      </w:r>
      <w:r>
        <w:fldChar w:fldCharType="begin"/>
      </w:r>
      <w:r>
        <w:instrText xml:space="preserve"> PAGEREF _Toc52818195 \h </w:instrText>
      </w:r>
      <w:r>
        <w:fldChar w:fldCharType="separate"/>
      </w:r>
      <w:r w:rsidR="004928FA">
        <w:t>23</w:t>
      </w:r>
      <w:r>
        <w:fldChar w:fldCharType="end"/>
      </w:r>
    </w:p>
    <w:p w14:paraId="26B22D72" w14:textId="73EFBEFD" w:rsidR="00FD7633" w:rsidRPr="00FD7633" w:rsidRDefault="00FD7633">
      <w:pPr>
        <w:pStyle w:val="TOC1"/>
        <w:rPr>
          <w:rFonts w:asciiTheme="minorHAnsi" w:eastAsiaTheme="minorEastAsia" w:hAnsiTheme="minorHAnsi" w:cstheme="minorBidi"/>
          <w:b w:val="0"/>
          <w:sz w:val="22"/>
          <w:szCs w:val="22"/>
          <w:lang w:eastAsia="en-GB"/>
        </w:rPr>
      </w:pPr>
      <w:r>
        <w:t>F. Integration med eksterne systemer</w:t>
      </w:r>
      <w:r>
        <w:tab/>
      </w:r>
      <w:r>
        <w:fldChar w:fldCharType="begin"/>
      </w:r>
      <w:r>
        <w:instrText xml:space="preserve"> PAGEREF _Toc52818196 \h </w:instrText>
      </w:r>
      <w:r>
        <w:fldChar w:fldCharType="separate"/>
      </w:r>
      <w:r w:rsidR="004928FA">
        <w:t>24</w:t>
      </w:r>
      <w:r>
        <w:fldChar w:fldCharType="end"/>
      </w:r>
    </w:p>
    <w:p w14:paraId="1C8645DC" w14:textId="519DD36D" w:rsidR="00FD7633" w:rsidRPr="00FD7633" w:rsidRDefault="00FD7633">
      <w:pPr>
        <w:pStyle w:val="TOC2"/>
        <w:rPr>
          <w:rFonts w:asciiTheme="minorHAnsi" w:eastAsiaTheme="minorEastAsia" w:hAnsiTheme="minorHAnsi" w:cstheme="minorBidi"/>
          <w:sz w:val="22"/>
          <w:szCs w:val="22"/>
          <w:lang w:eastAsia="en-GB"/>
        </w:rPr>
      </w:pPr>
      <w:r>
        <w:t>F0. Fælles integrationskrav</w:t>
      </w:r>
      <w:r>
        <w:tab/>
      </w:r>
      <w:r>
        <w:fldChar w:fldCharType="begin"/>
      </w:r>
      <w:r>
        <w:instrText xml:space="preserve"> PAGEREF _Toc52818197 \h </w:instrText>
      </w:r>
      <w:r>
        <w:fldChar w:fldCharType="separate"/>
      </w:r>
      <w:r w:rsidR="004928FA">
        <w:t>25</w:t>
      </w:r>
      <w:r>
        <w:fldChar w:fldCharType="end"/>
      </w:r>
    </w:p>
    <w:p w14:paraId="6632BB6C" w14:textId="50047CA0" w:rsidR="00FD7633" w:rsidRPr="00FD7633" w:rsidRDefault="00FD7633">
      <w:pPr>
        <w:pStyle w:val="TOC2"/>
        <w:rPr>
          <w:rFonts w:asciiTheme="minorHAnsi" w:eastAsiaTheme="minorEastAsia" w:hAnsiTheme="minorHAnsi" w:cstheme="minorBidi"/>
          <w:sz w:val="22"/>
          <w:szCs w:val="22"/>
          <w:lang w:eastAsia="en-GB"/>
        </w:rPr>
      </w:pPr>
      <w:r w:rsidRPr="00281FBD">
        <w:rPr>
          <w:color w:val="3366FF"/>
        </w:rPr>
        <w:t>F1. SKS</w:t>
      </w:r>
      <w:r>
        <w:tab/>
      </w:r>
      <w:r>
        <w:fldChar w:fldCharType="begin"/>
      </w:r>
      <w:r>
        <w:instrText xml:space="preserve"> PAGEREF _Toc52818198 \h </w:instrText>
      </w:r>
      <w:r>
        <w:fldChar w:fldCharType="separate"/>
      </w:r>
      <w:r w:rsidR="004928FA">
        <w:t>26</w:t>
      </w:r>
      <w:r>
        <w:fldChar w:fldCharType="end"/>
      </w:r>
    </w:p>
    <w:p w14:paraId="434D0868" w14:textId="19069519" w:rsidR="00FD7633" w:rsidRPr="00FD7633" w:rsidRDefault="00FD7633">
      <w:pPr>
        <w:pStyle w:val="TOC2"/>
        <w:rPr>
          <w:rFonts w:asciiTheme="minorHAnsi" w:eastAsiaTheme="minorEastAsia" w:hAnsiTheme="minorHAnsi" w:cstheme="minorBidi"/>
          <w:sz w:val="22"/>
          <w:szCs w:val="22"/>
          <w:lang w:eastAsia="en-GB"/>
        </w:rPr>
      </w:pPr>
      <w:r w:rsidRPr="00281FBD">
        <w:rPr>
          <w:color w:val="3366FF"/>
        </w:rPr>
        <w:t>F2. LabSys</w:t>
      </w:r>
      <w:r>
        <w:tab/>
      </w:r>
      <w:r>
        <w:fldChar w:fldCharType="begin"/>
      </w:r>
      <w:r>
        <w:instrText xml:space="preserve"> PAGEREF _Toc52818199 \h </w:instrText>
      </w:r>
      <w:r>
        <w:fldChar w:fldCharType="separate"/>
      </w:r>
      <w:r w:rsidR="004928FA">
        <w:t>27</w:t>
      </w:r>
      <w:r>
        <w:fldChar w:fldCharType="end"/>
      </w:r>
    </w:p>
    <w:p w14:paraId="7D486661" w14:textId="12021AC8" w:rsidR="00FD7633" w:rsidRPr="00FD7633" w:rsidRDefault="00FD7633">
      <w:pPr>
        <w:pStyle w:val="TOC2"/>
        <w:rPr>
          <w:rFonts w:asciiTheme="minorHAnsi" w:eastAsiaTheme="minorEastAsia" w:hAnsiTheme="minorHAnsi" w:cstheme="minorBidi"/>
          <w:sz w:val="22"/>
          <w:szCs w:val="22"/>
          <w:lang w:eastAsia="en-GB"/>
        </w:rPr>
      </w:pPr>
      <w:r>
        <w:t>F10. Integration med nye systemer</w:t>
      </w:r>
      <w:r>
        <w:tab/>
      </w:r>
      <w:r>
        <w:fldChar w:fldCharType="begin"/>
      </w:r>
      <w:r>
        <w:instrText xml:space="preserve"> PAGEREF _Toc52818200 \h </w:instrText>
      </w:r>
      <w:r>
        <w:fldChar w:fldCharType="separate"/>
      </w:r>
      <w:r w:rsidR="004928FA">
        <w:t>28</w:t>
      </w:r>
      <w:r>
        <w:fldChar w:fldCharType="end"/>
      </w:r>
    </w:p>
    <w:p w14:paraId="5D8C86F4" w14:textId="693D0A21" w:rsidR="00FD7633" w:rsidRPr="00FD7633" w:rsidRDefault="00FD7633">
      <w:pPr>
        <w:pStyle w:val="TOC1"/>
        <w:rPr>
          <w:rFonts w:asciiTheme="minorHAnsi" w:eastAsiaTheme="minorEastAsia" w:hAnsiTheme="minorHAnsi" w:cstheme="minorBidi"/>
          <w:b w:val="0"/>
          <w:sz w:val="22"/>
          <w:szCs w:val="22"/>
          <w:lang w:eastAsia="en-GB"/>
        </w:rPr>
      </w:pPr>
      <w:r>
        <w:t>G. Teknisk it-arkitektur</w:t>
      </w:r>
      <w:r>
        <w:tab/>
      </w:r>
      <w:r>
        <w:fldChar w:fldCharType="begin"/>
      </w:r>
      <w:r>
        <w:instrText xml:space="preserve"> PAGEREF _Toc52818201 \h </w:instrText>
      </w:r>
      <w:r>
        <w:fldChar w:fldCharType="separate"/>
      </w:r>
      <w:r w:rsidR="004928FA">
        <w:t>29</w:t>
      </w:r>
      <w:r>
        <w:fldChar w:fldCharType="end"/>
      </w:r>
    </w:p>
    <w:p w14:paraId="7322383F" w14:textId="3F0B0D8C" w:rsidR="00FD7633" w:rsidRPr="00FD7633" w:rsidRDefault="00FD7633">
      <w:pPr>
        <w:pStyle w:val="TOC2"/>
        <w:rPr>
          <w:rFonts w:asciiTheme="minorHAnsi" w:eastAsiaTheme="minorEastAsia" w:hAnsiTheme="minorHAnsi" w:cstheme="minorBidi"/>
          <w:sz w:val="22"/>
          <w:szCs w:val="22"/>
          <w:lang w:eastAsia="en-GB"/>
        </w:rPr>
      </w:pPr>
      <w:r>
        <w:t xml:space="preserve">G1. Eksisterende hardware og software </w:t>
      </w:r>
      <w:r w:rsidRPr="00281FBD">
        <w:rPr>
          <w:highlight w:val="yellow"/>
        </w:rPr>
        <w:t>Alternativ 1: Brug hvad vi har</w:t>
      </w:r>
      <w:r>
        <w:tab/>
      </w:r>
      <w:r>
        <w:fldChar w:fldCharType="begin"/>
      </w:r>
      <w:r>
        <w:instrText xml:space="preserve"> PAGEREF _Toc52818202 \h </w:instrText>
      </w:r>
      <w:r>
        <w:fldChar w:fldCharType="separate"/>
      </w:r>
      <w:r w:rsidR="004928FA">
        <w:t>29</w:t>
      </w:r>
      <w:r>
        <w:fldChar w:fldCharType="end"/>
      </w:r>
    </w:p>
    <w:p w14:paraId="02D4C186" w14:textId="550DB645" w:rsidR="00FD7633" w:rsidRPr="00FD7633" w:rsidRDefault="00FD7633">
      <w:pPr>
        <w:pStyle w:val="TOC2"/>
        <w:rPr>
          <w:rFonts w:asciiTheme="minorHAnsi" w:eastAsiaTheme="minorEastAsia" w:hAnsiTheme="minorHAnsi" w:cstheme="minorBidi"/>
          <w:sz w:val="22"/>
          <w:szCs w:val="22"/>
          <w:lang w:eastAsia="en-GB"/>
        </w:rPr>
      </w:pPr>
      <w:r>
        <w:t xml:space="preserve">G2. Nyt hardware og software </w:t>
      </w:r>
      <w:r>
        <w:br/>
      </w:r>
      <w:r w:rsidRPr="00281FBD">
        <w:rPr>
          <w:highlight w:val="yellow"/>
        </w:rPr>
        <w:t>Alternativ 2: Leverandøren foreslår</w:t>
      </w:r>
      <w:r>
        <w:tab/>
      </w:r>
      <w:r>
        <w:fldChar w:fldCharType="begin"/>
      </w:r>
      <w:r>
        <w:instrText xml:space="preserve"> PAGEREF _Toc52818203 \h </w:instrText>
      </w:r>
      <w:r>
        <w:fldChar w:fldCharType="separate"/>
      </w:r>
      <w:r w:rsidR="004928FA">
        <w:t>29</w:t>
      </w:r>
      <w:r>
        <w:fldChar w:fldCharType="end"/>
      </w:r>
    </w:p>
    <w:p w14:paraId="3710F63D" w14:textId="17285193" w:rsidR="00FD7633" w:rsidRPr="00FD7633" w:rsidRDefault="00FD7633">
      <w:pPr>
        <w:pStyle w:val="TOC2"/>
        <w:rPr>
          <w:rFonts w:asciiTheme="minorHAnsi" w:eastAsiaTheme="minorEastAsia" w:hAnsiTheme="minorHAnsi" w:cstheme="minorBidi"/>
          <w:sz w:val="22"/>
          <w:szCs w:val="22"/>
          <w:lang w:eastAsia="en-GB"/>
        </w:rPr>
      </w:pPr>
      <w:r>
        <w:t xml:space="preserve">G3. Leverandøren har driftsansvar </w:t>
      </w:r>
      <w:r>
        <w:br/>
      </w:r>
      <w:r w:rsidRPr="00281FBD">
        <w:rPr>
          <w:highlight w:val="yellow"/>
        </w:rPr>
        <w:t>Alternativ 3: Leverandørens problem</w:t>
      </w:r>
      <w:r>
        <w:tab/>
      </w:r>
      <w:r>
        <w:fldChar w:fldCharType="begin"/>
      </w:r>
      <w:r>
        <w:instrText xml:space="preserve"> PAGEREF _Toc52818204 \h </w:instrText>
      </w:r>
      <w:r>
        <w:fldChar w:fldCharType="separate"/>
      </w:r>
      <w:r w:rsidR="004928FA">
        <w:t>29</w:t>
      </w:r>
      <w:r>
        <w:fldChar w:fldCharType="end"/>
      </w:r>
    </w:p>
    <w:p w14:paraId="20C363B9" w14:textId="0049EF80" w:rsidR="00FD7633" w:rsidRPr="00FD7633" w:rsidRDefault="00FD7633">
      <w:pPr>
        <w:pStyle w:val="TOC1"/>
        <w:rPr>
          <w:rFonts w:asciiTheme="minorHAnsi" w:eastAsiaTheme="minorEastAsia" w:hAnsiTheme="minorHAnsi" w:cstheme="minorBidi"/>
          <w:b w:val="0"/>
          <w:sz w:val="22"/>
          <w:szCs w:val="22"/>
          <w:lang w:eastAsia="en-GB"/>
        </w:rPr>
      </w:pPr>
      <w:r>
        <w:t>H. Sikkerhed</w:t>
      </w:r>
      <w:r>
        <w:tab/>
      </w:r>
      <w:r>
        <w:fldChar w:fldCharType="begin"/>
      </w:r>
      <w:r>
        <w:instrText xml:space="preserve"> PAGEREF _Toc52818205 \h </w:instrText>
      </w:r>
      <w:r>
        <w:fldChar w:fldCharType="separate"/>
      </w:r>
      <w:r w:rsidR="004928FA">
        <w:t>30</w:t>
      </w:r>
      <w:r>
        <w:fldChar w:fldCharType="end"/>
      </w:r>
    </w:p>
    <w:p w14:paraId="02D5675C" w14:textId="5122BE33" w:rsidR="00FD7633" w:rsidRPr="00FD7633" w:rsidRDefault="00FD7633">
      <w:pPr>
        <w:pStyle w:val="TOC2"/>
        <w:rPr>
          <w:rFonts w:asciiTheme="minorHAnsi" w:eastAsiaTheme="minorEastAsia" w:hAnsiTheme="minorHAnsi" w:cstheme="minorBidi"/>
          <w:sz w:val="22"/>
          <w:szCs w:val="22"/>
          <w:lang w:eastAsia="en-GB"/>
        </w:rPr>
      </w:pPr>
      <w:r>
        <w:t>H1. Log-in og adgangsret for brugere</w:t>
      </w:r>
      <w:r>
        <w:tab/>
      </w:r>
      <w:r>
        <w:fldChar w:fldCharType="begin"/>
      </w:r>
      <w:r>
        <w:instrText xml:space="preserve"> PAGEREF _Toc52818206 \h </w:instrText>
      </w:r>
      <w:r>
        <w:fldChar w:fldCharType="separate"/>
      </w:r>
      <w:r w:rsidR="004928FA">
        <w:t>30</w:t>
      </w:r>
      <w:r>
        <w:fldChar w:fldCharType="end"/>
      </w:r>
    </w:p>
    <w:p w14:paraId="4FEADBE9" w14:textId="18D0BBB2" w:rsidR="00FD7633" w:rsidRPr="00FD7633" w:rsidRDefault="00FD7633">
      <w:pPr>
        <w:pStyle w:val="TOC2"/>
        <w:rPr>
          <w:rFonts w:asciiTheme="minorHAnsi" w:eastAsiaTheme="minorEastAsia" w:hAnsiTheme="minorHAnsi" w:cstheme="minorBidi"/>
          <w:sz w:val="22"/>
          <w:szCs w:val="22"/>
          <w:lang w:eastAsia="en-GB"/>
        </w:rPr>
      </w:pPr>
      <w:r>
        <w:t>H2. Sikkerhedsadministration</w:t>
      </w:r>
      <w:r>
        <w:tab/>
      </w:r>
      <w:r>
        <w:fldChar w:fldCharType="begin"/>
      </w:r>
      <w:r>
        <w:instrText xml:space="preserve"> PAGEREF _Toc52818207 \h </w:instrText>
      </w:r>
      <w:r>
        <w:fldChar w:fldCharType="separate"/>
      </w:r>
      <w:r w:rsidR="004928FA">
        <w:t>31</w:t>
      </w:r>
      <w:r>
        <w:fldChar w:fldCharType="end"/>
      </w:r>
    </w:p>
    <w:p w14:paraId="000348ED" w14:textId="6AE291A3" w:rsidR="00FD7633" w:rsidRPr="00FD7633" w:rsidRDefault="00FD7633">
      <w:pPr>
        <w:pStyle w:val="TOC2"/>
        <w:rPr>
          <w:rFonts w:asciiTheme="minorHAnsi" w:eastAsiaTheme="minorEastAsia" w:hAnsiTheme="minorHAnsi" w:cstheme="minorBidi"/>
          <w:sz w:val="22"/>
          <w:szCs w:val="22"/>
          <w:lang w:eastAsia="en-GB"/>
        </w:rPr>
      </w:pPr>
      <w:r>
        <w:t>H3. Sikring mod tab af data</w:t>
      </w:r>
      <w:r>
        <w:tab/>
      </w:r>
      <w:r>
        <w:fldChar w:fldCharType="begin"/>
      </w:r>
      <w:r>
        <w:instrText xml:space="preserve"> PAGEREF _Toc52818208 \h </w:instrText>
      </w:r>
      <w:r>
        <w:fldChar w:fldCharType="separate"/>
      </w:r>
      <w:r w:rsidR="004928FA">
        <w:t>32</w:t>
      </w:r>
      <w:r>
        <w:fldChar w:fldCharType="end"/>
      </w:r>
    </w:p>
    <w:p w14:paraId="191156F6" w14:textId="6330CAEF" w:rsidR="00FD7633" w:rsidRPr="00FD7633" w:rsidRDefault="00FD7633">
      <w:pPr>
        <w:pStyle w:val="TOC2"/>
        <w:rPr>
          <w:rFonts w:asciiTheme="minorHAnsi" w:eastAsiaTheme="minorEastAsia" w:hAnsiTheme="minorHAnsi" w:cstheme="minorBidi"/>
          <w:sz w:val="22"/>
          <w:szCs w:val="22"/>
          <w:lang w:eastAsia="en-GB"/>
        </w:rPr>
      </w:pPr>
      <w:r>
        <w:t>H4. Sikring mod utilsigtet brugeradfærd</w:t>
      </w:r>
      <w:r>
        <w:tab/>
      </w:r>
      <w:r>
        <w:fldChar w:fldCharType="begin"/>
      </w:r>
      <w:r>
        <w:instrText xml:space="preserve"> PAGEREF _Toc52818209 \h </w:instrText>
      </w:r>
      <w:r>
        <w:fldChar w:fldCharType="separate"/>
      </w:r>
      <w:r w:rsidR="004928FA">
        <w:t>32</w:t>
      </w:r>
      <w:r>
        <w:fldChar w:fldCharType="end"/>
      </w:r>
    </w:p>
    <w:p w14:paraId="4941CAF3" w14:textId="52D6B80A" w:rsidR="00FD7633" w:rsidRPr="00FD7633" w:rsidRDefault="00FD7633">
      <w:pPr>
        <w:pStyle w:val="TOC2"/>
        <w:rPr>
          <w:rFonts w:asciiTheme="minorHAnsi" w:eastAsiaTheme="minorEastAsia" w:hAnsiTheme="minorHAnsi" w:cstheme="minorBidi"/>
          <w:sz w:val="22"/>
          <w:szCs w:val="22"/>
          <w:lang w:eastAsia="en-GB"/>
        </w:rPr>
      </w:pPr>
      <w:r>
        <w:t>H5. Fortrolighedskrav</w:t>
      </w:r>
      <w:r>
        <w:tab/>
      </w:r>
      <w:r>
        <w:fldChar w:fldCharType="begin"/>
      </w:r>
      <w:r>
        <w:instrText xml:space="preserve"> PAGEREF _Toc52818210 \h </w:instrText>
      </w:r>
      <w:r>
        <w:fldChar w:fldCharType="separate"/>
      </w:r>
      <w:r w:rsidR="004928FA">
        <w:t>33</w:t>
      </w:r>
      <w:r>
        <w:fldChar w:fldCharType="end"/>
      </w:r>
    </w:p>
    <w:p w14:paraId="7C139AB0" w14:textId="6A27930C" w:rsidR="00FD7633" w:rsidRPr="00FD7633" w:rsidRDefault="00FD7633">
      <w:pPr>
        <w:pStyle w:val="TOC2"/>
        <w:rPr>
          <w:rFonts w:asciiTheme="minorHAnsi" w:eastAsiaTheme="minorEastAsia" w:hAnsiTheme="minorHAnsi" w:cstheme="minorBidi"/>
          <w:sz w:val="22"/>
          <w:szCs w:val="22"/>
          <w:lang w:eastAsia="en-GB"/>
        </w:rPr>
      </w:pPr>
      <w:r>
        <w:t>H6. Sikring mod trusler</w:t>
      </w:r>
      <w:r>
        <w:tab/>
      </w:r>
      <w:r>
        <w:fldChar w:fldCharType="begin"/>
      </w:r>
      <w:r>
        <w:instrText xml:space="preserve"> PAGEREF _Toc52818211 \h </w:instrText>
      </w:r>
      <w:r>
        <w:fldChar w:fldCharType="separate"/>
      </w:r>
      <w:r w:rsidR="004928FA">
        <w:t>34</w:t>
      </w:r>
      <w:r>
        <w:fldChar w:fldCharType="end"/>
      </w:r>
    </w:p>
    <w:p w14:paraId="17224255" w14:textId="5DB7A041" w:rsidR="00FD7633" w:rsidRPr="00FD7633" w:rsidRDefault="00FD7633">
      <w:pPr>
        <w:pStyle w:val="TOC1"/>
        <w:rPr>
          <w:rFonts w:asciiTheme="minorHAnsi" w:eastAsiaTheme="minorEastAsia" w:hAnsiTheme="minorHAnsi" w:cstheme="minorBidi"/>
          <w:b w:val="0"/>
          <w:sz w:val="22"/>
          <w:szCs w:val="22"/>
          <w:lang w:eastAsia="en-GB"/>
        </w:rPr>
      </w:pPr>
      <w:r>
        <w:t>I. Brugervenlighed og design</w:t>
      </w:r>
      <w:r>
        <w:tab/>
      </w:r>
      <w:r>
        <w:fldChar w:fldCharType="begin"/>
      </w:r>
      <w:r>
        <w:instrText xml:space="preserve"> PAGEREF _Toc52818212 \h </w:instrText>
      </w:r>
      <w:r>
        <w:fldChar w:fldCharType="separate"/>
      </w:r>
      <w:r w:rsidR="004928FA">
        <w:t>35</w:t>
      </w:r>
      <w:r>
        <w:fldChar w:fldCharType="end"/>
      </w:r>
    </w:p>
    <w:p w14:paraId="18577C0A" w14:textId="53010F33" w:rsidR="00FD7633" w:rsidRPr="00FD7633" w:rsidRDefault="00FD7633">
      <w:pPr>
        <w:pStyle w:val="TOC2"/>
        <w:rPr>
          <w:rFonts w:asciiTheme="minorHAnsi" w:eastAsiaTheme="minorEastAsia" w:hAnsiTheme="minorHAnsi" w:cstheme="minorBidi"/>
          <w:sz w:val="22"/>
          <w:szCs w:val="22"/>
          <w:lang w:eastAsia="en-GB"/>
        </w:rPr>
      </w:pPr>
      <w:r>
        <w:t>I1. Indlæring og effektivitet i daglig brug</w:t>
      </w:r>
      <w:r>
        <w:tab/>
      </w:r>
      <w:r>
        <w:fldChar w:fldCharType="begin"/>
      </w:r>
      <w:r>
        <w:instrText xml:space="preserve"> PAGEREF _Toc52818213 \h </w:instrText>
      </w:r>
      <w:r>
        <w:fldChar w:fldCharType="separate"/>
      </w:r>
      <w:r w:rsidR="004928FA">
        <w:t>35</w:t>
      </w:r>
      <w:r>
        <w:fldChar w:fldCharType="end"/>
      </w:r>
    </w:p>
    <w:p w14:paraId="6F3E5835" w14:textId="22F18042" w:rsidR="00FD7633" w:rsidRPr="00FD7633" w:rsidRDefault="00FD7633">
      <w:pPr>
        <w:pStyle w:val="TOC2"/>
        <w:rPr>
          <w:rFonts w:asciiTheme="minorHAnsi" w:eastAsiaTheme="minorEastAsia" w:hAnsiTheme="minorHAnsi" w:cstheme="minorBidi"/>
          <w:sz w:val="22"/>
          <w:szCs w:val="22"/>
          <w:lang w:eastAsia="en-GB"/>
        </w:rPr>
      </w:pPr>
      <w:r>
        <w:t>I2. Tilgængelighed og Look-and-Feel</w:t>
      </w:r>
      <w:r>
        <w:tab/>
      </w:r>
      <w:r>
        <w:fldChar w:fldCharType="begin"/>
      </w:r>
      <w:r>
        <w:instrText xml:space="preserve"> PAGEREF _Toc52818214 \h </w:instrText>
      </w:r>
      <w:r>
        <w:fldChar w:fldCharType="separate"/>
      </w:r>
      <w:r w:rsidR="004928FA">
        <w:t>36</w:t>
      </w:r>
      <w:r>
        <w:fldChar w:fldCharType="end"/>
      </w:r>
    </w:p>
    <w:p w14:paraId="45CADB85" w14:textId="0D1332AE" w:rsidR="00FD7633" w:rsidRPr="00FD7633" w:rsidRDefault="00FD7633">
      <w:pPr>
        <w:pStyle w:val="TOC1"/>
        <w:rPr>
          <w:rFonts w:asciiTheme="minorHAnsi" w:eastAsiaTheme="minorEastAsia" w:hAnsiTheme="minorHAnsi" w:cstheme="minorBidi"/>
          <w:b w:val="0"/>
          <w:sz w:val="22"/>
          <w:szCs w:val="22"/>
          <w:lang w:eastAsia="en-GB"/>
        </w:rPr>
      </w:pPr>
      <w:r>
        <w:t>J. Andre krav og leverancer</w:t>
      </w:r>
      <w:r>
        <w:tab/>
      </w:r>
      <w:r>
        <w:fldChar w:fldCharType="begin"/>
      </w:r>
      <w:r>
        <w:instrText xml:space="preserve"> PAGEREF _Toc52818215 \h </w:instrText>
      </w:r>
      <w:r>
        <w:fldChar w:fldCharType="separate"/>
      </w:r>
      <w:r w:rsidR="004928FA">
        <w:t>37</w:t>
      </w:r>
      <w:r>
        <w:fldChar w:fldCharType="end"/>
      </w:r>
    </w:p>
    <w:p w14:paraId="1254574F" w14:textId="77D3FF26" w:rsidR="00FD7633" w:rsidRPr="00FD7633" w:rsidRDefault="00FD7633">
      <w:pPr>
        <w:pStyle w:val="TOC2"/>
        <w:rPr>
          <w:rFonts w:asciiTheme="minorHAnsi" w:eastAsiaTheme="minorEastAsia" w:hAnsiTheme="minorHAnsi" w:cstheme="minorBidi"/>
          <w:sz w:val="22"/>
          <w:szCs w:val="22"/>
          <w:lang w:eastAsia="en-GB"/>
        </w:rPr>
      </w:pPr>
      <w:r>
        <w:t>J1. Andre standarder der skal følges</w:t>
      </w:r>
      <w:r>
        <w:tab/>
      </w:r>
      <w:r>
        <w:fldChar w:fldCharType="begin"/>
      </w:r>
      <w:r>
        <w:instrText xml:space="preserve"> PAGEREF _Toc52818216 \h </w:instrText>
      </w:r>
      <w:r>
        <w:fldChar w:fldCharType="separate"/>
      </w:r>
      <w:r w:rsidR="004928FA">
        <w:t>37</w:t>
      </w:r>
      <w:r>
        <w:fldChar w:fldCharType="end"/>
      </w:r>
    </w:p>
    <w:p w14:paraId="48A62AF2" w14:textId="10AC62E5" w:rsidR="00FD7633" w:rsidRPr="00FD7633" w:rsidRDefault="00FD7633">
      <w:pPr>
        <w:pStyle w:val="TOC2"/>
        <w:rPr>
          <w:rFonts w:asciiTheme="minorHAnsi" w:eastAsiaTheme="minorEastAsia" w:hAnsiTheme="minorHAnsi" w:cstheme="minorBidi"/>
          <w:sz w:val="22"/>
          <w:szCs w:val="22"/>
          <w:lang w:eastAsia="en-GB"/>
        </w:rPr>
      </w:pPr>
      <w:r>
        <w:t>J2. Uddannelse</w:t>
      </w:r>
      <w:r>
        <w:tab/>
      </w:r>
      <w:r>
        <w:fldChar w:fldCharType="begin"/>
      </w:r>
      <w:r>
        <w:instrText xml:space="preserve"> PAGEREF _Toc52818217 \h </w:instrText>
      </w:r>
      <w:r>
        <w:fldChar w:fldCharType="separate"/>
      </w:r>
      <w:r w:rsidR="004928FA">
        <w:t>37</w:t>
      </w:r>
      <w:r>
        <w:fldChar w:fldCharType="end"/>
      </w:r>
    </w:p>
    <w:p w14:paraId="29CA5710" w14:textId="6EE1FF29" w:rsidR="00FD7633" w:rsidRPr="00FD7633" w:rsidRDefault="00FD7633">
      <w:pPr>
        <w:pStyle w:val="TOC2"/>
        <w:rPr>
          <w:rFonts w:asciiTheme="minorHAnsi" w:eastAsiaTheme="minorEastAsia" w:hAnsiTheme="minorHAnsi" w:cstheme="minorBidi"/>
          <w:sz w:val="22"/>
          <w:szCs w:val="22"/>
          <w:lang w:eastAsia="en-GB"/>
        </w:rPr>
      </w:pPr>
      <w:r>
        <w:t>J3. Dokumentation</w:t>
      </w:r>
      <w:r>
        <w:tab/>
      </w:r>
      <w:r>
        <w:fldChar w:fldCharType="begin"/>
      </w:r>
      <w:r>
        <w:instrText xml:space="preserve"> PAGEREF _Toc52818218 \h </w:instrText>
      </w:r>
      <w:r>
        <w:fldChar w:fldCharType="separate"/>
      </w:r>
      <w:r w:rsidR="004928FA">
        <w:t>38</w:t>
      </w:r>
      <w:r>
        <w:fldChar w:fldCharType="end"/>
      </w:r>
    </w:p>
    <w:p w14:paraId="527ACFC9" w14:textId="72DB1161" w:rsidR="00FD7633" w:rsidRPr="00FD7633" w:rsidRDefault="00FD7633">
      <w:pPr>
        <w:pStyle w:val="TOC2"/>
        <w:rPr>
          <w:rFonts w:asciiTheme="minorHAnsi" w:eastAsiaTheme="minorEastAsia" w:hAnsiTheme="minorHAnsi" w:cstheme="minorBidi"/>
          <w:sz w:val="22"/>
          <w:szCs w:val="22"/>
          <w:lang w:eastAsia="en-GB"/>
        </w:rPr>
      </w:pPr>
      <w:r>
        <w:t>J4. Datakonvertering</w:t>
      </w:r>
      <w:r>
        <w:tab/>
      </w:r>
      <w:r>
        <w:fldChar w:fldCharType="begin"/>
      </w:r>
      <w:r>
        <w:instrText xml:space="preserve"> PAGEREF _Toc52818219 \h </w:instrText>
      </w:r>
      <w:r>
        <w:fldChar w:fldCharType="separate"/>
      </w:r>
      <w:r w:rsidR="004928FA">
        <w:t>38</w:t>
      </w:r>
      <w:r>
        <w:fldChar w:fldCharType="end"/>
      </w:r>
    </w:p>
    <w:p w14:paraId="4C823D17" w14:textId="223E6798" w:rsidR="00FD7633" w:rsidRPr="00FD7633" w:rsidRDefault="00FD7633">
      <w:pPr>
        <w:pStyle w:val="TOC2"/>
        <w:rPr>
          <w:rFonts w:asciiTheme="minorHAnsi" w:eastAsiaTheme="minorEastAsia" w:hAnsiTheme="minorHAnsi" w:cstheme="minorBidi"/>
          <w:sz w:val="22"/>
          <w:szCs w:val="22"/>
          <w:lang w:eastAsia="en-GB"/>
        </w:rPr>
      </w:pPr>
      <w:r>
        <w:t>J5. Installation</w:t>
      </w:r>
      <w:r>
        <w:tab/>
      </w:r>
      <w:r>
        <w:fldChar w:fldCharType="begin"/>
      </w:r>
      <w:r>
        <w:instrText xml:space="preserve"> PAGEREF _Toc52818220 \h </w:instrText>
      </w:r>
      <w:r>
        <w:fldChar w:fldCharType="separate"/>
      </w:r>
      <w:r w:rsidR="004928FA">
        <w:t>38</w:t>
      </w:r>
      <w:r>
        <w:fldChar w:fldCharType="end"/>
      </w:r>
    </w:p>
    <w:p w14:paraId="3B6E8AD9" w14:textId="0BEB2FEA" w:rsidR="00FD7633" w:rsidRPr="00FD7633" w:rsidRDefault="00FD7633">
      <w:pPr>
        <w:pStyle w:val="TOC2"/>
        <w:rPr>
          <w:rFonts w:asciiTheme="minorHAnsi" w:eastAsiaTheme="minorEastAsia" w:hAnsiTheme="minorHAnsi" w:cstheme="minorBidi"/>
          <w:sz w:val="22"/>
          <w:szCs w:val="22"/>
          <w:lang w:eastAsia="en-GB"/>
        </w:rPr>
      </w:pPr>
      <w:r>
        <w:t>J6. Test af systemet</w:t>
      </w:r>
      <w:r>
        <w:tab/>
      </w:r>
      <w:r>
        <w:fldChar w:fldCharType="begin"/>
      </w:r>
      <w:r>
        <w:instrText xml:space="preserve"> PAGEREF _Toc52818221 \h </w:instrText>
      </w:r>
      <w:r>
        <w:fldChar w:fldCharType="separate"/>
      </w:r>
      <w:r w:rsidR="004928FA">
        <w:t>39</w:t>
      </w:r>
      <w:r>
        <w:fldChar w:fldCharType="end"/>
      </w:r>
    </w:p>
    <w:p w14:paraId="1AD18B77" w14:textId="2042E95A" w:rsidR="00FD7633" w:rsidRPr="00FD7633" w:rsidRDefault="00FD7633">
      <w:pPr>
        <w:pStyle w:val="TOC2"/>
        <w:rPr>
          <w:rFonts w:asciiTheme="minorHAnsi" w:eastAsiaTheme="minorEastAsia" w:hAnsiTheme="minorHAnsi" w:cstheme="minorBidi"/>
          <w:sz w:val="22"/>
          <w:szCs w:val="22"/>
          <w:lang w:eastAsia="en-GB"/>
        </w:rPr>
      </w:pPr>
      <w:r>
        <w:t>J7. Udfasning</w:t>
      </w:r>
      <w:r>
        <w:tab/>
      </w:r>
      <w:r>
        <w:fldChar w:fldCharType="begin"/>
      </w:r>
      <w:r>
        <w:instrText xml:space="preserve"> PAGEREF _Toc52818222 \h </w:instrText>
      </w:r>
      <w:r>
        <w:fldChar w:fldCharType="separate"/>
      </w:r>
      <w:r w:rsidR="004928FA">
        <w:t>39</w:t>
      </w:r>
      <w:r>
        <w:fldChar w:fldCharType="end"/>
      </w:r>
    </w:p>
    <w:p w14:paraId="73E00588" w14:textId="6A24D50E" w:rsidR="00FD7633" w:rsidRPr="00FD7633" w:rsidRDefault="00FD7633">
      <w:pPr>
        <w:pStyle w:val="TOC1"/>
        <w:rPr>
          <w:rFonts w:asciiTheme="minorHAnsi" w:eastAsiaTheme="minorEastAsia" w:hAnsiTheme="minorHAnsi" w:cstheme="minorBidi"/>
          <w:b w:val="0"/>
          <w:sz w:val="22"/>
          <w:szCs w:val="22"/>
          <w:lang w:eastAsia="en-GB"/>
        </w:rPr>
      </w:pPr>
      <w:r>
        <w:t>K. Anskaffelsesprocessen</w:t>
      </w:r>
      <w:r>
        <w:tab/>
      </w:r>
      <w:r>
        <w:fldChar w:fldCharType="begin"/>
      </w:r>
      <w:r>
        <w:instrText xml:space="preserve"> PAGEREF _Toc52818223 \h </w:instrText>
      </w:r>
      <w:r>
        <w:fldChar w:fldCharType="separate"/>
      </w:r>
      <w:r w:rsidR="004928FA">
        <w:t>40</w:t>
      </w:r>
      <w:r>
        <w:fldChar w:fldCharType="end"/>
      </w:r>
    </w:p>
    <w:p w14:paraId="7441202C" w14:textId="20BE1753" w:rsidR="00FD7633" w:rsidRPr="00FD7633" w:rsidRDefault="00FD7633">
      <w:pPr>
        <w:pStyle w:val="TOC2"/>
        <w:rPr>
          <w:rFonts w:asciiTheme="minorHAnsi" w:eastAsiaTheme="minorEastAsia" w:hAnsiTheme="minorHAnsi" w:cstheme="minorBidi"/>
          <w:sz w:val="22"/>
          <w:szCs w:val="22"/>
          <w:lang w:eastAsia="en-GB"/>
        </w:rPr>
      </w:pPr>
      <w:r>
        <w:t>K1. Anskaffelsesplan</w:t>
      </w:r>
      <w:r>
        <w:tab/>
      </w:r>
      <w:r>
        <w:fldChar w:fldCharType="begin"/>
      </w:r>
      <w:r>
        <w:instrText xml:space="preserve"> PAGEREF _Toc52818224 \h </w:instrText>
      </w:r>
      <w:r>
        <w:fldChar w:fldCharType="separate"/>
      </w:r>
      <w:r w:rsidR="004928FA">
        <w:t>40</w:t>
      </w:r>
      <w:r>
        <w:fldChar w:fldCharType="end"/>
      </w:r>
    </w:p>
    <w:p w14:paraId="017C3C3D" w14:textId="6571441D" w:rsidR="00FD7633" w:rsidRPr="00FD7633" w:rsidRDefault="00FD7633">
      <w:pPr>
        <w:pStyle w:val="TOC2"/>
        <w:rPr>
          <w:rFonts w:asciiTheme="minorHAnsi" w:eastAsiaTheme="minorEastAsia" w:hAnsiTheme="minorHAnsi" w:cstheme="minorBidi"/>
          <w:sz w:val="22"/>
          <w:szCs w:val="22"/>
          <w:lang w:eastAsia="en-GB"/>
        </w:rPr>
      </w:pPr>
      <w:r>
        <w:t>K2. Projektledelse</w:t>
      </w:r>
      <w:r>
        <w:tab/>
      </w:r>
      <w:r>
        <w:fldChar w:fldCharType="begin"/>
      </w:r>
      <w:r>
        <w:instrText xml:space="preserve"> PAGEREF _Toc52818225 \h </w:instrText>
      </w:r>
      <w:r>
        <w:fldChar w:fldCharType="separate"/>
      </w:r>
      <w:r w:rsidR="004928FA">
        <w:t>42</w:t>
      </w:r>
      <w:r>
        <w:fldChar w:fldCharType="end"/>
      </w:r>
    </w:p>
    <w:p w14:paraId="161F9434" w14:textId="00DA0C2D" w:rsidR="00FD7633" w:rsidRPr="00FD7633" w:rsidRDefault="00FD7633">
      <w:pPr>
        <w:pStyle w:val="TOC2"/>
        <w:rPr>
          <w:rFonts w:asciiTheme="minorHAnsi" w:eastAsiaTheme="minorEastAsia" w:hAnsiTheme="minorHAnsi" w:cstheme="minorBidi"/>
          <w:sz w:val="22"/>
          <w:szCs w:val="22"/>
          <w:lang w:eastAsia="en-GB"/>
        </w:rPr>
      </w:pPr>
      <w:r>
        <w:t>K3. Opdatér problemliste</w:t>
      </w:r>
      <w:r>
        <w:tab/>
      </w:r>
      <w:r>
        <w:fldChar w:fldCharType="begin"/>
      </w:r>
      <w:r>
        <w:instrText xml:space="preserve"> PAGEREF _Toc52818226 \h </w:instrText>
      </w:r>
      <w:r>
        <w:fldChar w:fldCharType="separate"/>
      </w:r>
      <w:r w:rsidR="004928FA">
        <w:t>43</w:t>
      </w:r>
      <w:r>
        <w:fldChar w:fldCharType="end"/>
      </w:r>
    </w:p>
    <w:p w14:paraId="54855087" w14:textId="7064EE8D" w:rsidR="00FD7633" w:rsidRPr="00FD7633" w:rsidRDefault="00FD7633">
      <w:pPr>
        <w:pStyle w:val="TOC2"/>
        <w:rPr>
          <w:rFonts w:asciiTheme="minorHAnsi" w:eastAsiaTheme="minorEastAsia" w:hAnsiTheme="minorHAnsi" w:cstheme="minorBidi"/>
          <w:sz w:val="22"/>
          <w:szCs w:val="22"/>
          <w:lang w:eastAsia="en-GB"/>
        </w:rPr>
      </w:pPr>
      <w:r>
        <w:t>K4. Arbejdssted og kundens leverancer</w:t>
      </w:r>
      <w:r>
        <w:tab/>
      </w:r>
      <w:r>
        <w:fldChar w:fldCharType="begin"/>
      </w:r>
      <w:r>
        <w:instrText xml:space="preserve"> PAGEREF _Toc52818227 \h </w:instrText>
      </w:r>
      <w:r>
        <w:fldChar w:fldCharType="separate"/>
      </w:r>
      <w:r w:rsidR="004928FA">
        <w:t>44</w:t>
      </w:r>
      <w:r>
        <w:fldChar w:fldCharType="end"/>
      </w:r>
    </w:p>
    <w:p w14:paraId="196F34E2" w14:textId="5CA8BEFB" w:rsidR="00FD7633" w:rsidRPr="00FD7633" w:rsidRDefault="00FD7633">
      <w:pPr>
        <w:pStyle w:val="TOC1"/>
        <w:rPr>
          <w:rFonts w:asciiTheme="minorHAnsi" w:eastAsiaTheme="minorEastAsia" w:hAnsiTheme="minorHAnsi" w:cstheme="minorBidi"/>
          <w:b w:val="0"/>
          <w:sz w:val="22"/>
          <w:szCs w:val="22"/>
          <w:lang w:eastAsia="en-GB"/>
        </w:rPr>
      </w:pPr>
      <w:r>
        <w:t>L. Drift, support og vedligehold</w:t>
      </w:r>
      <w:r>
        <w:tab/>
      </w:r>
      <w:r>
        <w:fldChar w:fldCharType="begin"/>
      </w:r>
      <w:r>
        <w:instrText xml:space="preserve"> PAGEREF _Toc52818228 \h </w:instrText>
      </w:r>
      <w:r>
        <w:fldChar w:fldCharType="separate"/>
      </w:r>
      <w:r w:rsidR="004928FA">
        <w:t>45</w:t>
      </w:r>
      <w:r>
        <w:fldChar w:fldCharType="end"/>
      </w:r>
    </w:p>
    <w:p w14:paraId="5A4C7833" w14:textId="12FDC7C4" w:rsidR="00FD7633" w:rsidRPr="00FD7633" w:rsidRDefault="00FD7633">
      <w:pPr>
        <w:pStyle w:val="TOC2"/>
        <w:rPr>
          <w:rFonts w:asciiTheme="minorHAnsi" w:eastAsiaTheme="minorEastAsia" w:hAnsiTheme="minorHAnsi" w:cstheme="minorBidi"/>
          <w:sz w:val="22"/>
          <w:szCs w:val="22"/>
          <w:lang w:eastAsia="en-GB"/>
        </w:rPr>
      </w:pPr>
      <w:r>
        <w:t>L1. Svartider</w:t>
      </w:r>
      <w:r>
        <w:tab/>
      </w:r>
      <w:r>
        <w:fldChar w:fldCharType="begin"/>
      </w:r>
      <w:r>
        <w:instrText xml:space="preserve"> PAGEREF _Toc52818229 \h </w:instrText>
      </w:r>
      <w:r>
        <w:fldChar w:fldCharType="separate"/>
      </w:r>
      <w:r w:rsidR="004928FA">
        <w:t>45</w:t>
      </w:r>
      <w:r>
        <w:fldChar w:fldCharType="end"/>
      </w:r>
    </w:p>
    <w:p w14:paraId="42AC1BE9" w14:textId="7722240D" w:rsidR="00FD7633" w:rsidRPr="00FD7633" w:rsidRDefault="00FD7633">
      <w:pPr>
        <w:pStyle w:val="TOC2"/>
        <w:rPr>
          <w:rFonts w:asciiTheme="minorHAnsi" w:eastAsiaTheme="minorEastAsia" w:hAnsiTheme="minorHAnsi" w:cstheme="minorBidi"/>
          <w:sz w:val="22"/>
          <w:szCs w:val="22"/>
          <w:lang w:eastAsia="en-GB"/>
        </w:rPr>
      </w:pPr>
      <w:r>
        <w:t>L2. Tilgængelighed (driftseffektivitet)</w:t>
      </w:r>
      <w:r>
        <w:tab/>
      </w:r>
      <w:r>
        <w:fldChar w:fldCharType="begin"/>
      </w:r>
      <w:r>
        <w:instrText xml:space="preserve"> PAGEREF _Toc52818230 \h </w:instrText>
      </w:r>
      <w:r>
        <w:fldChar w:fldCharType="separate"/>
      </w:r>
      <w:r w:rsidR="004928FA">
        <w:t>46</w:t>
      </w:r>
      <w:r>
        <w:fldChar w:fldCharType="end"/>
      </w:r>
    </w:p>
    <w:p w14:paraId="5FB79C40" w14:textId="40E9CF7C" w:rsidR="00FD7633" w:rsidRPr="00FD7633" w:rsidRDefault="00FD7633">
      <w:pPr>
        <w:pStyle w:val="TOC2"/>
        <w:rPr>
          <w:rFonts w:asciiTheme="minorHAnsi" w:eastAsiaTheme="minorEastAsia" w:hAnsiTheme="minorHAnsi" w:cstheme="minorBidi"/>
          <w:sz w:val="22"/>
          <w:szCs w:val="22"/>
          <w:lang w:eastAsia="en-GB"/>
        </w:rPr>
      </w:pPr>
      <w:r>
        <w:t>L3. Datalagring</w:t>
      </w:r>
      <w:r>
        <w:tab/>
      </w:r>
      <w:r>
        <w:fldChar w:fldCharType="begin"/>
      </w:r>
      <w:r>
        <w:instrText xml:space="preserve"> PAGEREF _Toc52818231 \h </w:instrText>
      </w:r>
      <w:r>
        <w:fldChar w:fldCharType="separate"/>
      </w:r>
      <w:r w:rsidR="004928FA">
        <w:t>46</w:t>
      </w:r>
      <w:r>
        <w:fldChar w:fldCharType="end"/>
      </w:r>
    </w:p>
    <w:p w14:paraId="21F21E97" w14:textId="25689DBE" w:rsidR="00FD7633" w:rsidRPr="00FD7633" w:rsidRDefault="00FD7633">
      <w:pPr>
        <w:pStyle w:val="TOC2"/>
        <w:rPr>
          <w:rFonts w:asciiTheme="minorHAnsi" w:eastAsiaTheme="minorEastAsia" w:hAnsiTheme="minorHAnsi" w:cstheme="minorBidi"/>
          <w:sz w:val="22"/>
          <w:szCs w:val="22"/>
          <w:lang w:eastAsia="en-GB"/>
        </w:rPr>
      </w:pPr>
      <w:r>
        <w:t>L4. Support</w:t>
      </w:r>
      <w:r>
        <w:tab/>
      </w:r>
      <w:r>
        <w:fldChar w:fldCharType="begin"/>
      </w:r>
      <w:r>
        <w:instrText xml:space="preserve"> PAGEREF _Toc52818232 \h </w:instrText>
      </w:r>
      <w:r>
        <w:fldChar w:fldCharType="separate"/>
      </w:r>
      <w:r w:rsidR="004928FA">
        <w:t>47</w:t>
      </w:r>
      <w:r>
        <w:fldChar w:fldCharType="end"/>
      </w:r>
    </w:p>
    <w:p w14:paraId="608C4A70" w14:textId="583E0C68" w:rsidR="00FD7633" w:rsidRPr="00FD7633" w:rsidRDefault="00FD7633">
      <w:pPr>
        <w:pStyle w:val="TOC2"/>
        <w:rPr>
          <w:rFonts w:asciiTheme="minorHAnsi" w:eastAsiaTheme="minorEastAsia" w:hAnsiTheme="minorHAnsi" w:cstheme="minorBidi"/>
          <w:sz w:val="22"/>
          <w:szCs w:val="22"/>
          <w:lang w:eastAsia="en-GB"/>
        </w:rPr>
      </w:pPr>
      <w:r>
        <w:t>L5. Vedligehold</w:t>
      </w:r>
      <w:r>
        <w:tab/>
      </w:r>
      <w:r>
        <w:fldChar w:fldCharType="begin"/>
      </w:r>
      <w:r>
        <w:instrText xml:space="preserve"> PAGEREF _Toc52818233 \h </w:instrText>
      </w:r>
      <w:r>
        <w:fldChar w:fldCharType="separate"/>
      </w:r>
      <w:r w:rsidR="004928FA">
        <w:t>48</w:t>
      </w:r>
      <w:r>
        <w:fldChar w:fldCharType="end"/>
      </w:r>
    </w:p>
    <w:p w14:paraId="478C71B2" w14:textId="0110A4C0" w:rsidR="0065124F" w:rsidRPr="008E6DF5" w:rsidRDefault="0065124F">
      <w:pPr>
        <w:rPr>
          <w:noProof/>
        </w:rPr>
        <w:sectPr w:rsidR="0065124F" w:rsidRPr="008E6DF5" w:rsidSect="00B019AD">
          <w:type w:val="continuous"/>
          <w:pgSz w:w="11906" w:h="16838"/>
          <w:pgMar w:top="851" w:right="1701" w:bottom="1440" w:left="1701" w:header="709" w:footer="851" w:gutter="0"/>
          <w:cols w:num="2" w:space="340"/>
        </w:sectPr>
      </w:pPr>
      <w:r w:rsidRPr="008E6DF5">
        <w:rPr>
          <w:b/>
          <w:noProof/>
        </w:rPr>
        <w:fldChar w:fldCharType="end"/>
      </w:r>
    </w:p>
    <w:p w14:paraId="71F29C0B" w14:textId="77777777" w:rsidR="0065124F" w:rsidRPr="008E6DF5" w:rsidRDefault="0065124F">
      <w:pPr>
        <w:rPr>
          <w:noProof/>
        </w:rPr>
      </w:pPr>
    </w:p>
    <w:p w14:paraId="03593ECC" w14:textId="77777777" w:rsidR="0065124F" w:rsidRPr="008E6DF5" w:rsidRDefault="0065124F">
      <w:pPr>
        <w:rPr>
          <w:noProof/>
        </w:rPr>
        <w:sectPr w:rsidR="0065124F" w:rsidRPr="008E6DF5" w:rsidSect="00B019AD">
          <w:type w:val="continuous"/>
          <w:pgSz w:w="11906" w:h="16838"/>
          <w:pgMar w:top="851" w:right="1701" w:bottom="1440" w:left="1701" w:header="709" w:footer="851" w:gutter="0"/>
          <w:cols w:num="2" w:space="708" w:equalWidth="0">
            <w:col w:w="3892" w:space="720"/>
            <w:col w:w="3892"/>
          </w:cols>
        </w:sectPr>
      </w:pPr>
    </w:p>
    <w:p w14:paraId="11CAC1B3" w14:textId="77777777" w:rsidR="0065124F" w:rsidRPr="00BE09F4" w:rsidRDefault="0065124F">
      <w:pPr>
        <w:pStyle w:val="Headingsmall"/>
        <w:rPr>
          <w:b w:val="0"/>
          <w:noProof/>
          <w:sz w:val="24"/>
          <w:szCs w:val="24"/>
          <w:lang w:val="da-DK"/>
        </w:rPr>
      </w:pPr>
      <w:r w:rsidRPr="008E6DF5">
        <w:rPr>
          <w:noProof/>
          <w:sz w:val="24"/>
          <w:szCs w:val="24"/>
          <w:lang w:val="da-DK"/>
        </w:rPr>
        <w:lastRenderedPageBreak/>
        <w:t>Ændringslog</w:t>
      </w:r>
      <w:r w:rsidR="00BE09F4">
        <w:rPr>
          <w:noProof/>
          <w:sz w:val="24"/>
          <w:szCs w:val="24"/>
          <w:lang w:val="da-DK"/>
        </w:rPr>
        <w:t xml:space="preserve"> </w:t>
      </w:r>
      <w:r w:rsidR="00BE09F4" w:rsidRPr="00BE09F4">
        <w:rPr>
          <w:b w:val="0"/>
          <w:noProof/>
          <w:sz w:val="24"/>
          <w:szCs w:val="24"/>
          <w:highlight w:val="yellow"/>
          <w:lang w:val="da-DK"/>
        </w:rPr>
        <w:t>(erstattes med ændringslog for jeres eget projekt)</w:t>
      </w:r>
    </w:p>
    <w:p w14:paraId="2A759C3D" w14:textId="77777777" w:rsidR="001A465B" w:rsidRPr="008E6DF5" w:rsidRDefault="001A465B" w:rsidP="001A465B">
      <w:pPr>
        <w:rPr>
          <w:noProof/>
          <w:color w:val="3366FF"/>
        </w:rPr>
      </w:pPr>
      <w:r w:rsidRPr="008E6DF5">
        <w:rPr>
          <w:b/>
          <w:bCs/>
          <w:noProof/>
          <w:color w:val="3366FF"/>
        </w:rPr>
        <w:t>Version 1</w:t>
      </w:r>
      <w:r w:rsidRPr="008E6DF5">
        <w:rPr>
          <w:noProof/>
          <w:color w:val="3366FF"/>
        </w:rPr>
        <w:t xml:space="preserve">: 07-03-2007. Den version der er publiceret i </w:t>
      </w:r>
      <w:r>
        <w:rPr>
          <w:noProof/>
          <w:color w:val="3366FF"/>
        </w:rPr>
        <w:t xml:space="preserve">første udgave af </w:t>
      </w:r>
      <w:r w:rsidRPr="008E6DF5">
        <w:rPr>
          <w:noProof/>
          <w:color w:val="3366FF"/>
        </w:rPr>
        <w:t>Vejledning til kravskabelon SL-07.</w:t>
      </w:r>
    </w:p>
    <w:p w14:paraId="7CF78A14" w14:textId="77777777" w:rsidR="001A465B" w:rsidRPr="008E6DF5" w:rsidRDefault="001A465B" w:rsidP="001A465B">
      <w:pPr>
        <w:rPr>
          <w:noProof/>
          <w:color w:val="3366FF"/>
        </w:rPr>
      </w:pPr>
    </w:p>
    <w:p w14:paraId="3F790AC4" w14:textId="77777777" w:rsidR="001A465B" w:rsidRPr="008E6DF5" w:rsidRDefault="001A465B" w:rsidP="001A465B">
      <w:pPr>
        <w:tabs>
          <w:tab w:val="left" w:pos="284"/>
        </w:tabs>
        <w:rPr>
          <w:noProof/>
          <w:color w:val="3366FF"/>
        </w:rPr>
      </w:pPr>
      <w:r w:rsidRPr="008E6DF5">
        <w:rPr>
          <w:b/>
          <w:noProof/>
          <w:color w:val="3366FF"/>
        </w:rPr>
        <w:t>Version 3.3:</w:t>
      </w:r>
      <w:r w:rsidRPr="008E6DF5">
        <w:rPr>
          <w:noProof/>
          <w:color w:val="3366FF"/>
        </w:rPr>
        <w:t xml:space="preserve"> 27-02-2009. Ændringer:</w:t>
      </w:r>
    </w:p>
    <w:p w14:paraId="219ED174" w14:textId="77777777" w:rsidR="001A465B" w:rsidRPr="008E6DF5" w:rsidRDefault="001A465B" w:rsidP="001A465B">
      <w:pPr>
        <w:numPr>
          <w:ilvl w:val="0"/>
          <w:numId w:val="15"/>
        </w:numPr>
        <w:tabs>
          <w:tab w:val="left" w:pos="284"/>
        </w:tabs>
        <w:rPr>
          <w:noProof/>
          <w:color w:val="3366FF"/>
        </w:rPr>
      </w:pPr>
      <w:r w:rsidRPr="008E6DF5">
        <w:rPr>
          <w:noProof/>
          <w:color w:val="3366FF"/>
        </w:rPr>
        <w:t>Kapitel A indeholder nu både projektets baggrund og vejledning til leverandøren. Det gør det lettere at henvise til baggrundsafsnittene. Eksemplerne i afsnit A2 er nu markeret med grå baggrund.</w:t>
      </w:r>
    </w:p>
    <w:p w14:paraId="64D61738" w14:textId="77777777" w:rsidR="001A465B" w:rsidRPr="008E6DF5" w:rsidRDefault="001A465B" w:rsidP="001A465B">
      <w:pPr>
        <w:numPr>
          <w:ilvl w:val="0"/>
          <w:numId w:val="15"/>
        </w:numPr>
        <w:tabs>
          <w:tab w:val="left" w:pos="284"/>
        </w:tabs>
        <w:rPr>
          <w:noProof/>
          <w:color w:val="3366FF"/>
        </w:rPr>
      </w:pPr>
      <w:r w:rsidRPr="008E6DF5">
        <w:rPr>
          <w:noProof/>
          <w:color w:val="3366FF"/>
        </w:rPr>
        <w:t>Krav og løsninger der ikke passer til tabelstrukturen kan placeres som noter efter tabellen. Det er forklaret i A2.1 og med eksempler i D1 og H1.</w:t>
      </w:r>
    </w:p>
    <w:p w14:paraId="0445B582" w14:textId="77777777" w:rsidR="001A465B" w:rsidRPr="008E6DF5" w:rsidRDefault="001A465B" w:rsidP="001A465B">
      <w:pPr>
        <w:tabs>
          <w:tab w:val="left" w:pos="284"/>
        </w:tabs>
        <w:rPr>
          <w:noProof/>
          <w:color w:val="3366FF"/>
        </w:rPr>
      </w:pPr>
    </w:p>
    <w:p w14:paraId="0CA6540E" w14:textId="77777777" w:rsidR="0052498D" w:rsidRPr="008E6DF5" w:rsidRDefault="0052498D" w:rsidP="0052498D">
      <w:pPr>
        <w:tabs>
          <w:tab w:val="left" w:pos="284"/>
        </w:tabs>
        <w:rPr>
          <w:noProof/>
          <w:color w:val="3366FF"/>
        </w:rPr>
      </w:pPr>
      <w:r w:rsidRPr="008E6DF5">
        <w:rPr>
          <w:b/>
          <w:noProof/>
          <w:color w:val="3366FF"/>
        </w:rPr>
        <w:t>Version 5.0:</w:t>
      </w:r>
      <w:r w:rsidRPr="008E6DF5">
        <w:rPr>
          <w:noProof/>
          <w:color w:val="3366FF"/>
        </w:rPr>
        <w:t xml:space="preserve"> 31-07-2012. </w:t>
      </w:r>
      <w:r w:rsidR="00CB523C" w:rsidRPr="008E6DF5">
        <w:rPr>
          <w:noProof/>
          <w:color w:val="3366FF"/>
        </w:rPr>
        <w:t>Væsentlige ændringer</w:t>
      </w:r>
      <w:r w:rsidRPr="008E6DF5">
        <w:rPr>
          <w:noProof/>
          <w:color w:val="3366FF"/>
        </w:rPr>
        <w:t>:</w:t>
      </w:r>
    </w:p>
    <w:p w14:paraId="63F3504C" w14:textId="77777777" w:rsidR="00CB523C" w:rsidRPr="008E6DF5" w:rsidRDefault="00CB523C" w:rsidP="00A44290">
      <w:pPr>
        <w:numPr>
          <w:ilvl w:val="0"/>
          <w:numId w:val="20"/>
        </w:numPr>
        <w:tabs>
          <w:tab w:val="left" w:pos="284"/>
        </w:tabs>
        <w:rPr>
          <w:noProof/>
          <w:color w:val="3366FF"/>
        </w:rPr>
      </w:pPr>
      <w:r w:rsidRPr="008E6DF5">
        <w:rPr>
          <w:noProof/>
          <w:color w:val="3366FF"/>
        </w:rPr>
        <w:t>Væsentlig ændret vejledning til leverandøren.</w:t>
      </w:r>
    </w:p>
    <w:p w14:paraId="085C6671" w14:textId="77777777" w:rsidR="00472CD9" w:rsidRPr="008E6DF5" w:rsidRDefault="00472CD9" w:rsidP="00A44290">
      <w:pPr>
        <w:numPr>
          <w:ilvl w:val="0"/>
          <w:numId w:val="20"/>
        </w:numPr>
        <w:tabs>
          <w:tab w:val="left" w:pos="284"/>
        </w:tabs>
        <w:rPr>
          <w:noProof/>
          <w:color w:val="3366FF"/>
        </w:rPr>
      </w:pPr>
      <w:r w:rsidRPr="008E6DF5">
        <w:rPr>
          <w:noProof/>
          <w:color w:val="3366FF"/>
        </w:rPr>
        <w:t>Minimumskrav og t</w:t>
      </w:r>
      <w:r w:rsidR="0052498D" w:rsidRPr="008E6DF5">
        <w:rPr>
          <w:noProof/>
          <w:color w:val="3366FF"/>
        </w:rPr>
        <w:t>ildelingskriterier</w:t>
      </w:r>
      <w:r w:rsidRPr="008E6DF5">
        <w:rPr>
          <w:noProof/>
          <w:color w:val="3366FF"/>
        </w:rPr>
        <w:t xml:space="preserve"> (kapitel B)</w:t>
      </w:r>
      <w:r w:rsidR="0052498D" w:rsidRPr="008E6DF5">
        <w:rPr>
          <w:noProof/>
          <w:color w:val="3366FF"/>
        </w:rPr>
        <w:t>.</w:t>
      </w:r>
    </w:p>
    <w:p w14:paraId="5BD2AB5B" w14:textId="77777777" w:rsidR="00472CD9" w:rsidRPr="008E6DF5" w:rsidRDefault="00472CD9" w:rsidP="00A44290">
      <w:pPr>
        <w:numPr>
          <w:ilvl w:val="0"/>
          <w:numId w:val="20"/>
        </w:numPr>
        <w:tabs>
          <w:tab w:val="left" w:pos="284"/>
        </w:tabs>
        <w:rPr>
          <w:noProof/>
          <w:color w:val="3366FF"/>
        </w:rPr>
      </w:pPr>
      <w:r w:rsidRPr="008E6DF5">
        <w:rPr>
          <w:noProof/>
          <w:color w:val="3366FF"/>
        </w:rPr>
        <w:t>Andre måder at skrive datakrav (kapitel D).</w:t>
      </w:r>
    </w:p>
    <w:p w14:paraId="3C04A5A4" w14:textId="77777777" w:rsidR="00472CD9" w:rsidRPr="008E6DF5" w:rsidRDefault="00472CD9" w:rsidP="00A44290">
      <w:pPr>
        <w:numPr>
          <w:ilvl w:val="0"/>
          <w:numId w:val="20"/>
        </w:numPr>
        <w:tabs>
          <w:tab w:val="left" w:pos="284"/>
        </w:tabs>
        <w:rPr>
          <w:noProof/>
          <w:color w:val="3366FF"/>
        </w:rPr>
      </w:pPr>
      <w:r w:rsidRPr="008E6DF5">
        <w:rPr>
          <w:noProof/>
          <w:color w:val="3366FF"/>
        </w:rPr>
        <w:t>Flere eksempler på andre funktionelle krav (kapitel E).</w:t>
      </w:r>
    </w:p>
    <w:p w14:paraId="1953476B" w14:textId="77777777" w:rsidR="00472CD9" w:rsidRPr="008E6DF5" w:rsidRDefault="00472CD9" w:rsidP="00A44290">
      <w:pPr>
        <w:numPr>
          <w:ilvl w:val="0"/>
          <w:numId w:val="20"/>
        </w:numPr>
        <w:tabs>
          <w:tab w:val="left" w:pos="284"/>
        </w:tabs>
        <w:rPr>
          <w:noProof/>
          <w:color w:val="3366FF"/>
        </w:rPr>
      </w:pPr>
      <w:r w:rsidRPr="008E6DF5">
        <w:rPr>
          <w:noProof/>
          <w:color w:val="3366FF"/>
        </w:rPr>
        <w:t>Ny struktur på integrationskrav (kapitel F).</w:t>
      </w:r>
    </w:p>
    <w:p w14:paraId="2AE7883F" w14:textId="77777777" w:rsidR="00472CD9" w:rsidRPr="008E6DF5" w:rsidRDefault="00472CD9" w:rsidP="00A44290">
      <w:pPr>
        <w:numPr>
          <w:ilvl w:val="0"/>
          <w:numId w:val="20"/>
        </w:numPr>
        <w:tabs>
          <w:tab w:val="left" w:pos="284"/>
        </w:tabs>
        <w:rPr>
          <w:noProof/>
          <w:color w:val="3366FF"/>
        </w:rPr>
      </w:pPr>
      <w:r w:rsidRPr="008E6DF5">
        <w:rPr>
          <w:noProof/>
          <w:color w:val="3366FF"/>
        </w:rPr>
        <w:t>Ny struktur på supportkrav (L4).</w:t>
      </w:r>
    </w:p>
    <w:p w14:paraId="0F62B175" w14:textId="77777777" w:rsidR="000812A2" w:rsidRPr="008E6DF5" w:rsidRDefault="000812A2" w:rsidP="000812A2">
      <w:pPr>
        <w:tabs>
          <w:tab w:val="left" w:pos="284"/>
        </w:tabs>
        <w:rPr>
          <w:noProof/>
          <w:color w:val="3366FF"/>
        </w:rPr>
      </w:pPr>
    </w:p>
    <w:p w14:paraId="583E7D71" w14:textId="77777777" w:rsidR="005951B4" w:rsidRPr="008E6DF5" w:rsidRDefault="005951B4" w:rsidP="005951B4">
      <w:pPr>
        <w:tabs>
          <w:tab w:val="left" w:pos="284"/>
        </w:tabs>
        <w:rPr>
          <w:noProof/>
          <w:color w:val="3366FF"/>
        </w:rPr>
      </w:pPr>
      <w:r w:rsidRPr="008E6DF5">
        <w:rPr>
          <w:b/>
          <w:noProof/>
          <w:color w:val="3366FF"/>
        </w:rPr>
        <w:t>Version 5.2:</w:t>
      </w:r>
      <w:r w:rsidRPr="008E6DF5">
        <w:rPr>
          <w:noProof/>
          <w:color w:val="3366FF"/>
        </w:rPr>
        <w:t xml:space="preserve"> December 2012. Væsentlige ændringer:</w:t>
      </w:r>
    </w:p>
    <w:p w14:paraId="705F2AC5" w14:textId="77777777" w:rsidR="005951B4" w:rsidRPr="008E6DF5" w:rsidRDefault="005951B4" w:rsidP="00A44290">
      <w:pPr>
        <w:numPr>
          <w:ilvl w:val="0"/>
          <w:numId w:val="26"/>
        </w:numPr>
        <w:tabs>
          <w:tab w:val="left" w:pos="284"/>
        </w:tabs>
        <w:rPr>
          <w:noProof/>
          <w:color w:val="3366FF"/>
        </w:rPr>
      </w:pPr>
      <w:r w:rsidRPr="008E6DF5">
        <w:rPr>
          <w:noProof/>
          <w:color w:val="3366FF"/>
        </w:rPr>
        <w:t>Den danske betegnelse "arbejdsopgave" er ændret til task. Formålet er at sidestille use case,</w:t>
      </w:r>
      <w:r w:rsidR="006A589E" w:rsidRPr="008E6DF5">
        <w:rPr>
          <w:noProof/>
          <w:color w:val="3366FF"/>
        </w:rPr>
        <w:t xml:space="preserve"> user story og task description som tre meget forskellige, men beslægtede teknikker.</w:t>
      </w:r>
    </w:p>
    <w:p w14:paraId="0DF8B5CA" w14:textId="77777777" w:rsidR="007829FD" w:rsidRPr="008E6DF5" w:rsidRDefault="007829FD" w:rsidP="007829FD">
      <w:pPr>
        <w:tabs>
          <w:tab w:val="left" w:pos="284"/>
        </w:tabs>
        <w:rPr>
          <w:noProof/>
          <w:color w:val="3366FF"/>
        </w:rPr>
      </w:pPr>
    </w:p>
    <w:p w14:paraId="1962C15B" w14:textId="77777777" w:rsidR="00EC48C8" w:rsidRPr="008E6DF5" w:rsidRDefault="00D43172" w:rsidP="00A74A27">
      <w:pPr>
        <w:tabs>
          <w:tab w:val="left" w:pos="284"/>
        </w:tabs>
        <w:rPr>
          <w:noProof/>
          <w:color w:val="3366FF"/>
        </w:rPr>
      </w:pPr>
      <w:r w:rsidRPr="008E6DF5">
        <w:rPr>
          <w:b/>
          <w:noProof/>
          <w:color w:val="3366FF"/>
        </w:rPr>
        <w:t>Version 5.4</w:t>
      </w:r>
      <w:r w:rsidRPr="008E6DF5">
        <w:rPr>
          <w:noProof/>
          <w:color w:val="3366FF"/>
        </w:rPr>
        <w:t xml:space="preserve">: Januar 2016. </w:t>
      </w:r>
    </w:p>
    <w:p w14:paraId="7CA071A8" w14:textId="77777777" w:rsidR="00AA2323" w:rsidRPr="008E6DF5" w:rsidRDefault="00AA2323" w:rsidP="00A44290">
      <w:pPr>
        <w:numPr>
          <w:ilvl w:val="0"/>
          <w:numId w:val="28"/>
        </w:numPr>
        <w:tabs>
          <w:tab w:val="left" w:pos="284"/>
        </w:tabs>
        <w:ind w:left="284" w:hanging="284"/>
        <w:rPr>
          <w:noProof/>
          <w:color w:val="3366FF"/>
        </w:rPr>
      </w:pPr>
      <w:r w:rsidRPr="008E6DF5">
        <w:rPr>
          <w:noProof/>
          <w:color w:val="3366FF"/>
        </w:rPr>
        <w:t>Skabelonen findes nu kun i docx-format.</w:t>
      </w:r>
    </w:p>
    <w:p w14:paraId="323543AD" w14:textId="77777777" w:rsidR="00D43172" w:rsidRPr="008E6DF5" w:rsidRDefault="0099629A" w:rsidP="00A44290">
      <w:pPr>
        <w:numPr>
          <w:ilvl w:val="0"/>
          <w:numId w:val="28"/>
        </w:numPr>
        <w:tabs>
          <w:tab w:val="left" w:pos="284"/>
        </w:tabs>
        <w:ind w:left="284" w:hanging="284"/>
        <w:rPr>
          <w:noProof/>
          <w:color w:val="3366FF"/>
        </w:rPr>
      </w:pPr>
      <w:r w:rsidRPr="008E6DF5">
        <w:rPr>
          <w:noProof/>
          <w:color w:val="3366FF"/>
        </w:rPr>
        <w:t>V</w:t>
      </w:r>
      <w:r w:rsidR="00EC48C8" w:rsidRPr="008E6DF5">
        <w:rPr>
          <w:noProof/>
          <w:color w:val="3366FF"/>
        </w:rPr>
        <w:t>ejledn</w:t>
      </w:r>
      <w:r w:rsidR="002710FF" w:rsidRPr="008E6DF5">
        <w:rPr>
          <w:noProof/>
          <w:color w:val="3366FF"/>
        </w:rPr>
        <w:t>ing til leverandøren er nu kun é</w:t>
      </w:r>
      <w:r w:rsidR="00EC48C8" w:rsidRPr="008E6DF5">
        <w:rPr>
          <w:noProof/>
          <w:color w:val="3366FF"/>
        </w:rPr>
        <w:t>n side</w:t>
      </w:r>
      <w:r w:rsidRPr="008E6DF5">
        <w:rPr>
          <w:noProof/>
          <w:color w:val="3366FF"/>
        </w:rPr>
        <w:t xml:space="preserve"> (A2)</w:t>
      </w:r>
      <w:r w:rsidR="002710FF" w:rsidRPr="008E6DF5">
        <w:rPr>
          <w:noProof/>
          <w:color w:val="3366FF"/>
        </w:rPr>
        <w:t>.</w:t>
      </w:r>
    </w:p>
    <w:p w14:paraId="40721140" w14:textId="77777777" w:rsidR="00EC48C8" w:rsidRDefault="00EC48C8" w:rsidP="00A44290">
      <w:pPr>
        <w:numPr>
          <w:ilvl w:val="0"/>
          <w:numId w:val="28"/>
        </w:numPr>
        <w:tabs>
          <w:tab w:val="left" w:pos="284"/>
        </w:tabs>
        <w:ind w:left="284" w:hanging="284"/>
        <w:rPr>
          <w:noProof/>
          <w:color w:val="3366FF"/>
        </w:rPr>
      </w:pPr>
      <w:r w:rsidRPr="008E6DF5">
        <w:rPr>
          <w:noProof/>
          <w:color w:val="3366FF"/>
        </w:rPr>
        <w:t>B1 er et nyt afsnit som beskriver de flow systemet skal understøtte, og hvordan de hænger sammen med task i kapitel C. De forretningsmæssige mål er blevet til afsnit B2.</w:t>
      </w:r>
    </w:p>
    <w:p w14:paraId="730C9013" w14:textId="77777777" w:rsidR="000573FA" w:rsidRPr="008E6DF5" w:rsidRDefault="000573FA" w:rsidP="00A44290">
      <w:pPr>
        <w:numPr>
          <w:ilvl w:val="0"/>
          <w:numId w:val="28"/>
        </w:numPr>
        <w:tabs>
          <w:tab w:val="left" w:pos="284"/>
        </w:tabs>
        <w:ind w:left="284" w:hanging="284"/>
        <w:rPr>
          <w:noProof/>
          <w:color w:val="3366FF"/>
        </w:rPr>
      </w:pPr>
      <w:r>
        <w:rPr>
          <w:noProof/>
          <w:color w:val="3366FF"/>
        </w:rPr>
        <w:t>Mindstekrav er justeret så de passer bedre til juridisk praksis.</w:t>
      </w:r>
    </w:p>
    <w:p w14:paraId="44002236" w14:textId="77777777" w:rsidR="000709DC" w:rsidRPr="008E6DF5" w:rsidRDefault="000709DC" w:rsidP="00A44290">
      <w:pPr>
        <w:numPr>
          <w:ilvl w:val="0"/>
          <w:numId w:val="28"/>
        </w:numPr>
        <w:tabs>
          <w:tab w:val="left" w:pos="284"/>
        </w:tabs>
        <w:ind w:left="284" w:hanging="284"/>
        <w:rPr>
          <w:noProof/>
          <w:color w:val="3366FF"/>
        </w:rPr>
      </w:pPr>
      <w:r w:rsidRPr="008E6DF5">
        <w:rPr>
          <w:noProof/>
          <w:color w:val="3366FF"/>
        </w:rPr>
        <w:t>En kort udgave af integrationskrav er vist for F1.</w:t>
      </w:r>
      <w:r w:rsidR="009E468D" w:rsidRPr="008E6DF5">
        <w:rPr>
          <w:noProof/>
          <w:color w:val="3366FF"/>
        </w:rPr>
        <w:t xml:space="preserve"> Mange forbedringer i hele F.</w:t>
      </w:r>
    </w:p>
    <w:p w14:paraId="542D4E74" w14:textId="77777777" w:rsidR="0099629A" w:rsidRPr="008E6DF5" w:rsidRDefault="009E468D" w:rsidP="00A44290">
      <w:pPr>
        <w:numPr>
          <w:ilvl w:val="0"/>
          <w:numId w:val="28"/>
        </w:numPr>
        <w:tabs>
          <w:tab w:val="left" w:pos="284"/>
        </w:tabs>
        <w:ind w:left="284" w:hanging="284"/>
        <w:rPr>
          <w:noProof/>
          <w:color w:val="3366FF"/>
        </w:rPr>
      </w:pPr>
      <w:r w:rsidRPr="008E6DF5">
        <w:rPr>
          <w:noProof/>
          <w:color w:val="3366FF"/>
        </w:rPr>
        <w:t>Krav til browsere er medtaget i alle arkitekturerne (G)</w:t>
      </w:r>
      <w:r w:rsidR="0099629A" w:rsidRPr="008E6DF5">
        <w:rPr>
          <w:noProof/>
          <w:color w:val="3366FF"/>
        </w:rPr>
        <w:t>.</w:t>
      </w:r>
    </w:p>
    <w:p w14:paraId="69279400" w14:textId="77777777" w:rsidR="0099629A" w:rsidRPr="008E6DF5" w:rsidRDefault="0099629A" w:rsidP="00A44290">
      <w:pPr>
        <w:numPr>
          <w:ilvl w:val="0"/>
          <w:numId w:val="28"/>
        </w:numPr>
        <w:tabs>
          <w:tab w:val="left" w:pos="284"/>
        </w:tabs>
        <w:ind w:left="284" w:hanging="284"/>
        <w:rPr>
          <w:noProof/>
          <w:color w:val="3366FF"/>
        </w:rPr>
      </w:pPr>
      <w:r w:rsidRPr="008E6DF5">
        <w:rPr>
          <w:noProof/>
          <w:color w:val="3366FF"/>
        </w:rPr>
        <w:t>Ny</w:t>
      </w:r>
      <w:r w:rsidR="00F71EF5" w:rsidRPr="008E6DF5">
        <w:rPr>
          <w:noProof/>
          <w:color w:val="3366FF"/>
        </w:rPr>
        <w:t>e</w:t>
      </w:r>
      <w:r w:rsidRPr="008E6DF5">
        <w:rPr>
          <w:noProof/>
          <w:color w:val="3366FF"/>
        </w:rPr>
        <w:t xml:space="preserve"> krav om stjålne password (H1-4)</w:t>
      </w:r>
      <w:r w:rsidR="000709DC" w:rsidRPr="008E6DF5">
        <w:rPr>
          <w:noProof/>
          <w:color w:val="3366FF"/>
        </w:rPr>
        <w:t xml:space="preserve"> og </w:t>
      </w:r>
      <w:r w:rsidR="00F71EF5" w:rsidRPr="008E6DF5">
        <w:rPr>
          <w:noProof/>
          <w:color w:val="3366FF"/>
        </w:rPr>
        <w:t>den eksisterende sikkerhedsadministration (H2)</w:t>
      </w:r>
      <w:r w:rsidRPr="008E6DF5">
        <w:rPr>
          <w:noProof/>
          <w:color w:val="3366FF"/>
        </w:rPr>
        <w:t>.</w:t>
      </w:r>
    </w:p>
    <w:p w14:paraId="2E65B85D" w14:textId="77777777" w:rsidR="0099629A" w:rsidRPr="008E6DF5" w:rsidRDefault="0099629A" w:rsidP="00A44290">
      <w:pPr>
        <w:numPr>
          <w:ilvl w:val="0"/>
          <w:numId w:val="28"/>
        </w:numPr>
        <w:tabs>
          <w:tab w:val="left" w:pos="284"/>
        </w:tabs>
        <w:ind w:left="284" w:hanging="284"/>
        <w:rPr>
          <w:noProof/>
          <w:color w:val="3366FF"/>
        </w:rPr>
      </w:pPr>
      <w:r w:rsidRPr="008E6DF5">
        <w:rPr>
          <w:noProof/>
          <w:color w:val="3366FF"/>
        </w:rPr>
        <w:t xml:space="preserve">Nyt krav om kontrol af </w:t>
      </w:r>
      <w:r w:rsidR="00F71EF5" w:rsidRPr="008E6DF5">
        <w:rPr>
          <w:noProof/>
          <w:color w:val="3366FF"/>
        </w:rPr>
        <w:t>driftsoperatøren</w:t>
      </w:r>
      <w:r w:rsidRPr="008E6DF5">
        <w:rPr>
          <w:noProof/>
          <w:color w:val="3366FF"/>
        </w:rPr>
        <w:t xml:space="preserve"> (H3-</w:t>
      </w:r>
      <w:r w:rsidR="00F71EF5" w:rsidRPr="008E6DF5">
        <w:rPr>
          <w:noProof/>
          <w:color w:val="3366FF"/>
        </w:rPr>
        <w:t>5p</w:t>
      </w:r>
      <w:r w:rsidRPr="008E6DF5">
        <w:rPr>
          <w:noProof/>
          <w:color w:val="3366FF"/>
        </w:rPr>
        <w:t>).</w:t>
      </w:r>
    </w:p>
    <w:p w14:paraId="0F5EA500" w14:textId="77777777" w:rsidR="00F71EF5" w:rsidRPr="008E6DF5" w:rsidRDefault="00F71EF5" w:rsidP="00A44290">
      <w:pPr>
        <w:numPr>
          <w:ilvl w:val="0"/>
          <w:numId w:val="28"/>
        </w:numPr>
        <w:tabs>
          <w:tab w:val="left" w:pos="284"/>
        </w:tabs>
        <w:ind w:left="284" w:hanging="284"/>
        <w:rPr>
          <w:noProof/>
          <w:color w:val="3366FF"/>
        </w:rPr>
      </w:pPr>
      <w:r w:rsidRPr="008E6DF5">
        <w:rPr>
          <w:noProof/>
          <w:color w:val="3366FF"/>
        </w:rPr>
        <w:t>Nyt krav om beskyttelse mod DoS angreb (H5-4).</w:t>
      </w:r>
    </w:p>
    <w:p w14:paraId="3CECA2FA" w14:textId="77777777" w:rsidR="00F71EF5" w:rsidRPr="008E6DF5" w:rsidRDefault="00F71EF5" w:rsidP="00A44290">
      <w:pPr>
        <w:numPr>
          <w:ilvl w:val="0"/>
          <w:numId w:val="28"/>
        </w:numPr>
        <w:tabs>
          <w:tab w:val="left" w:pos="284"/>
        </w:tabs>
        <w:ind w:left="284" w:hanging="284"/>
        <w:rPr>
          <w:noProof/>
          <w:color w:val="3366FF"/>
        </w:rPr>
      </w:pPr>
      <w:r w:rsidRPr="008E6DF5">
        <w:rPr>
          <w:noProof/>
          <w:color w:val="3366FF"/>
        </w:rPr>
        <w:t>Alternativt krav om brugervenlighed (I1, Alternativ 1).</w:t>
      </w:r>
    </w:p>
    <w:p w14:paraId="5D353094" w14:textId="77777777" w:rsidR="00F71EF5" w:rsidRPr="008E6DF5" w:rsidRDefault="00F71EF5" w:rsidP="00A44290">
      <w:pPr>
        <w:numPr>
          <w:ilvl w:val="0"/>
          <w:numId w:val="28"/>
        </w:numPr>
        <w:tabs>
          <w:tab w:val="left" w:pos="284"/>
        </w:tabs>
        <w:ind w:left="284" w:hanging="284"/>
        <w:rPr>
          <w:noProof/>
          <w:color w:val="3366FF"/>
        </w:rPr>
      </w:pPr>
      <w:r w:rsidRPr="008E6DF5">
        <w:rPr>
          <w:noProof/>
          <w:color w:val="3366FF"/>
        </w:rPr>
        <w:t>Krav om</w:t>
      </w:r>
      <w:r w:rsidR="002710FF" w:rsidRPr="008E6DF5">
        <w:rPr>
          <w:noProof/>
          <w:color w:val="3366FF"/>
        </w:rPr>
        <w:t xml:space="preserve"> støtte til kundens test (J6) og krav om</w:t>
      </w:r>
      <w:r w:rsidRPr="008E6DF5">
        <w:rPr>
          <w:noProof/>
          <w:color w:val="3366FF"/>
        </w:rPr>
        <w:t xml:space="preserve"> udfasning af systemet (J</w:t>
      </w:r>
      <w:r w:rsidR="002710FF" w:rsidRPr="008E6DF5">
        <w:rPr>
          <w:noProof/>
          <w:color w:val="3366FF"/>
        </w:rPr>
        <w:t>7</w:t>
      </w:r>
      <w:r w:rsidRPr="008E6DF5">
        <w:rPr>
          <w:noProof/>
          <w:color w:val="3366FF"/>
        </w:rPr>
        <w:t>).</w:t>
      </w:r>
    </w:p>
    <w:p w14:paraId="5C957CD9" w14:textId="77777777" w:rsidR="00A418E2" w:rsidRPr="008E6DF5" w:rsidRDefault="00A418E2" w:rsidP="00A418E2">
      <w:pPr>
        <w:tabs>
          <w:tab w:val="left" w:pos="284"/>
        </w:tabs>
        <w:rPr>
          <w:noProof/>
          <w:color w:val="3366FF"/>
        </w:rPr>
      </w:pPr>
    </w:p>
    <w:p w14:paraId="6DE37DED" w14:textId="77777777" w:rsidR="00A418E2" w:rsidRPr="008E6DF5" w:rsidRDefault="00A418E2" w:rsidP="00A418E2">
      <w:pPr>
        <w:rPr>
          <w:noProof/>
          <w:color w:val="3366FF"/>
        </w:rPr>
      </w:pPr>
      <w:r w:rsidRPr="008E6DF5">
        <w:rPr>
          <w:b/>
          <w:noProof/>
          <w:color w:val="3366FF"/>
        </w:rPr>
        <w:t>Version 5.5</w:t>
      </w:r>
      <w:r w:rsidRPr="008E6DF5">
        <w:rPr>
          <w:noProof/>
          <w:color w:val="3366FF"/>
        </w:rPr>
        <w:t>: November 2017.</w:t>
      </w:r>
    </w:p>
    <w:p w14:paraId="4B62D8EB" w14:textId="77777777" w:rsidR="00A418E2" w:rsidRPr="008E6DF5" w:rsidRDefault="00A418E2" w:rsidP="00A418E2">
      <w:pPr>
        <w:numPr>
          <w:ilvl w:val="0"/>
          <w:numId w:val="31"/>
        </w:numPr>
        <w:rPr>
          <w:noProof/>
          <w:color w:val="3366FF"/>
        </w:rPr>
      </w:pPr>
      <w:r w:rsidRPr="008E6DF5">
        <w:rPr>
          <w:noProof/>
          <w:color w:val="3366FF"/>
        </w:rPr>
        <w:t>Brugen af farver er ændret. Rød bruges udelukkende til leverandørens tilbud. Advarsler mv. har gul baggrund.</w:t>
      </w:r>
    </w:p>
    <w:p w14:paraId="2A2897E6" w14:textId="77777777" w:rsidR="00A418E2" w:rsidRPr="008E6DF5" w:rsidRDefault="00A418E2" w:rsidP="00A418E2">
      <w:pPr>
        <w:numPr>
          <w:ilvl w:val="0"/>
          <w:numId w:val="31"/>
        </w:numPr>
        <w:rPr>
          <w:noProof/>
          <w:color w:val="3366FF"/>
        </w:rPr>
      </w:pPr>
      <w:r w:rsidRPr="008E6DF5">
        <w:rPr>
          <w:noProof/>
          <w:color w:val="3366FF"/>
        </w:rPr>
        <w:t>Nyt afsnit A3 til leverandørens alternativer og overordnede løsning.</w:t>
      </w:r>
    </w:p>
    <w:p w14:paraId="725814F0" w14:textId="77777777" w:rsidR="00A418E2" w:rsidRPr="008E6DF5" w:rsidRDefault="00A418E2" w:rsidP="00A418E2">
      <w:pPr>
        <w:numPr>
          <w:ilvl w:val="0"/>
          <w:numId w:val="31"/>
        </w:numPr>
        <w:rPr>
          <w:noProof/>
          <w:color w:val="3366FF"/>
        </w:rPr>
      </w:pPr>
      <w:r w:rsidRPr="008E6DF5">
        <w:rPr>
          <w:noProof/>
          <w:color w:val="3366FF"/>
        </w:rPr>
        <w:t xml:space="preserve">Nyt afsnit H5 med fortrolighedskrav, specielt EU’s GDPR. </w:t>
      </w:r>
    </w:p>
    <w:p w14:paraId="382838D8" w14:textId="77777777" w:rsidR="00A418E2" w:rsidRPr="008E6DF5" w:rsidRDefault="00A418E2" w:rsidP="00A418E2">
      <w:pPr>
        <w:numPr>
          <w:ilvl w:val="0"/>
          <w:numId w:val="31"/>
        </w:numPr>
        <w:rPr>
          <w:noProof/>
          <w:color w:val="3366FF"/>
        </w:rPr>
      </w:pPr>
      <w:r w:rsidRPr="008E6DF5">
        <w:rPr>
          <w:noProof/>
          <w:color w:val="3366FF"/>
        </w:rPr>
        <w:t>E2 tilføjer udforskning af data som en rapportmulighed.</w:t>
      </w:r>
    </w:p>
    <w:p w14:paraId="7A198178" w14:textId="77777777" w:rsidR="00036941" w:rsidRDefault="00036941" w:rsidP="00036941">
      <w:pPr>
        <w:rPr>
          <w:b/>
          <w:noProof/>
          <w:color w:val="3366FF"/>
        </w:rPr>
      </w:pPr>
    </w:p>
    <w:p w14:paraId="3F88D1FA" w14:textId="77777777" w:rsidR="00036941" w:rsidRPr="008E6DF5" w:rsidRDefault="00036941" w:rsidP="00036941">
      <w:pPr>
        <w:rPr>
          <w:noProof/>
          <w:color w:val="3366FF"/>
        </w:rPr>
      </w:pPr>
      <w:r w:rsidRPr="008E6DF5">
        <w:rPr>
          <w:b/>
          <w:noProof/>
          <w:color w:val="3366FF"/>
        </w:rPr>
        <w:t xml:space="preserve">Version </w:t>
      </w:r>
      <w:r>
        <w:rPr>
          <w:b/>
          <w:noProof/>
          <w:color w:val="3366FF"/>
        </w:rPr>
        <w:t>6.0</w:t>
      </w:r>
      <w:r w:rsidRPr="008E6DF5">
        <w:rPr>
          <w:noProof/>
          <w:color w:val="3366FF"/>
        </w:rPr>
        <w:t xml:space="preserve">: </w:t>
      </w:r>
      <w:r w:rsidR="00E56CD1">
        <w:rPr>
          <w:noProof/>
          <w:color w:val="3366FF"/>
        </w:rPr>
        <w:t>Dec</w:t>
      </w:r>
      <w:r w:rsidR="002A2A16">
        <w:rPr>
          <w:noProof/>
          <w:color w:val="3366FF"/>
        </w:rPr>
        <w:t>ember</w:t>
      </w:r>
      <w:r w:rsidRPr="008E6DF5">
        <w:rPr>
          <w:noProof/>
          <w:color w:val="3366FF"/>
        </w:rPr>
        <w:t xml:space="preserve"> 201</w:t>
      </w:r>
      <w:r>
        <w:rPr>
          <w:noProof/>
          <w:color w:val="3366FF"/>
        </w:rPr>
        <w:t>8</w:t>
      </w:r>
      <w:r w:rsidRPr="008E6DF5">
        <w:rPr>
          <w:noProof/>
          <w:color w:val="3366FF"/>
        </w:rPr>
        <w:t>.</w:t>
      </w:r>
    </w:p>
    <w:p w14:paraId="7EEC478C" w14:textId="77777777" w:rsidR="00F276CE" w:rsidRDefault="00F276CE" w:rsidP="00036941">
      <w:pPr>
        <w:numPr>
          <w:ilvl w:val="0"/>
          <w:numId w:val="34"/>
        </w:numPr>
        <w:rPr>
          <w:noProof/>
          <w:color w:val="3366FF"/>
        </w:rPr>
      </w:pPr>
      <w:r>
        <w:rPr>
          <w:noProof/>
          <w:color w:val="3366FF"/>
        </w:rPr>
        <w:t>Kontrakt SL-07 er udgivet</w:t>
      </w:r>
      <w:r w:rsidR="002A2A16">
        <w:rPr>
          <w:noProof/>
          <w:color w:val="3366FF"/>
        </w:rPr>
        <w:t>. Den er på 8 sider med 4 bilag. Bilag 1 er kravspecifikationen.</w:t>
      </w:r>
    </w:p>
    <w:p w14:paraId="4981BCFF" w14:textId="77777777" w:rsidR="00036941" w:rsidRDefault="00036941" w:rsidP="00036941">
      <w:pPr>
        <w:numPr>
          <w:ilvl w:val="0"/>
          <w:numId w:val="34"/>
        </w:numPr>
        <w:rPr>
          <w:noProof/>
          <w:color w:val="3366FF"/>
        </w:rPr>
      </w:pPr>
      <w:r>
        <w:rPr>
          <w:noProof/>
          <w:color w:val="3366FF"/>
        </w:rPr>
        <w:t>Afsnit A3 indeholder nu både optioner som kunden ønsker og yderligere optioner som leverandøren tilbyder</w:t>
      </w:r>
      <w:r w:rsidRPr="008E6DF5">
        <w:rPr>
          <w:noProof/>
          <w:color w:val="3366FF"/>
        </w:rPr>
        <w:t>.</w:t>
      </w:r>
      <w:r w:rsidR="00D556C7">
        <w:rPr>
          <w:noProof/>
          <w:color w:val="3366FF"/>
        </w:rPr>
        <w:t xml:space="preserve"> Vejledningen til leverandøren er æn</w:t>
      </w:r>
      <w:r w:rsidR="002A2A16">
        <w:rPr>
          <w:noProof/>
          <w:color w:val="3366FF"/>
        </w:rPr>
        <w:t>d</w:t>
      </w:r>
      <w:r w:rsidR="00D556C7">
        <w:rPr>
          <w:noProof/>
          <w:color w:val="3366FF"/>
        </w:rPr>
        <w:t>ret tilsvarende.</w:t>
      </w:r>
    </w:p>
    <w:p w14:paraId="113C5549" w14:textId="77777777" w:rsidR="0052498D" w:rsidRDefault="00036941" w:rsidP="00036941">
      <w:pPr>
        <w:numPr>
          <w:ilvl w:val="0"/>
          <w:numId w:val="34"/>
        </w:numPr>
        <w:rPr>
          <w:noProof/>
          <w:color w:val="3366FF"/>
        </w:rPr>
      </w:pPr>
      <w:r w:rsidRPr="00036941">
        <w:rPr>
          <w:noProof/>
          <w:color w:val="3366FF"/>
        </w:rPr>
        <w:t xml:space="preserve">Kapitel K indeholder nu tidsplan og krav til udviklingsprocessen, dvs. en stor del af det kontrakten tradtionelt indeholder. </w:t>
      </w:r>
    </w:p>
    <w:p w14:paraId="52A09268" w14:textId="77777777" w:rsidR="00D556C7" w:rsidRDefault="00D556C7" w:rsidP="00036941">
      <w:pPr>
        <w:numPr>
          <w:ilvl w:val="0"/>
          <w:numId w:val="34"/>
        </w:numPr>
        <w:rPr>
          <w:noProof/>
          <w:color w:val="3366FF"/>
        </w:rPr>
      </w:pPr>
      <w:r>
        <w:rPr>
          <w:noProof/>
          <w:color w:val="3366FF"/>
        </w:rPr>
        <w:t xml:space="preserve">Flere ændringer til krav om sikkerhed, </w:t>
      </w:r>
      <w:r w:rsidR="00E56CD1">
        <w:rPr>
          <w:noProof/>
          <w:color w:val="3366FF"/>
        </w:rPr>
        <w:t xml:space="preserve">brugervenlighed, </w:t>
      </w:r>
      <w:r>
        <w:rPr>
          <w:noProof/>
          <w:color w:val="3366FF"/>
        </w:rPr>
        <w:t>svartider, vedligehold, mv.</w:t>
      </w:r>
    </w:p>
    <w:p w14:paraId="751D8528" w14:textId="77777777" w:rsidR="00D25667" w:rsidRDefault="00D25667" w:rsidP="00D25667">
      <w:pPr>
        <w:rPr>
          <w:noProof/>
          <w:color w:val="3366FF"/>
        </w:rPr>
      </w:pPr>
    </w:p>
    <w:p w14:paraId="088A4685" w14:textId="77777777" w:rsidR="00D25667" w:rsidRPr="008E6DF5" w:rsidRDefault="00D25667" w:rsidP="00D25667">
      <w:pPr>
        <w:rPr>
          <w:noProof/>
          <w:color w:val="3366FF"/>
        </w:rPr>
      </w:pPr>
      <w:r w:rsidRPr="008E6DF5">
        <w:rPr>
          <w:b/>
          <w:noProof/>
          <w:color w:val="3366FF"/>
        </w:rPr>
        <w:t xml:space="preserve">Version </w:t>
      </w:r>
      <w:r>
        <w:rPr>
          <w:b/>
          <w:noProof/>
          <w:color w:val="3366FF"/>
        </w:rPr>
        <w:t>7.0</w:t>
      </w:r>
      <w:r w:rsidRPr="008E6DF5">
        <w:rPr>
          <w:noProof/>
          <w:color w:val="3366FF"/>
        </w:rPr>
        <w:t xml:space="preserve">: </w:t>
      </w:r>
      <w:r>
        <w:rPr>
          <w:noProof/>
          <w:color w:val="3366FF"/>
        </w:rPr>
        <w:t>Maj</w:t>
      </w:r>
      <w:r w:rsidRPr="008E6DF5">
        <w:rPr>
          <w:noProof/>
          <w:color w:val="3366FF"/>
        </w:rPr>
        <w:t xml:space="preserve"> 201</w:t>
      </w:r>
      <w:r>
        <w:rPr>
          <w:noProof/>
          <w:color w:val="3366FF"/>
        </w:rPr>
        <w:t>9</w:t>
      </w:r>
      <w:r w:rsidRPr="008E6DF5">
        <w:rPr>
          <w:noProof/>
          <w:color w:val="3366FF"/>
        </w:rPr>
        <w:t>.</w:t>
      </w:r>
    </w:p>
    <w:p w14:paraId="3BC020E0" w14:textId="77777777" w:rsidR="00D25667" w:rsidRDefault="00D25667" w:rsidP="00D25667">
      <w:pPr>
        <w:numPr>
          <w:ilvl w:val="0"/>
          <w:numId w:val="35"/>
        </w:numPr>
        <w:rPr>
          <w:noProof/>
          <w:color w:val="3366FF"/>
        </w:rPr>
      </w:pPr>
      <w:r>
        <w:rPr>
          <w:noProof/>
          <w:color w:val="3366FF"/>
        </w:rPr>
        <w:t>B4 (Mindstekrav) viser nu point for kundens eksisterende løsning.</w:t>
      </w:r>
    </w:p>
    <w:p w14:paraId="54BA12EE" w14:textId="77777777" w:rsidR="00D25667" w:rsidRDefault="0031397C" w:rsidP="00D25667">
      <w:pPr>
        <w:numPr>
          <w:ilvl w:val="0"/>
          <w:numId w:val="35"/>
        </w:numPr>
        <w:rPr>
          <w:noProof/>
          <w:color w:val="3366FF"/>
        </w:rPr>
      </w:pPr>
      <w:r>
        <w:rPr>
          <w:noProof/>
          <w:color w:val="3366FF"/>
        </w:rPr>
        <w:t>Små ændringer til E2, H4, H5</w:t>
      </w:r>
      <w:r w:rsidR="004F6A4E">
        <w:rPr>
          <w:noProof/>
          <w:color w:val="3366FF"/>
        </w:rPr>
        <w:t xml:space="preserve"> og</w:t>
      </w:r>
      <w:r>
        <w:rPr>
          <w:noProof/>
          <w:color w:val="3366FF"/>
        </w:rPr>
        <w:t xml:space="preserve"> I1</w:t>
      </w:r>
      <w:r w:rsidR="00D25667">
        <w:rPr>
          <w:noProof/>
          <w:color w:val="3366FF"/>
        </w:rPr>
        <w:t>.</w:t>
      </w:r>
    </w:p>
    <w:p w14:paraId="01752156" w14:textId="77777777" w:rsidR="0031397C" w:rsidRDefault="0031397C" w:rsidP="00D25667">
      <w:pPr>
        <w:numPr>
          <w:ilvl w:val="0"/>
          <w:numId w:val="35"/>
        </w:numPr>
        <w:rPr>
          <w:noProof/>
          <w:color w:val="3366FF"/>
        </w:rPr>
      </w:pPr>
      <w:r>
        <w:rPr>
          <w:noProof/>
          <w:color w:val="3366FF"/>
        </w:rPr>
        <w:t>K1 (Anskaffelsesplan) er tilpasset til EU-udbud</w:t>
      </w:r>
      <w:r w:rsidR="00D25667" w:rsidRPr="00036941">
        <w:rPr>
          <w:noProof/>
          <w:color w:val="3366FF"/>
        </w:rPr>
        <w:t>.</w:t>
      </w:r>
    </w:p>
    <w:p w14:paraId="058C90CD" w14:textId="17EB63D3" w:rsidR="00D25667" w:rsidRDefault="0031397C" w:rsidP="00D25667">
      <w:pPr>
        <w:numPr>
          <w:ilvl w:val="0"/>
          <w:numId w:val="35"/>
        </w:numPr>
        <w:rPr>
          <w:noProof/>
          <w:color w:val="3366FF"/>
        </w:rPr>
      </w:pPr>
      <w:r>
        <w:rPr>
          <w:noProof/>
          <w:color w:val="3366FF"/>
        </w:rPr>
        <w:t>L1 (Svartider)</w:t>
      </w:r>
      <w:r w:rsidR="00D25667" w:rsidRPr="00036941">
        <w:rPr>
          <w:noProof/>
          <w:color w:val="3366FF"/>
        </w:rPr>
        <w:t xml:space="preserve"> </w:t>
      </w:r>
      <w:r>
        <w:rPr>
          <w:noProof/>
          <w:color w:val="3366FF"/>
        </w:rPr>
        <w:t>kan anvende ”antal brugere” som nominel belastning.</w:t>
      </w:r>
    </w:p>
    <w:p w14:paraId="3D05A37E" w14:textId="77777777" w:rsidR="00FD7633" w:rsidRDefault="00FD7633" w:rsidP="00FD7633">
      <w:pPr>
        <w:rPr>
          <w:noProof/>
          <w:color w:val="3366FF"/>
        </w:rPr>
      </w:pPr>
    </w:p>
    <w:p w14:paraId="1C5DE607" w14:textId="40AFD83D" w:rsidR="00FD7633" w:rsidRPr="008E6DF5" w:rsidRDefault="00FD7633" w:rsidP="00FD7633">
      <w:pPr>
        <w:rPr>
          <w:noProof/>
          <w:color w:val="3366FF"/>
        </w:rPr>
      </w:pPr>
      <w:r w:rsidRPr="008E6DF5">
        <w:rPr>
          <w:b/>
          <w:noProof/>
          <w:color w:val="3366FF"/>
        </w:rPr>
        <w:t xml:space="preserve">Version </w:t>
      </w:r>
      <w:r>
        <w:rPr>
          <w:b/>
          <w:noProof/>
          <w:color w:val="3366FF"/>
        </w:rPr>
        <w:t>8.0</w:t>
      </w:r>
      <w:r w:rsidRPr="008E6DF5">
        <w:rPr>
          <w:noProof/>
          <w:color w:val="3366FF"/>
        </w:rPr>
        <w:t xml:space="preserve">: </w:t>
      </w:r>
      <w:r>
        <w:rPr>
          <w:noProof/>
          <w:color w:val="3366FF"/>
        </w:rPr>
        <w:t>Oktober</w:t>
      </w:r>
      <w:r w:rsidRPr="008E6DF5">
        <w:rPr>
          <w:noProof/>
          <w:color w:val="3366FF"/>
        </w:rPr>
        <w:t xml:space="preserve"> 20</w:t>
      </w:r>
      <w:r>
        <w:rPr>
          <w:noProof/>
          <w:color w:val="3366FF"/>
        </w:rPr>
        <w:t>20</w:t>
      </w:r>
      <w:r w:rsidRPr="008E6DF5">
        <w:rPr>
          <w:noProof/>
          <w:color w:val="3366FF"/>
        </w:rPr>
        <w:t>.</w:t>
      </w:r>
    </w:p>
    <w:p w14:paraId="594E586F" w14:textId="052D700E" w:rsidR="00FD7633" w:rsidRDefault="00FD7633" w:rsidP="00FD7633">
      <w:pPr>
        <w:numPr>
          <w:ilvl w:val="0"/>
          <w:numId w:val="36"/>
        </w:numPr>
        <w:rPr>
          <w:noProof/>
          <w:color w:val="3366FF"/>
        </w:rPr>
      </w:pPr>
      <w:r>
        <w:rPr>
          <w:noProof/>
          <w:color w:val="3366FF"/>
        </w:rPr>
        <w:t>B3 (POC) har nu et krav om at leverandøren skal vedstå sit tilbud i 100 dage.</w:t>
      </w:r>
    </w:p>
    <w:p w14:paraId="3B308481" w14:textId="71261C69" w:rsidR="00FD7633" w:rsidRDefault="00FD7633" w:rsidP="00FD7633">
      <w:pPr>
        <w:numPr>
          <w:ilvl w:val="0"/>
          <w:numId w:val="36"/>
        </w:numPr>
        <w:rPr>
          <w:noProof/>
          <w:color w:val="3366FF"/>
        </w:rPr>
      </w:pPr>
      <w:r w:rsidRPr="00FD7633">
        <w:rPr>
          <w:noProof/>
          <w:color w:val="3366FF"/>
        </w:rPr>
        <w:t xml:space="preserve">D4 CREDO tjek af at </w:t>
      </w:r>
      <w:r>
        <w:rPr>
          <w:noProof/>
          <w:color w:val="3366FF"/>
        </w:rPr>
        <w:t>task og data passer sammen.</w:t>
      </w:r>
    </w:p>
    <w:p w14:paraId="5E1CE0A1" w14:textId="3463851D" w:rsidR="00FD7633" w:rsidRDefault="00FD7633" w:rsidP="00FD7633">
      <w:pPr>
        <w:numPr>
          <w:ilvl w:val="0"/>
          <w:numId w:val="36"/>
        </w:numPr>
        <w:rPr>
          <w:noProof/>
          <w:color w:val="3366FF"/>
        </w:rPr>
      </w:pPr>
      <w:r>
        <w:rPr>
          <w:noProof/>
          <w:color w:val="3366FF"/>
        </w:rPr>
        <w:t>F (integration) og F0-6 nævner nu behovet for test af integrationer.</w:t>
      </w:r>
    </w:p>
    <w:p w14:paraId="68F67583" w14:textId="33A9A3EA" w:rsidR="00FD7633" w:rsidRPr="00FD7633" w:rsidRDefault="00FD7633" w:rsidP="00FD7633">
      <w:pPr>
        <w:numPr>
          <w:ilvl w:val="0"/>
          <w:numId w:val="36"/>
        </w:numPr>
        <w:rPr>
          <w:noProof/>
          <w:color w:val="3366FF"/>
        </w:rPr>
      </w:pPr>
      <w:r>
        <w:rPr>
          <w:noProof/>
          <w:color w:val="3366FF"/>
        </w:rPr>
        <w:t>Små ændringer til K1, K2 og K3.</w:t>
      </w:r>
    </w:p>
    <w:p w14:paraId="7BD14A1A" w14:textId="77777777" w:rsidR="00A418E2" w:rsidRPr="008E6DF5" w:rsidRDefault="00A418E2">
      <w:pPr>
        <w:rPr>
          <w:noProof/>
          <w:color w:val="3366FF"/>
        </w:rPr>
      </w:pPr>
    </w:p>
    <w:p w14:paraId="2714B478" w14:textId="77777777" w:rsidR="0065124F" w:rsidRPr="008E6DF5" w:rsidRDefault="00CB523C">
      <w:pPr>
        <w:pStyle w:val="Headingsmall"/>
        <w:rPr>
          <w:noProof/>
          <w:color w:val="3366FF"/>
          <w:sz w:val="24"/>
          <w:szCs w:val="24"/>
          <w:lang w:val="da-DK"/>
        </w:rPr>
      </w:pPr>
      <w:r w:rsidRPr="008E6DF5">
        <w:rPr>
          <w:noProof/>
          <w:color w:val="3366FF"/>
          <w:sz w:val="24"/>
          <w:szCs w:val="24"/>
          <w:lang w:val="da-DK"/>
        </w:rPr>
        <w:t>Vejledningshæftet</w:t>
      </w:r>
    </w:p>
    <w:p w14:paraId="605C1E28" w14:textId="15890270" w:rsidR="00036941" w:rsidRPr="008E6DF5" w:rsidRDefault="00036941" w:rsidP="00036941">
      <w:pPr>
        <w:rPr>
          <w:noProof/>
          <w:color w:val="3366FF"/>
        </w:rPr>
      </w:pPr>
      <w:r w:rsidRPr="008E6DF5">
        <w:rPr>
          <w:noProof/>
          <w:color w:val="3366FF"/>
        </w:rPr>
        <w:t xml:space="preserve">Vejledningshæfte version </w:t>
      </w:r>
      <w:r w:rsidR="0083501A">
        <w:rPr>
          <w:noProof/>
          <w:color w:val="3366FF"/>
        </w:rPr>
        <w:t>8</w:t>
      </w:r>
      <w:r w:rsidRPr="008E6DF5">
        <w:rPr>
          <w:noProof/>
          <w:color w:val="3366FF"/>
        </w:rPr>
        <w:t xml:space="preserve"> er baseret på </w:t>
      </w:r>
      <w:r w:rsidR="00F276CE">
        <w:rPr>
          <w:noProof/>
          <w:color w:val="3366FF"/>
        </w:rPr>
        <w:t>krav</w:t>
      </w:r>
      <w:r w:rsidRPr="008E6DF5">
        <w:rPr>
          <w:noProof/>
          <w:color w:val="3366FF"/>
        </w:rPr>
        <w:t xml:space="preserve">skabelon </w:t>
      </w:r>
      <w:r w:rsidR="0083501A">
        <w:rPr>
          <w:noProof/>
          <w:color w:val="3366FF"/>
        </w:rPr>
        <w:t>8</w:t>
      </w:r>
      <w:r>
        <w:rPr>
          <w:noProof/>
          <w:color w:val="3366FF"/>
        </w:rPr>
        <w:t>.0</w:t>
      </w:r>
      <w:r w:rsidR="00F276CE">
        <w:rPr>
          <w:noProof/>
          <w:color w:val="3366FF"/>
        </w:rPr>
        <w:t xml:space="preserve"> m</w:t>
      </w:r>
      <w:r w:rsidR="0047286E">
        <w:rPr>
          <w:noProof/>
          <w:color w:val="3366FF"/>
        </w:rPr>
        <w:t>ed en tilhørende SL-07 kontrakt</w:t>
      </w:r>
      <w:r w:rsidR="00154D4F">
        <w:rPr>
          <w:noProof/>
          <w:color w:val="3366FF"/>
        </w:rPr>
        <w:t>. Kontrakten</w:t>
      </w:r>
      <w:r w:rsidR="0047286E">
        <w:rPr>
          <w:noProof/>
          <w:color w:val="3366FF"/>
        </w:rPr>
        <w:t xml:space="preserve"> præsenteres og forklares i vejledningens kapitel 6.</w:t>
      </w:r>
    </w:p>
    <w:p w14:paraId="48FDD812" w14:textId="77777777" w:rsidR="0065124F" w:rsidRPr="008E6DF5" w:rsidRDefault="0065124F">
      <w:pPr>
        <w:rPr>
          <w:noProof/>
        </w:rPr>
      </w:pPr>
    </w:p>
    <w:p w14:paraId="4D5707D3" w14:textId="77777777" w:rsidR="0065124F" w:rsidRPr="008E6DF5" w:rsidRDefault="0065124F">
      <w:pPr>
        <w:pStyle w:val="Heading1"/>
        <w:rPr>
          <w:noProof/>
        </w:rPr>
      </w:pPr>
      <w:bookmarkStart w:id="0" w:name="_Toc347865043"/>
      <w:bookmarkStart w:id="1" w:name="_Toc52818164"/>
      <w:r w:rsidRPr="008E6DF5">
        <w:rPr>
          <w:noProof/>
        </w:rPr>
        <w:lastRenderedPageBreak/>
        <w:t>Baggrund og vejledning til leverandøren</w:t>
      </w:r>
      <w:bookmarkEnd w:id="0"/>
      <w:bookmarkEnd w:id="1"/>
    </w:p>
    <w:p w14:paraId="1ED408F7" w14:textId="77777777" w:rsidR="0065124F" w:rsidRPr="008E6DF5" w:rsidRDefault="0065124F">
      <w:pPr>
        <w:pStyle w:val="Heading2"/>
        <w:rPr>
          <w:noProof/>
        </w:rPr>
      </w:pPr>
      <w:bookmarkStart w:id="2" w:name="_Toc347865044"/>
      <w:bookmarkStart w:id="3" w:name="_Toc52818165"/>
      <w:r w:rsidRPr="008E6DF5">
        <w:rPr>
          <w:noProof/>
        </w:rPr>
        <w:t>Baggrund og vision</w:t>
      </w:r>
      <w:bookmarkEnd w:id="2"/>
      <w:bookmarkEnd w:id="3"/>
    </w:p>
    <w:p w14:paraId="4768A101" w14:textId="77777777" w:rsidR="0065124F" w:rsidRPr="008E6DF5" w:rsidRDefault="0065124F">
      <w:pPr>
        <w:rPr>
          <w:noProof/>
          <w:color w:val="3366FF"/>
        </w:rPr>
      </w:pPr>
      <w:bookmarkStart w:id="4" w:name="_Ref149064024"/>
      <w:r w:rsidRPr="008E6DF5">
        <w:rPr>
          <w:noProof/>
          <w:color w:val="3366FF"/>
        </w:rPr>
        <w:t>Kunden har i øjeblikket flere EPJ-systemer af ældre dato, som han ønsker at erstatte med ét for at opnå:</w:t>
      </w:r>
    </w:p>
    <w:p w14:paraId="13F582D3" w14:textId="77777777" w:rsidR="00CC61B0" w:rsidRPr="008E6DF5" w:rsidRDefault="00CC61B0">
      <w:pPr>
        <w:rPr>
          <w:noProof/>
          <w:color w:val="3366FF"/>
        </w:rPr>
      </w:pPr>
    </w:p>
    <w:p w14:paraId="4CA89BDD" w14:textId="77777777" w:rsidR="0065124F" w:rsidRPr="008E6DF5" w:rsidRDefault="0065124F" w:rsidP="00A44290">
      <w:pPr>
        <w:numPr>
          <w:ilvl w:val="0"/>
          <w:numId w:val="9"/>
        </w:numPr>
        <w:rPr>
          <w:noProof/>
          <w:color w:val="3366FF"/>
        </w:rPr>
      </w:pPr>
      <w:r w:rsidRPr="008E6DF5">
        <w:rPr>
          <w:noProof/>
          <w:color w:val="3366FF"/>
        </w:rPr>
        <w:t>Mere effektiv støtte til det kliniske arbejde</w:t>
      </w:r>
    </w:p>
    <w:p w14:paraId="7B704480" w14:textId="77777777" w:rsidR="0065124F" w:rsidRPr="008E6DF5" w:rsidRDefault="0065124F" w:rsidP="00A44290">
      <w:pPr>
        <w:numPr>
          <w:ilvl w:val="0"/>
          <w:numId w:val="9"/>
        </w:numPr>
        <w:rPr>
          <w:noProof/>
          <w:color w:val="3366FF"/>
        </w:rPr>
      </w:pPr>
      <w:bookmarkStart w:id="5" w:name="_Ref158869858"/>
      <w:r w:rsidRPr="008E6DF5">
        <w:rPr>
          <w:noProof/>
          <w:color w:val="3366FF"/>
        </w:rPr>
        <w:t>Bedre mulighed for integration med fremtidige systemer</w:t>
      </w:r>
      <w:bookmarkEnd w:id="5"/>
      <w:r w:rsidRPr="008E6DF5">
        <w:rPr>
          <w:noProof/>
          <w:color w:val="3366FF"/>
        </w:rPr>
        <w:t xml:space="preserve"> </w:t>
      </w:r>
    </w:p>
    <w:p w14:paraId="1D00CCD3" w14:textId="77777777" w:rsidR="0065124F" w:rsidRPr="008E6DF5" w:rsidRDefault="0065124F" w:rsidP="00A44290">
      <w:pPr>
        <w:numPr>
          <w:ilvl w:val="0"/>
          <w:numId w:val="9"/>
        </w:numPr>
        <w:rPr>
          <w:noProof/>
          <w:color w:val="3366FF"/>
        </w:rPr>
      </w:pPr>
      <w:r w:rsidRPr="008E6DF5">
        <w:rPr>
          <w:noProof/>
          <w:color w:val="3366FF"/>
        </w:rPr>
        <w:t>Lavere driftsomkostninger</w:t>
      </w:r>
      <w:r w:rsidR="00D8583A" w:rsidRPr="008E6DF5">
        <w:rPr>
          <w:noProof/>
          <w:color w:val="3366FF"/>
        </w:rPr>
        <w:t xml:space="preserve"> </w:t>
      </w:r>
    </w:p>
    <w:p w14:paraId="42BE8AE7" w14:textId="77777777" w:rsidR="0065124F" w:rsidRPr="008E6DF5" w:rsidRDefault="0065124F">
      <w:pPr>
        <w:rPr>
          <w:noProof/>
          <w:color w:val="3366FF"/>
        </w:rPr>
      </w:pPr>
    </w:p>
    <w:p w14:paraId="22E38800" w14:textId="77777777" w:rsidR="00C306B3" w:rsidRPr="0069148D" w:rsidRDefault="00C306B3">
      <w:pPr>
        <w:rPr>
          <w:noProof/>
          <w:color w:val="3366FF"/>
        </w:rPr>
      </w:pPr>
      <w:r w:rsidRPr="0069148D">
        <w:rPr>
          <w:noProof/>
          <w:color w:val="3366FF"/>
        </w:rPr>
        <w:t xml:space="preserve">Midtland Hospital har ca. 5.000 ansatte, hvoraf ca. 800 er læger. Hospitalet har </w:t>
      </w:r>
      <w:r w:rsidR="00F27CC6" w:rsidRPr="0069148D">
        <w:rPr>
          <w:noProof/>
          <w:color w:val="3366FF"/>
        </w:rPr>
        <w:t xml:space="preserve">ca. 50.000 indlæggelser om året og </w:t>
      </w:r>
      <w:r w:rsidRPr="0069148D">
        <w:rPr>
          <w:noProof/>
          <w:color w:val="3366FF"/>
        </w:rPr>
        <w:t xml:space="preserve">ca. </w:t>
      </w:r>
      <w:r w:rsidR="00F27CC6" w:rsidRPr="0069148D">
        <w:rPr>
          <w:noProof/>
          <w:color w:val="3366FF"/>
        </w:rPr>
        <w:t>250</w:t>
      </w:r>
      <w:r w:rsidRPr="0069148D">
        <w:rPr>
          <w:noProof/>
          <w:color w:val="3366FF"/>
        </w:rPr>
        <w:t xml:space="preserve">.000 </w:t>
      </w:r>
      <w:r w:rsidR="00F27CC6" w:rsidRPr="0069148D">
        <w:rPr>
          <w:noProof/>
          <w:color w:val="3366FF"/>
        </w:rPr>
        <w:t>ambulante behandlinger</w:t>
      </w:r>
      <w:r w:rsidRPr="0069148D">
        <w:rPr>
          <w:noProof/>
          <w:color w:val="3366FF"/>
        </w:rPr>
        <w:t>.</w:t>
      </w:r>
    </w:p>
    <w:p w14:paraId="0DE537CD" w14:textId="77777777" w:rsidR="00963926" w:rsidRPr="008E6DF5" w:rsidRDefault="00C306B3">
      <w:pPr>
        <w:rPr>
          <w:noProof/>
        </w:rPr>
      </w:pPr>
      <w:r w:rsidRPr="008E6DF5">
        <w:rPr>
          <w:noProof/>
        </w:rPr>
        <w:t xml:space="preserve"> </w:t>
      </w:r>
    </w:p>
    <w:p w14:paraId="2D9A781C" w14:textId="77777777" w:rsidR="0065124F" w:rsidRPr="008E6DF5" w:rsidRDefault="0065124F">
      <w:pPr>
        <w:rPr>
          <w:noProof/>
        </w:rPr>
      </w:pPr>
      <w:r w:rsidRPr="008E6DF5">
        <w:rPr>
          <w:noProof/>
        </w:rPr>
        <w:t>Kunden forventer at leverandøren har et standardsystem der kan opfylde mange af kravene. Kunden er til gengæld villig til i rimelig udstrækning at ændre sine arbejdsgange så de passer til standardsystemet, så længe de overordnede mål nås</w:t>
      </w:r>
      <w:r w:rsidR="00D8583A" w:rsidRPr="008E6DF5">
        <w:rPr>
          <w:noProof/>
        </w:rPr>
        <w:t xml:space="preserve"> (se afsnit B</w:t>
      </w:r>
      <w:r w:rsidR="005544A1" w:rsidRPr="008E6DF5">
        <w:rPr>
          <w:noProof/>
        </w:rPr>
        <w:t>2</w:t>
      </w:r>
      <w:r w:rsidR="00D8583A" w:rsidRPr="008E6DF5">
        <w:rPr>
          <w:noProof/>
        </w:rPr>
        <w:t>)</w:t>
      </w:r>
      <w:r w:rsidRPr="008E6DF5">
        <w:rPr>
          <w:noProof/>
        </w:rPr>
        <w:t xml:space="preserve">. </w:t>
      </w:r>
    </w:p>
    <w:p w14:paraId="19FE8C56" w14:textId="77777777" w:rsidR="0065124F" w:rsidRPr="008E6DF5" w:rsidRDefault="0065124F">
      <w:pPr>
        <w:rPr>
          <w:noProof/>
        </w:rPr>
      </w:pPr>
    </w:p>
    <w:p w14:paraId="555A81A1" w14:textId="77777777" w:rsidR="0065124F" w:rsidRPr="008E6DF5" w:rsidRDefault="006708C1">
      <w:pPr>
        <w:rPr>
          <w:noProof/>
        </w:rPr>
      </w:pPr>
      <w:r w:rsidRPr="008E6DF5">
        <w:rPr>
          <w:noProof/>
        </w:rPr>
        <w:drawing>
          <wp:anchor distT="0" distB="0" distL="114300" distR="114300" simplePos="0" relativeHeight="251657216" behindDoc="0" locked="0" layoutInCell="1" allowOverlap="1" wp14:anchorId="14D26FB3" wp14:editId="6813DE26">
            <wp:simplePos x="0" y="0"/>
            <wp:positionH relativeFrom="column">
              <wp:posOffset>901065</wp:posOffset>
            </wp:positionH>
            <wp:positionV relativeFrom="paragraph">
              <wp:posOffset>806450</wp:posOffset>
            </wp:positionV>
            <wp:extent cx="3729355" cy="5306060"/>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29355" cy="5306060"/>
                    </a:xfrm>
                    <a:prstGeom prst="rect">
                      <a:avLst/>
                    </a:prstGeom>
                    <a:noFill/>
                    <a:ln>
                      <a:noFill/>
                    </a:ln>
                  </pic:spPr>
                </pic:pic>
              </a:graphicData>
            </a:graphic>
          </wp:anchor>
        </w:drawing>
      </w:r>
      <w:r w:rsidR="0065124F" w:rsidRPr="008E6DF5">
        <w:rPr>
          <w:noProof/>
        </w:rPr>
        <w:t xml:space="preserve">Den nuværende og fremtidige situation </w:t>
      </w:r>
      <w:r w:rsidR="00CC61B0" w:rsidRPr="008E6DF5">
        <w:rPr>
          <w:noProof/>
        </w:rPr>
        <w:t>er</w:t>
      </w:r>
      <w:r w:rsidR="0065124F" w:rsidRPr="008E6DF5">
        <w:rPr>
          <w:noProof/>
        </w:rPr>
        <w:t xml:space="preserve"> anskueligg</w:t>
      </w:r>
      <w:r w:rsidR="00CC61B0" w:rsidRPr="008E6DF5">
        <w:rPr>
          <w:noProof/>
        </w:rPr>
        <w:t>jort</w:t>
      </w:r>
      <w:r w:rsidR="0065124F" w:rsidRPr="008E6DF5">
        <w:rPr>
          <w:noProof/>
        </w:rPr>
        <w:t xml:space="preserve"> med disse kontekstdiagrammer</w:t>
      </w:r>
      <w:r w:rsidR="00CC61B0" w:rsidRPr="008E6DF5">
        <w:rPr>
          <w:noProof/>
        </w:rPr>
        <w:t>. Leverandørens ansvar er vist: Kassen med dobbelt</w:t>
      </w:r>
      <w:r w:rsidR="00CC163C" w:rsidRPr="008E6DF5">
        <w:rPr>
          <w:noProof/>
        </w:rPr>
        <w:t>-</w:t>
      </w:r>
      <w:r w:rsidR="00CC61B0" w:rsidRPr="008E6DF5">
        <w:rPr>
          <w:noProof/>
        </w:rPr>
        <w:t>lin</w:t>
      </w:r>
      <w:r w:rsidR="00CC163C" w:rsidRPr="008E6DF5">
        <w:rPr>
          <w:noProof/>
        </w:rPr>
        <w:t>j</w:t>
      </w:r>
      <w:r w:rsidR="00CC61B0" w:rsidRPr="008E6DF5">
        <w:rPr>
          <w:noProof/>
        </w:rPr>
        <w:t>e</w:t>
      </w:r>
      <w:r w:rsidR="00CC163C" w:rsidRPr="008E6DF5">
        <w:rPr>
          <w:noProof/>
        </w:rPr>
        <w:t xml:space="preserve"> </w:t>
      </w:r>
      <w:r w:rsidR="00CC61B0" w:rsidRPr="008E6DF5">
        <w:rPr>
          <w:noProof/>
        </w:rPr>
        <w:t>ramme er det system der skal leveres. Dobbe</w:t>
      </w:r>
      <w:r w:rsidR="00CC163C" w:rsidRPr="008E6DF5">
        <w:rPr>
          <w:noProof/>
        </w:rPr>
        <w:t>l</w:t>
      </w:r>
      <w:r w:rsidR="00CC61B0" w:rsidRPr="008E6DF5">
        <w:rPr>
          <w:noProof/>
        </w:rPr>
        <w:t>t-lin</w:t>
      </w:r>
      <w:r w:rsidR="00CC163C" w:rsidRPr="008E6DF5">
        <w:rPr>
          <w:noProof/>
        </w:rPr>
        <w:t>j</w:t>
      </w:r>
      <w:r w:rsidR="00CC61B0" w:rsidRPr="008E6DF5">
        <w:rPr>
          <w:noProof/>
        </w:rPr>
        <w:t>e pile er de integrationer der skal leveres.</w:t>
      </w:r>
      <w:r w:rsidR="0065124F" w:rsidRPr="008E6DF5">
        <w:rPr>
          <w:noProof/>
          <w:color w:val="3366FF"/>
        </w:rPr>
        <w:t xml:space="preserve"> I dag er der fx dårlig integration mellem </w:t>
      </w:r>
      <w:r w:rsidR="00647E60" w:rsidRPr="008E6DF5">
        <w:rPr>
          <w:noProof/>
          <w:color w:val="3366FF"/>
        </w:rPr>
        <w:t>EPJ-systemet og m</w:t>
      </w:r>
      <w:r w:rsidR="00D8583A" w:rsidRPr="008E6DF5">
        <w:rPr>
          <w:noProof/>
          <w:color w:val="3366FF"/>
        </w:rPr>
        <w:t>edicin-syst</w:t>
      </w:r>
      <w:r w:rsidR="0065124F" w:rsidRPr="008E6DF5">
        <w:rPr>
          <w:noProof/>
          <w:color w:val="3366FF"/>
        </w:rPr>
        <w:t>emet</w:t>
      </w:r>
      <w:r w:rsidR="00CC61B0" w:rsidRPr="008E6DF5">
        <w:rPr>
          <w:noProof/>
          <w:color w:val="3366FF"/>
        </w:rPr>
        <w:t>. Kunden ønsker et EPJ-system der inkluderer et medicinsystem</w:t>
      </w:r>
      <w:r w:rsidR="0065124F" w:rsidRPr="008E6DF5">
        <w:rPr>
          <w:noProof/>
          <w:color w:val="3366FF"/>
        </w:rPr>
        <w:t>.</w:t>
      </w:r>
      <w:r w:rsidR="00647E60" w:rsidRPr="008E6DF5">
        <w:rPr>
          <w:noProof/>
          <w:color w:val="3366FF"/>
        </w:rPr>
        <w:t xml:space="preserve"> Det kan være kundens nuværende medicinsystem eller et nyt leveret som del af E</w:t>
      </w:r>
      <w:r w:rsidR="0050635F">
        <w:rPr>
          <w:noProof/>
          <w:color w:val="3366FF"/>
        </w:rPr>
        <w:t>PJ</w:t>
      </w:r>
      <w:r w:rsidR="00647E60" w:rsidRPr="008E6DF5">
        <w:rPr>
          <w:noProof/>
          <w:color w:val="3366FF"/>
        </w:rPr>
        <w:t>-systemet.</w:t>
      </w:r>
    </w:p>
    <w:p w14:paraId="0C2BD4C9" w14:textId="77777777" w:rsidR="0065124F" w:rsidRPr="008E6DF5" w:rsidRDefault="0065124F">
      <w:pPr>
        <w:pStyle w:val="Heading2"/>
        <w:pageBreakBefore/>
        <w:rPr>
          <w:noProof/>
        </w:rPr>
      </w:pPr>
      <w:bookmarkStart w:id="6" w:name="_Toc347865045"/>
      <w:bookmarkStart w:id="7" w:name="_Toc52818166"/>
      <w:r w:rsidRPr="008E6DF5">
        <w:rPr>
          <w:noProof/>
        </w:rPr>
        <w:lastRenderedPageBreak/>
        <w:t>Vejledning til leverandøren</w:t>
      </w:r>
      <w:bookmarkEnd w:id="4"/>
      <w:bookmarkEnd w:id="6"/>
      <w:bookmarkEnd w:id="7"/>
    </w:p>
    <w:p w14:paraId="088EC797" w14:textId="77777777" w:rsidR="009F221C" w:rsidRPr="008E6DF5" w:rsidRDefault="009F221C" w:rsidP="009F221C">
      <w:pPr>
        <w:rPr>
          <w:noProof/>
        </w:rPr>
      </w:pPr>
      <w:r w:rsidRPr="008E6DF5">
        <w:rPr>
          <w:noProof/>
        </w:rPr>
        <w:t xml:space="preserve">Dette afsnit forklarer kravenes form. </w:t>
      </w:r>
      <w:r w:rsidR="003A2759" w:rsidRPr="008E6DF5">
        <w:rPr>
          <w:rFonts w:eastAsia="Arial" w:cs="Arial"/>
          <w:noProof/>
          <w:color w:val="FF0000"/>
          <w:szCs w:val="18"/>
        </w:rPr>
        <w:t>Alt hvad leverandøren skriver skal være med rødt.</w:t>
      </w:r>
    </w:p>
    <w:p w14:paraId="688B918B" w14:textId="77777777" w:rsidR="00175975" w:rsidRPr="008E6DF5" w:rsidRDefault="00175975" w:rsidP="009F221C">
      <w:pPr>
        <w:rPr>
          <w:noProof/>
        </w:rPr>
      </w:pPr>
    </w:p>
    <w:p w14:paraId="4D5B6959" w14:textId="77777777" w:rsidR="009F221C" w:rsidRPr="008E6DF5" w:rsidRDefault="009F221C" w:rsidP="00170323">
      <w:pPr>
        <w:pBdr>
          <w:top w:val="single" w:sz="6" w:space="1" w:color="auto"/>
          <w:left w:val="single" w:sz="6" w:space="4" w:color="auto"/>
          <w:bottom w:val="single" w:sz="6" w:space="1" w:color="auto"/>
          <w:right w:val="single" w:sz="6" w:space="0" w:color="auto"/>
        </w:pBdr>
        <w:ind w:left="360" w:right="-1"/>
        <w:rPr>
          <w:noProof/>
        </w:rPr>
      </w:pPr>
      <w:r w:rsidRPr="008E6DF5">
        <w:rPr>
          <w:noProof/>
        </w:rPr>
        <w:t>Alle krav står i tabeller:</w:t>
      </w:r>
    </w:p>
    <w:p w14:paraId="46E54BBB" w14:textId="77777777" w:rsidR="009F221C" w:rsidRPr="008E6DF5" w:rsidRDefault="009F221C" w:rsidP="00170323">
      <w:pPr>
        <w:numPr>
          <w:ilvl w:val="0"/>
          <w:numId w:val="22"/>
        </w:numPr>
        <w:pBdr>
          <w:top w:val="single" w:sz="6" w:space="1" w:color="auto"/>
          <w:left w:val="single" w:sz="6" w:space="4" w:color="auto"/>
          <w:bottom w:val="single" w:sz="6" w:space="1" w:color="auto"/>
          <w:right w:val="single" w:sz="6" w:space="0" w:color="auto"/>
        </w:pBdr>
        <w:tabs>
          <w:tab w:val="clear" w:pos="360"/>
          <w:tab w:val="num" w:pos="720"/>
        </w:tabs>
        <w:ind w:left="720" w:right="-1"/>
        <w:rPr>
          <w:noProof/>
        </w:rPr>
      </w:pPr>
      <w:r w:rsidRPr="008E6DF5">
        <w:rPr>
          <w:noProof/>
        </w:rPr>
        <w:t xml:space="preserve">Kolonne 1 er kravene (kundens behov - hvad han ønsker systemet skal støtte). </w:t>
      </w:r>
    </w:p>
    <w:p w14:paraId="65971AF3" w14:textId="77777777" w:rsidR="00B57E94" w:rsidRPr="008E6DF5" w:rsidRDefault="00B57E94" w:rsidP="00170323">
      <w:pPr>
        <w:numPr>
          <w:ilvl w:val="0"/>
          <w:numId w:val="22"/>
        </w:numPr>
        <w:pBdr>
          <w:top w:val="single" w:sz="6" w:space="1" w:color="auto"/>
          <w:left w:val="single" w:sz="6" w:space="4" w:color="auto"/>
          <w:bottom w:val="single" w:sz="6" w:space="1" w:color="auto"/>
          <w:right w:val="single" w:sz="6" w:space="0" w:color="auto"/>
        </w:pBdr>
        <w:tabs>
          <w:tab w:val="clear" w:pos="360"/>
          <w:tab w:val="num" w:pos="720"/>
        </w:tabs>
        <w:ind w:left="720" w:right="-1"/>
        <w:rPr>
          <w:noProof/>
        </w:rPr>
      </w:pPr>
      <w:r w:rsidRPr="008E6DF5">
        <w:rPr>
          <w:noProof/>
        </w:rPr>
        <w:t xml:space="preserve">Kolonne 2 kan indeholde kundens eksempel på en løsning. I leverandørens svar er kolonne 2 en kort beskrivelse af den tilbudte løsning. </w:t>
      </w:r>
      <w:r w:rsidRPr="008E6DF5">
        <w:rPr>
          <w:noProof/>
          <w:color w:val="FF0000"/>
        </w:rPr>
        <w:t>Den skal være med rød skrift.</w:t>
      </w:r>
    </w:p>
    <w:p w14:paraId="70F1CA32" w14:textId="77777777" w:rsidR="009F221C" w:rsidRPr="008E6DF5" w:rsidRDefault="009F221C" w:rsidP="00170323">
      <w:pPr>
        <w:numPr>
          <w:ilvl w:val="0"/>
          <w:numId w:val="22"/>
        </w:numPr>
        <w:pBdr>
          <w:top w:val="single" w:sz="6" w:space="1" w:color="auto"/>
          <w:left w:val="single" w:sz="6" w:space="4" w:color="auto"/>
          <w:bottom w:val="single" w:sz="6" w:space="1" w:color="auto"/>
          <w:right w:val="single" w:sz="6" w:space="0" w:color="auto"/>
        </w:pBdr>
        <w:tabs>
          <w:tab w:val="clear" w:pos="360"/>
          <w:tab w:val="num" w:pos="720"/>
        </w:tabs>
        <w:ind w:left="720" w:right="-1"/>
        <w:rPr>
          <w:noProof/>
        </w:rPr>
      </w:pPr>
      <w:r w:rsidRPr="008E6DF5">
        <w:rPr>
          <w:noProof/>
        </w:rPr>
        <w:t xml:space="preserve">Kolonne 3 </w:t>
      </w:r>
      <w:r w:rsidR="00365445" w:rsidRPr="008E6DF5">
        <w:rPr>
          <w:noProof/>
        </w:rPr>
        <w:t xml:space="preserve">(Kode) </w:t>
      </w:r>
      <w:r w:rsidRPr="008E6DF5">
        <w:rPr>
          <w:noProof/>
        </w:rPr>
        <w:t>er til kundens vurdering af den tilbudte løsning</w:t>
      </w:r>
      <w:r w:rsidR="00ED2DC1" w:rsidRPr="008E6DF5">
        <w:rPr>
          <w:noProof/>
        </w:rPr>
        <w:t>, testreferencer, etc.</w:t>
      </w:r>
    </w:p>
    <w:p w14:paraId="06E6CBEA" w14:textId="77777777" w:rsidR="009F221C" w:rsidRPr="008E6DF5" w:rsidRDefault="009F221C" w:rsidP="009F221C">
      <w:pPr>
        <w:rPr>
          <w:noProof/>
        </w:rPr>
      </w:pPr>
    </w:p>
    <w:p w14:paraId="5F298B46" w14:textId="6CCAB16B" w:rsidR="009F221C" w:rsidRPr="008E6DF5" w:rsidRDefault="009F221C" w:rsidP="009F221C">
      <w:pPr>
        <w:rPr>
          <w:noProof/>
        </w:rPr>
      </w:pPr>
      <w:r w:rsidRPr="008E6DF5">
        <w:rPr>
          <w:noProof/>
        </w:rPr>
        <w:t>Kravene er opdelt i kapitler efter deres art, fx kapitel C om arbejdsopgaver systemet skal støtte, kapitel H om sikkerhed. Indenfor hvert kapitel er kravene skrevet i tabeller, fx en tabel med krav der har med en bestemt arbejdsopgave at gøre.</w:t>
      </w:r>
      <w:r w:rsidR="00365445" w:rsidRPr="008E6DF5">
        <w:rPr>
          <w:noProof/>
        </w:rPr>
        <w:t xml:space="preserve"> En reference til krav 3 i afsnit L2 ser sådan ud: L2-3</w:t>
      </w:r>
      <w:r w:rsidR="0083501A">
        <w:rPr>
          <w:noProof/>
        </w:rPr>
        <w:t>, og til krav 4 i D3.1 sådan</w:t>
      </w:r>
      <w:r w:rsidR="00400E29">
        <w:rPr>
          <w:noProof/>
        </w:rPr>
        <w:t>:</w:t>
      </w:r>
      <w:r w:rsidR="0083501A">
        <w:rPr>
          <w:noProof/>
        </w:rPr>
        <w:t xml:space="preserve"> D3.1-4</w:t>
      </w:r>
      <w:r w:rsidR="00365445" w:rsidRPr="008E6DF5">
        <w:rPr>
          <w:noProof/>
        </w:rPr>
        <w:t>.</w:t>
      </w:r>
      <w:r w:rsidR="0083501A">
        <w:rPr>
          <w:noProof/>
        </w:rPr>
        <w:t xml:space="preserve"> </w:t>
      </w:r>
    </w:p>
    <w:p w14:paraId="57D0F045" w14:textId="77777777" w:rsidR="009F221C" w:rsidRPr="008E6DF5" w:rsidRDefault="009F221C" w:rsidP="009F221C">
      <w:pPr>
        <w:rPr>
          <w:noProof/>
        </w:rPr>
      </w:pPr>
    </w:p>
    <w:p w14:paraId="059E59DE" w14:textId="77777777" w:rsidR="009F221C" w:rsidRPr="008E6DF5" w:rsidRDefault="009F221C" w:rsidP="009F221C">
      <w:pPr>
        <w:rPr>
          <w:noProof/>
        </w:rPr>
      </w:pPr>
      <w:r w:rsidRPr="008E6DF5">
        <w:rPr>
          <w:noProof/>
        </w:rPr>
        <w:t xml:space="preserve">Kundens eksempler på løsning er kun til inspiration. Leverandøren er velkommen til at foreslå helt andre løsninger. Leverandørens foreslåede løsninger bliver til kontraktmæssige krav når begge parter har godkendt dem. </w:t>
      </w:r>
      <w:r w:rsidRPr="00CD49B7">
        <w:rPr>
          <w:noProof/>
        </w:rPr>
        <w:t>Hvis den godkendte løsning alligevel ikke opfylder behovene i kolonne 1 i rimelig grad, har kolonne 1 dog forrang (højere prioritet).</w:t>
      </w:r>
      <w:r w:rsidR="00CD49B7">
        <w:rPr>
          <w:noProof/>
        </w:rPr>
        <w:t xml:space="preserve"> Se kontrakten §9.1.</w:t>
      </w:r>
    </w:p>
    <w:p w14:paraId="26EA421D" w14:textId="77777777" w:rsidR="009F221C" w:rsidRPr="008E6DF5" w:rsidRDefault="009F221C" w:rsidP="009F221C">
      <w:pPr>
        <w:rPr>
          <w:noProof/>
        </w:rPr>
      </w:pPr>
    </w:p>
    <w:p w14:paraId="03F70950" w14:textId="77777777" w:rsidR="009F221C" w:rsidRPr="008E6DF5" w:rsidRDefault="009F221C" w:rsidP="009F221C">
      <w:pPr>
        <w:pStyle w:val="Headingsmall"/>
        <w:rPr>
          <w:noProof/>
          <w:lang w:val="da-DK"/>
        </w:rPr>
      </w:pPr>
      <w:r w:rsidRPr="008E6DF5">
        <w:rPr>
          <w:noProof/>
          <w:lang w:val="da-DK"/>
        </w:rPr>
        <w:t>Tekst udenfor tabellerne</w:t>
      </w:r>
    </w:p>
    <w:p w14:paraId="372CED12" w14:textId="77777777" w:rsidR="009F221C" w:rsidRPr="008E6DF5" w:rsidRDefault="009F221C" w:rsidP="009F221C">
      <w:pPr>
        <w:rPr>
          <w:noProof/>
          <w:lang w:eastAsia="en-US"/>
        </w:rPr>
      </w:pPr>
      <w:r w:rsidRPr="008E6DF5">
        <w:rPr>
          <w:noProof/>
          <w:lang w:eastAsia="en-US"/>
        </w:rPr>
        <w:t>Tekst der står uden for tabellerne kan have flere formål:</w:t>
      </w:r>
    </w:p>
    <w:p w14:paraId="518FAF6B" w14:textId="77777777" w:rsidR="009F221C" w:rsidRPr="008E6DF5" w:rsidRDefault="009F221C" w:rsidP="00A44290">
      <w:pPr>
        <w:numPr>
          <w:ilvl w:val="0"/>
          <w:numId w:val="16"/>
        </w:numPr>
        <w:rPr>
          <w:noProof/>
        </w:rPr>
      </w:pPr>
      <w:r w:rsidRPr="009556AD">
        <w:rPr>
          <w:b/>
          <w:noProof/>
        </w:rPr>
        <w:t>F</w:t>
      </w:r>
      <w:r w:rsidRPr="009556AD">
        <w:rPr>
          <w:b/>
          <w:bCs/>
          <w:noProof/>
        </w:rPr>
        <w:t>orudsætninger</w:t>
      </w:r>
      <w:r w:rsidRPr="008E6DF5">
        <w:rPr>
          <w:noProof/>
        </w:rPr>
        <w:t xml:space="preserve"> for kravene, fx at arbejdsopgaven skal støttes for den slags brugere, den hyppighed, mv.</w:t>
      </w:r>
    </w:p>
    <w:p w14:paraId="10497A95" w14:textId="77777777" w:rsidR="009F221C" w:rsidRPr="008E6DF5" w:rsidRDefault="009F221C" w:rsidP="00A44290">
      <w:pPr>
        <w:numPr>
          <w:ilvl w:val="0"/>
          <w:numId w:val="16"/>
        </w:numPr>
        <w:rPr>
          <w:noProof/>
        </w:rPr>
      </w:pPr>
      <w:r w:rsidRPr="009556AD">
        <w:rPr>
          <w:b/>
          <w:noProof/>
        </w:rPr>
        <w:t>Kravnoter</w:t>
      </w:r>
      <w:r w:rsidRPr="008E6DF5">
        <w:rPr>
          <w:noProof/>
        </w:rPr>
        <w:t xml:space="preserve"> som uddyber kravsøjlen i tabellen. I princippet kunne de være i tabellen, men formatet er ikke egnet. Eksempel: en liste af adgangsrettigheder.</w:t>
      </w:r>
    </w:p>
    <w:p w14:paraId="6DF07061" w14:textId="77777777" w:rsidR="009F221C" w:rsidRPr="008E6DF5" w:rsidRDefault="009F221C" w:rsidP="00A44290">
      <w:pPr>
        <w:numPr>
          <w:ilvl w:val="0"/>
          <w:numId w:val="16"/>
        </w:numPr>
        <w:rPr>
          <w:noProof/>
        </w:rPr>
      </w:pPr>
      <w:r w:rsidRPr="009556AD">
        <w:rPr>
          <w:b/>
          <w:noProof/>
        </w:rPr>
        <w:t>Løsningsnoter</w:t>
      </w:r>
      <w:r w:rsidRPr="008E6DF5">
        <w:rPr>
          <w:noProof/>
        </w:rPr>
        <w:t xml:space="preserve"> som uddyber løsningssøjlen i tabellen. Eksempel: forskellige måder brugeren kan finde en kode i en tabel.</w:t>
      </w:r>
    </w:p>
    <w:p w14:paraId="3C1439AA" w14:textId="77777777" w:rsidR="009F221C" w:rsidRPr="008E6DF5" w:rsidRDefault="009F221C" w:rsidP="00A44290">
      <w:pPr>
        <w:numPr>
          <w:ilvl w:val="0"/>
          <w:numId w:val="16"/>
        </w:numPr>
        <w:rPr>
          <w:noProof/>
          <w:lang w:eastAsia="en-US"/>
        </w:rPr>
      </w:pPr>
      <w:r w:rsidRPr="009556AD">
        <w:rPr>
          <w:b/>
          <w:noProof/>
        </w:rPr>
        <w:t>Eksempler</w:t>
      </w:r>
      <w:r w:rsidRPr="008E6DF5">
        <w:rPr>
          <w:noProof/>
        </w:rPr>
        <w:t xml:space="preserve"> og andre oplysninger der hjælper læseren med at forstå kravene.</w:t>
      </w:r>
    </w:p>
    <w:p w14:paraId="6EF5157B" w14:textId="77777777" w:rsidR="009F221C" w:rsidRPr="008E6DF5" w:rsidRDefault="009F221C" w:rsidP="009F221C">
      <w:pPr>
        <w:rPr>
          <w:noProof/>
        </w:rPr>
      </w:pPr>
    </w:p>
    <w:p w14:paraId="4B461102" w14:textId="77777777" w:rsidR="009F221C" w:rsidRPr="008E6DF5" w:rsidRDefault="00CA16BF" w:rsidP="009F221C">
      <w:pPr>
        <w:pStyle w:val="Headingsmall"/>
        <w:rPr>
          <w:noProof/>
          <w:lang w:val="da-DK"/>
        </w:rPr>
      </w:pPr>
      <w:r>
        <w:rPr>
          <w:noProof/>
          <w:lang w:val="da-DK"/>
        </w:rPr>
        <w:t>Optioner</w:t>
      </w:r>
    </w:p>
    <w:p w14:paraId="5A076758" w14:textId="77777777" w:rsidR="009F221C" w:rsidRPr="008E6DF5" w:rsidRDefault="009F221C" w:rsidP="009F221C">
      <w:pPr>
        <w:rPr>
          <w:noProof/>
        </w:rPr>
      </w:pPr>
      <w:r w:rsidRPr="008E6DF5">
        <w:rPr>
          <w:noProof/>
        </w:rPr>
        <w:t xml:space="preserve">Det sker ofte at en kunde uafvidende kommer til at stille krav der vil være meget dyre at få opfyldt. I sådanne tilfælde er leverandøren velkommen til at tilbyde </w:t>
      </w:r>
      <w:r w:rsidR="00CA16BF">
        <w:rPr>
          <w:noProof/>
        </w:rPr>
        <w:t>optioner</w:t>
      </w:r>
      <w:r w:rsidRPr="008E6DF5">
        <w:rPr>
          <w:noProof/>
        </w:rPr>
        <w:t xml:space="preserve">: en dyr der fuldt ud opfylder kundens krav og en </w:t>
      </w:r>
      <w:r w:rsidR="003D6D0D">
        <w:rPr>
          <w:noProof/>
        </w:rPr>
        <w:t xml:space="preserve">eller flere </w:t>
      </w:r>
      <w:r w:rsidRPr="008E6DF5">
        <w:rPr>
          <w:noProof/>
        </w:rPr>
        <w:t xml:space="preserve">der kun delvis opfylder kravene. </w:t>
      </w:r>
      <w:r w:rsidR="00ED2DC1" w:rsidRPr="008E6DF5">
        <w:rPr>
          <w:noProof/>
        </w:rPr>
        <w:t>Kravet i rammen nedenfor er et eksempel.</w:t>
      </w:r>
    </w:p>
    <w:p w14:paraId="69149134" w14:textId="77777777" w:rsidR="00264B63" w:rsidRPr="008E6DF5" w:rsidRDefault="00264B63" w:rsidP="009F221C">
      <w:pPr>
        <w:rPr>
          <w:noProof/>
        </w:rPr>
      </w:pPr>
    </w:p>
    <w:p w14:paraId="551369DB" w14:textId="77777777" w:rsidR="009F221C" w:rsidRPr="008E6DF5" w:rsidRDefault="009F221C" w:rsidP="009F221C">
      <w:pPr>
        <w:rPr>
          <w:noProof/>
        </w:rPr>
      </w:pPr>
      <w:r w:rsidRPr="008E6DF5">
        <w:rPr>
          <w:noProof/>
        </w:rPr>
        <w:t xml:space="preserve">Når tilbuddet indeholder </w:t>
      </w:r>
      <w:r w:rsidR="0069148D">
        <w:rPr>
          <w:noProof/>
        </w:rPr>
        <w:t xml:space="preserve">flere </w:t>
      </w:r>
      <w:r w:rsidRPr="008E6DF5">
        <w:rPr>
          <w:noProof/>
        </w:rPr>
        <w:t>områder</w:t>
      </w:r>
      <w:r w:rsidR="00A961B7">
        <w:rPr>
          <w:noProof/>
        </w:rPr>
        <w:t>, fx tilgængelighed og svartider</w:t>
      </w:r>
      <w:r w:rsidR="0069148D">
        <w:rPr>
          <w:noProof/>
        </w:rPr>
        <w:t>, hver med flere optioner,</w:t>
      </w:r>
      <w:r w:rsidRPr="008E6DF5">
        <w:rPr>
          <w:noProof/>
        </w:rPr>
        <w:t xml:space="preserve"> er det vigtigt at </w:t>
      </w:r>
      <w:r w:rsidR="0069148D">
        <w:rPr>
          <w:noProof/>
        </w:rPr>
        <w:t>områderne kan</w:t>
      </w:r>
      <w:r w:rsidRPr="008E6DF5">
        <w:rPr>
          <w:noProof/>
        </w:rPr>
        <w:t xml:space="preserve"> vurderes separat af kunden.</w:t>
      </w:r>
    </w:p>
    <w:p w14:paraId="64D0DAF6" w14:textId="77777777" w:rsidR="009F221C" w:rsidRPr="008E6DF5" w:rsidRDefault="009F221C" w:rsidP="009F221C">
      <w:pPr>
        <w:rPr>
          <w:noProof/>
        </w:rPr>
      </w:pPr>
    </w:p>
    <w:p w14:paraId="3B6CF87E" w14:textId="77777777" w:rsidR="009F221C" w:rsidRPr="008E6DF5" w:rsidRDefault="009F221C" w:rsidP="009F221C">
      <w:pPr>
        <w:pStyle w:val="Headingsmall"/>
        <w:rPr>
          <w:noProof/>
          <w:lang w:val="da-DK"/>
        </w:rPr>
      </w:pPr>
      <w:r w:rsidRPr="008E6DF5">
        <w:rPr>
          <w:noProof/>
          <w:lang w:val="da-DK"/>
        </w:rPr>
        <w:t>Open target</w:t>
      </w:r>
    </w:p>
    <w:p w14:paraId="5E85CD8B" w14:textId="77777777" w:rsidR="009F221C" w:rsidRDefault="009F221C" w:rsidP="00A961B7">
      <w:pPr>
        <w:jc w:val="both"/>
        <w:rPr>
          <w:noProof/>
        </w:rPr>
      </w:pPr>
      <w:r w:rsidRPr="008E6DF5">
        <w:rPr>
          <w:noProof/>
        </w:rPr>
        <w:t xml:space="preserve">Der er i kapitel L mange eksempler på krav udtrykt ved "open target". Kunden beder fx om en høj systemtilgængelighed, men er usikker på hvad det koster. Han angiver derfor hvad han forventer og overlader det til leverandøren at angive hvad han vil foreslå. </w:t>
      </w:r>
      <w:r w:rsidR="00365445" w:rsidRPr="008E6DF5">
        <w:rPr>
          <w:noProof/>
        </w:rPr>
        <w:t>I</w:t>
      </w:r>
      <w:r w:rsidRPr="008E6DF5">
        <w:rPr>
          <w:noProof/>
        </w:rPr>
        <w:t xml:space="preserve"> </w:t>
      </w:r>
      <w:r w:rsidR="00791294" w:rsidRPr="008E6DF5">
        <w:rPr>
          <w:noProof/>
        </w:rPr>
        <w:t>tilbuddet</w:t>
      </w:r>
      <w:r w:rsidR="00365445" w:rsidRPr="008E6DF5">
        <w:rPr>
          <w:noProof/>
        </w:rPr>
        <w:t xml:space="preserve"> bliver det krav L2-2</w:t>
      </w:r>
      <w:r w:rsidR="00D556C7">
        <w:rPr>
          <w:noProof/>
        </w:rPr>
        <w:t xml:space="preserve"> med to </w:t>
      </w:r>
      <w:r w:rsidR="00A961B7">
        <w:rPr>
          <w:noProof/>
        </w:rPr>
        <w:t>leverandør</w:t>
      </w:r>
      <w:r w:rsidR="00D556C7">
        <w:rPr>
          <w:noProof/>
        </w:rPr>
        <w:t>optioner</w:t>
      </w:r>
      <w:r w:rsidRPr="008E6DF5">
        <w:rPr>
          <w:noProof/>
        </w:rPr>
        <w:t>:</w:t>
      </w:r>
    </w:p>
    <w:p w14:paraId="4E2B2A2F" w14:textId="77777777" w:rsidR="009D799E" w:rsidRDefault="009D799E" w:rsidP="009F221C">
      <w:pPr>
        <w:rPr>
          <w:noProof/>
        </w:rPr>
      </w:pPr>
    </w:p>
    <w:p w14:paraId="68FE1AFF" w14:textId="77777777" w:rsidR="009D799E" w:rsidRPr="00D556C7" w:rsidRDefault="009D799E" w:rsidP="009D799E">
      <w:pPr>
        <w:spacing w:after="80"/>
        <w:rPr>
          <w:b/>
          <w:noProof/>
          <w:sz w:val="22"/>
          <w:szCs w:val="22"/>
        </w:rPr>
      </w:pPr>
      <w:r w:rsidRPr="00D556C7">
        <w:rPr>
          <w:b/>
          <w:noProof/>
          <w:sz w:val="22"/>
          <w:szCs w:val="22"/>
        </w:rPr>
        <w:t xml:space="preserve">L2. Tilgængelighed </w:t>
      </w:r>
    </w:p>
    <w:tbl>
      <w:tblPr>
        <w:tblW w:w="850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3402"/>
        <w:gridCol w:w="4322"/>
        <w:gridCol w:w="781"/>
      </w:tblGrid>
      <w:tr w:rsidR="009F221C" w:rsidRPr="008E6DF5" w14:paraId="3DDA35CF" w14:textId="77777777" w:rsidTr="00232DF2">
        <w:trPr>
          <w:cantSplit/>
          <w:tblHeader/>
        </w:trPr>
        <w:tc>
          <w:tcPr>
            <w:tcW w:w="3402" w:type="dxa"/>
          </w:tcPr>
          <w:p w14:paraId="775EA53D" w14:textId="77777777" w:rsidR="009F221C" w:rsidRPr="008E6DF5" w:rsidRDefault="009F221C" w:rsidP="003534C2">
            <w:pPr>
              <w:keepNext/>
              <w:tabs>
                <w:tab w:val="left" w:pos="426"/>
              </w:tabs>
              <w:rPr>
                <w:noProof/>
              </w:rPr>
            </w:pPr>
            <w:r w:rsidRPr="008E6DF5">
              <w:rPr>
                <w:noProof/>
              </w:rPr>
              <w:t>Krav:</w:t>
            </w:r>
          </w:p>
        </w:tc>
        <w:tc>
          <w:tcPr>
            <w:tcW w:w="4322" w:type="dxa"/>
          </w:tcPr>
          <w:p w14:paraId="04F617FD" w14:textId="77777777" w:rsidR="009F221C" w:rsidRPr="008E6DF5" w:rsidRDefault="00791294" w:rsidP="003534C2">
            <w:pPr>
              <w:keepNext/>
              <w:tabs>
                <w:tab w:val="left" w:pos="426"/>
              </w:tabs>
              <w:rPr>
                <w:noProof/>
                <w:color w:val="FF0000"/>
              </w:rPr>
            </w:pPr>
            <w:r w:rsidRPr="008E6DF5">
              <w:rPr>
                <w:strike/>
                <w:noProof/>
              </w:rPr>
              <w:t>Eksempel på løsning</w:t>
            </w:r>
            <w:r w:rsidRPr="008E6DF5">
              <w:rPr>
                <w:noProof/>
                <w:color w:val="FF0000"/>
              </w:rPr>
              <w:t xml:space="preserve"> Tilbudt</w:t>
            </w:r>
            <w:r w:rsidR="009F221C" w:rsidRPr="008E6DF5">
              <w:rPr>
                <w:noProof/>
                <w:color w:val="FF0000"/>
              </w:rPr>
              <w:t xml:space="preserve"> løsning:</w:t>
            </w:r>
          </w:p>
        </w:tc>
        <w:tc>
          <w:tcPr>
            <w:tcW w:w="781" w:type="dxa"/>
          </w:tcPr>
          <w:p w14:paraId="7002FE14" w14:textId="77777777" w:rsidR="009F221C" w:rsidRPr="008E6DF5" w:rsidRDefault="009F221C" w:rsidP="003534C2">
            <w:pPr>
              <w:keepNext/>
              <w:tabs>
                <w:tab w:val="left" w:pos="426"/>
              </w:tabs>
              <w:rPr>
                <w:noProof/>
              </w:rPr>
            </w:pPr>
            <w:r w:rsidRPr="008E6DF5">
              <w:rPr>
                <w:noProof/>
              </w:rPr>
              <w:t>Kode:</w:t>
            </w:r>
          </w:p>
        </w:tc>
      </w:tr>
      <w:tr w:rsidR="009F221C" w:rsidRPr="008E6DF5" w14:paraId="70B9F8CE" w14:textId="77777777" w:rsidTr="00232DF2">
        <w:trPr>
          <w:cantSplit/>
          <w:tblHeader/>
        </w:trPr>
        <w:tc>
          <w:tcPr>
            <w:tcW w:w="3402" w:type="dxa"/>
          </w:tcPr>
          <w:p w14:paraId="774F1971" w14:textId="77777777" w:rsidR="009F221C" w:rsidRPr="008E6DF5" w:rsidRDefault="009F221C" w:rsidP="00083739">
            <w:pPr>
              <w:tabs>
                <w:tab w:val="left" w:pos="426"/>
              </w:tabs>
              <w:ind w:left="426" w:hanging="426"/>
              <w:rPr>
                <w:noProof/>
              </w:rPr>
            </w:pPr>
            <w:r w:rsidRPr="008E6DF5">
              <w:rPr>
                <w:noProof/>
              </w:rPr>
              <w:t>2.</w:t>
            </w:r>
            <w:r w:rsidRPr="008E6DF5">
              <w:rPr>
                <w:noProof/>
              </w:rPr>
              <w:tab/>
              <w:t xml:space="preserve">I tidsrummet </w:t>
            </w:r>
            <w:r w:rsidR="00083739" w:rsidRPr="008E6DF5">
              <w:rPr>
                <w:noProof/>
              </w:rPr>
              <w:t>8</w:t>
            </w:r>
            <w:r w:rsidRPr="008E6DF5">
              <w:rPr>
                <w:noProof/>
              </w:rPr>
              <w:t xml:space="preserve">:00 til </w:t>
            </w:r>
            <w:r w:rsidR="00083739" w:rsidRPr="008E6DF5">
              <w:rPr>
                <w:noProof/>
              </w:rPr>
              <w:t>17:0</w:t>
            </w:r>
            <w:r w:rsidRPr="008E6DF5">
              <w:rPr>
                <w:noProof/>
              </w:rPr>
              <w:t>0 på hverdage skal systemet have høj tilgængelighed.</w:t>
            </w:r>
          </w:p>
        </w:tc>
        <w:tc>
          <w:tcPr>
            <w:tcW w:w="4322" w:type="dxa"/>
          </w:tcPr>
          <w:p w14:paraId="308FFCB0" w14:textId="77777777" w:rsidR="009F221C" w:rsidRPr="008E6DF5" w:rsidRDefault="009F221C" w:rsidP="0070666B">
            <w:pPr>
              <w:pStyle w:val="Column1"/>
              <w:rPr>
                <w:noProof/>
                <w:lang w:val="da-DK"/>
              </w:rPr>
            </w:pPr>
            <w:r w:rsidRPr="008E6DF5">
              <w:rPr>
                <w:noProof/>
                <w:lang w:val="da-DK"/>
              </w:rPr>
              <w:t xml:space="preserve">I disse tidsrum er tilgængeligheden mindst ___ %. </w:t>
            </w:r>
          </w:p>
          <w:p w14:paraId="1EDDB080" w14:textId="77777777" w:rsidR="009F221C" w:rsidRPr="008E6DF5" w:rsidRDefault="009F221C" w:rsidP="0070666B">
            <w:pPr>
              <w:pStyle w:val="Column1"/>
              <w:rPr>
                <w:noProof/>
                <w:lang w:val="da-DK"/>
              </w:rPr>
            </w:pPr>
            <w:r w:rsidRPr="008E6DF5">
              <w:rPr>
                <w:noProof/>
                <w:lang w:val="da-DK"/>
              </w:rPr>
              <w:t>(</w:t>
            </w:r>
            <w:r w:rsidR="00B57E94" w:rsidRPr="008E6DF5">
              <w:rPr>
                <w:noProof/>
                <w:lang w:val="da-DK"/>
              </w:rPr>
              <w:t>Kunden</w:t>
            </w:r>
            <w:r w:rsidRPr="008E6DF5">
              <w:rPr>
                <w:noProof/>
                <w:lang w:val="da-DK"/>
              </w:rPr>
              <w:t xml:space="preserve"> forventer 99</w:t>
            </w:r>
            <w:r w:rsidR="00264B63" w:rsidRPr="008E6DF5">
              <w:rPr>
                <w:noProof/>
                <w:lang w:val="da-DK"/>
              </w:rPr>
              <w:t>.5</w:t>
            </w:r>
            <w:r w:rsidRPr="008E6DF5">
              <w:rPr>
                <w:noProof/>
                <w:lang w:val="da-DK"/>
              </w:rPr>
              <w:t>%</w:t>
            </w:r>
            <w:r w:rsidR="00B06ADE" w:rsidRPr="008E6DF5">
              <w:rPr>
                <w:noProof/>
                <w:lang w:val="da-DK"/>
              </w:rPr>
              <w:t xml:space="preserve"> eller bedre</w:t>
            </w:r>
            <w:r w:rsidRPr="008E6DF5">
              <w:rPr>
                <w:noProof/>
                <w:lang w:val="da-DK"/>
              </w:rPr>
              <w:t>).</w:t>
            </w:r>
          </w:p>
          <w:p w14:paraId="39C8D9B2" w14:textId="77777777" w:rsidR="00264B63" w:rsidRPr="008E6DF5" w:rsidRDefault="004669A4" w:rsidP="0070666B">
            <w:pPr>
              <w:pStyle w:val="Column1"/>
              <w:rPr>
                <w:noProof/>
                <w:color w:val="FF0000"/>
                <w:lang w:val="da-DK"/>
              </w:rPr>
            </w:pPr>
            <w:r>
              <w:rPr>
                <w:noProof/>
                <w:color w:val="FF0000"/>
                <w:lang w:val="da-DK"/>
              </w:rPr>
              <w:t>Grundversion</w:t>
            </w:r>
            <w:r w:rsidR="00264B63" w:rsidRPr="008E6DF5">
              <w:rPr>
                <w:noProof/>
                <w:color w:val="FF0000"/>
                <w:lang w:val="da-DK"/>
              </w:rPr>
              <w:t>: 99,</w:t>
            </w:r>
            <w:r w:rsidR="00791294" w:rsidRPr="008E6DF5">
              <w:rPr>
                <w:noProof/>
                <w:color w:val="FF0000"/>
                <w:lang w:val="da-DK"/>
              </w:rPr>
              <w:t>0</w:t>
            </w:r>
            <w:r w:rsidR="00264B63" w:rsidRPr="008E6DF5">
              <w:rPr>
                <w:noProof/>
                <w:color w:val="FF0000"/>
                <w:lang w:val="da-DK"/>
              </w:rPr>
              <w:t>%</w:t>
            </w:r>
            <w:r w:rsidR="00791294" w:rsidRPr="008E6DF5">
              <w:rPr>
                <w:noProof/>
                <w:color w:val="FF0000"/>
                <w:lang w:val="da-DK"/>
              </w:rPr>
              <w:t>.</w:t>
            </w:r>
          </w:p>
          <w:p w14:paraId="6954482B" w14:textId="77777777" w:rsidR="00791294" w:rsidRDefault="004669A4" w:rsidP="0073052A">
            <w:pPr>
              <w:pStyle w:val="Column1"/>
              <w:rPr>
                <w:noProof/>
                <w:color w:val="FF0000"/>
                <w:lang w:val="da-DK"/>
              </w:rPr>
            </w:pPr>
            <w:r>
              <w:rPr>
                <w:noProof/>
                <w:color w:val="FF0000"/>
                <w:lang w:val="da-DK"/>
              </w:rPr>
              <w:t>Option A</w:t>
            </w:r>
            <w:r w:rsidR="001A465B">
              <w:rPr>
                <w:noProof/>
                <w:color w:val="FF0000"/>
                <w:lang w:val="da-DK"/>
              </w:rPr>
              <w:t>5</w:t>
            </w:r>
            <w:r w:rsidR="00057EBF">
              <w:rPr>
                <w:noProof/>
                <w:color w:val="FF0000"/>
                <w:lang w:val="da-DK"/>
              </w:rPr>
              <w:t>-</w:t>
            </w:r>
            <w:r>
              <w:rPr>
                <w:noProof/>
                <w:color w:val="FF0000"/>
                <w:lang w:val="da-DK"/>
              </w:rPr>
              <w:t>1</w:t>
            </w:r>
            <w:r w:rsidR="00791294" w:rsidRPr="008E6DF5">
              <w:rPr>
                <w:noProof/>
                <w:color w:val="FF0000"/>
                <w:lang w:val="da-DK"/>
              </w:rPr>
              <w:t xml:space="preserve">: 99,8% </w:t>
            </w:r>
            <w:r w:rsidR="0073052A">
              <w:rPr>
                <w:noProof/>
                <w:color w:val="FF0000"/>
                <w:lang w:val="da-DK"/>
              </w:rPr>
              <w:t>(</w:t>
            </w:r>
            <w:r w:rsidR="00791294" w:rsidRPr="008E6DF5">
              <w:rPr>
                <w:noProof/>
                <w:color w:val="FF0000"/>
                <w:lang w:val="da-DK"/>
              </w:rPr>
              <w:t>ca. 1</w:t>
            </w:r>
            <w:r w:rsidR="00CA16BF">
              <w:rPr>
                <w:noProof/>
                <w:color w:val="FF0000"/>
                <w:lang w:val="da-DK"/>
              </w:rPr>
              <w:t>2</w:t>
            </w:r>
            <w:r w:rsidR="00791294" w:rsidRPr="008E6DF5">
              <w:rPr>
                <w:noProof/>
                <w:color w:val="FF0000"/>
                <w:lang w:val="da-DK"/>
              </w:rPr>
              <w:t xml:space="preserve"> </w:t>
            </w:r>
            <w:r w:rsidR="00CE7ECF" w:rsidRPr="008E6DF5">
              <w:rPr>
                <w:noProof/>
                <w:color w:val="FF0000"/>
                <w:lang w:val="da-DK"/>
              </w:rPr>
              <w:t>mio.</w:t>
            </w:r>
            <w:r w:rsidR="00CA16BF">
              <w:rPr>
                <w:noProof/>
                <w:color w:val="FF0000"/>
                <w:lang w:val="da-DK"/>
              </w:rPr>
              <w:t xml:space="preserve"> ekstra</w:t>
            </w:r>
            <w:r w:rsidR="00791294" w:rsidRPr="008E6DF5">
              <w:rPr>
                <w:noProof/>
                <w:color w:val="FF0000"/>
                <w:lang w:val="da-DK"/>
              </w:rPr>
              <w:t>/år</w:t>
            </w:r>
            <w:r w:rsidR="0073052A">
              <w:rPr>
                <w:noProof/>
                <w:color w:val="FF0000"/>
                <w:lang w:val="da-DK"/>
              </w:rPr>
              <w:t>)</w:t>
            </w:r>
            <w:r w:rsidR="00791294" w:rsidRPr="008E6DF5">
              <w:rPr>
                <w:noProof/>
                <w:color w:val="FF0000"/>
                <w:lang w:val="da-DK"/>
              </w:rPr>
              <w:t>.</w:t>
            </w:r>
          </w:p>
          <w:p w14:paraId="616196E6" w14:textId="77777777" w:rsidR="003076C3" w:rsidRPr="008E6DF5" w:rsidRDefault="001A465B" w:rsidP="00057EBF">
            <w:pPr>
              <w:pStyle w:val="Column1"/>
              <w:rPr>
                <w:noProof/>
                <w:color w:val="FF0000"/>
                <w:lang w:val="da-DK"/>
              </w:rPr>
            </w:pPr>
            <w:r>
              <w:rPr>
                <w:noProof/>
                <w:color w:val="FF0000"/>
                <w:lang w:val="da-DK"/>
              </w:rPr>
              <w:t>Option A5</w:t>
            </w:r>
            <w:r w:rsidR="00057EBF">
              <w:rPr>
                <w:noProof/>
                <w:color w:val="FF0000"/>
                <w:lang w:val="da-DK"/>
              </w:rPr>
              <w:t>-</w:t>
            </w:r>
            <w:r w:rsidR="003076C3">
              <w:rPr>
                <w:noProof/>
                <w:color w:val="FF0000"/>
                <w:lang w:val="da-DK"/>
              </w:rPr>
              <w:t xml:space="preserve">2: 99,95% </w:t>
            </w:r>
            <w:r w:rsidR="00057EBF">
              <w:rPr>
                <w:noProof/>
                <w:color w:val="FF0000"/>
                <w:lang w:val="da-DK"/>
              </w:rPr>
              <w:t>(ca.</w:t>
            </w:r>
            <w:r w:rsidR="0069148D">
              <w:rPr>
                <w:noProof/>
                <w:color w:val="FF0000"/>
                <w:lang w:val="da-DK"/>
              </w:rPr>
              <w:t xml:space="preserve"> </w:t>
            </w:r>
            <w:r w:rsidR="00057EBF">
              <w:rPr>
                <w:noProof/>
                <w:color w:val="FF0000"/>
                <w:lang w:val="da-DK"/>
              </w:rPr>
              <w:t>20 mio</w:t>
            </w:r>
            <w:r w:rsidR="003D6D0D">
              <w:rPr>
                <w:noProof/>
                <w:color w:val="FF0000"/>
                <w:lang w:val="da-DK"/>
              </w:rPr>
              <w:t>.</w:t>
            </w:r>
            <w:r w:rsidR="00057EBF">
              <w:rPr>
                <w:noProof/>
                <w:color w:val="FF0000"/>
                <w:lang w:val="da-DK"/>
              </w:rPr>
              <w:t xml:space="preserve"> ekstra/år).</w:t>
            </w:r>
          </w:p>
        </w:tc>
        <w:tc>
          <w:tcPr>
            <w:tcW w:w="781" w:type="dxa"/>
          </w:tcPr>
          <w:p w14:paraId="77E6EA5D" w14:textId="77777777" w:rsidR="009F221C" w:rsidRPr="008E6DF5" w:rsidRDefault="009F221C" w:rsidP="003534C2">
            <w:pPr>
              <w:ind w:left="-8" w:firstLine="8"/>
              <w:rPr>
                <w:noProof/>
              </w:rPr>
            </w:pPr>
          </w:p>
        </w:tc>
      </w:tr>
    </w:tbl>
    <w:p w14:paraId="298ADCF7" w14:textId="77777777" w:rsidR="00B06ADE" w:rsidRPr="008E6DF5" w:rsidRDefault="00B06ADE" w:rsidP="009F221C">
      <w:pPr>
        <w:rPr>
          <w:noProof/>
        </w:rPr>
      </w:pPr>
    </w:p>
    <w:p w14:paraId="4F4BB962" w14:textId="77777777" w:rsidR="009F221C" w:rsidRPr="008E6DF5" w:rsidRDefault="00B06ADE" w:rsidP="009F221C">
      <w:pPr>
        <w:rPr>
          <w:noProof/>
        </w:rPr>
      </w:pPr>
      <w:r w:rsidRPr="008E6DF5">
        <w:rPr>
          <w:noProof/>
        </w:rPr>
        <w:t>Bemærk at kunden har skrevet "</w:t>
      </w:r>
      <w:r w:rsidRPr="008E6DF5">
        <w:rPr>
          <w:i/>
          <w:noProof/>
        </w:rPr>
        <w:t>99.5% eller bedre"</w:t>
      </w:r>
      <w:r w:rsidRPr="008E6DF5">
        <w:rPr>
          <w:noProof/>
        </w:rPr>
        <w:t xml:space="preserve">. Det betyder at </w:t>
      </w:r>
      <w:r w:rsidR="00175975" w:rsidRPr="008E6DF5">
        <w:rPr>
          <w:noProof/>
        </w:rPr>
        <w:t>leverandøren</w:t>
      </w:r>
      <w:r w:rsidRPr="008E6DF5">
        <w:rPr>
          <w:noProof/>
        </w:rPr>
        <w:t xml:space="preserve"> får ekstra point for </w:t>
      </w:r>
      <w:r w:rsidR="008B7A1D">
        <w:rPr>
          <w:noProof/>
        </w:rPr>
        <w:t xml:space="preserve">begge </w:t>
      </w:r>
      <w:r w:rsidR="00CA16BF">
        <w:rPr>
          <w:noProof/>
        </w:rPr>
        <w:t>option</w:t>
      </w:r>
      <w:r w:rsidR="008B7A1D">
        <w:rPr>
          <w:noProof/>
        </w:rPr>
        <w:t>er</w:t>
      </w:r>
      <w:r w:rsidRPr="008E6DF5">
        <w:rPr>
          <w:noProof/>
        </w:rPr>
        <w:t>. Havde kunden udeladt "</w:t>
      </w:r>
      <w:r w:rsidRPr="008E6DF5">
        <w:rPr>
          <w:i/>
          <w:noProof/>
        </w:rPr>
        <w:t>eller bedre"</w:t>
      </w:r>
      <w:r w:rsidRPr="008E6DF5">
        <w:rPr>
          <w:noProof/>
        </w:rPr>
        <w:t xml:space="preserve">, ville </w:t>
      </w:r>
      <w:r w:rsidR="008B7A1D">
        <w:rPr>
          <w:noProof/>
        </w:rPr>
        <w:t>ingen af optionerne</w:t>
      </w:r>
      <w:r w:rsidRPr="008E6DF5">
        <w:rPr>
          <w:noProof/>
        </w:rPr>
        <w:t xml:space="preserve"> give </w:t>
      </w:r>
      <w:r w:rsidR="00232DF2" w:rsidRPr="008E6DF5">
        <w:rPr>
          <w:noProof/>
        </w:rPr>
        <w:t>flere</w:t>
      </w:r>
      <w:r w:rsidRPr="008E6DF5">
        <w:rPr>
          <w:noProof/>
        </w:rPr>
        <w:t xml:space="preserve"> point</w:t>
      </w:r>
      <w:r w:rsidR="00232DF2" w:rsidRPr="008E6DF5">
        <w:rPr>
          <w:noProof/>
        </w:rPr>
        <w:t xml:space="preserve"> end 99.5%</w:t>
      </w:r>
      <w:r w:rsidRPr="008E6DF5">
        <w:rPr>
          <w:noProof/>
        </w:rPr>
        <w:t xml:space="preserve">. </w:t>
      </w:r>
    </w:p>
    <w:p w14:paraId="2713D3A6" w14:textId="77777777" w:rsidR="00B06ADE" w:rsidRPr="008E6DF5" w:rsidRDefault="00B06ADE" w:rsidP="009F221C">
      <w:pPr>
        <w:rPr>
          <w:noProof/>
        </w:rPr>
      </w:pPr>
    </w:p>
    <w:p w14:paraId="3EAB4220" w14:textId="77777777" w:rsidR="00812FC9" w:rsidRPr="008E6DF5" w:rsidRDefault="00812FC9" w:rsidP="009F221C">
      <w:pPr>
        <w:rPr>
          <w:b/>
          <w:noProof/>
        </w:rPr>
      </w:pPr>
      <w:r w:rsidRPr="008E6DF5">
        <w:rPr>
          <w:b/>
          <w:noProof/>
        </w:rPr>
        <w:t>Om formatet</w:t>
      </w:r>
    </w:p>
    <w:p w14:paraId="4B148FA7" w14:textId="0EAE6F7B" w:rsidR="00812FC9" w:rsidRPr="008E6DF5" w:rsidRDefault="00812FC9" w:rsidP="00812FC9">
      <w:pPr>
        <w:rPr>
          <w:noProof/>
        </w:rPr>
      </w:pPr>
      <w:r w:rsidRPr="008E6DF5">
        <w:rPr>
          <w:noProof/>
        </w:rPr>
        <w:t xml:space="preserve">Kravspecifikationen er skrevet i MS-Word. Dokumentet bruger </w:t>
      </w:r>
      <w:r w:rsidR="00A83D94" w:rsidRPr="008E6DF5">
        <w:rPr>
          <w:i/>
          <w:noProof/>
        </w:rPr>
        <w:t>Heading 1</w:t>
      </w:r>
      <w:r w:rsidR="00A83D94" w:rsidRPr="008E6DF5">
        <w:rPr>
          <w:noProof/>
        </w:rPr>
        <w:t xml:space="preserve">, </w:t>
      </w:r>
      <w:r w:rsidR="00A83D94" w:rsidRPr="008E6DF5">
        <w:rPr>
          <w:i/>
          <w:noProof/>
        </w:rPr>
        <w:t>Heading 2</w:t>
      </w:r>
      <w:r w:rsidR="00A83D94" w:rsidRPr="008E6DF5">
        <w:rPr>
          <w:noProof/>
        </w:rPr>
        <w:t xml:space="preserve"> og undertiden </w:t>
      </w:r>
      <w:r w:rsidR="00A83D94" w:rsidRPr="008E6DF5">
        <w:rPr>
          <w:i/>
          <w:noProof/>
        </w:rPr>
        <w:t>Heading 3</w:t>
      </w:r>
      <w:r w:rsidRPr="008E6DF5">
        <w:rPr>
          <w:noProof/>
        </w:rPr>
        <w:t xml:space="preserve">, samt </w:t>
      </w:r>
      <w:r w:rsidR="00A83D94" w:rsidRPr="008E6DF5">
        <w:rPr>
          <w:i/>
          <w:iCs/>
          <w:noProof/>
        </w:rPr>
        <w:t>Heading no number</w:t>
      </w:r>
      <w:r w:rsidRPr="008E6DF5">
        <w:rPr>
          <w:noProof/>
        </w:rPr>
        <w:t>. De vil automatisk generere indholdsforteg</w:t>
      </w:r>
      <w:r w:rsidRPr="008E6DF5">
        <w:rPr>
          <w:noProof/>
        </w:rPr>
        <w:softHyphen/>
        <w:t xml:space="preserve">nelsen. Der er brugt tvungent sideskift for nogle overskrifter for at øge overskueligheden. Det ændres via </w:t>
      </w:r>
      <w:r w:rsidR="00083739" w:rsidRPr="008E6DF5">
        <w:rPr>
          <w:noProof/>
        </w:rPr>
        <w:t>hovedmenuens</w:t>
      </w:r>
      <w:r w:rsidRPr="008E6DF5">
        <w:rPr>
          <w:noProof/>
        </w:rPr>
        <w:t xml:space="preserve"> </w:t>
      </w:r>
      <w:r w:rsidR="006260C3" w:rsidRPr="008E6DF5">
        <w:rPr>
          <w:noProof/>
        </w:rPr>
        <w:br/>
      </w:r>
      <w:r w:rsidR="006260C3" w:rsidRPr="008E6DF5">
        <w:rPr>
          <w:noProof/>
        </w:rPr>
        <w:tab/>
      </w:r>
      <w:r w:rsidR="006260C3" w:rsidRPr="008E6DF5">
        <w:rPr>
          <w:noProof/>
        </w:rPr>
        <w:tab/>
      </w:r>
      <w:r w:rsidR="0073052A" w:rsidRPr="0073052A">
        <w:rPr>
          <w:i/>
          <w:noProof/>
        </w:rPr>
        <w:t>Home</w:t>
      </w:r>
      <w:r w:rsidR="0073052A">
        <w:rPr>
          <w:noProof/>
        </w:rPr>
        <w:t xml:space="preserve"> </w:t>
      </w:r>
      <w:r w:rsidR="0073052A" w:rsidRPr="008E6DF5">
        <w:rPr>
          <w:i/>
          <w:noProof/>
        </w:rPr>
        <w:t>→</w:t>
      </w:r>
      <w:r w:rsidR="0073052A">
        <w:rPr>
          <w:noProof/>
        </w:rPr>
        <w:t xml:space="preserve"> </w:t>
      </w:r>
      <w:r w:rsidR="0073052A">
        <w:rPr>
          <w:i/>
          <w:noProof/>
        </w:rPr>
        <w:t>Paragraph</w:t>
      </w:r>
      <w:r w:rsidRPr="008E6DF5">
        <w:rPr>
          <w:i/>
          <w:noProof/>
        </w:rPr>
        <w:t xml:space="preserve"> → </w:t>
      </w:r>
      <w:r w:rsidR="0073052A">
        <w:rPr>
          <w:i/>
          <w:noProof/>
        </w:rPr>
        <w:t>Line and Pagebreak</w:t>
      </w:r>
      <w:r w:rsidR="00400E29" w:rsidRPr="008E6DF5">
        <w:rPr>
          <w:i/>
          <w:noProof/>
        </w:rPr>
        <w:t>→</w:t>
      </w:r>
      <w:r w:rsidR="00400E29">
        <w:rPr>
          <w:i/>
          <w:noProof/>
        </w:rPr>
        <w:t xml:space="preserve"> Page break before</w:t>
      </w:r>
      <w:r w:rsidRPr="008E6DF5">
        <w:rPr>
          <w:noProof/>
        </w:rPr>
        <w:t xml:space="preserve">. </w:t>
      </w:r>
    </w:p>
    <w:p w14:paraId="6B805560" w14:textId="54F77F59" w:rsidR="004C73A5" w:rsidRDefault="001A465B" w:rsidP="00812FC9">
      <w:pPr>
        <w:rPr>
          <w:noProof/>
        </w:rPr>
      </w:pPr>
      <w:r w:rsidRPr="008E6DF5">
        <w:rPr>
          <w:noProof/>
        </w:rPr>
        <w:t xml:space="preserve">Tabellerne </w:t>
      </w:r>
      <w:r>
        <w:rPr>
          <w:noProof/>
        </w:rPr>
        <w:t xml:space="preserve">bruger dokumentets indbyggede tabelformat </w:t>
      </w:r>
      <w:r>
        <w:rPr>
          <w:i/>
          <w:noProof/>
        </w:rPr>
        <w:t xml:space="preserve">Kravtabel. </w:t>
      </w:r>
      <w:r>
        <w:rPr>
          <w:noProof/>
        </w:rPr>
        <w:t xml:space="preserve">Det </w:t>
      </w:r>
      <w:r w:rsidRPr="008E6DF5">
        <w:rPr>
          <w:noProof/>
        </w:rPr>
        <w:t xml:space="preserve">har rammer på </w:t>
      </w:r>
      <w:r>
        <w:rPr>
          <w:noProof/>
        </w:rPr>
        <w:t>3/4</w:t>
      </w:r>
      <w:r w:rsidRPr="008E6DF5">
        <w:rPr>
          <w:noProof/>
        </w:rPr>
        <w:t xml:space="preserve"> punkt. Cellerne har top- og bundmargin på 0,5 mm. </w:t>
      </w:r>
      <w:r w:rsidR="00365445" w:rsidRPr="008E6DF5">
        <w:rPr>
          <w:noProof/>
        </w:rPr>
        <w:t>Kolonne 1</w:t>
      </w:r>
      <w:r w:rsidR="00812FC9" w:rsidRPr="008E6DF5">
        <w:rPr>
          <w:noProof/>
        </w:rPr>
        <w:t xml:space="preserve"> har hængende indrykning på 0,75 cm. Inden for en tabelcelle skal man tabulere med Ctrl+Tab, idet Tab alene rykker markøren til næste celle.</w:t>
      </w:r>
    </w:p>
    <w:p w14:paraId="3558364B" w14:textId="77777777" w:rsidR="0054627A" w:rsidRDefault="0054627A">
      <w:pPr>
        <w:rPr>
          <w:noProof/>
        </w:rPr>
      </w:pPr>
      <w:r>
        <w:rPr>
          <w:noProof/>
        </w:rPr>
        <w:br w:type="page"/>
      </w:r>
    </w:p>
    <w:p w14:paraId="14279CD0" w14:textId="77777777" w:rsidR="0054627A" w:rsidRDefault="00EE3FBE" w:rsidP="0054627A">
      <w:pPr>
        <w:pStyle w:val="Heading2"/>
        <w:rPr>
          <w:noProof/>
        </w:rPr>
      </w:pPr>
      <w:bookmarkStart w:id="8" w:name="_Toc52818167"/>
      <w:r>
        <w:rPr>
          <w:noProof/>
        </w:rPr>
        <w:lastRenderedPageBreak/>
        <w:t>Kunde</w:t>
      </w:r>
      <w:r w:rsidR="0054627A">
        <w:rPr>
          <w:noProof/>
        </w:rPr>
        <w:t>optioner</w:t>
      </w:r>
      <w:bookmarkEnd w:id="8"/>
    </w:p>
    <w:p w14:paraId="4EB78891" w14:textId="77777777" w:rsidR="0054627A" w:rsidRDefault="0054627A" w:rsidP="0054627A">
      <w:r>
        <w:t>Kunden ønsker tilbud på følgende optioner . . .</w:t>
      </w:r>
    </w:p>
    <w:p w14:paraId="71FEF492" w14:textId="77777777" w:rsidR="0054627A" w:rsidRDefault="0054627A" w:rsidP="0054627A"/>
    <w:p w14:paraId="5CF97355" w14:textId="77777777" w:rsidR="0054627A" w:rsidRPr="00A608F2" w:rsidRDefault="00057EBF" w:rsidP="005F4159">
      <w:pPr>
        <w:pStyle w:val="Headingsmall"/>
        <w:rPr>
          <w:color w:val="3366FF"/>
          <w:lang w:val="da-DK"/>
        </w:rPr>
      </w:pPr>
      <w:r w:rsidRPr="00A608F2">
        <w:rPr>
          <w:color w:val="3366FF"/>
          <w:lang w:val="da-DK"/>
        </w:rPr>
        <w:t xml:space="preserve">1. </w:t>
      </w:r>
      <w:r w:rsidR="0054627A" w:rsidRPr="00A608F2">
        <w:rPr>
          <w:color w:val="3366FF"/>
          <w:lang w:val="da-DK"/>
        </w:rPr>
        <w:t>Integration med to ældre MR-skannere</w:t>
      </w:r>
    </w:p>
    <w:p w14:paraId="68CA6C1A" w14:textId="77777777" w:rsidR="003D2DC1" w:rsidRPr="005F4159" w:rsidRDefault="003D2DC1" w:rsidP="003D2DC1">
      <w:pPr>
        <w:rPr>
          <w:color w:val="3366FF"/>
        </w:rPr>
      </w:pPr>
      <w:r w:rsidRPr="005F4159">
        <w:rPr>
          <w:color w:val="3366FF"/>
        </w:rPr>
        <w:t>. . .</w:t>
      </w:r>
    </w:p>
    <w:p w14:paraId="38A214B0" w14:textId="77777777" w:rsidR="0054627A" w:rsidRDefault="0054627A" w:rsidP="0054627A"/>
    <w:p w14:paraId="3D00655A" w14:textId="77777777" w:rsidR="0054627A" w:rsidRPr="0054627A" w:rsidRDefault="0054627A" w:rsidP="0054627A"/>
    <w:p w14:paraId="533CF720" w14:textId="77777777" w:rsidR="00EE3FBE" w:rsidRDefault="006708C1" w:rsidP="0054627A">
      <w:pPr>
        <w:pStyle w:val="Heading2"/>
        <w:rPr>
          <w:noProof/>
          <w:color w:val="FF0000"/>
        </w:rPr>
      </w:pPr>
      <w:bookmarkStart w:id="9" w:name="_Toc52818168"/>
      <w:bookmarkStart w:id="10" w:name="_Toc497902522"/>
      <w:r w:rsidRPr="00BF287C">
        <w:rPr>
          <w:noProof/>
          <w:color w:val="FF0000"/>
        </w:rPr>
        <w:t>Overordnet løsning</w:t>
      </w:r>
      <w:bookmarkEnd w:id="9"/>
    </w:p>
    <w:p w14:paraId="64E160C3" w14:textId="77777777" w:rsidR="00EE3FBE" w:rsidRPr="00EE3FBE" w:rsidRDefault="00EE3FBE" w:rsidP="00EE3FBE">
      <w:pPr>
        <w:rPr>
          <w:color w:val="FF0000"/>
        </w:rPr>
      </w:pPr>
      <w:r w:rsidRPr="00EE3FBE">
        <w:rPr>
          <w:color w:val="FF0000"/>
        </w:rPr>
        <w:t>Løsningen er baseret på . . .</w:t>
      </w:r>
    </w:p>
    <w:p w14:paraId="354A0663" w14:textId="77777777" w:rsidR="00EE3FBE" w:rsidRDefault="00EE3FBE" w:rsidP="00EE3FBE"/>
    <w:p w14:paraId="73E3CCDE" w14:textId="77777777" w:rsidR="00156F4E" w:rsidRPr="00EE3FBE" w:rsidRDefault="00156F4E" w:rsidP="00EE3FBE"/>
    <w:p w14:paraId="053756BD" w14:textId="77777777" w:rsidR="006708C1" w:rsidRPr="00BF287C" w:rsidRDefault="00EE3FBE" w:rsidP="0054627A">
      <w:pPr>
        <w:pStyle w:val="Heading2"/>
        <w:rPr>
          <w:noProof/>
          <w:color w:val="FF0000"/>
        </w:rPr>
      </w:pPr>
      <w:bookmarkStart w:id="11" w:name="_Toc52818169"/>
      <w:r>
        <w:rPr>
          <w:noProof/>
          <w:color w:val="FF0000"/>
        </w:rPr>
        <w:t>L</w:t>
      </w:r>
      <w:bookmarkEnd w:id="10"/>
      <w:r>
        <w:rPr>
          <w:noProof/>
          <w:color w:val="FF0000"/>
        </w:rPr>
        <w:t>everandør</w:t>
      </w:r>
      <w:r w:rsidR="0054627A" w:rsidRPr="00BF287C">
        <w:rPr>
          <w:noProof/>
          <w:color w:val="FF0000"/>
        </w:rPr>
        <w:t>optioner</w:t>
      </w:r>
      <w:bookmarkEnd w:id="11"/>
    </w:p>
    <w:p w14:paraId="37074E54" w14:textId="77777777" w:rsidR="006708C1" w:rsidRPr="00BF287C" w:rsidRDefault="006708C1" w:rsidP="006708C1">
      <w:pPr>
        <w:rPr>
          <w:noProof/>
          <w:color w:val="FF0000"/>
        </w:rPr>
      </w:pPr>
      <w:r w:rsidRPr="00BF287C">
        <w:rPr>
          <w:noProof/>
          <w:color w:val="FF0000"/>
        </w:rPr>
        <w:t xml:space="preserve">Leverandøren tilbyder </w:t>
      </w:r>
      <w:r w:rsidR="004669A4" w:rsidRPr="00BF287C">
        <w:rPr>
          <w:noProof/>
          <w:color w:val="FF0000"/>
        </w:rPr>
        <w:t>yderligere disse</w:t>
      </w:r>
      <w:r w:rsidR="0054627A" w:rsidRPr="00BF287C">
        <w:rPr>
          <w:noProof/>
          <w:color w:val="FF0000"/>
        </w:rPr>
        <w:t xml:space="preserve"> optioner</w:t>
      </w:r>
      <w:r w:rsidR="00183A71">
        <w:rPr>
          <w:noProof/>
          <w:color w:val="FF0000"/>
        </w:rPr>
        <w:t>:</w:t>
      </w:r>
    </w:p>
    <w:p w14:paraId="2E54B2CD" w14:textId="77777777" w:rsidR="0054627A" w:rsidRPr="00BF287C" w:rsidRDefault="0054627A" w:rsidP="006708C1">
      <w:pPr>
        <w:rPr>
          <w:noProof/>
          <w:color w:val="FF0000"/>
        </w:rPr>
      </w:pPr>
    </w:p>
    <w:p w14:paraId="025C247D" w14:textId="77777777" w:rsidR="004669A4" w:rsidRPr="00A608F2" w:rsidRDefault="00057EBF" w:rsidP="005F4159">
      <w:pPr>
        <w:pStyle w:val="Headingsmall"/>
        <w:rPr>
          <w:noProof/>
          <w:color w:val="FF0000"/>
          <w:lang w:val="da-DK"/>
        </w:rPr>
      </w:pPr>
      <w:r w:rsidRPr="00A608F2">
        <w:rPr>
          <w:noProof/>
          <w:color w:val="FF0000"/>
          <w:lang w:val="da-DK"/>
        </w:rPr>
        <w:t xml:space="preserve">1. </w:t>
      </w:r>
      <w:r w:rsidR="00156F4E" w:rsidRPr="00A608F2">
        <w:rPr>
          <w:noProof/>
          <w:color w:val="FF0000"/>
          <w:lang w:val="da-DK"/>
        </w:rPr>
        <w:t>Høj</w:t>
      </w:r>
      <w:r w:rsidR="004669A4" w:rsidRPr="00A608F2">
        <w:rPr>
          <w:noProof/>
          <w:color w:val="FF0000"/>
          <w:lang w:val="da-DK"/>
        </w:rPr>
        <w:t xml:space="preserve"> tilgængelighed</w:t>
      </w:r>
    </w:p>
    <w:p w14:paraId="23F083DD" w14:textId="77777777" w:rsidR="004669A4" w:rsidRPr="005F4159" w:rsidRDefault="008B7A1D" w:rsidP="004669A4">
      <w:pPr>
        <w:rPr>
          <w:color w:val="FF0000"/>
        </w:rPr>
      </w:pPr>
      <w:r>
        <w:rPr>
          <w:color w:val="FF0000"/>
        </w:rPr>
        <w:t xml:space="preserve">99.8%. </w:t>
      </w:r>
      <w:r w:rsidR="00BF287C" w:rsidRPr="005F4159">
        <w:rPr>
          <w:color w:val="FF0000"/>
        </w:rPr>
        <w:t xml:space="preserve">Se </w:t>
      </w:r>
      <w:r>
        <w:rPr>
          <w:color w:val="FF0000"/>
        </w:rPr>
        <w:t xml:space="preserve">detaljerne i </w:t>
      </w:r>
      <w:r w:rsidR="00BF287C" w:rsidRPr="005F4159">
        <w:rPr>
          <w:color w:val="FF0000"/>
        </w:rPr>
        <w:t>L2-2 og priser</w:t>
      </w:r>
      <w:r w:rsidR="003D2DC1" w:rsidRPr="005F4159">
        <w:rPr>
          <w:color w:val="FF0000"/>
        </w:rPr>
        <w:t>ne</w:t>
      </w:r>
      <w:r w:rsidR="00BF287C" w:rsidRPr="005F4159">
        <w:rPr>
          <w:color w:val="FF0000"/>
        </w:rPr>
        <w:t xml:space="preserve"> i kontraktens bilag 2.</w:t>
      </w:r>
    </w:p>
    <w:p w14:paraId="5CFF6E75" w14:textId="77777777" w:rsidR="004669A4" w:rsidRPr="005F4159" w:rsidRDefault="004669A4" w:rsidP="004669A4">
      <w:pPr>
        <w:rPr>
          <w:color w:val="FF0000"/>
        </w:rPr>
      </w:pPr>
    </w:p>
    <w:p w14:paraId="4E3D5FAF" w14:textId="77777777" w:rsidR="00057EBF" w:rsidRPr="00A608F2" w:rsidRDefault="00057EBF" w:rsidP="005F4159">
      <w:pPr>
        <w:pStyle w:val="Headingsmall"/>
        <w:rPr>
          <w:noProof/>
          <w:color w:val="FF0000"/>
          <w:lang w:val="da-DK"/>
        </w:rPr>
      </w:pPr>
      <w:r w:rsidRPr="00A608F2">
        <w:rPr>
          <w:noProof/>
          <w:color w:val="FF0000"/>
          <w:lang w:val="da-DK"/>
        </w:rPr>
        <w:t>2. Ultra tilgængelighed</w:t>
      </w:r>
    </w:p>
    <w:p w14:paraId="238CACF8" w14:textId="77777777" w:rsidR="00057EBF" w:rsidRPr="005F4159" w:rsidRDefault="008B7A1D" w:rsidP="00057EBF">
      <w:pPr>
        <w:rPr>
          <w:color w:val="FF0000"/>
        </w:rPr>
      </w:pPr>
      <w:r>
        <w:rPr>
          <w:color w:val="FF0000"/>
        </w:rPr>
        <w:t xml:space="preserve">99.95%. </w:t>
      </w:r>
      <w:r w:rsidR="00057EBF" w:rsidRPr="005F4159">
        <w:rPr>
          <w:color w:val="FF0000"/>
        </w:rPr>
        <w:t xml:space="preserve">Se </w:t>
      </w:r>
      <w:r>
        <w:rPr>
          <w:color w:val="FF0000"/>
        </w:rPr>
        <w:t xml:space="preserve">detaljerne i </w:t>
      </w:r>
      <w:r w:rsidR="00057EBF" w:rsidRPr="005F4159">
        <w:rPr>
          <w:color w:val="FF0000"/>
        </w:rPr>
        <w:t>L2-2 og priserne i kontraktens bilag 2.</w:t>
      </w:r>
    </w:p>
    <w:p w14:paraId="66D46B40" w14:textId="77777777" w:rsidR="00057EBF" w:rsidRPr="005F4159" w:rsidRDefault="00057EBF" w:rsidP="00057EBF">
      <w:pPr>
        <w:rPr>
          <w:color w:val="FF0000"/>
        </w:rPr>
      </w:pPr>
    </w:p>
    <w:p w14:paraId="7E236930" w14:textId="77777777" w:rsidR="0054627A" w:rsidRPr="005F4159" w:rsidRDefault="00057EBF" w:rsidP="005F4159">
      <w:pPr>
        <w:pStyle w:val="Headingsmall"/>
        <w:rPr>
          <w:noProof/>
          <w:color w:val="FF0000"/>
        </w:rPr>
      </w:pPr>
      <w:r w:rsidRPr="005F4159">
        <w:rPr>
          <w:noProof/>
          <w:color w:val="FF0000"/>
        </w:rPr>
        <w:t xml:space="preserve">3. </w:t>
      </w:r>
      <w:r w:rsidR="0054627A" w:rsidRPr="005F4159">
        <w:rPr>
          <w:noProof/>
          <w:color w:val="FF0000"/>
        </w:rPr>
        <w:t xml:space="preserve">Integration med </w:t>
      </w:r>
      <w:r w:rsidR="00D4317A" w:rsidRPr="005F4159">
        <w:rPr>
          <w:noProof/>
          <w:color w:val="FF0000"/>
        </w:rPr>
        <w:t>WHO</w:t>
      </w:r>
      <w:r w:rsidR="0054627A" w:rsidRPr="005F4159">
        <w:rPr>
          <w:noProof/>
          <w:color w:val="FF0000"/>
        </w:rPr>
        <w:t>'s DNA-register</w:t>
      </w:r>
    </w:p>
    <w:p w14:paraId="2F8748B4" w14:textId="77777777" w:rsidR="006708C1" w:rsidRPr="00057EBF" w:rsidRDefault="00BF287C" w:rsidP="006708C1">
      <w:pPr>
        <w:rPr>
          <w:noProof/>
          <w:color w:val="FF0000"/>
        </w:rPr>
      </w:pPr>
      <w:r w:rsidRPr="00057EBF">
        <w:rPr>
          <w:noProof/>
          <w:color w:val="FF0000"/>
        </w:rPr>
        <w:t>WHO giver mulighed for …</w:t>
      </w:r>
    </w:p>
    <w:p w14:paraId="73FCFB60" w14:textId="77777777" w:rsidR="006708C1" w:rsidRPr="008E6DF5" w:rsidRDefault="006708C1">
      <w:pPr>
        <w:rPr>
          <w:rFonts w:ascii="Verdana" w:hAnsi="Verdana" w:cs="Verdana"/>
          <w:noProof/>
          <w:sz w:val="20"/>
          <w:u w:val="single"/>
        </w:rPr>
      </w:pPr>
    </w:p>
    <w:p w14:paraId="4B4497D9" w14:textId="77777777" w:rsidR="00B06ADE" w:rsidRPr="008E6DF5" w:rsidRDefault="00B06ADE" w:rsidP="009F221C">
      <w:pPr>
        <w:rPr>
          <w:noProof/>
        </w:rPr>
      </w:pPr>
    </w:p>
    <w:p w14:paraId="218230FB" w14:textId="77777777" w:rsidR="0065124F" w:rsidRPr="008E6DF5" w:rsidRDefault="0065124F">
      <w:pPr>
        <w:pStyle w:val="Heading1"/>
        <w:rPr>
          <w:noProof/>
        </w:rPr>
      </w:pPr>
      <w:bookmarkStart w:id="12" w:name="_Toc347865046"/>
      <w:bookmarkStart w:id="13" w:name="_Toc52818170"/>
      <w:r w:rsidRPr="008E6DF5">
        <w:rPr>
          <w:noProof/>
        </w:rPr>
        <w:lastRenderedPageBreak/>
        <w:t>Overordnede behov</w:t>
      </w:r>
      <w:bookmarkEnd w:id="12"/>
      <w:bookmarkEnd w:id="13"/>
    </w:p>
    <w:p w14:paraId="1A9DDC29" w14:textId="190491B1" w:rsidR="0065124F" w:rsidRPr="008E6DF5" w:rsidRDefault="0065124F">
      <w:pPr>
        <w:rPr>
          <w:noProof/>
        </w:rPr>
      </w:pPr>
      <w:r w:rsidRPr="008E6DF5">
        <w:rPr>
          <w:noProof/>
        </w:rPr>
        <w:t>Dette kapitel forklarer hvordan kravene tænkes at tilgodese kundens forretningsmæssige mål</w:t>
      </w:r>
      <w:r w:rsidR="00536654" w:rsidRPr="008E6DF5">
        <w:rPr>
          <w:noProof/>
        </w:rPr>
        <w:t>,</w:t>
      </w:r>
      <w:r w:rsidRPr="008E6DF5">
        <w:rPr>
          <w:noProof/>
        </w:rPr>
        <w:t xml:space="preserve"> hvordan risikable krav ønskes afklaret tidligt</w:t>
      </w:r>
      <w:r w:rsidR="00536654" w:rsidRPr="008E6DF5">
        <w:rPr>
          <w:noProof/>
        </w:rPr>
        <w:t xml:space="preserve"> og hvordan tilbud sammenlignes</w:t>
      </w:r>
      <w:r w:rsidRPr="008E6DF5">
        <w:rPr>
          <w:noProof/>
        </w:rPr>
        <w:t>.</w:t>
      </w:r>
      <w:r w:rsidR="0061178B" w:rsidRPr="008E6DF5">
        <w:rPr>
          <w:noProof/>
        </w:rPr>
        <w:t xml:space="preserve"> Kapitlet indeholder ikke krav</w:t>
      </w:r>
      <w:r w:rsidR="00331BB4">
        <w:rPr>
          <w:noProof/>
        </w:rPr>
        <w:t xml:space="preserve"> til systemet, men til anskaffelsesprocessen</w:t>
      </w:r>
      <w:r w:rsidR="0061178B" w:rsidRPr="008E6DF5">
        <w:rPr>
          <w:noProof/>
        </w:rPr>
        <w:t>.</w:t>
      </w:r>
    </w:p>
    <w:p w14:paraId="3513D59B" w14:textId="77777777" w:rsidR="0065124F" w:rsidRPr="008E6DF5" w:rsidRDefault="0065124F">
      <w:pPr>
        <w:rPr>
          <w:noProof/>
        </w:rPr>
      </w:pPr>
    </w:p>
    <w:p w14:paraId="54F66470" w14:textId="77777777" w:rsidR="0077272A" w:rsidRPr="008E6DF5" w:rsidRDefault="008B7A1D" w:rsidP="0077272A">
      <w:pPr>
        <w:pStyle w:val="Heading2"/>
        <w:numPr>
          <w:ilvl w:val="1"/>
          <w:numId w:val="1"/>
        </w:numPr>
        <w:rPr>
          <w:noProof/>
        </w:rPr>
      </w:pPr>
      <w:bookmarkStart w:id="14" w:name="_Toc52818171"/>
      <w:r>
        <w:rPr>
          <w:noProof/>
        </w:rPr>
        <w:t>Patientbehandling (</w:t>
      </w:r>
      <w:bookmarkStart w:id="15" w:name="_Toc386716371"/>
      <w:r>
        <w:rPr>
          <w:noProof/>
        </w:rPr>
        <w:t>fremtidigt f</w:t>
      </w:r>
      <w:r w:rsidRPr="008E6DF5">
        <w:rPr>
          <w:noProof/>
        </w:rPr>
        <w:t>low</w:t>
      </w:r>
      <w:bookmarkEnd w:id="15"/>
      <w:r>
        <w:rPr>
          <w:noProof/>
        </w:rPr>
        <w:t>)</w:t>
      </w:r>
      <w:bookmarkEnd w:id="14"/>
    </w:p>
    <w:p w14:paraId="0B780152" w14:textId="77777777" w:rsidR="0077272A" w:rsidRPr="008E6DF5" w:rsidRDefault="00F62745" w:rsidP="0077272A">
      <w:pPr>
        <w:rPr>
          <w:noProof/>
        </w:rPr>
      </w:pPr>
      <w:r w:rsidRPr="008E6DF5">
        <w:rPr>
          <w:noProof/>
          <w:color w:val="3366FF"/>
        </w:rPr>
        <w:t xml:space="preserve">Systemet skal kun støtte én slags flow: Behandling af en patient. </w:t>
      </w:r>
      <w:r w:rsidR="0077272A" w:rsidRPr="008E6DF5">
        <w:rPr>
          <w:noProof/>
          <w:color w:val="3366FF"/>
        </w:rPr>
        <w:t xml:space="preserve">Nedenstående er det generelle, logiske flow for en </w:t>
      </w:r>
      <w:r w:rsidRPr="008E6DF5">
        <w:rPr>
          <w:noProof/>
          <w:color w:val="3366FF"/>
        </w:rPr>
        <w:t>behandling</w:t>
      </w:r>
      <w:r w:rsidR="0077272A" w:rsidRPr="008E6DF5">
        <w:rPr>
          <w:noProof/>
          <w:color w:val="3366FF"/>
        </w:rPr>
        <w:t xml:space="preserve">. </w:t>
      </w:r>
      <w:r w:rsidR="0077272A" w:rsidRPr="008E6DF5">
        <w:rPr>
          <w:noProof/>
        </w:rPr>
        <w:t xml:space="preserve">Mange af trinene </w:t>
      </w:r>
      <w:r w:rsidR="0076680D" w:rsidRPr="008E6DF5">
        <w:rPr>
          <w:noProof/>
        </w:rPr>
        <w:t xml:space="preserve">kan udelades </w:t>
      </w:r>
      <w:r w:rsidR="0076680D" w:rsidRPr="008E6DF5">
        <w:rPr>
          <w:noProof/>
          <w:color w:val="3366FF"/>
        </w:rPr>
        <w:t>(fx trin 2</w:t>
      </w:r>
      <w:r w:rsidR="009F221C" w:rsidRPr="008E6DF5">
        <w:rPr>
          <w:noProof/>
          <w:color w:val="3366FF"/>
        </w:rPr>
        <w:t xml:space="preserve"> og 8</w:t>
      </w:r>
      <w:r w:rsidR="0076680D" w:rsidRPr="008E6DF5">
        <w:rPr>
          <w:noProof/>
          <w:color w:val="3366FF"/>
        </w:rPr>
        <w:t>)</w:t>
      </w:r>
      <w:r w:rsidR="0076680D" w:rsidRPr="008E6DF5">
        <w:rPr>
          <w:noProof/>
        </w:rPr>
        <w:t xml:space="preserve"> eller </w:t>
      </w:r>
      <w:r w:rsidR="0077272A" w:rsidRPr="008E6DF5">
        <w:rPr>
          <w:noProof/>
        </w:rPr>
        <w:t xml:space="preserve">kan gentages flere gange </w:t>
      </w:r>
      <w:r w:rsidR="0077272A" w:rsidRPr="008E6DF5">
        <w:rPr>
          <w:noProof/>
          <w:color w:val="3366FF"/>
        </w:rPr>
        <w:t>under behandlingen</w:t>
      </w:r>
      <w:r w:rsidR="009F221C" w:rsidRPr="008E6DF5">
        <w:rPr>
          <w:noProof/>
          <w:color w:val="3366FF"/>
        </w:rPr>
        <w:t xml:space="preserve"> (</w:t>
      </w:r>
      <w:r w:rsidRPr="008E6DF5">
        <w:rPr>
          <w:noProof/>
          <w:color w:val="3366FF"/>
        </w:rPr>
        <w:t xml:space="preserve">fx trin 3 til </w:t>
      </w:r>
      <w:r w:rsidR="009F221C" w:rsidRPr="008E6DF5">
        <w:rPr>
          <w:noProof/>
          <w:color w:val="3366FF"/>
        </w:rPr>
        <w:t>9)</w:t>
      </w:r>
      <w:r w:rsidR="0077272A" w:rsidRPr="008E6DF5">
        <w:rPr>
          <w:noProof/>
        </w:rPr>
        <w:t xml:space="preserve">. </w:t>
      </w:r>
    </w:p>
    <w:p w14:paraId="15D75818" w14:textId="77777777" w:rsidR="0077272A" w:rsidRPr="008E6DF5" w:rsidRDefault="0077272A" w:rsidP="0077272A">
      <w:pPr>
        <w:rPr>
          <w:noProof/>
        </w:rPr>
      </w:pPr>
    </w:p>
    <w:p w14:paraId="015B5821" w14:textId="77777777" w:rsidR="0077272A" w:rsidRPr="008E6DF5" w:rsidRDefault="0077272A" w:rsidP="0077272A">
      <w:pPr>
        <w:rPr>
          <w:noProof/>
        </w:rPr>
      </w:pPr>
      <w:r w:rsidRPr="008E6DF5">
        <w:rPr>
          <w:noProof/>
        </w:rPr>
        <w:t xml:space="preserve">Det logiske flow udføres i fysiske arbejdsopgaver (task), hvor en medarbejder en kort periode arbejder </w:t>
      </w:r>
      <w:r w:rsidRPr="008E6DF5">
        <w:rPr>
          <w:noProof/>
          <w:color w:val="3366FF"/>
        </w:rPr>
        <w:t xml:space="preserve">med </w:t>
      </w:r>
      <w:r w:rsidR="00F62745" w:rsidRPr="008E6DF5">
        <w:rPr>
          <w:noProof/>
          <w:color w:val="3366FF"/>
        </w:rPr>
        <w:t>patienten</w:t>
      </w:r>
      <w:r w:rsidRPr="008E6DF5">
        <w:rPr>
          <w:noProof/>
          <w:color w:val="3366FF"/>
        </w:rPr>
        <w:t xml:space="preserve"> </w:t>
      </w:r>
      <w:r w:rsidRPr="008E6DF5">
        <w:rPr>
          <w:noProof/>
        </w:rPr>
        <w:t xml:space="preserve">uden væsentlige afbrydelser. Kolonne 2 viser de relaterede </w:t>
      </w:r>
      <w:r w:rsidR="00F62745" w:rsidRPr="008E6DF5">
        <w:rPr>
          <w:noProof/>
        </w:rPr>
        <w:t xml:space="preserve">task og </w:t>
      </w:r>
      <w:r w:rsidRPr="008E6DF5">
        <w:rPr>
          <w:noProof/>
        </w:rPr>
        <w:t>subtask for hvert trin. Detaljerne fremgår af kapitel C.</w:t>
      </w:r>
    </w:p>
    <w:p w14:paraId="2850A170" w14:textId="77777777" w:rsidR="0077272A" w:rsidRPr="008E6DF5" w:rsidRDefault="0077272A" w:rsidP="0077272A">
      <w:pPr>
        <w:rPr>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6493"/>
        <w:gridCol w:w="2012"/>
      </w:tblGrid>
      <w:tr w:rsidR="0077272A" w:rsidRPr="008E6DF5" w14:paraId="28601DC9" w14:textId="77777777" w:rsidTr="000125D9">
        <w:tc>
          <w:tcPr>
            <w:tcW w:w="6493" w:type="dxa"/>
          </w:tcPr>
          <w:p w14:paraId="384E090D" w14:textId="77777777" w:rsidR="0077272A" w:rsidRPr="008E6DF5" w:rsidRDefault="0077272A" w:rsidP="00306006">
            <w:pPr>
              <w:spacing w:after="40"/>
              <w:rPr>
                <w:b/>
                <w:noProof/>
              </w:rPr>
            </w:pPr>
            <w:r w:rsidRPr="008E6DF5">
              <w:rPr>
                <w:b/>
                <w:noProof/>
              </w:rPr>
              <w:t xml:space="preserve">Trin i </w:t>
            </w:r>
            <w:r w:rsidR="00306006" w:rsidRPr="008E6DF5">
              <w:rPr>
                <w:b/>
                <w:noProof/>
                <w:color w:val="3366FF"/>
              </w:rPr>
              <w:t>patientbehandling</w:t>
            </w:r>
          </w:p>
        </w:tc>
        <w:tc>
          <w:tcPr>
            <w:tcW w:w="2012" w:type="dxa"/>
          </w:tcPr>
          <w:p w14:paraId="24BE0204" w14:textId="77777777" w:rsidR="0077272A" w:rsidRPr="008E6DF5" w:rsidRDefault="000125D9" w:rsidP="000125D9">
            <w:pPr>
              <w:spacing w:after="40"/>
              <w:rPr>
                <w:noProof/>
              </w:rPr>
            </w:pPr>
            <w:r w:rsidRPr="008E6DF5">
              <w:rPr>
                <w:noProof/>
              </w:rPr>
              <w:t>Task og subtask</w:t>
            </w:r>
          </w:p>
        </w:tc>
      </w:tr>
      <w:tr w:rsidR="0077272A" w:rsidRPr="008E6DF5" w14:paraId="718CDC17" w14:textId="77777777" w:rsidTr="000125D9">
        <w:tc>
          <w:tcPr>
            <w:tcW w:w="6493" w:type="dxa"/>
          </w:tcPr>
          <w:p w14:paraId="0A6362B1" w14:textId="77777777" w:rsidR="0077272A" w:rsidRPr="008E6DF5" w:rsidRDefault="00306006" w:rsidP="00A44290">
            <w:pPr>
              <w:numPr>
                <w:ilvl w:val="0"/>
                <w:numId w:val="27"/>
              </w:numPr>
              <w:spacing w:after="40"/>
              <w:ind w:left="357" w:hanging="357"/>
              <w:rPr>
                <w:noProof/>
                <w:color w:val="3366FF"/>
              </w:rPr>
            </w:pPr>
            <w:r w:rsidRPr="008E6DF5">
              <w:rPr>
                <w:noProof/>
                <w:color w:val="3366FF"/>
              </w:rPr>
              <w:t>Indskriv patienten enten via egen læge, ved henvendelse fra patienten selv eller akut (fx trafikuheld med bevidstløs patient)</w:t>
            </w:r>
            <w:r w:rsidR="0077272A" w:rsidRPr="008E6DF5">
              <w:rPr>
                <w:noProof/>
                <w:color w:val="3366FF"/>
              </w:rPr>
              <w:t>.</w:t>
            </w:r>
          </w:p>
        </w:tc>
        <w:tc>
          <w:tcPr>
            <w:tcW w:w="2012" w:type="dxa"/>
          </w:tcPr>
          <w:p w14:paraId="21CDDC65" w14:textId="77777777" w:rsidR="0077272A" w:rsidRPr="008E6DF5" w:rsidRDefault="00306006" w:rsidP="003534C2">
            <w:pPr>
              <w:spacing w:after="40"/>
              <w:rPr>
                <w:noProof/>
                <w:color w:val="3366FF"/>
              </w:rPr>
            </w:pPr>
            <w:r w:rsidRPr="008E6DF5">
              <w:rPr>
                <w:noProof/>
                <w:color w:val="3366FF"/>
              </w:rPr>
              <w:t>C1, C2</w:t>
            </w:r>
          </w:p>
        </w:tc>
      </w:tr>
      <w:tr w:rsidR="0077272A" w:rsidRPr="008E6DF5" w14:paraId="0834049A" w14:textId="77777777" w:rsidTr="000125D9">
        <w:tc>
          <w:tcPr>
            <w:tcW w:w="6493" w:type="dxa"/>
          </w:tcPr>
          <w:p w14:paraId="43E4508C" w14:textId="77777777" w:rsidR="0077272A" w:rsidRPr="008E6DF5" w:rsidRDefault="0076680D" w:rsidP="00A44290">
            <w:pPr>
              <w:numPr>
                <w:ilvl w:val="0"/>
                <w:numId w:val="27"/>
              </w:numPr>
              <w:spacing w:after="40"/>
              <w:ind w:left="357" w:hanging="357"/>
              <w:rPr>
                <w:noProof/>
                <w:color w:val="3366FF"/>
              </w:rPr>
            </w:pPr>
            <w:r w:rsidRPr="008E6DF5">
              <w:rPr>
                <w:noProof/>
                <w:color w:val="3366FF"/>
              </w:rPr>
              <w:t>Indkald patienten og aftal tid.</w:t>
            </w:r>
          </w:p>
        </w:tc>
        <w:tc>
          <w:tcPr>
            <w:tcW w:w="2012" w:type="dxa"/>
          </w:tcPr>
          <w:p w14:paraId="28F2DDCF" w14:textId="77777777" w:rsidR="0077272A" w:rsidRPr="008E6DF5" w:rsidRDefault="006D4819" w:rsidP="003534C2">
            <w:pPr>
              <w:spacing w:after="40"/>
              <w:rPr>
                <w:noProof/>
                <w:color w:val="3366FF"/>
              </w:rPr>
            </w:pPr>
            <w:r w:rsidRPr="008E6DF5">
              <w:rPr>
                <w:noProof/>
                <w:color w:val="3366FF"/>
              </w:rPr>
              <w:t>C</w:t>
            </w:r>
            <w:r w:rsidR="00767882" w:rsidRPr="008E6DF5">
              <w:rPr>
                <w:noProof/>
                <w:color w:val="3366FF"/>
              </w:rPr>
              <w:t>1-4</w:t>
            </w:r>
          </w:p>
        </w:tc>
      </w:tr>
      <w:tr w:rsidR="0077272A" w:rsidRPr="008E6DF5" w14:paraId="06171755" w14:textId="77777777" w:rsidTr="000125D9">
        <w:tc>
          <w:tcPr>
            <w:tcW w:w="6493" w:type="dxa"/>
          </w:tcPr>
          <w:p w14:paraId="4EA1367A" w14:textId="77777777" w:rsidR="0077272A" w:rsidRPr="008E6DF5" w:rsidRDefault="0076680D" w:rsidP="00A44290">
            <w:pPr>
              <w:numPr>
                <w:ilvl w:val="0"/>
                <w:numId w:val="27"/>
              </w:numPr>
              <w:spacing w:after="40"/>
              <w:ind w:left="357" w:hanging="357"/>
              <w:rPr>
                <w:noProof/>
                <w:color w:val="3366FF"/>
              </w:rPr>
            </w:pPr>
            <w:r w:rsidRPr="008E6DF5">
              <w:rPr>
                <w:noProof/>
                <w:color w:val="3366FF"/>
              </w:rPr>
              <w:t>Patienten ankommer til afdelingen. Undersøg hvad patienten fejler, herunder foretag diverse test på stedet eller via laboratorier. Stil diagnoser.</w:t>
            </w:r>
          </w:p>
        </w:tc>
        <w:tc>
          <w:tcPr>
            <w:tcW w:w="2012" w:type="dxa"/>
          </w:tcPr>
          <w:p w14:paraId="19B3B872" w14:textId="77777777" w:rsidR="0077272A" w:rsidRPr="008E6DF5" w:rsidRDefault="006D4819" w:rsidP="003534C2">
            <w:pPr>
              <w:spacing w:after="40"/>
              <w:rPr>
                <w:noProof/>
                <w:color w:val="3366FF"/>
              </w:rPr>
            </w:pPr>
            <w:r w:rsidRPr="008E6DF5">
              <w:rPr>
                <w:noProof/>
                <w:color w:val="3366FF"/>
              </w:rPr>
              <w:t>C10-1, 2, 3</w:t>
            </w:r>
          </w:p>
          <w:p w14:paraId="1EB7A3E4" w14:textId="77777777" w:rsidR="006D4819" w:rsidRPr="008E6DF5" w:rsidRDefault="006D4819" w:rsidP="00F66774">
            <w:pPr>
              <w:spacing w:after="40"/>
              <w:rPr>
                <w:noProof/>
                <w:color w:val="3366FF"/>
              </w:rPr>
            </w:pPr>
            <w:r w:rsidRPr="008E6DF5">
              <w:rPr>
                <w:noProof/>
                <w:color w:val="3366FF"/>
              </w:rPr>
              <w:t>C1</w:t>
            </w:r>
            <w:r w:rsidR="00F66774" w:rsidRPr="008E6DF5">
              <w:rPr>
                <w:noProof/>
                <w:color w:val="3366FF"/>
              </w:rPr>
              <w:t>2</w:t>
            </w:r>
          </w:p>
        </w:tc>
      </w:tr>
      <w:tr w:rsidR="0077272A" w:rsidRPr="008E6DF5" w14:paraId="0D9C0B9A" w14:textId="77777777" w:rsidTr="000125D9">
        <w:tc>
          <w:tcPr>
            <w:tcW w:w="6493" w:type="dxa"/>
          </w:tcPr>
          <w:p w14:paraId="3EE6BF84" w14:textId="77777777" w:rsidR="0077272A" w:rsidRPr="008E6DF5" w:rsidRDefault="0076680D" w:rsidP="00A44290">
            <w:pPr>
              <w:numPr>
                <w:ilvl w:val="0"/>
                <w:numId w:val="27"/>
              </w:numPr>
              <w:spacing w:after="40"/>
              <w:ind w:left="357" w:hanging="357"/>
              <w:rPr>
                <w:noProof/>
                <w:color w:val="3366FF"/>
              </w:rPr>
            </w:pPr>
            <w:r w:rsidRPr="008E6DF5">
              <w:rPr>
                <w:noProof/>
                <w:color w:val="3366FF"/>
              </w:rPr>
              <w:t xml:space="preserve">Planlæg behandling, herunder </w:t>
            </w:r>
            <w:r w:rsidR="00F66774" w:rsidRPr="008E6DF5">
              <w:rPr>
                <w:noProof/>
                <w:color w:val="3366FF"/>
              </w:rPr>
              <w:t xml:space="preserve">ordinér medicin, </w:t>
            </w:r>
            <w:r w:rsidRPr="008E6DF5">
              <w:rPr>
                <w:noProof/>
                <w:color w:val="3366FF"/>
              </w:rPr>
              <w:t>book tider, bestil implantater, etc.</w:t>
            </w:r>
          </w:p>
        </w:tc>
        <w:tc>
          <w:tcPr>
            <w:tcW w:w="2012" w:type="dxa"/>
          </w:tcPr>
          <w:p w14:paraId="354E082A" w14:textId="77777777" w:rsidR="0077272A" w:rsidRPr="008E6DF5" w:rsidRDefault="006D4819" w:rsidP="00F66774">
            <w:pPr>
              <w:spacing w:after="40"/>
              <w:rPr>
                <w:noProof/>
                <w:color w:val="3366FF"/>
              </w:rPr>
            </w:pPr>
            <w:r w:rsidRPr="008E6DF5">
              <w:rPr>
                <w:noProof/>
                <w:color w:val="3366FF"/>
              </w:rPr>
              <w:t>C10-6</w:t>
            </w:r>
            <w:r w:rsidR="00767882" w:rsidRPr="008E6DF5">
              <w:rPr>
                <w:noProof/>
                <w:color w:val="3366FF"/>
              </w:rPr>
              <w:t xml:space="preserve">, </w:t>
            </w:r>
            <w:r w:rsidR="00F66774" w:rsidRPr="008E6DF5">
              <w:rPr>
                <w:noProof/>
                <w:color w:val="3366FF"/>
              </w:rPr>
              <w:t xml:space="preserve">C11, </w:t>
            </w:r>
            <w:r w:rsidR="00767882" w:rsidRPr="008E6DF5">
              <w:rPr>
                <w:noProof/>
                <w:color w:val="3366FF"/>
              </w:rPr>
              <w:t>C1</w:t>
            </w:r>
            <w:r w:rsidR="00F66774" w:rsidRPr="008E6DF5">
              <w:rPr>
                <w:noProof/>
                <w:color w:val="3366FF"/>
              </w:rPr>
              <w:t>3</w:t>
            </w:r>
          </w:p>
        </w:tc>
      </w:tr>
      <w:tr w:rsidR="0077272A" w:rsidRPr="008E6DF5" w14:paraId="3A19C109" w14:textId="77777777" w:rsidTr="000125D9">
        <w:tc>
          <w:tcPr>
            <w:tcW w:w="6493" w:type="dxa"/>
          </w:tcPr>
          <w:p w14:paraId="3675CC57" w14:textId="77777777" w:rsidR="0077272A" w:rsidRPr="008E6DF5" w:rsidRDefault="0076680D" w:rsidP="00A44290">
            <w:pPr>
              <w:numPr>
                <w:ilvl w:val="0"/>
                <w:numId w:val="27"/>
              </w:numPr>
              <w:spacing w:after="40"/>
              <w:ind w:left="357" w:hanging="357"/>
              <w:rPr>
                <w:noProof/>
                <w:color w:val="3366FF"/>
              </w:rPr>
            </w:pPr>
            <w:r w:rsidRPr="008E6DF5">
              <w:rPr>
                <w:noProof/>
                <w:color w:val="3366FF"/>
              </w:rPr>
              <w:t>Overfør evt. patienten til en anden afdeling, fx hvis der er flere diagnoser.</w:t>
            </w:r>
          </w:p>
        </w:tc>
        <w:tc>
          <w:tcPr>
            <w:tcW w:w="2012" w:type="dxa"/>
          </w:tcPr>
          <w:p w14:paraId="602D04B0" w14:textId="77777777" w:rsidR="0077272A" w:rsidRPr="008E6DF5" w:rsidRDefault="006D4819" w:rsidP="003534C2">
            <w:pPr>
              <w:spacing w:after="40"/>
              <w:rPr>
                <w:noProof/>
                <w:color w:val="3366FF"/>
              </w:rPr>
            </w:pPr>
            <w:r w:rsidRPr="008E6DF5">
              <w:rPr>
                <w:noProof/>
                <w:color w:val="3366FF"/>
              </w:rPr>
              <w:t>C</w:t>
            </w:r>
            <w:r w:rsidR="00767882" w:rsidRPr="008E6DF5">
              <w:rPr>
                <w:noProof/>
                <w:color w:val="3366FF"/>
              </w:rPr>
              <w:t>3</w:t>
            </w:r>
          </w:p>
        </w:tc>
      </w:tr>
      <w:tr w:rsidR="0077272A" w:rsidRPr="008E6DF5" w14:paraId="67129C99" w14:textId="77777777" w:rsidTr="000125D9">
        <w:tc>
          <w:tcPr>
            <w:tcW w:w="6493" w:type="dxa"/>
          </w:tcPr>
          <w:p w14:paraId="090F3BBB" w14:textId="77777777" w:rsidR="0077272A" w:rsidRPr="008E6DF5" w:rsidRDefault="001D6EA6" w:rsidP="00A44290">
            <w:pPr>
              <w:numPr>
                <w:ilvl w:val="0"/>
                <w:numId w:val="27"/>
              </w:numPr>
              <w:spacing w:after="40"/>
              <w:ind w:left="357" w:hanging="357"/>
              <w:rPr>
                <w:noProof/>
                <w:color w:val="3366FF"/>
              </w:rPr>
            </w:pPr>
            <w:r w:rsidRPr="008E6DF5">
              <w:rPr>
                <w:noProof/>
                <w:color w:val="3366FF"/>
              </w:rPr>
              <w:t>Udfør behandling</w:t>
            </w:r>
            <w:r w:rsidR="0077272A" w:rsidRPr="008E6DF5">
              <w:rPr>
                <w:noProof/>
                <w:color w:val="3366FF"/>
              </w:rPr>
              <w:t>.</w:t>
            </w:r>
          </w:p>
        </w:tc>
        <w:tc>
          <w:tcPr>
            <w:tcW w:w="2012" w:type="dxa"/>
          </w:tcPr>
          <w:p w14:paraId="28733706" w14:textId="77777777" w:rsidR="0077272A" w:rsidRPr="008E6DF5" w:rsidRDefault="00767882" w:rsidP="00565A98">
            <w:pPr>
              <w:spacing w:after="40"/>
              <w:rPr>
                <w:noProof/>
                <w:color w:val="3366FF"/>
              </w:rPr>
            </w:pPr>
            <w:r w:rsidRPr="008E6DF5">
              <w:rPr>
                <w:noProof/>
                <w:color w:val="3366FF"/>
              </w:rPr>
              <w:t>C10-3, C1</w:t>
            </w:r>
            <w:r w:rsidR="00565A98" w:rsidRPr="008E6DF5">
              <w:rPr>
                <w:noProof/>
                <w:color w:val="3366FF"/>
              </w:rPr>
              <w:t>4</w:t>
            </w:r>
          </w:p>
        </w:tc>
      </w:tr>
      <w:tr w:rsidR="0077272A" w:rsidRPr="008E6DF5" w14:paraId="21BE9860" w14:textId="77777777" w:rsidTr="000125D9">
        <w:tc>
          <w:tcPr>
            <w:tcW w:w="6493" w:type="dxa"/>
          </w:tcPr>
          <w:p w14:paraId="500E74FE" w14:textId="77777777" w:rsidR="0077272A" w:rsidRPr="008E6DF5" w:rsidRDefault="001D6EA6" w:rsidP="00A44290">
            <w:pPr>
              <w:numPr>
                <w:ilvl w:val="0"/>
                <w:numId w:val="27"/>
              </w:numPr>
              <w:spacing w:after="40"/>
              <w:ind w:left="357" w:hanging="357"/>
              <w:rPr>
                <w:noProof/>
                <w:color w:val="3366FF"/>
              </w:rPr>
            </w:pPr>
            <w:r w:rsidRPr="008E6DF5">
              <w:rPr>
                <w:noProof/>
                <w:color w:val="3366FF"/>
              </w:rPr>
              <w:t>Vurder resultatet</w:t>
            </w:r>
            <w:r w:rsidR="0077272A" w:rsidRPr="008E6DF5">
              <w:rPr>
                <w:noProof/>
                <w:color w:val="3366FF"/>
              </w:rPr>
              <w:t xml:space="preserve">. </w:t>
            </w:r>
            <w:r w:rsidRPr="008E6DF5">
              <w:rPr>
                <w:noProof/>
                <w:color w:val="3366FF"/>
              </w:rPr>
              <w:t>Udfør evt. yderligere test og udfør supplerende behandling.</w:t>
            </w:r>
          </w:p>
        </w:tc>
        <w:tc>
          <w:tcPr>
            <w:tcW w:w="2012" w:type="dxa"/>
          </w:tcPr>
          <w:p w14:paraId="55AB2530" w14:textId="77777777" w:rsidR="0077272A" w:rsidRPr="008E6DF5" w:rsidRDefault="00767882" w:rsidP="003534C2">
            <w:pPr>
              <w:spacing w:after="40"/>
              <w:rPr>
                <w:noProof/>
                <w:color w:val="3366FF"/>
              </w:rPr>
            </w:pPr>
            <w:r w:rsidRPr="008E6DF5">
              <w:rPr>
                <w:noProof/>
                <w:color w:val="3366FF"/>
              </w:rPr>
              <w:t>C10</w:t>
            </w:r>
          </w:p>
        </w:tc>
      </w:tr>
      <w:tr w:rsidR="0077272A" w:rsidRPr="008E6DF5" w14:paraId="674B9D06" w14:textId="77777777" w:rsidTr="009D6A43">
        <w:tc>
          <w:tcPr>
            <w:tcW w:w="6493" w:type="dxa"/>
          </w:tcPr>
          <w:p w14:paraId="27E870F8" w14:textId="77777777" w:rsidR="0077272A" w:rsidRPr="008E6DF5" w:rsidRDefault="001D6EA6" w:rsidP="00A44290">
            <w:pPr>
              <w:numPr>
                <w:ilvl w:val="0"/>
                <w:numId w:val="27"/>
              </w:numPr>
              <w:spacing w:after="40"/>
              <w:ind w:left="357" w:hanging="357"/>
              <w:rPr>
                <w:noProof/>
                <w:color w:val="3366FF"/>
              </w:rPr>
            </w:pPr>
            <w:r w:rsidRPr="008E6DF5">
              <w:rPr>
                <w:noProof/>
                <w:color w:val="3366FF"/>
              </w:rPr>
              <w:t>Aftal kontrolbesøg</w:t>
            </w:r>
            <w:r w:rsidR="0077272A" w:rsidRPr="008E6DF5">
              <w:rPr>
                <w:noProof/>
                <w:color w:val="3366FF"/>
              </w:rPr>
              <w:t xml:space="preserve">. </w:t>
            </w:r>
          </w:p>
        </w:tc>
        <w:tc>
          <w:tcPr>
            <w:tcW w:w="2012" w:type="dxa"/>
            <w:shd w:val="clear" w:color="auto" w:fill="FFFF00"/>
          </w:tcPr>
          <w:p w14:paraId="1B42A89F" w14:textId="77777777" w:rsidR="0077272A" w:rsidRPr="008B7A1D" w:rsidRDefault="00767882" w:rsidP="009D6A43">
            <w:pPr>
              <w:tabs>
                <w:tab w:val="right" w:pos="1796"/>
              </w:tabs>
              <w:spacing w:after="40"/>
              <w:rPr>
                <w:noProof/>
                <w:color w:val="3366FF"/>
              </w:rPr>
            </w:pPr>
            <w:r w:rsidRPr="008B7A1D">
              <w:rPr>
                <w:noProof/>
                <w:color w:val="3366FF"/>
              </w:rPr>
              <w:t>C10-6</w:t>
            </w:r>
            <w:r w:rsidR="00785530" w:rsidRPr="008B7A1D">
              <w:rPr>
                <w:noProof/>
                <w:color w:val="3366FF"/>
              </w:rPr>
              <w:t xml:space="preserve"> </w:t>
            </w:r>
            <w:r w:rsidRPr="008B7A1D">
              <w:rPr>
                <w:b/>
                <w:noProof/>
                <w:color w:val="3366FF"/>
              </w:rPr>
              <w:t>?</w:t>
            </w:r>
            <w:r w:rsidR="009D6A43">
              <w:rPr>
                <w:b/>
                <w:noProof/>
                <w:color w:val="3366FF"/>
              </w:rPr>
              <w:tab/>
            </w:r>
          </w:p>
        </w:tc>
      </w:tr>
      <w:tr w:rsidR="0077272A" w:rsidRPr="008E6DF5" w14:paraId="2CAF551A" w14:textId="77777777" w:rsidTr="000125D9">
        <w:tc>
          <w:tcPr>
            <w:tcW w:w="6493" w:type="dxa"/>
          </w:tcPr>
          <w:p w14:paraId="5AD3D109" w14:textId="77777777" w:rsidR="0077272A" w:rsidRPr="008E6DF5" w:rsidRDefault="001D6EA6" w:rsidP="00A44290">
            <w:pPr>
              <w:numPr>
                <w:ilvl w:val="0"/>
                <w:numId w:val="27"/>
              </w:numPr>
              <w:spacing w:after="40"/>
              <w:ind w:left="357" w:hanging="357"/>
              <w:rPr>
                <w:noProof/>
                <w:color w:val="3366FF"/>
              </w:rPr>
            </w:pPr>
            <w:r w:rsidRPr="008E6DF5">
              <w:rPr>
                <w:noProof/>
                <w:color w:val="3366FF"/>
              </w:rPr>
              <w:t>Patienten ankommer til kontrolbesøg. Udfør diverse test og evt. supplerende behandling</w:t>
            </w:r>
            <w:r w:rsidR="0077272A" w:rsidRPr="008E6DF5">
              <w:rPr>
                <w:noProof/>
                <w:color w:val="3366FF"/>
              </w:rPr>
              <w:t xml:space="preserve">. </w:t>
            </w:r>
            <w:r w:rsidRPr="008E6DF5">
              <w:rPr>
                <w:noProof/>
                <w:color w:val="3366FF"/>
              </w:rPr>
              <w:t>Aftal evt. næste kontrolbesøg og evt. behandling.</w:t>
            </w:r>
          </w:p>
        </w:tc>
        <w:tc>
          <w:tcPr>
            <w:tcW w:w="2012" w:type="dxa"/>
          </w:tcPr>
          <w:p w14:paraId="0B0728A7" w14:textId="77777777" w:rsidR="0077272A" w:rsidRPr="008B7A1D" w:rsidRDefault="00767882" w:rsidP="003534C2">
            <w:pPr>
              <w:spacing w:after="40"/>
              <w:rPr>
                <w:noProof/>
                <w:color w:val="3366FF"/>
              </w:rPr>
            </w:pPr>
            <w:r w:rsidRPr="008B7A1D">
              <w:rPr>
                <w:noProof/>
                <w:color w:val="3366FF"/>
              </w:rPr>
              <w:t>C10</w:t>
            </w:r>
          </w:p>
        </w:tc>
      </w:tr>
      <w:tr w:rsidR="0077272A" w:rsidRPr="008E6DF5" w14:paraId="2430B1A0" w14:textId="77777777" w:rsidTr="009D6A43">
        <w:tc>
          <w:tcPr>
            <w:tcW w:w="6493" w:type="dxa"/>
          </w:tcPr>
          <w:p w14:paraId="5D609664" w14:textId="77777777" w:rsidR="0077272A" w:rsidRPr="008E6DF5" w:rsidRDefault="001D6EA6" w:rsidP="00A44290">
            <w:pPr>
              <w:numPr>
                <w:ilvl w:val="0"/>
                <w:numId w:val="27"/>
              </w:numPr>
              <w:spacing w:after="40"/>
              <w:ind w:left="357" w:hanging="357"/>
              <w:rPr>
                <w:noProof/>
                <w:color w:val="3366FF"/>
              </w:rPr>
            </w:pPr>
            <w:r w:rsidRPr="008E6DF5">
              <w:rPr>
                <w:noProof/>
                <w:color w:val="3366FF"/>
              </w:rPr>
              <w:t>Aftal evt. hjemme</w:t>
            </w:r>
            <w:r w:rsidR="00D4281A" w:rsidRPr="008E6DF5">
              <w:rPr>
                <w:noProof/>
                <w:color w:val="3366FF"/>
              </w:rPr>
              <w:t>pleje</w:t>
            </w:r>
            <w:r w:rsidR="0077272A" w:rsidRPr="008E6DF5">
              <w:rPr>
                <w:noProof/>
                <w:color w:val="3366FF"/>
              </w:rPr>
              <w:t>.</w:t>
            </w:r>
          </w:p>
        </w:tc>
        <w:tc>
          <w:tcPr>
            <w:tcW w:w="2012" w:type="dxa"/>
            <w:shd w:val="clear" w:color="auto" w:fill="FFFF00"/>
          </w:tcPr>
          <w:p w14:paraId="5D767343" w14:textId="77777777" w:rsidR="0077272A" w:rsidRPr="008B7A1D" w:rsidRDefault="00767882" w:rsidP="003534C2">
            <w:pPr>
              <w:spacing w:after="40"/>
              <w:rPr>
                <w:b/>
                <w:noProof/>
                <w:color w:val="3366FF"/>
              </w:rPr>
            </w:pPr>
            <w:r w:rsidRPr="008B7A1D">
              <w:rPr>
                <w:b/>
                <w:noProof/>
                <w:color w:val="3366FF"/>
              </w:rPr>
              <w:t>?</w:t>
            </w:r>
            <w:r w:rsidR="00146ACD" w:rsidRPr="008B7A1D">
              <w:rPr>
                <w:b/>
                <w:noProof/>
                <w:color w:val="3366FF"/>
              </w:rPr>
              <w:t xml:space="preserve">   </w:t>
            </w:r>
            <w:r w:rsidR="0077272A" w:rsidRPr="008B7A1D">
              <w:rPr>
                <w:b/>
                <w:noProof/>
                <w:color w:val="3366FF"/>
              </w:rPr>
              <w:t xml:space="preserve"> </w:t>
            </w:r>
          </w:p>
        </w:tc>
      </w:tr>
      <w:tr w:rsidR="0077272A" w:rsidRPr="008E6DF5" w14:paraId="6B697502" w14:textId="77777777" w:rsidTr="000125D9">
        <w:tc>
          <w:tcPr>
            <w:tcW w:w="6493" w:type="dxa"/>
          </w:tcPr>
          <w:p w14:paraId="7B1B0A42" w14:textId="77777777" w:rsidR="0077272A" w:rsidRPr="008E6DF5" w:rsidRDefault="001D6EA6" w:rsidP="00A44290">
            <w:pPr>
              <w:numPr>
                <w:ilvl w:val="0"/>
                <w:numId w:val="27"/>
              </w:numPr>
              <w:spacing w:after="40"/>
              <w:ind w:left="357" w:hanging="357"/>
              <w:rPr>
                <w:noProof/>
                <w:color w:val="3366FF"/>
              </w:rPr>
            </w:pPr>
            <w:r w:rsidRPr="008E6DF5">
              <w:rPr>
                <w:noProof/>
                <w:color w:val="3366FF"/>
              </w:rPr>
              <w:t>Udskriv patienten</w:t>
            </w:r>
            <w:r w:rsidR="0077272A" w:rsidRPr="008E6DF5">
              <w:rPr>
                <w:noProof/>
                <w:color w:val="3366FF"/>
              </w:rPr>
              <w:t xml:space="preserve"> og orienter relevante parter</w:t>
            </w:r>
            <w:r w:rsidRPr="008E6DF5">
              <w:rPr>
                <w:noProof/>
                <w:color w:val="3366FF"/>
              </w:rPr>
              <w:t>, fx egen læge eller sociale myndigheder</w:t>
            </w:r>
            <w:r w:rsidR="0077272A" w:rsidRPr="008E6DF5">
              <w:rPr>
                <w:noProof/>
                <w:color w:val="3366FF"/>
              </w:rPr>
              <w:t>.</w:t>
            </w:r>
            <w:r w:rsidR="006D4819" w:rsidRPr="008E6DF5">
              <w:rPr>
                <w:noProof/>
                <w:color w:val="3366FF"/>
              </w:rPr>
              <w:t xml:space="preserve"> Patienten kan også være død. </w:t>
            </w:r>
          </w:p>
        </w:tc>
        <w:tc>
          <w:tcPr>
            <w:tcW w:w="2012" w:type="dxa"/>
          </w:tcPr>
          <w:p w14:paraId="57657C96" w14:textId="77777777" w:rsidR="0077272A" w:rsidRPr="008E6DF5" w:rsidRDefault="00767882" w:rsidP="003534C2">
            <w:pPr>
              <w:spacing w:after="40"/>
              <w:rPr>
                <w:noProof/>
                <w:color w:val="3366FF"/>
              </w:rPr>
            </w:pPr>
            <w:r w:rsidRPr="008E6DF5">
              <w:rPr>
                <w:noProof/>
                <w:color w:val="3366FF"/>
              </w:rPr>
              <w:t>C6, C7</w:t>
            </w:r>
          </w:p>
        </w:tc>
      </w:tr>
      <w:tr w:rsidR="0077272A" w:rsidRPr="008E6DF5" w14:paraId="32D9BCF7" w14:textId="77777777" w:rsidTr="000125D9">
        <w:tc>
          <w:tcPr>
            <w:tcW w:w="6493" w:type="dxa"/>
          </w:tcPr>
          <w:p w14:paraId="47BACADB" w14:textId="77777777" w:rsidR="0077272A" w:rsidRPr="008E6DF5" w:rsidRDefault="001D6EA6" w:rsidP="00A44290">
            <w:pPr>
              <w:numPr>
                <w:ilvl w:val="0"/>
                <w:numId w:val="27"/>
              </w:numPr>
              <w:spacing w:after="40"/>
              <w:ind w:left="357" w:hanging="357"/>
              <w:rPr>
                <w:noProof/>
                <w:color w:val="3366FF"/>
              </w:rPr>
            </w:pPr>
            <w:r w:rsidRPr="008E6DF5">
              <w:rPr>
                <w:noProof/>
                <w:color w:val="3366FF"/>
              </w:rPr>
              <w:t>Afregn tilskud</w:t>
            </w:r>
            <w:r w:rsidR="006D4819" w:rsidRPr="008E6DF5">
              <w:rPr>
                <w:noProof/>
                <w:color w:val="3366FF"/>
              </w:rPr>
              <w:t xml:space="preserve"> eller egenbetaling</w:t>
            </w:r>
            <w:r w:rsidR="0077272A" w:rsidRPr="008E6DF5">
              <w:rPr>
                <w:noProof/>
                <w:color w:val="3366FF"/>
              </w:rPr>
              <w:t>.</w:t>
            </w:r>
          </w:p>
        </w:tc>
        <w:tc>
          <w:tcPr>
            <w:tcW w:w="2012" w:type="dxa"/>
          </w:tcPr>
          <w:p w14:paraId="64051A95" w14:textId="77777777" w:rsidR="0077272A" w:rsidRPr="008E6DF5" w:rsidRDefault="00767882" w:rsidP="003534C2">
            <w:pPr>
              <w:spacing w:after="40"/>
              <w:rPr>
                <w:noProof/>
                <w:color w:val="3366FF"/>
              </w:rPr>
            </w:pPr>
            <w:r w:rsidRPr="008E6DF5">
              <w:rPr>
                <w:noProof/>
                <w:color w:val="3366FF"/>
              </w:rPr>
              <w:t>C8</w:t>
            </w:r>
          </w:p>
        </w:tc>
      </w:tr>
    </w:tbl>
    <w:p w14:paraId="66332CB7" w14:textId="77777777" w:rsidR="0077272A" w:rsidRPr="008E6DF5" w:rsidRDefault="0077272A" w:rsidP="0077272A">
      <w:pPr>
        <w:rPr>
          <w:noProof/>
        </w:rPr>
      </w:pPr>
    </w:p>
    <w:p w14:paraId="54475247" w14:textId="77777777" w:rsidR="0077272A" w:rsidRPr="008E6DF5" w:rsidRDefault="0077272A" w:rsidP="0077272A">
      <w:pPr>
        <w:rPr>
          <w:noProof/>
        </w:rPr>
      </w:pPr>
      <w:r w:rsidRPr="008E6DF5">
        <w:rPr>
          <w:noProof/>
        </w:rPr>
        <w:t>I det generelle flow har vi ikke anført at der kan være tidsovervågning af de forskellige trin. Det beskrives i task og subtask.</w:t>
      </w:r>
    </w:p>
    <w:p w14:paraId="4F2C59EA" w14:textId="77777777" w:rsidR="00785530" w:rsidRPr="008E6DF5" w:rsidRDefault="00785530" w:rsidP="0077272A">
      <w:pPr>
        <w:rPr>
          <w:noProof/>
        </w:rPr>
      </w:pPr>
    </w:p>
    <w:p w14:paraId="738243F7" w14:textId="77777777" w:rsidR="00785530" w:rsidRPr="008E6DF5" w:rsidRDefault="00AC28C2" w:rsidP="0077272A">
      <w:pPr>
        <w:rPr>
          <w:noProof/>
          <w:color w:val="3366FF"/>
        </w:rPr>
      </w:pPr>
      <w:r w:rsidRPr="008E6DF5">
        <w:rPr>
          <w:noProof/>
        </w:rPr>
        <w:t>Flow-beskrivelsen er</w:t>
      </w:r>
      <w:r w:rsidR="00785530" w:rsidRPr="008E6DF5">
        <w:rPr>
          <w:noProof/>
        </w:rPr>
        <w:t xml:space="preserve"> </w:t>
      </w:r>
      <w:r w:rsidR="003A2759" w:rsidRPr="008E6DF5">
        <w:rPr>
          <w:noProof/>
        </w:rPr>
        <w:t xml:space="preserve">ikke krav, men </w:t>
      </w:r>
      <w:r w:rsidR="00785530" w:rsidRPr="008E6DF5">
        <w:rPr>
          <w:noProof/>
        </w:rPr>
        <w:t xml:space="preserve">et krydstjek mellem det logiske flow og task. </w:t>
      </w:r>
      <w:r w:rsidR="00F66774" w:rsidRPr="008E6DF5">
        <w:rPr>
          <w:noProof/>
          <w:color w:val="3366FF"/>
        </w:rPr>
        <w:t>I dette tilfælde</w:t>
      </w:r>
      <w:r w:rsidR="00785530" w:rsidRPr="008E6DF5">
        <w:rPr>
          <w:noProof/>
          <w:color w:val="3366FF"/>
        </w:rPr>
        <w:t xml:space="preserve"> har</w:t>
      </w:r>
      <w:r w:rsidR="00F66774" w:rsidRPr="008E6DF5">
        <w:rPr>
          <w:noProof/>
          <w:color w:val="3366FF"/>
        </w:rPr>
        <w:t xml:space="preserve"> det</w:t>
      </w:r>
      <w:r w:rsidR="00785530" w:rsidRPr="008E6DF5">
        <w:rPr>
          <w:noProof/>
          <w:color w:val="3366FF"/>
        </w:rPr>
        <w:t xml:space="preserve"> afsløret nogle mangler i task, noteret som spørgsmålstegn ovenfor.</w:t>
      </w:r>
    </w:p>
    <w:p w14:paraId="67765264" w14:textId="77777777" w:rsidR="0077272A" w:rsidRPr="008E6DF5" w:rsidRDefault="0077272A" w:rsidP="0077272A">
      <w:pPr>
        <w:rPr>
          <w:noProof/>
        </w:rPr>
      </w:pPr>
    </w:p>
    <w:p w14:paraId="4143A350" w14:textId="77777777" w:rsidR="0077272A" w:rsidRPr="008E6DF5" w:rsidRDefault="0077272A">
      <w:pPr>
        <w:rPr>
          <w:noProof/>
        </w:rPr>
      </w:pPr>
    </w:p>
    <w:p w14:paraId="5ADD1DDC" w14:textId="77777777" w:rsidR="0065124F" w:rsidRPr="008E6DF5" w:rsidRDefault="0065124F" w:rsidP="0077272A">
      <w:pPr>
        <w:pStyle w:val="Heading2"/>
        <w:pageBreakBefore/>
        <w:rPr>
          <w:noProof/>
        </w:rPr>
      </w:pPr>
      <w:bookmarkStart w:id="16" w:name="_Ref159473308"/>
      <w:bookmarkStart w:id="17" w:name="_Toc347865047"/>
      <w:bookmarkStart w:id="18" w:name="_Toc52818172"/>
      <w:r w:rsidRPr="008E6DF5">
        <w:rPr>
          <w:noProof/>
        </w:rPr>
        <w:lastRenderedPageBreak/>
        <w:t>Forretningsmæssige mål</w:t>
      </w:r>
      <w:bookmarkEnd w:id="16"/>
      <w:bookmarkEnd w:id="17"/>
      <w:bookmarkEnd w:id="18"/>
    </w:p>
    <w:p w14:paraId="6FCF6D0A" w14:textId="77777777" w:rsidR="0065124F" w:rsidRPr="008E6DF5" w:rsidRDefault="0065124F">
      <w:pPr>
        <w:rPr>
          <w:noProof/>
        </w:rPr>
      </w:pPr>
      <w:r w:rsidRPr="008E6DF5">
        <w:rPr>
          <w:noProof/>
        </w:rPr>
        <w:t>Kundens formål med at anskaffe systemet er at opfylde en række forretnings</w:t>
      </w:r>
      <w:r w:rsidRPr="008E6DF5">
        <w:rPr>
          <w:noProof/>
        </w:rPr>
        <w:softHyphen/>
        <w:t xml:space="preserve">mæssige mål. Kunden forventer at systemet bidrager til målene som anført nedenfor. Leverandøren kan sjældent opfylde målene alene, idet kundens medvirken også er afgørende. Målene er altså </w:t>
      </w:r>
      <w:r w:rsidRPr="008E6DF5">
        <w:rPr>
          <w:i/>
          <w:noProof/>
        </w:rPr>
        <w:t>ikke krav</w:t>
      </w:r>
      <w:r w:rsidRPr="008E6DF5">
        <w:rPr>
          <w:iCs/>
          <w:noProof/>
        </w:rPr>
        <w:t xml:space="preserve"> til leverandøren</w:t>
      </w:r>
      <w:r w:rsidRPr="008E6DF5">
        <w:rPr>
          <w:noProof/>
        </w:rPr>
        <w:t>, selvom de står i en tabel for overskuelighedens skyld.</w:t>
      </w:r>
    </w:p>
    <w:p w14:paraId="03971CF6" w14:textId="77777777" w:rsidR="0065124F" w:rsidRPr="008E6DF5" w:rsidRDefault="0065124F">
      <w:pPr>
        <w:rPr>
          <w:noProof/>
        </w:rPr>
      </w:pPr>
    </w:p>
    <w:p w14:paraId="573EB473" w14:textId="77777777" w:rsidR="0065124F" w:rsidRPr="008E6DF5" w:rsidRDefault="0065124F">
      <w:pPr>
        <w:rPr>
          <w:noProof/>
        </w:rPr>
      </w:pPr>
      <w:r w:rsidRPr="008E6DF5">
        <w:rPr>
          <w:noProof/>
        </w:rPr>
        <w:t xml:space="preserve">Alle mål er vigtige og jo før de kan nås, desto bedre. For nogle mål er det kritisk at de nås på et bestemt tidspunkt, fx af forretningsmæssige eller lovgivningsmæssige grunde. Sådanne tidsfrister er anført i tabellen. </w:t>
      </w:r>
    </w:p>
    <w:p w14:paraId="1B9D8AA1" w14:textId="77777777" w:rsidR="0065124F" w:rsidRPr="008E6DF5" w:rsidRDefault="0065124F">
      <w:pPr>
        <w:rPr>
          <w:i/>
          <w:iCs/>
          <w:noProof/>
        </w:rPr>
      </w:pPr>
    </w:p>
    <w:tbl>
      <w:tblPr>
        <w:tblW w:w="86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1809"/>
        <w:gridCol w:w="2694"/>
        <w:gridCol w:w="2835"/>
        <w:gridCol w:w="1275"/>
      </w:tblGrid>
      <w:tr w:rsidR="0065124F" w:rsidRPr="008E6DF5" w14:paraId="0D86E832" w14:textId="77777777" w:rsidTr="003534C2">
        <w:trPr>
          <w:cantSplit/>
          <w:tblHeader/>
        </w:trPr>
        <w:tc>
          <w:tcPr>
            <w:tcW w:w="1809" w:type="dxa"/>
            <w:shd w:val="clear" w:color="auto" w:fill="auto"/>
          </w:tcPr>
          <w:p w14:paraId="05DBF6B8" w14:textId="77777777" w:rsidR="0065124F" w:rsidRPr="008E6DF5" w:rsidRDefault="0065124F" w:rsidP="003534C2">
            <w:pPr>
              <w:keepNext/>
              <w:outlineLvl w:val="1"/>
              <w:rPr>
                <w:b/>
                <w:noProof/>
              </w:rPr>
            </w:pPr>
            <w:r w:rsidRPr="008E6DF5">
              <w:rPr>
                <w:b/>
                <w:noProof/>
              </w:rPr>
              <w:t>Formål med det nye  EPJ-system</w:t>
            </w:r>
          </w:p>
        </w:tc>
        <w:tc>
          <w:tcPr>
            <w:tcW w:w="2694" w:type="dxa"/>
            <w:shd w:val="clear" w:color="auto" w:fill="auto"/>
          </w:tcPr>
          <w:p w14:paraId="6294951B" w14:textId="77777777" w:rsidR="0065124F" w:rsidRPr="008E6DF5" w:rsidRDefault="00254875" w:rsidP="003534C2">
            <w:pPr>
              <w:keepNext/>
              <w:outlineLvl w:val="1"/>
              <w:rPr>
                <w:b/>
                <w:noProof/>
              </w:rPr>
            </w:pPr>
            <w:r w:rsidRPr="008E6DF5">
              <w:rPr>
                <w:b/>
                <w:noProof/>
              </w:rPr>
              <w:t>L</w:t>
            </w:r>
            <w:r w:rsidR="0065124F" w:rsidRPr="008E6DF5">
              <w:rPr>
                <w:b/>
                <w:noProof/>
              </w:rPr>
              <w:t>øsning</w:t>
            </w:r>
            <w:r w:rsidRPr="008E6DF5">
              <w:rPr>
                <w:b/>
                <w:noProof/>
              </w:rPr>
              <w:t>svision</w:t>
            </w:r>
          </w:p>
        </w:tc>
        <w:tc>
          <w:tcPr>
            <w:tcW w:w="2835" w:type="dxa"/>
            <w:shd w:val="clear" w:color="auto" w:fill="auto"/>
          </w:tcPr>
          <w:p w14:paraId="792929B6" w14:textId="77777777" w:rsidR="0065124F" w:rsidRPr="008E6DF5" w:rsidRDefault="0065124F" w:rsidP="003534C2">
            <w:pPr>
              <w:keepNext/>
              <w:outlineLvl w:val="1"/>
              <w:rPr>
                <w:b/>
                <w:noProof/>
              </w:rPr>
            </w:pPr>
            <w:r w:rsidRPr="008E6DF5">
              <w:rPr>
                <w:b/>
                <w:noProof/>
              </w:rPr>
              <w:t>Relaterede krav</w:t>
            </w:r>
          </w:p>
        </w:tc>
        <w:tc>
          <w:tcPr>
            <w:tcW w:w="1275" w:type="dxa"/>
            <w:shd w:val="clear" w:color="auto" w:fill="auto"/>
          </w:tcPr>
          <w:p w14:paraId="3B322374" w14:textId="77777777" w:rsidR="0065124F" w:rsidRPr="008E6DF5" w:rsidRDefault="0065124F" w:rsidP="003534C2">
            <w:pPr>
              <w:keepNext/>
              <w:outlineLvl w:val="1"/>
              <w:rPr>
                <w:b/>
                <w:noProof/>
              </w:rPr>
            </w:pPr>
            <w:r w:rsidRPr="008E6DF5">
              <w:rPr>
                <w:b/>
                <w:noProof/>
              </w:rPr>
              <w:t>Evt. tidsfrist</w:t>
            </w:r>
          </w:p>
        </w:tc>
      </w:tr>
      <w:tr w:rsidR="0065124F" w:rsidRPr="008E6DF5" w14:paraId="25CF98DA" w14:textId="77777777" w:rsidTr="003534C2">
        <w:trPr>
          <w:cantSplit/>
          <w:tblHeader/>
        </w:trPr>
        <w:tc>
          <w:tcPr>
            <w:tcW w:w="1809" w:type="dxa"/>
            <w:shd w:val="clear" w:color="auto" w:fill="auto"/>
          </w:tcPr>
          <w:p w14:paraId="0B866B7B" w14:textId="77777777" w:rsidR="0065124F" w:rsidRPr="008E6DF5" w:rsidRDefault="0065124F" w:rsidP="003534C2">
            <w:pPr>
              <w:ind w:left="224" w:hanging="224"/>
              <w:rPr>
                <w:noProof/>
              </w:rPr>
            </w:pPr>
            <w:r w:rsidRPr="008E6DF5">
              <w:rPr>
                <w:noProof/>
              </w:rPr>
              <w:t>1.</w:t>
            </w:r>
            <w:r w:rsidRPr="008E6DF5">
              <w:rPr>
                <w:noProof/>
              </w:rPr>
              <w:tab/>
              <w:t xml:space="preserve">Effektiv støtte til alle </w:t>
            </w:r>
            <w:r w:rsidR="00016659" w:rsidRPr="008E6DF5">
              <w:rPr>
                <w:noProof/>
              </w:rPr>
              <w:t>task</w:t>
            </w:r>
            <w:r w:rsidRPr="008E6DF5">
              <w:rPr>
                <w:noProof/>
              </w:rPr>
              <w:t>.</w:t>
            </w:r>
          </w:p>
        </w:tc>
        <w:tc>
          <w:tcPr>
            <w:tcW w:w="2694" w:type="dxa"/>
            <w:shd w:val="clear" w:color="auto" w:fill="auto"/>
          </w:tcPr>
          <w:p w14:paraId="3ED612B1" w14:textId="77777777" w:rsidR="0065124F" w:rsidRPr="008E6DF5" w:rsidRDefault="0065124F">
            <w:pPr>
              <w:rPr>
                <w:noProof/>
                <w:color w:val="3366FF"/>
              </w:rPr>
            </w:pPr>
            <w:r w:rsidRPr="008E6DF5">
              <w:rPr>
                <w:noProof/>
                <w:color w:val="3366FF"/>
              </w:rPr>
              <w:t>Alt nødvendigt data er til rådighed ved arbejdet</w:t>
            </w:r>
            <w:r w:rsidR="00A14FCD" w:rsidRPr="008E6DF5">
              <w:rPr>
                <w:noProof/>
                <w:color w:val="3366FF"/>
              </w:rPr>
              <w:t xml:space="preserve"> uden at skifte mellem flere systemer. A</w:t>
            </w:r>
            <w:r w:rsidRPr="008E6DF5">
              <w:rPr>
                <w:noProof/>
                <w:color w:val="3366FF"/>
              </w:rPr>
              <w:t xml:space="preserve">lle parter </w:t>
            </w:r>
            <w:r w:rsidR="00A14FCD" w:rsidRPr="008E6DF5">
              <w:rPr>
                <w:noProof/>
                <w:color w:val="3366FF"/>
              </w:rPr>
              <w:t xml:space="preserve">kan </w:t>
            </w:r>
            <w:r w:rsidRPr="008E6DF5">
              <w:rPr>
                <w:noProof/>
                <w:color w:val="3366FF"/>
              </w:rPr>
              <w:t>se journalen.</w:t>
            </w:r>
          </w:p>
        </w:tc>
        <w:tc>
          <w:tcPr>
            <w:tcW w:w="2835" w:type="dxa"/>
            <w:shd w:val="clear" w:color="auto" w:fill="auto"/>
          </w:tcPr>
          <w:p w14:paraId="3597F54E" w14:textId="30625625" w:rsidR="0065124F" w:rsidRPr="008E6DF5" w:rsidRDefault="0065124F">
            <w:pPr>
              <w:rPr>
                <w:noProof/>
              </w:rPr>
            </w:pPr>
            <w:r w:rsidRPr="008E6DF5">
              <w:rPr>
                <w:noProof/>
              </w:rPr>
              <w:t xml:space="preserve">Støtte til alle </w:t>
            </w:r>
            <w:r w:rsidR="00016659" w:rsidRPr="008E6DF5">
              <w:rPr>
                <w:noProof/>
              </w:rPr>
              <w:t>task</w:t>
            </w:r>
            <w:r w:rsidRPr="008E6DF5">
              <w:rPr>
                <w:noProof/>
              </w:rPr>
              <w:t xml:space="preserve"> i kapitel </w:t>
            </w:r>
            <w:r w:rsidR="003B6F0F" w:rsidRPr="008E6DF5">
              <w:rPr>
                <w:noProof/>
              </w:rPr>
              <w:t>C</w:t>
            </w:r>
            <w:r w:rsidR="003F0E23" w:rsidRPr="008E6DF5">
              <w:rPr>
                <w:noProof/>
              </w:rPr>
              <w:t>. Systemintegration, specielt F2</w:t>
            </w:r>
            <w:r w:rsidRPr="008E6DF5">
              <w:rPr>
                <w:noProof/>
              </w:rPr>
              <w:t>.</w:t>
            </w:r>
            <w:r w:rsidRPr="008E6DF5">
              <w:rPr>
                <w:noProof/>
              </w:rPr>
              <w:br/>
              <w:t xml:space="preserve">Svartider i afsnit </w:t>
            </w:r>
            <w:r w:rsidR="00A05621" w:rsidRPr="008E6DF5">
              <w:rPr>
                <w:noProof/>
              </w:rPr>
              <w:fldChar w:fldCharType="begin"/>
            </w:r>
            <w:r w:rsidR="00A05621" w:rsidRPr="008E6DF5">
              <w:rPr>
                <w:noProof/>
              </w:rPr>
              <w:instrText xml:space="preserve"> REF _Ref129954368 \r  \* MERGEFORMAT </w:instrText>
            </w:r>
            <w:r w:rsidR="00A05621" w:rsidRPr="008E6DF5">
              <w:rPr>
                <w:noProof/>
              </w:rPr>
              <w:fldChar w:fldCharType="separate"/>
            </w:r>
            <w:r w:rsidR="004928FA">
              <w:rPr>
                <w:noProof/>
              </w:rPr>
              <w:t>L1</w:t>
            </w:r>
            <w:r w:rsidR="00A05621" w:rsidRPr="008E6DF5">
              <w:rPr>
                <w:noProof/>
              </w:rPr>
              <w:fldChar w:fldCharType="end"/>
            </w:r>
            <w:r w:rsidRPr="008E6DF5">
              <w:rPr>
                <w:noProof/>
              </w:rPr>
              <w:t>.</w:t>
            </w:r>
          </w:p>
        </w:tc>
        <w:tc>
          <w:tcPr>
            <w:tcW w:w="1275" w:type="dxa"/>
            <w:shd w:val="clear" w:color="auto" w:fill="auto"/>
          </w:tcPr>
          <w:p w14:paraId="21AA857C" w14:textId="77777777" w:rsidR="0065124F" w:rsidRPr="008E6DF5" w:rsidRDefault="0065124F" w:rsidP="003534C2">
            <w:pPr>
              <w:jc w:val="right"/>
              <w:rPr>
                <w:noProof/>
              </w:rPr>
            </w:pPr>
          </w:p>
        </w:tc>
      </w:tr>
      <w:tr w:rsidR="0065124F" w:rsidRPr="008E6DF5" w14:paraId="7657DEDE" w14:textId="77777777" w:rsidTr="003534C2">
        <w:trPr>
          <w:cantSplit/>
          <w:tblHeader/>
        </w:trPr>
        <w:tc>
          <w:tcPr>
            <w:tcW w:w="1809" w:type="dxa"/>
            <w:shd w:val="clear" w:color="auto" w:fill="auto"/>
          </w:tcPr>
          <w:p w14:paraId="28279C84" w14:textId="77777777" w:rsidR="0065124F" w:rsidRPr="008E6DF5" w:rsidRDefault="0065124F" w:rsidP="003534C2">
            <w:pPr>
              <w:ind w:left="224" w:hanging="224"/>
              <w:rPr>
                <w:noProof/>
              </w:rPr>
            </w:pPr>
            <w:r w:rsidRPr="008E6DF5">
              <w:rPr>
                <w:noProof/>
              </w:rPr>
              <w:t>2.</w:t>
            </w:r>
            <w:r w:rsidRPr="008E6DF5">
              <w:rPr>
                <w:noProof/>
              </w:rPr>
              <w:tab/>
            </w:r>
            <w:r w:rsidR="00DF6BE0" w:rsidRPr="008E6DF5">
              <w:rPr>
                <w:noProof/>
                <w:color w:val="3366FF"/>
              </w:rPr>
              <w:t xml:space="preserve">Reducer </w:t>
            </w:r>
            <w:r w:rsidRPr="008E6DF5">
              <w:rPr>
                <w:noProof/>
                <w:color w:val="3366FF"/>
              </w:rPr>
              <w:t>fejlmedicinerin</w:t>
            </w:r>
            <w:r w:rsidR="00DF6BE0" w:rsidRPr="008E6DF5">
              <w:rPr>
                <w:noProof/>
                <w:color w:val="3366FF"/>
              </w:rPr>
              <w:softHyphen/>
            </w:r>
            <w:r w:rsidRPr="008E6DF5">
              <w:rPr>
                <w:noProof/>
                <w:color w:val="3366FF"/>
              </w:rPr>
              <w:t>ger</w:t>
            </w:r>
            <w:r w:rsidR="00DF6BE0" w:rsidRPr="008E6DF5">
              <w:rPr>
                <w:noProof/>
                <w:color w:val="3366FF"/>
              </w:rPr>
              <w:t xml:space="preserve"> fra 10% til 2%</w:t>
            </w:r>
            <w:r w:rsidRPr="008E6DF5">
              <w:rPr>
                <w:noProof/>
                <w:color w:val="3366FF"/>
              </w:rPr>
              <w:t>.</w:t>
            </w:r>
          </w:p>
        </w:tc>
        <w:tc>
          <w:tcPr>
            <w:tcW w:w="2694" w:type="dxa"/>
            <w:shd w:val="clear" w:color="auto" w:fill="auto"/>
          </w:tcPr>
          <w:p w14:paraId="12AC4C12" w14:textId="77777777" w:rsidR="0065124F" w:rsidRPr="008E6DF5" w:rsidRDefault="0065124F">
            <w:pPr>
              <w:rPr>
                <w:noProof/>
                <w:color w:val="3366FF"/>
              </w:rPr>
            </w:pPr>
            <w:r w:rsidRPr="008E6DF5">
              <w:rPr>
                <w:noProof/>
                <w:color w:val="3366FF"/>
              </w:rPr>
              <w:t>Undgå manuelle mellemled - indtast ordinationen straks.</w:t>
            </w:r>
          </w:p>
          <w:p w14:paraId="76EF1964" w14:textId="77777777" w:rsidR="0065124F" w:rsidRPr="008E6DF5" w:rsidRDefault="0065124F">
            <w:pPr>
              <w:rPr>
                <w:noProof/>
              </w:rPr>
            </w:pPr>
            <w:r w:rsidRPr="008E6DF5">
              <w:rPr>
                <w:noProof/>
                <w:color w:val="3366FF"/>
              </w:rPr>
              <w:t xml:space="preserve">Systemet kontrollerer for rimelighed, interaktion af præparater, etc. </w:t>
            </w:r>
          </w:p>
        </w:tc>
        <w:tc>
          <w:tcPr>
            <w:tcW w:w="2835" w:type="dxa"/>
            <w:shd w:val="clear" w:color="auto" w:fill="auto"/>
          </w:tcPr>
          <w:p w14:paraId="4DADFCC6" w14:textId="6AA06809" w:rsidR="0065124F" w:rsidRPr="008E6DF5" w:rsidRDefault="0065124F">
            <w:pPr>
              <w:rPr>
                <w:noProof/>
                <w:color w:val="3366FF"/>
              </w:rPr>
            </w:pPr>
            <w:r w:rsidRPr="008E6DF5">
              <w:rPr>
                <w:noProof/>
                <w:color w:val="3366FF"/>
              </w:rPr>
              <w:t xml:space="preserve">Støtte til </w:t>
            </w:r>
            <w:r w:rsidR="005951B4" w:rsidRPr="008E6DF5">
              <w:rPr>
                <w:noProof/>
                <w:color w:val="3366FF"/>
              </w:rPr>
              <w:t>task</w:t>
            </w:r>
            <w:r w:rsidRPr="008E6DF5">
              <w:rPr>
                <w:noProof/>
                <w:color w:val="3366FF"/>
              </w:rPr>
              <w:t xml:space="preserve"> </w:t>
            </w:r>
            <w:r w:rsidRPr="008E6DF5">
              <w:rPr>
                <w:noProof/>
                <w:color w:val="3366FF"/>
              </w:rPr>
              <w:fldChar w:fldCharType="begin"/>
            </w:r>
            <w:r w:rsidRPr="008E6DF5">
              <w:rPr>
                <w:noProof/>
                <w:color w:val="3366FF"/>
              </w:rPr>
              <w:instrText xml:space="preserve"> REF _Ref131669638 \r  \* MERGEFORMAT </w:instrText>
            </w:r>
            <w:r w:rsidRPr="008E6DF5">
              <w:rPr>
                <w:noProof/>
                <w:color w:val="3366FF"/>
              </w:rPr>
              <w:fldChar w:fldCharType="separate"/>
            </w:r>
            <w:r w:rsidR="004928FA">
              <w:rPr>
                <w:noProof/>
                <w:color w:val="3366FF"/>
              </w:rPr>
              <w:t>C10</w:t>
            </w:r>
            <w:r w:rsidRPr="008E6DF5">
              <w:rPr>
                <w:noProof/>
                <w:color w:val="3366FF"/>
              </w:rPr>
              <w:fldChar w:fldCharType="end"/>
            </w:r>
            <w:r w:rsidRPr="008E6DF5">
              <w:rPr>
                <w:noProof/>
                <w:color w:val="3366FF"/>
              </w:rPr>
              <w:t xml:space="preserve"> (klinisk session), især </w:t>
            </w:r>
            <w:r w:rsidR="007C2367" w:rsidRPr="008E6DF5">
              <w:rPr>
                <w:noProof/>
                <w:color w:val="3366FF"/>
              </w:rPr>
              <w:t>problem 2p</w:t>
            </w:r>
            <w:r w:rsidRPr="008E6DF5">
              <w:rPr>
                <w:noProof/>
                <w:color w:val="3366FF"/>
              </w:rPr>
              <w:t xml:space="preserve"> (vurder patientens tilstand)</w:t>
            </w:r>
            <w:r w:rsidR="007C2367" w:rsidRPr="008E6DF5">
              <w:rPr>
                <w:noProof/>
                <w:color w:val="3366FF"/>
              </w:rPr>
              <w:t xml:space="preserve"> og 6q (fejl når data skifter hånd)</w:t>
            </w:r>
            <w:r w:rsidRPr="008E6DF5">
              <w:rPr>
                <w:noProof/>
                <w:color w:val="3366FF"/>
              </w:rPr>
              <w:t>.</w:t>
            </w:r>
          </w:p>
          <w:p w14:paraId="26C7240E" w14:textId="4B004AC1" w:rsidR="0065124F" w:rsidRPr="008E6DF5" w:rsidRDefault="0065124F">
            <w:pPr>
              <w:rPr>
                <w:noProof/>
                <w:color w:val="3366FF"/>
              </w:rPr>
            </w:pPr>
            <w:r w:rsidRPr="008E6DF5">
              <w:rPr>
                <w:noProof/>
                <w:color w:val="3366FF"/>
              </w:rPr>
              <w:t xml:space="preserve">Støtte til </w:t>
            </w:r>
            <w:r w:rsidR="005951B4" w:rsidRPr="008E6DF5">
              <w:rPr>
                <w:noProof/>
                <w:color w:val="3366FF"/>
              </w:rPr>
              <w:t>task</w:t>
            </w:r>
            <w:r w:rsidRPr="008E6DF5">
              <w:rPr>
                <w:noProof/>
                <w:color w:val="3366FF"/>
              </w:rPr>
              <w:t xml:space="preserve"> </w:t>
            </w:r>
            <w:r w:rsidRPr="008E6DF5">
              <w:rPr>
                <w:noProof/>
                <w:color w:val="3366FF"/>
              </w:rPr>
              <w:fldChar w:fldCharType="begin"/>
            </w:r>
            <w:r w:rsidRPr="008E6DF5">
              <w:rPr>
                <w:noProof/>
                <w:color w:val="3366FF"/>
              </w:rPr>
              <w:instrText xml:space="preserve"> REF _Ref131669669 \r  \* MERGEFORMAT </w:instrText>
            </w:r>
            <w:r w:rsidRPr="008E6DF5">
              <w:rPr>
                <w:noProof/>
                <w:color w:val="3366FF"/>
              </w:rPr>
              <w:fldChar w:fldCharType="separate"/>
            </w:r>
            <w:r w:rsidR="004928FA">
              <w:rPr>
                <w:noProof/>
                <w:color w:val="3366FF"/>
              </w:rPr>
              <w:t>C11</w:t>
            </w:r>
            <w:r w:rsidRPr="008E6DF5">
              <w:rPr>
                <w:noProof/>
                <w:color w:val="3366FF"/>
              </w:rPr>
              <w:fldChar w:fldCharType="end"/>
            </w:r>
            <w:r w:rsidRPr="008E6DF5">
              <w:rPr>
                <w:noProof/>
                <w:color w:val="3366FF"/>
              </w:rPr>
              <w:t xml:space="preserve"> (ordination), stort set alle </w:t>
            </w:r>
            <w:r w:rsidR="005951B4" w:rsidRPr="008E6DF5">
              <w:rPr>
                <w:noProof/>
                <w:color w:val="3366FF"/>
              </w:rPr>
              <w:t>sub</w:t>
            </w:r>
            <w:r w:rsidR="00016659" w:rsidRPr="008E6DF5">
              <w:rPr>
                <w:noProof/>
                <w:color w:val="3366FF"/>
              </w:rPr>
              <w:t>task</w:t>
            </w:r>
            <w:r w:rsidRPr="008E6DF5">
              <w:rPr>
                <w:noProof/>
                <w:color w:val="3366FF"/>
              </w:rPr>
              <w:t>.</w:t>
            </w:r>
          </w:p>
        </w:tc>
        <w:tc>
          <w:tcPr>
            <w:tcW w:w="1275" w:type="dxa"/>
            <w:shd w:val="clear" w:color="auto" w:fill="auto"/>
          </w:tcPr>
          <w:p w14:paraId="40BEE4AF" w14:textId="77777777" w:rsidR="0065124F" w:rsidRPr="008E6DF5" w:rsidRDefault="0065124F" w:rsidP="003534C2">
            <w:pPr>
              <w:jc w:val="right"/>
              <w:rPr>
                <w:noProof/>
              </w:rPr>
            </w:pPr>
          </w:p>
        </w:tc>
      </w:tr>
      <w:tr w:rsidR="0065124F" w:rsidRPr="008E6DF5" w14:paraId="09432FFE" w14:textId="77777777" w:rsidTr="003534C2">
        <w:trPr>
          <w:cantSplit/>
          <w:tblHeader/>
        </w:trPr>
        <w:tc>
          <w:tcPr>
            <w:tcW w:w="1809" w:type="dxa"/>
            <w:shd w:val="clear" w:color="auto" w:fill="auto"/>
          </w:tcPr>
          <w:p w14:paraId="240DEDED" w14:textId="77777777" w:rsidR="0065124F" w:rsidRPr="008E6DF5" w:rsidRDefault="0065124F" w:rsidP="003534C2">
            <w:pPr>
              <w:ind w:left="224" w:hanging="224"/>
              <w:rPr>
                <w:noProof/>
              </w:rPr>
            </w:pPr>
            <w:r w:rsidRPr="008E6DF5">
              <w:rPr>
                <w:noProof/>
              </w:rPr>
              <w:t xml:space="preserve">3. </w:t>
            </w:r>
            <w:r w:rsidRPr="008E6DF5">
              <w:rPr>
                <w:noProof/>
              </w:rPr>
              <w:tab/>
            </w:r>
            <w:r w:rsidRPr="008E6DF5">
              <w:rPr>
                <w:noProof/>
                <w:color w:val="3366FF"/>
              </w:rPr>
              <w:t>Løbende forbedring af arbejdsgange.</w:t>
            </w:r>
          </w:p>
        </w:tc>
        <w:tc>
          <w:tcPr>
            <w:tcW w:w="2694" w:type="dxa"/>
            <w:shd w:val="clear" w:color="auto" w:fill="auto"/>
          </w:tcPr>
          <w:p w14:paraId="456D5991" w14:textId="77777777" w:rsidR="0065124F" w:rsidRPr="008E6DF5" w:rsidRDefault="0065124F">
            <w:pPr>
              <w:rPr>
                <w:noProof/>
                <w:color w:val="3366FF"/>
              </w:rPr>
            </w:pPr>
            <w:r w:rsidRPr="008E6DF5">
              <w:rPr>
                <w:noProof/>
                <w:color w:val="3366FF"/>
              </w:rPr>
              <w:t xml:space="preserve">Let at opbygge og ændre standardplaner for behandling. </w:t>
            </w:r>
          </w:p>
          <w:p w14:paraId="0F11D98F" w14:textId="77777777" w:rsidR="0065124F" w:rsidRPr="008E6DF5" w:rsidRDefault="0065124F">
            <w:pPr>
              <w:rPr>
                <w:noProof/>
              </w:rPr>
            </w:pPr>
            <w:r w:rsidRPr="008E6DF5">
              <w:rPr>
                <w:noProof/>
                <w:color w:val="3366FF"/>
              </w:rPr>
              <w:t>Let at integrere systemet med nye laboratoriesystemer, etc.</w:t>
            </w:r>
          </w:p>
        </w:tc>
        <w:tc>
          <w:tcPr>
            <w:tcW w:w="2835" w:type="dxa"/>
            <w:shd w:val="clear" w:color="auto" w:fill="auto"/>
          </w:tcPr>
          <w:p w14:paraId="3AD3FA2C" w14:textId="7AAC2200" w:rsidR="0065124F" w:rsidRPr="008E6DF5" w:rsidRDefault="0065124F">
            <w:pPr>
              <w:rPr>
                <w:noProof/>
              </w:rPr>
            </w:pPr>
            <w:r w:rsidRPr="008E6DF5">
              <w:rPr>
                <w:noProof/>
                <w:color w:val="3366FF"/>
              </w:rPr>
              <w:t xml:space="preserve">Krav i afsnit </w:t>
            </w:r>
            <w:r w:rsidRPr="008E6DF5">
              <w:rPr>
                <w:noProof/>
                <w:color w:val="3366FF"/>
              </w:rPr>
              <w:fldChar w:fldCharType="begin"/>
            </w:r>
            <w:r w:rsidRPr="008E6DF5">
              <w:rPr>
                <w:noProof/>
                <w:color w:val="3366FF"/>
              </w:rPr>
              <w:instrText xml:space="preserve"> REF _Ref159308666 \r  \* MERGEFORMAT </w:instrText>
            </w:r>
            <w:r w:rsidRPr="008E6DF5">
              <w:rPr>
                <w:noProof/>
                <w:color w:val="3366FF"/>
              </w:rPr>
              <w:fldChar w:fldCharType="separate"/>
            </w:r>
            <w:r w:rsidR="004928FA">
              <w:rPr>
                <w:noProof/>
                <w:color w:val="3366FF"/>
              </w:rPr>
              <w:t>E4</w:t>
            </w:r>
            <w:r w:rsidRPr="008E6DF5">
              <w:rPr>
                <w:noProof/>
                <w:color w:val="3366FF"/>
              </w:rPr>
              <w:fldChar w:fldCharType="end"/>
            </w:r>
            <w:r w:rsidRPr="008E6DF5">
              <w:rPr>
                <w:noProof/>
                <w:color w:val="3366FF"/>
              </w:rPr>
              <w:t xml:space="preserve"> og </w:t>
            </w:r>
            <w:r w:rsidR="00D46505" w:rsidRPr="008E6DF5">
              <w:rPr>
                <w:noProof/>
                <w:color w:val="3366FF"/>
              </w:rPr>
              <w:t>F10</w:t>
            </w:r>
            <w:r w:rsidRPr="008E6DF5">
              <w:rPr>
                <w:noProof/>
                <w:color w:val="3366FF"/>
              </w:rPr>
              <w:t xml:space="preserve"> (udbygning af systemet og integration med nye systemer).</w:t>
            </w:r>
          </w:p>
        </w:tc>
        <w:tc>
          <w:tcPr>
            <w:tcW w:w="1275" w:type="dxa"/>
            <w:shd w:val="clear" w:color="auto" w:fill="auto"/>
          </w:tcPr>
          <w:p w14:paraId="71313ECD" w14:textId="77777777" w:rsidR="0065124F" w:rsidRPr="008E6DF5" w:rsidRDefault="0065124F" w:rsidP="003534C2">
            <w:pPr>
              <w:jc w:val="right"/>
              <w:rPr>
                <w:noProof/>
              </w:rPr>
            </w:pPr>
          </w:p>
        </w:tc>
      </w:tr>
      <w:tr w:rsidR="0065124F" w:rsidRPr="008E6DF5" w14:paraId="4E1F5886" w14:textId="77777777" w:rsidTr="003534C2">
        <w:trPr>
          <w:cantSplit/>
          <w:tblHeader/>
        </w:trPr>
        <w:tc>
          <w:tcPr>
            <w:tcW w:w="1809" w:type="dxa"/>
            <w:shd w:val="clear" w:color="auto" w:fill="auto"/>
          </w:tcPr>
          <w:p w14:paraId="7194DDF1" w14:textId="77777777" w:rsidR="0065124F" w:rsidRPr="008E6DF5" w:rsidRDefault="0065124F" w:rsidP="003534C2">
            <w:pPr>
              <w:ind w:left="224" w:hanging="224"/>
              <w:rPr>
                <w:noProof/>
              </w:rPr>
            </w:pPr>
            <w:r w:rsidRPr="008E6DF5">
              <w:rPr>
                <w:noProof/>
              </w:rPr>
              <w:t xml:space="preserve">4. </w:t>
            </w:r>
            <w:r w:rsidRPr="008E6DF5">
              <w:rPr>
                <w:noProof/>
              </w:rPr>
              <w:tab/>
              <w:t>Lavere drifts</w:t>
            </w:r>
            <w:r w:rsidRPr="008E6DF5">
              <w:rPr>
                <w:noProof/>
              </w:rPr>
              <w:softHyphen/>
              <w:t>omkostninger.</w:t>
            </w:r>
          </w:p>
        </w:tc>
        <w:tc>
          <w:tcPr>
            <w:tcW w:w="2694" w:type="dxa"/>
            <w:shd w:val="clear" w:color="auto" w:fill="auto"/>
          </w:tcPr>
          <w:p w14:paraId="77134901" w14:textId="77777777" w:rsidR="0065124F" w:rsidRPr="008E6DF5" w:rsidRDefault="001A3956">
            <w:pPr>
              <w:rPr>
                <w:noProof/>
              </w:rPr>
            </w:pPr>
            <w:r w:rsidRPr="008E6DF5">
              <w:rPr>
                <w:noProof/>
              </w:rPr>
              <w:t>Anskaffe et nyt, formentlig billigere, system</w:t>
            </w:r>
            <w:r w:rsidR="0065124F" w:rsidRPr="008E6DF5">
              <w:rPr>
                <w:noProof/>
              </w:rPr>
              <w:t>.</w:t>
            </w:r>
          </w:p>
        </w:tc>
        <w:tc>
          <w:tcPr>
            <w:tcW w:w="2835" w:type="dxa"/>
            <w:shd w:val="clear" w:color="auto" w:fill="auto"/>
          </w:tcPr>
          <w:p w14:paraId="39E49F47" w14:textId="77777777" w:rsidR="0065124F" w:rsidRPr="008E6DF5" w:rsidRDefault="00DF6BE0" w:rsidP="005544A1">
            <w:pPr>
              <w:rPr>
                <w:noProof/>
              </w:rPr>
            </w:pPr>
            <w:r w:rsidRPr="008E6DF5">
              <w:rPr>
                <w:noProof/>
              </w:rPr>
              <w:t>Alle kravene</w:t>
            </w:r>
            <w:r w:rsidR="003B6F0F" w:rsidRPr="008E6DF5">
              <w:rPr>
                <w:noProof/>
              </w:rPr>
              <w:t xml:space="preserve"> og  tildelingskrite</w:t>
            </w:r>
            <w:r w:rsidRPr="008E6DF5">
              <w:rPr>
                <w:noProof/>
              </w:rPr>
              <w:softHyphen/>
            </w:r>
            <w:r w:rsidR="003B6F0F" w:rsidRPr="008E6DF5">
              <w:rPr>
                <w:noProof/>
              </w:rPr>
              <w:t>rier</w:t>
            </w:r>
            <w:r w:rsidRPr="008E6DF5">
              <w:rPr>
                <w:noProof/>
              </w:rPr>
              <w:softHyphen/>
            </w:r>
            <w:r w:rsidR="003B6F0F" w:rsidRPr="008E6DF5">
              <w:rPr>
                <w:noProof/>
              </w:rPr>
              <w:t>ne i afsnit B</w:t>
            </w:r>
            <w:r w:rsidR="005544A1" w:rsidRPr="008E6DF5">
              <w:rPr>
                <w:noProof/>
              </w:rPr>
              <w:t>5</w:t>
            </w:r>
            <w:r w:rsidR="0065124F" w:rsidRPr="008E6DF5">
              <w:rPr>
                <w:noProof/>
              </w:rPr>
              <w:t>.</w:t>
            </w:r>
          </w:p>
        </w:tc>
        <w:tc>
          <w:tcPr>
            <w:tcW w:w="1275" w:type="dxa"/>
            <w:shd w:val="clear" w:color="auto" w:fill="auto"/>
          </w:tcPr>
          <w:p w14:paraId="12BF40A3" w14:textId="77777777" w:rsidR="0065124F" w:rsidRPr="008E6DF5" w:rsidRDefault="0065124F" w:rsidP="003534C2">
            <w:pPr>
              <w:jc w:val="right"/>
              <w:rPr>
                <w:noProof/>
              </w:rPr>
            </w:pPr>
          </w:p>
        </w:tc>
      </w:tr>
      <w:tr w:rsidR="0065124F" w:rsidRPr="008E6DF5" w14:paraId="1130D804" w14:textId="77777777" w:rsidTr="003534C2">
        <w:trPr>
          <w:cantSplit/>
          <w:tblHeader/>
        </w:trPr>
        <w:tc>
          <w:tcPr>
            <w:tcW w:w="1809" w:type="dxa"/>
            <w:shd w:val="clear" w:color="auto" w:fill="auto"/>
          </w:tcPr>
          <w:p w14:paraId="2393E612" w14:textId="77777777" w:rsidR="0065124F" w:rsidRPr="008E6DF5" w:rsidRDefault="0065124F" w:rsidP="003534C2">
            <w:pPr>
              <w:ind w:left="224" w:hanging="224"/>
              <w:rPr>
                <w:noProof/>
              </w:rPr>
            </w:pPr>
            <w:r w:rsidRPr="008E6DF5">
              <w:rPr>
                <w:noProof/>
              </w:rPr>
              <w:t>5.</w:t>
            </w:r>
            <w:r w:rsidRPr="008E6DF5">
              <w:rPr>
                <w:noProof/>
                <w:color w:val="3366FF"/>
              </w:rPr>
              <w:tab/>
              <w:t>Overholde de nye EU-regler om ...</w:t>
            </w:r>
          </w:p>
        </w:tc>
        <w:tc>
          <w:tcPr>
            <w:tcW w:w="2694" w:type="dxa"/>
            <w:shd w:val="clear" w:color="auto" w:fill="auto"/>
          </w:tcPr>
          <w:p w14:paraId="7BEE0EC3" w14:textId="77777777" w:rsidR="0065124F" w:rsidRPr="008E6DF5" w:rsidRDefault="000004F6">
            <w:pPr>
              <w:rPr>
                <w:noProof/>
              </w:rPr>
            </w:pPr>
            <w:r w:rsidRPr="008E6DF5">
              <w:rPr>
                <w:noProof/>
              </w:rPr>
              <w:t>…</w:t>
            </w:r>
          </w:p>
        </w:tc>
        <w:tc>
          <w:tcPr>
            <w:tcW w:w="2835" w:type="dxa"/>
            <w:shd w:val="clear" w:color="auto" w:fill="auto"/>
          </w:tcPr>
          <w:p w14:paraId="76B940F4" w14:textId="77777777" w:rsidR="0065124F" w:rsidRPr="008E6DF5" w:rsidRDefault="000004F6">
            <w:pPr>
              <w:rPr>
                <w:noProof/>
              </w:rPr>
            </w:pPr>
            <w:r w:rsidRPr="008E6DF5">
              <w:rPr>
                <w:noProof/>
              </w:rPr>
              <w:t>…</w:t>
            </w:r>
          </w:p>
        </w:tc>
        <w:tc>
          <w:tcPr>
            <w:tcW w:w="1275" w:type="dxa"/>
            <w:shd w:val="clear" w:color="auto" w:fill="auto"/>
          </w:tcPr>
          <w:p w14:paraId="3BFDC30F" w14:textId="77777777" w:rsidR="0065124F" w:rsidRPr="008E6DF5" w:rsidRDefault="0065124F" w:rsidP="009D6A43">
            <w:pPr>
              <w:rPr>
                <w:noProof/>
                <w:color w:val="3366FF"/>
              </w:rPr>
            </w:pPr>
            <w:r w:rsidRPr="008E6DF5">
              <w:rPr>
                <w:noProof/>
                <w:color w:val="3366FF"/>
              </w:rPr>
              <w:t>1</w:t>
            </w:r>
            <w:r w:rsidR="00DF6BE0" w:rsidRPr="008E6DF5">
              <w:rPr>
                <w:noProof/>
                <w:color w:val="3366FF"/>
              </w:rPr>
              <w:t>-</w:t>
            </w:r>
            <w:r w:rsidRPr="008E6DF5">
              <w:rPr>
                <w:noProof/>
                <w:color w:val="3366FF"/>
              </w:rPr>
              <w:t>1- 20</w:t>
            </w:r>
            <w:r w:rsidR="009D6A43">
              <w:rPr>
                <w:noProof/>
                <w:color w:val="3366FF"/>
              </w:rPr>
              <w:t>20</w:t>
            </w:r>
          </w:p>
        </w:tc>
      </w:tr>
    </w:tbl>
    <w:p w14:paraId="19DBC275" w14:textId="77777777" w:rsidR="0065124F" w:rsidRPr="008E6DF5" w:rsidRDefault="0065124F">
      <w:pPr>
        <w:rPr>
          <w:noProof/>
        </w:rPr>
      </w:pPr>
    </w:p>
    <w:p w14:paraId="1EBFD467" w14:textId="7CBA809B" w:rsidR="0065124F" w:rsidRPr="008E6DF5" w:rsidRDefault="0065124F">
      <w:pPr>
        <w:pStyle w:val="Heading2"/>
        <w:pageBreakBefore/>
        <w:rPr>
          <w:noProof/>
        </w:rPr>
      </w:pPr>
      <w:bookmarkStart w:id="19" w:name="_Ref130176697"/>
      <w:bookmarkStart w:id="20" w:name="_Toc347865048"/>
      <w:bookmarkStart w:id="21" w:name="_Toc52818173"/>
      <w:r w:rsidRPr="008E6DF5">
        <w:rPr>
          <w:noProof/>
        </w:rPr>
        <w:lastRenderedPageBreak/>
        <w:t>Tidligt bevis for gennemførlighed (</w:t>
      </w:r>
      <w:r w:rsidR="00427015">
        <w:rPr>
          <w:noProof/>
        </w:rPr>
        <w:t>POC, P</w:t>
      </w:r>
      <w:r w:rsidRPr="008E6DF5">
        <w:rPr>
          <w:noProof/>
        </w:rPr>
        <w:t xml:space="preserve">roof </w:t>
      </w:r>
      <w:r w:rsidR="00427015">
        <w:rPr>
          <w:noProof/>
        </w:rPr>
        <w:t>O</w:t>
      </w:r>
      <w:r w:rsidRPr="008E6DF5">
        <w:rPr>
          <w:noProof/>
        </w:rPr>
        <w:t xml:space="preserve">f </w:t>
      </w:r>
      <w:r w:rsidR="00427015">
        <w:rPr>
          <w:noProof/>
        </w:rPr>
        <w:t>C</w:t>
      </w:r>
      <w:r w:rsidRPr="008E6DF5">
        <w:rPr>
          <w:noProof/>
        </w:rPr>
        <w:t>oncept)</w:t>
      </w:r>
      <w:bookmarkEnd w:id="19"/>
      <w:bookmarkEnd w:id="20"/>
      <w:bookmarkEnd w:id="21"/>
    </w:p>
    <w:p w14:paraId="40443B59" w14:textId="77777777" w:rsidR="00A61ADA" w:rsidRPr="008E6DF5" w:rsidRDefault="00DF6BE0">
      <w:pPr>
        <w:rPr>
          <w:noProof/>
        </w:rPr>
      </w:pPr>
      <w:r w:rsidRPr="008E6DF5">
        <w:rPr>
          <w:noProof/>
        </w:rPr>
        <w:t>Nogle krav er meget r</w:t>
      </w:r>
      <w:r w:rsidR="00CC163C" w:rsidRPr="008E6DF5">
        <w:rPr>
          <w:noProof/>
        </w:rPr>
        <w:t>i</w:t>
      </w:r>
      <w:r w:rsidRPr="008E6DF5">
        <w:rPr>
          <w:noProof/>
        </w:rPr>
        <w:t xml:space="preserve">sikable og leverandøren kan </w:t>
      </w:r>
      <w:r w:rsidR="00A61ADA" w:rsidRPr="008E6DF5">
        <w:rPr>
          <w:noProof/>
        </w:rPr>
        <w:t>være ude af stand til at levere hvad han lovede i sit tilbud. Hvis det opdages sent i projektet, kan kunden hæve kontrakten</w:t>
      </w:r>
      <w:r w:rsidR="000F2AFA" w:rsidRPr="008E6DF5">
        <w:rPr>
          <w:noProof/>
        </w:rPr>
        <w:t>,</w:t>
      </w:r>
      <w:r w:rsidR="00A61ADA" w:rsidRPr="008E6DF5">
        <w:rPr>
          <w:noProof/>
        </w:rPr>
        <w:t xml:space="preserve"> men det er en katas</w:t>
      </w:r>
      <w:r w:rsidR="00CC163C" w:rsidRPr="008E6DF5">
        <w:rPr>
          <w:noProof/>
        </w:rPr>
        <w:t>t</w:t>
      </w:r>
      <w:r w:rsidR="00A61ADA" w:rsidRPr="008E6DF5">
        <w:rPr>
          <w:noProof/>
        </w:rPr>
        <w:t xml:space="preserve">rofe for begge parter. Som regel ender det med at kunden vælger at leve med det uegnede system, evt. med afslag i prisen. For at reducere risikoen, kræver kunden et tidligt bevis for at de risikable krav er gennemførlige (proof of concept). </w:t>
      </w:r>
    </w:p>
    <w:p w14:paraId="14A5AD8F" w14:textId="77777777" w:rsidR="00A61ADA" w:rsidRPr="008E6DF5" w:rsidRDefault="00A61ADA">
      <w:pPr>
        <w:rPr>
          <w:noProof/>
        </w:rPr>
      </w:pPr>
    </w:p>
    <w:p w14:paraId="330013D4" w14:textId="77777777" w:rsidR="0065124F" w:rsidRPr="008E6DF5" w:rsidRDefault="0065124F">
      <w:pPr>
        <w:rPr>
          <w:noProof/>
        </w:rPr>
      </w:pPr>
      <w:r w:rsidRPr="008E6DF5">
        <w:rPr>
          <w:noProof/>
          <w:highlight w:val="yellow"/>
        </w:rPr>
        <w:t xml:space="preserve">Ifølge kontrakten kan begge parter </w:t>
      </w:r>
      <w:r w:rsidR="004A4971" w:rsidRPr="008E6DF5">
        <w:rPr>
          <w:noProof/>
          <w:highlight w:val="yellow"/>
        </w:rPr>
        <w:t>opsige</w:t>
      </w:r>
      <w:r w:rsidRPr="008E6DF5">
        <w:rPr>
          <w:noProof/>
          <w:highlight w:val="yellow"/>
        </w:rPr>
        <w:t xml:space="preserve"> aftalen hvis de tidlige beviser ikke er tilfredsstillende.</w:t>
      </w:r>
    </w:p>
    <w:p w14:paraId="25056D6E" w14:textId="77777777" w:rsidR="0065124F" w:rsidRPr="008E6DF5" w:rsidRDefault="0065124F">
      <w:pPr>
        <w:rPr>
          <w:noProof/>
        </w:rPr>
      </w:pPr>
    </w:p>
    <w:p w14:paraId="5C43DE64" w14:textId="77777777" w:rsidR="0065124F" w:rsidRPr="008E6DF5" w:rsidRDefault="0065124F">
      <w:pPr>
        <w:rPr>
          <w:noProof/>
        </w:rPr>
      </w:pPr>
      <w:r w:rsidRPr="008E6DF5">
        <w:rPr>
          <w:noProof/>
        </w:rPr>
        <w:t xml:space="preserve">Følgende krav betragtes som de mest risikable. Væsentlige mangler her kan næppe udbedres sent i projektet. Leverandøren skal i sit svar angive hvordan han vil udføre disse tidlige beviser, og hvornår det kan ske. Tidspunktet angives som antal </w:t>
      </w:r>
      <w:bookmarkStart w:id="22" w:name="OLE_LINK3"/>
      <w:bookmarkStart w:id="23" w:name="OLE_LINK4"/>
      <w:r w:rsidRPr="008E6DF5">
        <w:rPr>
          <w:noProof/>
        </w:rPr>
        <w:t xml:space="preserve">arbejdsdage </w:t>
      </w:r>
      <w:bookmarkEnd w:id="22"/>
      <w:bookmarkEnd w:id="23"/>
      <w:r w:rsidRPr="008E6DF5">
        <w:rPr>
          <w:noProof/>
        </w:rPr>
        <w:t>efter kontraktunderskrift. Kunden forventer 40 arbejdsdage</w:t>
      </w:r>
      <w:r w:rsidR="00A61ADA" w:rsidRPr="008E6DF5">
        <w:rPr>
          <w:noProof/>
        </w:rPr>
        <w:t xml:space="preserve"> eller mindre</w:t>
      </w:r>
      <w:r w:rsidRPr="008E6DF5">
        <w:rPr>
          <w:noProof/>
        </w:rPr>
        <w:t>.</w:t>
      </w:r>
    </w:p>
    <w:p w14:paraId="32B77C78"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3510"/>
        <w:gridCol w:w="4253"/>
        <w:gridCol w:w="759"/>
      </w:tblGrid>
      <w:tr w:rsidR="0065124F" w:rsidRPr="008E6DF5" w14:paraId="18795848" w14:textId="77777777" w:rsidTr="003534C2">
        <w:trPr>
          <w:cantSplit/>
          <w:tblHeader/>
        </w:trPr>
        <w:tc>
          <w:tcPr>
            <w:tcW w:w="3510" w:type="dxa"/>
            <w:shd w:val="clear" w:color="auto" w:fill="auto"/>
          </w:tcPr>
          <w:p w14:paraId="442ECEC7" w14:textId="77777777" w:rsidR="0065124F" w:rsidRPr="008E6DF5" w:rsidRDefault="000F2AFA" w:rsidP="003534C2">
            <w:pPr>
              <w:keepNext/>
              <w:tabs>
                <w:tab w:val="left" w:pos="426"/>
              </w:tabs>
              <w:outlineLvl w:val="1"/>
              <w:rPr>
                <w:noProof/>
              </w:rPr>
            </w:pPr>
            <w:r w:rsidRPr="008E6DF5">
              <w:rPr>
                <w:noProof/>
              </w:rPr>
              <w:t>Områder</w:t>
            </w:r>
            <w:r w:rsidR="0065124F" w:rsidRPr="008E6DF5">
              <w:rPr>
                <w:noProof/>
              </w:rPr>
              <w:t xml:space="preserve"> hvor tidligt bevis kræves:</w:t>
            </w:r>
          </w:p>
        </w:tc>
        <w:tc>
          <w:tcPr>
            <w:tcW w:w="4253" w:type="dxa"/>
            <w:shd w:val="clear" w:color="auto" w:fill="auto"/>
          </w:tcPr>
          <w:p w14:paraId="52BF7133" w14:textId="77777777" w:rsidR="0065124F" w:rsidRPr="008E6DF5" w:rsidRDefault="0065124F" w:rsidP="003534C2">
            <w:pPr>
              <w:keepNext/>
              <w:tabs>
                <w:tab w:val="left" w:pos="426"/>
              </w:tabs>
              <w:outlineLvl w:val="1"/>
              <w:rPr>
                <w:noProof/>
              </w:rPr>
            </w:pPr>
            <w:r w:rsidRPr="008E6DF5">
              <w:rPr>
                <w:noProof/>
              </w:rPr>
              <w:t>Eksempel på bevis:</w:t>
            </w:r>
          </w:p>
        </w:tc>
        <w:tc>
          <w:tcPr>
            <w:tcW w:w="759" w:type="dxa"/>
            <w:shd w:val="clear" w:color="auto" w:fill="auto"/>
          </w:tcPr>
          <w:p w14:paraId="15668141" w14:textId="77777777" w:rsidR="0065124F" w:rsidRPr="008E6DF5" w:rsidRDefault="0065124F" w:rsidP="003534C2">
            <w:pPr>
              <w:keepNext/>
              <w:tabs>
                <w:tab w:val="left" w:pos="426"/>
              </w:tabs>
              <w:outlineLvl w:val="1"/>
              <w:rPr>
                <w:noProof/>
              </w:rPr>
            </w:pPr>
            <w:r w:rsidRPr="008E6DF5">
              <w:rPr>
                <w:noProof/>
              </w:rPr>
              <w:t>Kode:</w:t>
            </w:r>
          </w:p>
        </w:tc>
      </w:tr>
      <w:tr w:rsidR="0065124F" w:rsidRPr="008E6DF5" w14:paraId="7F6A27DE" w14:textId="77777777" w:rsidTr="003534C2">
        <w:trPr>
          <w:cantSplit/>
          <w:tblHeader/>
        </w:trPr>
        <w:tc>
          <w:tcPr>
            <w:tcW w:w="3510" w:type="dxa"/>
            <w:shd w:val="clear" w:color="auto" w:fill="auto"/>
          </w:tcPr>
          <w:p w14:paraId="023C8871" w14:textId="22110300" w:rsidR="0065124F" w:rsidRPr="008E6DF5" w:rsidRDefault="0065124F" w:rsidP="003534C2">
            <w:pPr>
              <w:tabs>
                <w:tab w:val="left" w:pos="284"/>
              </w:tabs>
              <w:ind w:left="284" w:hanging="284"/>
              <w:rPr>
                <w:noProof/>
              </w:rPr>
            </w:pPr>
            <w:r w:rsidRPr="008E6DF5">
              <w:rPr>
                <w:noProof/>
              </w:rPr>
              <w:t>1.</w:t>
            </w:r>
            <w:r w:rsidRPr="008E6DF5">
              <w:rPr>
                <w:noProof/>
              </w:rPr>
              <w:tab/>
            </w:r>
            <w:r w:rsidRPr="008E6DF5">
              <w:rPr>
                <w:noProof/>
                <w:color w:val="3366FF"/>
              </w:rPr>
              <w:t>Effektiv støtte til klinisk session (</w:t>
            </w:r>
            <w:r w:rsidR="005951B4" w:rsidRPr="008E6DF5">
              <w:rPr>
                <w:noProof/>
                <w:color w:val="3366FF"/>
              </w:rPr>
              <w:t>task</w:t>
            </w:r>
            <w:r w:rsidRPr="008E6DF5">
              <w:rPr>
                <w:noProof/>
                <w:color w:val="3366FF"/>
              </w:rPr>
              <w:t xml:space="preserve"> </w:t>
            </w:r>
            <w:r w:rsidRPr="008E6DF5">
              <w:rPr>
                <w:noProof/>
                <w:color w:val="3366FF"/>
              </w:rPr>
              <w:fldChar w:fldCharType="begin"/>
            </w:r>
            <w:r w:rsidRPr="008E6DF5">
              <w:rPr>
                <w:noProof/>
                <w:color w:val="3366FF"/>
              </w:rPr>
              <w:instrText xml:space="preserve"> REF _Ref131669638 \r  \* MERGEFORMAT </w:instrText>
            </w:r>
            <w:r w:rsidRPr="008E6DF5">
              <w:rPr>
                <w:noProof/>
                <w:color w:val="3366FF"/>
              </w:rPr>
              <w:fldChar w:fldCharType="separate"/>
            </w:r>
            <w:r w:rsidR="004928FA">
              <w:rPr>
                <w:noProof/>
                <w:color w:val="3366FF"/>
              </w:rPr>
              <w:t>C10</w:t>
            </w:r>
            <w:r w:rsidRPr="008E6DF5">
              <w:rPr>
                <w:noProof/>
                <w:color w:val="3366FF"/>
              </w:rPr>
              <w:fldChar w:fldCharType="end"/>
            </w:r>
            <w:r w:rsidRPr="008E6DF5">
              <w:rPr>
                <w:noProof/>
                <w:color w:val="3366FF"/>
              </w:rPr>
              <w:t xml:space="preserve">). </w:t>
            </w:r>
          </w:p>
        </w:tc>
        <w:tc>
          <w:tcPr>
            <w:tcW w:w="4253" w:type="dxa"/>
            <w:shd w:val="clear" w:color="auto" w:fill="auto"/>
          </w:tcPr>
          <w:p w14:paraId="674B190F" w14:textId="77777777" w:rsidR="000F2AFA" w:rsidRPr="008E6DF5" w:rsidRDefault="0065124F" w:rsidP="003534C2">
            <w:pPr>
              <w:ind w:left="-8" w:firstLine="8"/>
              <w:rPr>
                <w:noProof/>
              </w:rPr>
            </w:pPr>
            <w:r w:rsidRPr="008E6DF5">
              <w:rPr>
                <w:noProof/>
              </w:rPr>
              <w:t xml:space="preserve">En prototype af de nødvendige skærmbilleder (gerne på papir) vurderes af ekspertbrugere. </w:t>
            </w:r>
            <w:r w:rsidR="000F2AFA" w:rsidRPr="008E6DF5">
              <w:rPr>
                <w:noProof/>
              </w:rPr>
              <w:t>Kan ske inden __ arbejdsdage.</w:t>
            </w:r>
          </w:p>
          <w:p w14:paraId="470D55A1" w14:textId="77777777" w:rsidR="0065124F" w:rsidRPr="008E6DF5" w:rsidRDefault="000F2AFA" w:rsidP="003534C2">
            <w:pPr>
              <w:ind w:left="-8" w:firstLine="8"/>
              <w:rPr>
                <w:noProof/>
              </w:rPr>
            </w:pPr>
            <w:r w:rsidRPr="008E6DF5">
              <w:rPr>
                <w:noProof/>
              </w:rPr>
              <w:t>(Se også område 5 nedenfor).</w:t>
            </w:r>
          </w:p>
        </w:tc>
        <w:tc>
          <w:tcPr>
            <w:tcW w:w="759" w:type="dxa"/>
            <w:shd w:val="clear" w:color="auto" w:fill="auto"/>
          </w:tcPr>
          <w:p w14:paraId="659AD1A9" w14:textId="77777777" w:rsidR="0065124F" w:rsidRPr="008E6DF5" w:rsidRDefault="0065124F" w:rsidP="003534C2">
            <w:pPr>
              <w:ind w:left="-8" w:firstLine="8"/>
              <w:jc w:val="center"/>
              <w:rPr>
                <w:noProof/>
              </w:rPr>
            </w:pPr>
          </w:p>
        </w:tc>
      </w:tr>
      <w:tr w:rsidR="0065124F" w:rsidRPr="008E6DF5" w14:paraId="125AFAD8" w14:textId="77777777" w:rsidTr="003534C2">
        <w:trPr>
          <w:cantSplit/>
          <w:tblHeader/>
        </w:trPr>
        <w:tc>
          <w:tcPr>
            <w:tcW w:w="3510" w:type="dxa"/>
            <w:shd w:val="clear" w:color="auto" w:fill="auto"/>
          </w:tcPr>
          <w:p w14:paraId="268869EF" w14:textId="5FC33AC1" w:rsidR="0065124F" w:rsidRPr="008E6DF5" w:rsidRDefault="0065124F" w:rsidP="003534C2">
            <w:pPr>
              <w:tabs>
                <w:tab w:val="left" w:pos="284"/>
              </w:tabs>
              <w:ind w:left="284" w:hanging="284"/>
              <w:rPr>
                <w:bCs/>
                <w:noProof/>
              </w:rPr>
            </w:pPr>
            <w:r w:rsidRPr="008E6DF5">
              <w:rPr>
                <w:bCs/>
                <w:noProof/>
              </w:rPr>
              <w:t>2.</w:t>
            </w:r>
            <w:r w:rsidRPr="008E6DF5">
              <w:rPr>
                <w:bCs/>
                <w:noProof/>
              </w:rPr>
              <w:tab/>
              <w:t xml:space="preserve">Brugervenlighed (alle krav i afsnit </w:t>
            </w:r>
            <w:r w:rsidRPr="008E6DF5">
              <w:rPr>
                <w:bCs/>
                <w:noProof/>
              </w:rPr>
              <w:fldChar w:fldCharType="begin"/>
            </w:r>
            <w:r w:rsidRPr="008E6DF5">
              <w:rPr>
                <w:bCs/>
                <w:noProof/>
              </w:rPr>
              <w:instrText xml:space="preserve"> REF _Ref130181738 \r  \* MERGEFORMAT </w:instrText>
            </w:r>
            <w:r w:rsidRPr="008E6DF5">
              <w:rPr>
                <w:bCs/>
                <w:noProof/>
              </w:rPr>
              <w:fldChar w:fldCharType="separate"/>
            </w:r>
            <w:r w:rsidR="004928FA">
              <w:rPr>
                <w:bCs/>
                <w:noProof/>
              </w:rPr>
              <w:t>I1</w:t>
            </w:r>
            <w:r w:rsidRPr="008E6DF5">
              <w:rPr>
                <w:bCs/>
                <w:noProof/>
              </w:rPr>
              <w:fldChar w:fldCharType="end"/>
            </w:r>
            <w:r w:rsidRPr="008E6DF5">
              <w:rPr>
                <w:bCs/>
                <w:noProof/>
              </w:rPr>
              <w:t xml:space="preserve">). </w:t>
            </w:r>
          </w:p>
        </w:tc>
        <w:tc>
          <w:tcPr>
            <w:tcW w:w="4253" w:type="dxa"/>
            <w:shd w:val="clear" w:color="auto" w:fill="auto"/>
          </w:tcPr>
          <w:p w14:paraId="5A54BA15" w14:textId="77777777" w:rsidR="0065124F" w:rsidRPr="008E6DF5" w:rsidRDefault="0065124F" w:rsidP="003534C2">
            <w:pPr>
              <w:ind w:left="-8" w:firstLine="8"/>
              <w:rPr>
                <w:bCs/>
                <w:noProof/>
              </w:rPr>
            </w:pPr>
            <w:r w:rsidRPr="008E6DF5">
              <w:rPr>
                <w:bCs/>
                <w:noProof/>
              </w:rPr>
              <w:t>En prototype (gerne på papir) usability-testes med typiske brugere.</w:t>
            </w:r>
            <w:r w:rsidRPr="008E6DF5">
              <w:rPr>
                <w:noProof/>
              </w:rPr>
              <w:t xml:space="preserve"> </w:t>
            </w:r>
            <w:r w:rsidRPr="008E6DF5">
              <w:rPr>
                <w:noProof/>
              </w:rPr>
              <w:br/>
              <w:t xml:space="preserve">Kan ske </w:t>
            </w:r>
            <w:r w:rsidR="000F2AFA" w:rsidRPr="008E6DF5">
              <w:rPr>
                <w:noProof/>
              </w:rPr>
              <w:t>inden</w:t>
            </w:r>
            <w:r w:rsidRPr="008E6DF5">
              <w:rPr>
                <w:noProof/>
              </w:rPr>
              <w:t xml:space="preserve"> __ arbejdsdage.</w:t>
            </w:r>
          </w:p>
        </w:tc>
        <w:tc>
          <w:tcPr>
            <w:tcW w:w="759" w:type="dxa"/>
            <w:shd w:val="clear" w:color="auto" w:fill="auto"/>
          </w:tcPr>
          <w:p w14:paraId="7F73A3AC" w14:textId="77777777" w:rsidR="0065124F" w:rsidRPr="008E6DF5" w:rsidRDefault="0065124F" w:rsidP="003534C2">
            <w:pPr>
              <w:ind w:left="-8" w:firstLine="8"/>
              <w:jc w:val="center"/>
              <w:rPr>
                <w:bCs/>
                <w:noProof/>
              </w:rPr>
            </w:pPr>
          </w:p>
        </w:tc>
      </w:tr>
      <w:tr w:rsidR="0065124F" w:rsidRPr="008E6DF5" w14:paraId="4E1B9391" w14:textId="77777777" w:rsidTr="003534C2">
        <w:trPr>
          <w:cantSplit/>
          <w:tblHeader/>
        </w:trPr>
        <w:tc>
          <w:tcPr>
            <w:tcW w:w="3510" w:type="dxa"/>
            <w:shd w:val="clear" w:color="auto" w:fill="auto"/>
          </w:tcPr>
          <w:p w14:paraId="4755DF99" w14:textId="46E71B19" w:rsidR="0065124F" w:rsidRPr="008E6DF5" w:rsidRDefault="0065124F" w:rsidP="003534C2">
            <w:pPr>
              <w:tabs>
                <w:tab w:val="left" w:pos="284"/>
              </w:tabs>
              <w:ind w:left="284" w:hanging="284"/>
              <w:rPr>
                <w:noProof/>
              </w:rPr>
            </w:pPr>
            <w:r w:rsidRPr="008E6DF5">
              <w:rPr>
                <w:noProof/>
              </w:rPr>
              <w:t>3.</w:t>
            </w:r>
            <w:r w:rsidRPr="008E6DF5">
              <w:rPr>
                <w:noProof/>
              </w:rPr>
              <w:tab/>
              <w:t xml:space="preserve">Svartider med det planlagte antal brugere (alle krav i </w:t>
            </w:r>
            <w:r w:rsidR="00A05621" w:rsidRPr="008E6DF5">
              <w:rPr>
                <w:noProof/>
              </w:rPr>
              <w:fldChar w:fldCharType="begin"/>
            </w:r>
            <w:r w:rsidR="00A05621" w:rsidRPr="008E6DF5">
              <w:rPr>
                <w:noProof/>
              </w:rPr>
              <w:instrText xml:space="preserve"> REF _Ref129954368 \r  \* MERGEFORMAT </w:instrText>
            </w:r>
            <w:r w:rsidR="00A05621" w:rsidRPr="008E6DF5">
              <w:rPr>
                <w:noProof/>
              </w:rPr>
              <w:fldChar w:fldCharType="separate"/>
            </w:r>
            <w:r w:rsidR="004928FA">
              <w:rPr>
                <w:noProof/>
              </w:rPr>
              <w:t>L1</w:t>
            </w:r>
            <w:r w:rsidR="00A05621" w:rsidRPr="008E6DF5">
              <w:rPr>
                <w:noProof/>
              </w:rPr>
              <w:fldChar w:fldCharType="end"/>
            </w:r>
            <w:r w:rsidRPr="008E6DF5">
              <w:rPr>
                <w:noProof/>
              </w:rPr>
              <w:t xml:space="preserve">). </w:t>
            </w:r>
          </w:p>
        </w:tc>
        <w:tc>
          <w:tcPr>
            <w:tcW w:w="4253" w:type="dxa"/>
            <w:shd w:val="clear" w:color="auto" w:fill="auto"/>
          </w:tcPr>
          <w:p w14:paraId="446FD416" w14:textId="77777777" w:rsidR="0065124F" w:rsidRPr="008E6DF5" w:rsidRDefault="0065124F" w:rsidP="003534C2">
            <w:pPr>
              <w:ind w:left="-8" w:firstLine="8"/>
              <w:rPr>
                <w:noProof/>
              </w:rPr>
            </w:pPr>
            <w:r w:rsidRPr="008E6DF5">
              <w:rPr>
                <w:noProof/>
              </w:rPr>
              <w:t xml:space="preserve">Et testsystem sættes op med simulation af det forventede antal brugere. Svartiderne måles. </w:t>
            </w:r>
            <w:r w:rsidRPr="008E6DF5">
              <w:rPr>
                <w:noProof/>
              </w:rPr>
              <w:br/>
              <w:t xml:space="preserve">Kan ske </w:t>
            </w:r>
            <w:r w:rsidR="000F2AFA" w:rsidRPr="008E6DF5">
              <w:rPr>
                <w:noProof/>
              </w:rPr>
              <w:t>inden</w:t>
            </w:r>
            <w:r w:rsidRPr="008E6DF5">
              <w:rPr>
                <w:noProof/>
              </w:rPr>
              <w:t xml:space="preserve"> __ arbejdsdage.</w:t>
            </w:r>
          </w:p>
        </w:tc>
        <w:tc>
          <w:tcPr>
            <w:tcW w:w="759" w:type="dxa"/>
            <w:shd w:val="clear" w:color="auto" w:fill="auto"/>
          </w:tcPr>
          <w:p w14:paraId="1128323A" w14:textId="77777777" w:rsidR="0065124F" w:rsidRPr="008E6DF5" w:rsidRDefault="0065124F" w:rsidP="003534C2">
            <w:pPr>
              <w:ind w:left="-8" w:firstLine="8"/>
              <w:jc w:val="center"/>
              <w:rPr>
                <w:noProof/>
              </w:rPr>
            </w:pPr>
          </w:p>
        </w:tc>
      </w:tr>
      <w:tr w:rsidR="0065124F" w:rsidRPr="008E6DF5" w14:paraId="4B7C1F37" w14:textId="77777777" w:rsidTr="003534C2">
        <w:trPr>
          <w:cantSplit/>
          <w:tblHeader/>
        </w:trPr>
        <w:tc>
          <w:tcPr>
            <w:tcW w:w="3510" w:type="dxa"/>
            <w:shd w:val="clear" w:color="auto" w:fill="auto"/>
          </w:tcPr>
          <w:p w14:paraId="12F8F9DF" w14:textId="550B2756" w:rsidR="0065124F" w:rsidRPr="008E6DF5" w:rsidRDefault="0065124F" w:rsidP="003534C2">
            <w:pPr>
              <w:tabs>
                <w:tab w:val="left" w:pos="284"/>
              </w:tabs>
              <w:ind w:left="284" w:hanging="284"/>
              <w:rPr>
                <w:bCs/>
                <w:noProof/>
              </w:rPr>
            </w:pPr>
            <w:r w:rsidRPr="008E6DF5">
              <w:rPr>
                <w:bCs/>
                <w:noProof/>
              </w:rPr>
              <w:t>4.</w:t>
            </w:r>
            <w:r w:rsidRPr="008E6DF5">
              <w:rPr>
                <w:bCs/>
                <w:noProof/>
              </w:rPr>
              <w:tab/>
              <w:t>Mulighed for tredjeparts udbygning (</w:t>
            </w:r>
            <w:r w:rsidR="00A05621" w:rsidRPr="008E6DF5">
              <w:rPr>
                <w:noProof/>
              </w:rPr>
              <w:fldChar w:fldCharType="begin"/>
            </w:r>
            <w:r w:rsidR="00A05621" w:rsidRPr="008E6DF5">
              <w:rPr>
                <w:noProof/>
              </w:rPr>
              <w:instrText xml:space="preserve"> REF _Ref159308666 \r  \* MERGEFORMAT </w:instrText>
            </w:r>
            <w:r w:rsidR="00A05621" w:rsidRPr="008E6DF5">
              <w:rPr>
                <w:noProof/>
              </w:rPr>
              <w:fldChar w:fldCharType="separate"/>
            </w:r>
            <w:r w:rsidR="004928FA">
              <w:rPr>
                <w:noProof/>
              </w:rPr>
              <w:t>E4</w:t>
            </w:r>
            <w:r w:rsidR="00A05621" w:rsidRPr="008E6DF5">
              <w:rPr>
                <w:noProof/>
              </w:rPr>
              <w:fldChar w:fldCharType="end"/>
            </w:r>
            <w:r w:rsidRPr="008E6DF5">
              <w:rPr>
                <w:noProof/>
              </w:rPr>
              <w:t xml:space="preserve"> og</w:t>
            </w:r>
            <w:r w:rsidRPr="008E6DF5">
              <w:rPr>
                <w:bCs/>
                <w:noProof/>
              </w:rPr>
              <w:t xml:space="preserve"> </w:t>
            </w:r>
            <w:r w:rsidR="000F3227" w:rsidRPr="008E6DF5">
              <w:rPr>
                <w:bCs/>
                <w:noProof/>
              </w:rPr>
              <w:t>F10</w:t>
            </w:r>
            <w:r w:rsidRPr="008E6DF5">
              <w:rPr>
                <w:bCs/>
                <w:noProof/>
              </w:rPr>
              <w:t>).</w:t>
            </w:r>
            <w:r w:rsidRPr="008E6DF5">
              <w:rPr>
                <w:noProof/>
              </w:rPr>
              <w:t xml:space="preserve"> </w:t>
            </w:r>
          </w:p>
        </w:tc>
        <w:tc>
          <w:tcPr>
            <w:tcW w:w="4253" w:type="dxa"/>
            <w:shd w:val="clear" w:color="auto" w:fill="auto"/>
          </w:tcPr>
          <w:p w14:paraId="74968B78" w14:textId="77777777" w:rsidR="0065124F" w:rsidRPr="008E6DF5" w:rsidRDefault="0065124F" w:rsidP="003534C2">
            <w:pPr>
              <w:ind w:left="-8" w:firstLine="8"/>
              <w:rPr>
                <w:bCs/>
                <w:noProof/>
              </w:rPr>
            </w:pPr>
            <w:r w:rsidRPr="008E6DF5">
              <w:rPr>
                <w:bCs/>
                <w:noProof/>
              </w:rPr>
              <w:t xml:space="preserve">Dokumentation af dele af systemet og dele af de tekniske grænseflader vurderes af et uafhængigt software-hus med henblik på egnethed til udbygningsformålet. </w:t>
            </w:r>
          </w:p>
          <w:p w14:paraId="4E7161EB" w14:textId="77777777" w:rsidR="0065124F" w:rsidRPr="008E6DF5" w:rsidRDefault="0065124F" w:rsidP="003534C2">
            <w:pPr>
              <w:ind w:left="-8" w:firstLine="8"/>
              <w:rPr>
                <w:bCs/>
                <w:noProof/>
              </w:rPr>
            </w:pPr>
            <w:r w:rsidRPr="008E6DF5">
              <w:rPr>
                <w:noProof/>
              </w:rPr>
              <w:t xml:space="preserve">Kan ske </w:t>
            </w:r>
            <w:r w:rsidR="000F2AFA" w:rsidRPr="008E6DF5">
              <w:rPr>
                <w:noProof/>
              </w:rPr>
              <w:t>inden</w:t>
            </w:r>
            <w:r w:rsidRPr="008E6DF5">
              <w:rPr>
                <w:noProof/>
              </w:rPr>
              <w:t xml:space="preserve"> __ arbejdsdage.</w:t>
            </w:r>
          </w:p>
        </w:tc>
        <w:tc>
          <w:tcPr>
            <w:tcW w:w="759" w:type="dxa"/>
            <w:shd w:val="clear" w:color="auto" w:fill="auto"/>
          </w:tcPr>
          <w:p w14:paraId="6EC660CA" w14:textId="77777777" w:rsidR="0065124F" w:rsidRPr="008E6DF5" w:rsidRDefault="0065124F" w:rsidP="003534C2">
            <w:pPr>
              <w:ind w:left="-8" w:firstLine="8"/>
              <w:jc w:val="center"/>
              <w:rPr>
                <w:bCs/>
                <w:noProof/>
              </w:rPr>
            </w:pPr>
          </w:p>
        </w:tc>
      </w:tr>
      <w:tr w:rsidR="0065124F" w:rsidRPr="008E6DF5" w14:paraId="14C535F2" w14:textId="77777777" w:rsidTr="003534C2">
        <w:trPr>
          <w:cantSplit/>
          <w:tblHeader/>
        </w:trPr>
        <w:tc>
          <w:tcPr>
            <w:tcW w:w="3510" w:type="dxa"/>
            <w:shd w:val="clear" w:color="auto" w:fill="auto"/>
          </w:tcPr>
          <w:p w14:paraId="73C6684E" w14:textId="77777777" w:rsidR="0065124F" w:rsidRPr="008E6DF5" w:rsidRDefault="0065124F" w:rsidP="003534C2">
            <w:pPr>
              <w:tabs>
                <w:tab w:val="left" w:pos="284"/>
              </w:tabs>
              <w:ind w:left="284" w:hanging="284"/>
              <w:rPr>
                <w:bCs/>
                <w:noProof/>
              </w:rPr>
            </w:pPr>
            <w:r w:rsidRPr="008E6DF5">
              <w:rPr>
                <w:bCs/>
                <w:noProof/>
              </w:rPr>
              <w:t>5.</w:t>
            </w:r>
            <w:r w:rsidRPr="008E6DF5">
              <w:rPr>
                <w:bCs/>
                <w:noProof/>
              </w:rPr>
              <w:tab/>
              <w:t>Integration med andre systemer.</w:t>
            </w:r>
          </w:p>
        </w:tc>
        <w:tc>
          <w:tcPr>
            <w:tcW w:w="4253" w:type="dxa"/>
            <w:shd w:val="clear" w:color="auto" w:fill="auto"/>
          </w:tcPr>
          <w:p w14:paraId="1D9C64AF" w14:textId="77777777" w:rsidR="0065124F" w:rsidRPr="008E6DF5" w:rsidRDefault="0065124F" w:rsidP="003534C2">
            <w:pPr>
              <w:ind w:left="-8" w:firstLine="8"/>
              <w:rPr>
                <w:bCs/>
                <w:noProof/>
              </w:rPr>
            </w:pPr>
            <w:r w:rsidRPr="008E6DF5">
              <w:rPr>
                <w:bCs/>
                <w:noProof/>
              </w:rPr>
              <w:t>En forsøgsopstilling hvor data</w:t>
            </w:r>
            <w:r w:rsidRPr="008E6DF5">
              <w:rPr>
                <w:bCs/>
                <w:noProof/>
              </w:rPr>
              <w:softHyphen/>
              <w:t>udvekslingen demonstreres.</w:t>
            </w:r>
            <w:r w:rsidR="000F2AFA" w:rsidRPr="008E6DF5">
              <w:rPr>
                <w:bCs/>
                <w:noProof/>
              </w:rPr>
              <w:t xml:space="preserve"> </w:t>
            </w:r>
            <w:r w:rsidRPr="008E6DF5">
              <w:rPr>
                <w:noProof/>
              </w:rPr>
              <w:t xml:space="preserve">Kan ske </w:t>
            </w:r>
            <w:r w:rsidR="000F2AFA" w:rsidRPr="008E6DF5">
              <w:rPr>
                <w:noProof/>
              </w:rPr>
              <w:t>inden</w:t>
            </w:r>
            <w:r w:rsidRPr="008E6DF5">
              <w:rPr>
                <w:noProof/>
              </w:rPr>
              <w:t xml:space="preserve"> __ arbejdsdage.</w:t>
            </w:r>
          </w:p>
        </w:tc>
        <w:tc>
          <w:tcPr>
            <w:tcW w:w="759" w:type="dxa"/>
            <w:shd w:val="clear" w:color="auto" w:fill="auto"/>
          </w:tcPr>
          <w:p w14:paraId="13CF5A3B" w14:textId="77777777" w:rsidR="0065124F" w:rsidRPr="008E6DF5" w:rsidRDefault="0065124F" w:rsidP="003534C2">
            <w:pPr>
              <w:ind w:left="-8" w:firstLine="8"/>
              <w:jc w:val="center"/>
              <w:rPr>
                <w:noProof/>
              </w:rPr>
            </w:pPr>
          </w:p>
        </w:tc>
      </w:tr>
    </w:tbl>
    <w:p w14:paraId="6CB33457" w14:textId="77777777" w:rsidR="0065124F" w:rsidRPr="008E6DF5" w:rsidRDefault="0065124F">
      <w:pPr>
        <w:rPr>
          <w:noProof/>
        </w:rPr>
      </w:pPr>
    </w:p>
    <w:p w14:paraId="58424218" w14:textId="77777777" w:rsidR="00331BB4" w:rsidRDefault="00331BB4">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786"/>
        <w:gridCol w:w="2977"/>
        <w:gridCol w:w="759"/>
      </w:tblGrid>
      <w:tr w:rsidR="00331BB4" w:rsidRPr="008E6DF5" w14:paraId="7E5FE7EB" w14:textId="77777777" w:rsidTr="00427015">
        <w:trPr>
          <w:cantSplit/>
          <w:tblHeader/>
        </w:trPr>
        <w:tc>
          <w:tcPr>
            <w:tcW w:w="4786" w:type="dxa"/>
            <w:shd w:val="clear" w:color="auto" w:fill="auto"/>
          </w:tcPr>
          <w:p w14:paraId="44E7A315" w14:textId="64CDF8E1" w:rsidR="00331BB4" w:rsidRPr="008E6DF5" w:rsidRDefault="00331BB4" w:rsidP="00331BB4">
            <w:pPr>
              <w:keepNext/>
              <w:tabs>
                <w:tab w:val="left" w:pos="426"/>
              </w:tabs>
              <w:outlineLvl w:val="1"/>
              <w:rPr>
                <w:noProof/>
              </w:rPr>
            </w:pPr>
            <w:r>
              <w:rPr>
                <w:noProof/>
              </w:rPr>
              <w:t>Hvis aftalen opsiges</w:t>
            </w:r>
            <w:r w:rsidRPr="008E6DF5">
              <w:rPr>
                <w:noProof/>
              </w:rPr>
              <w:t>:</w:t>
            </w:r>
          </w:p>
        </w:tc>
        <w:tc>
          <w:tcPr>
            <w:tcW w:w="2977" w:type="dxa"/>
            <w:shd w:val="clear" w:color="auto" w:fill="auto"/>
          </w:tcPr>
          <w:p w14:paraId="056838A5" w14:textId="3A6D6016" w:rsidR="00331BB4" w:rsidRPr="008E6DF5" w:rsidRDefault="00331BB4" w:rsidP="00331BB4">
            <w:pPr>
              <w:keepNext/>
              <w:tabs>
                <w:tab w:val="left" w:pos="426"/>
              </w:tabs>
              <w:outlineLvl w:val="1"/>
              <w:rPr>
                <w:noProof/>
              </w:rPr>
            </w:pPr>
            <w:r w:rsidRPr="008E6DF5">
              <w:rPr>
                <w:noProof/>
              </w:rPr>
              <w:t xml:space="preserve">Eksempel på </w:t>
            </w:r>
            <w:r>
              <w:rPr>
                <w:noProof/>
              </w:rPr>
              <w:t>løsning</w:t>
            </w:r>
            <w:r w:rsidRPr="008E6DF5">
              <w:rPr>
                <w:noProof/>
              </w:rPr>
              <w:t>:</w:t>
            </w:r>
          </w:p>
        </w:tc>
        <w:tc>
          <w:tcPr>
            <w:tcW w:w="759" w:type="dxa"/>
            <w:shd w:val="clear" w:color="auto" w:fill="auto"/>
          </w:tcPr>
          <w:p w14:paraId="0A51C785" w14:textId="77777777" w:rsidR="00331BB4" w:rsidRPr="008E6DF5" w:rsidRDefault="00331BB4" w:rsidP="00331BB4">
            <w:pPr>
              <w:keepNext/>
              <w:tabs>
                <w:tab w:val="left" w:pos="426"/>
              </w:tabs>
              <w:outlineLvl w:val="1"/>
              <w:rPr>
                <w:noProof/>
              </w:rPr>
            </w:pPr>
            <w:r w:rsidRPr="008E6DF5">
              <w:rPr>
                <w:noProof/>
              </w:rPr>
              <w:t>Kode:</w:t>
            </w:r>
          </w:p>
        </w:tc>
      </w:tr>
      <w:tr w:rsidR="00331BB4" w:rsidRPr="008E6DF5" w14:paraId="6C5E9438" w14:textId="77777777" w:rsidTr="00427015">
        <w:trPr>
          <w:cantSplit/>
          <w:tblHeader/>
        </w:trPr>
        <w:tc>
          <w:tcPr>
            <w:tcW w:w="4786" w:type="dxa"/>
            <w:shd w:val="clear" w:color="auto" w:fill="auto"/>
          </w:tcPr>
          <w:p w14:paraId="405121D3" w14:textId="0940A16B" w:rsidR="00331BB4" w:rsidRPr="008E6DF5" w:rsidRDefault="00331BB4" w:rsidP="00331BB4">
            <w:pPr>
              <w:tabs>
                <w:tab w:val="left" w:pos="285"/>
              </w:tabs>
              <w:ind w:left="284" w:hanging="284"/>
              <w:rPr>
                <w:noProof/>
              </w:rPr>
            </w:pPr>
            <w:r w:rsidRPr="00331BB4">
              <w:rPr>
                <w:bCs/>
                <w:noProof/>
              </w:rPr>
              <w:t>10.</w:t>
            </w:r>
            <w:r w:rsidRPr="00331BB4">
              <w:rPr>
                <w:bCs/>
                <w:noProof/>
              </w:rPr>
              <w:tab/>
              <w:t xml:space="preserve">Hvis kunden entrererer med en </w:t>
            </w:r>
            <w:r w:rsidR="00427015">
              <w:rPr>
                <w:bCs/>
                <w:noProof/>
              </w:rPr>
              <w:t xml:space="preserve">anden </w:t>
            </w:r>
            <w:r w:rsidRPr="00331BB4">
              <w:rPr>
                <w:bCs/>
                <w:noProof/>
              </w:rPr>
              <w:t xml:space="preserve">tilbudsgiver, men </w:t>
            </w:r>
            <w:r w:rsidR="006D5BD6">
              <w:rPr>
                <w:bCs/>
                <w:noProof/>
              </w:rPr>
              <w:t>kontrakten</w:t>
            </w:r>
            <w:r w:rsidRPr="00331BB4">
              <w:rPr>
                <w:bCs/>
                <w:noProof/>
              </w:rPr>
              <w:t xml:space="preserve"> op</w:t>
            </w:r>
            <w:r w:rsidR="006D5BD6">
              <w:rPr>
                <w:bCs/>
                <w:noProof/>
              </w:rPr>
              <w:t>hører</w:t>
            </w:r>
            <w:r w:rsidRPr="00331BB4">
              <w:rPr>
                <w:bCs/>
                <w:noProof/>
              </w:rPr>
              <w:t xml:space="preserve"> (fx </w:t>
            </w:r>
            <w:r>
              <w:rPr>
                <w:bCs/>
                <w:noProof/>
              </w:rPr>
              <w:t>under</w:t>
            </w:r>
            <w:r w:rsidRPr="00331BB4">
              <w:rPr>
                <w:bCs/>
                <w:noProof/>
              </w:rPr>
              <w:t xml:space="preserve"> POC), vil kunden gerne kunne vælge næste leverandør i prioriterings</w:t>
            </w:r>
            <w:r w:rsidR="006D5BD6">
              <w:rPr>
                <w:bCs/>
                <w:noProof/>
              </w:rPr>
              <w:softHyphen/>
            </w:r>
            <w:r w:rsidRPr="00331BB4">
              <w:rPr>
                <w:bCs/>
                <w:noProof/>
              </w:rPr>
              <w:t>rækkefølgen uden at gå i fornyet udbud</w:t>
            </w:r>
            <w:r>
              <w:rPr>
                <w:noProof/>
              </w:rPr>
              <w:t>.</w:t>
            </w:r>
            <w:r w:rsidRPr="008E6DF5">
              <w:rPr>
                <w:noProof/>
                <w:color w:val="3366FF"/>
              </w:rPr>
              <w:t xml:space="preserve"> </w:t>
            </w:r>
          </w:p>
        </w:tc>
        <w:tc>
          <w:tcPr>
            <w:tcW w:w="2977" w:type="dxa"/>
            <w:shd w:val="clear" w:color="auto" w:fill="auto"/>
          </w:tcPr>
          <w:p w14:paraId="17FEF642" w14:textId="1C3C157B" w:rsidR="00331BB4" w:rsidRPr="008E6DF5" w:rsidRDefault="00331BB4" w:rsidP="00331BB4">
            <w:pPr>
              <w:ind w:left="-8" w:firstLine="8"/>
              <w:rPr>
                <w:noProof/>
              </w:rPr>
            </w:pPr>
            <w:r>
              <w:rPr>
                <w:noProof/>
              </w:rPr>
              <w:t xml:space="preserve">Leverandøren vedstår </w:t>
            </w:r>
            <w:r w:rsidR="00427015">
              <w:rPr>
                <w:noProof/>
              </w:rPr>
              <w:t>sit tilbud til ___ arbejdsdage efter tilbuds</w:t>
            </w:r>
            <w:r w:rsidR="00FD3EB8">
              <w:rPr>
                <w:noProof/>
              </w:rPr>
              <w:softHyphen/>
            </w:r>
            <w:r w:rsidR="00427015">
              <w:rPr>
                <w:noProof/>
              </w:rPr>
              <w:t>fristen. Kunden forventer 100 dage.</w:t>
            </w:r>
          </w:p>
        </w:tc>
        <w:tc>
          <w:tcPr>
            <w:tcW w:w="759" w:type="dxa"/>
            <w:shd w:val="clear" w:color="auto" w:fill="auto"/>
          </w:tcPr>
          <w:p w14:paraId="2B3A0856" w14:textId="77777777" w:rsidR="00331BB4" w:rsidRPr="008E6DF5" w:rsidRDefault="00331BB4" w:rsidP="00331BB4">
            <w:pPr>
              <w:ind w:left="-8" w:firstLine="8"/>
              <w:jc w:val="center"/>
              <w:rPr>
                <w:noProof/>
              </w:rPr>
            </w:pPr>
          </w:p>
        </w:tc>
      </w:tr>
    </w:tbl>
    <w:p w14:paraId="58260055" w14:textId="4810CC00" w:rsidR="00331BB4" w:rsidRDefault="00331BB4">
      <w:pPr>
        <w:rPr>
          <w:noProof/>
        </w:rPr>
      </w:pPr>
    </w:p>
    <w:p w14:paraId="476EFE4E" w14:textId="5E1699D3" w:rsidR="00FD3EB8" w:rsidRDefault="00FD3EB8">
      <w:pPr>
        <w:rPr>
          <w:noProof/>
        </w:rPr>
      </w:pPr>
      <w:r>
        <w:rPr>
          <w:noProof/>
        </w:rPr>
        <w:t xml:space="preserve">Hvis der ikke bliver brug for denne mulighed, vil kunden snarest muligt orientere tilbudsgiverne herom. </w:t>
      </w:r>
    </w:p>
    <w:p w14:paraId="42EF514B" w14:textId="77777777" w:rsidR="00E70E6E" w:rsidRPr="008E6DF5" w:rsidRDefault="005548D3" w:rsidP="00E70E6E">
      <w:pPr>
        <w:pStyle w:val="Heading2"/>
        <w:pageBreakBefore/>
        <w:rPr>
          <w:noProof/>
        </w:rPr>
      </w:pPr>
      <w:bookmarkStart w:id="24" w:name="_Toc295241985"/>
      <w:bookmarkStart w:id="25" w:name="_Toc347865049"/>
      <w:bookmarkStart w:id="26" w:name="_Toc52818174"/>
      <w:bookmarkStart w:id="27" w:name="_Ref130139183"/>
      <w:r>
        <w:rPr>
          <w:noProof/>
        </w:rPr>
        <w:lastRenderedPageBreak/>
        <w:t>Mindste</w:t>
      </w:r>
      <w:r w:rsidR="00E70E6E" w:rsidRPr="008E6DF5">
        <w:rPr>
          <w:noProof/>
        </w:rPr>
        <w:t>krav</w:t>
      </w:r>
      <w:bookmarkEnd w:id="24"/>
      <w:bookmarkEnd w:id="25"/>
      <w:bookmarkEnd w:id="26"/>
    </w:p>
    <w:p w14:paraId="720E8A9A" w14:textId="77777777" w:rsidR="00E70E6E" w:rsidRPr="008E6DF5" w:rsidRDefault="00045DC6" w:rsidP="00E70E6E">
      <w:pPr>
        <w:rPr>
          <w:noProof/>
        </w:rPr>
      </w:pPr>
      <w:r>
        <w:rPr>
          <w:noProof/>
          <w:highlight w:val="yellow"/>
        </w:rPr>
        <w:t>Ved</w:t>
      </w:r>
      <w:r w:rsidR="00E70E6E" w:rsidRPr="008E6DF5">
        <w:rPr>
          <w:noProof/>
          <w:highlight w:val="yellow"/>
        </w:rPr>
        <w:t xml:space="preserve"> offentlige udbud</w:t>
      </w:r>
      <w:r w:rsidR="00117639" w:rsidRPr="008E6DF5">
        <w:rPr>
          <w:noProof/>
          <w:highlight w:val="yellow"/>
        </w:rPr>
        <w:t xml:space="preserve"> efter EU-reglerne</w:t>
      </w:r>
      <w:r>
        <w:rPr>
          <w:noProof/>
          <w:highlight w:val="yellow"/>
        </w:rPr>
        <w:t xml:space="preserve"> skal l</w:t>
      </w:r>
      <w:r w:rsidR="00E70E6E" w:rsidRPr="008E6DF5">
        <w:rPr>
          <w:noProof/>
          <w:highlight w:val="yellow"/>
        </w:rPr>
        <w:t>everandørerne kende</w:t>
      </w:r>
      <w:r>
        <w:rPr>
          <w:noProof/>
          <w:highlight w:val="yellow"/>
        </w:rPr>
        <w:t xml:space="preserve"> </w:t>
      </w:r>
      <w:r w:rsidR="005548D3">
        <w:rPr>
          <w:noProof/>
          <w:highlight w:val="yellow"/>
        </w:rPr>
        <w:t>mindste</w:t>
      </w:r>
      <w:r>
        <w:rPr>
          <w:noProof/>
          <w:highlight w:val="yellow"/>
        </w:rPr>
        <w:t>kravene og</w:t>
      </w:r>
      <w:r w:rsidR="00E70E6E" w:rsidRPr="008E6DF5">
        <w:rPr>
          <w:noProof/>
          <w:highlight w:val="yellow"/>
        </w:rPr>
        <w:t xml:space="preserve"> tildelings</w:t>
      </w:r>
      <w:r w:rsidR="000004F6" w:rsidRPr="008E6DF5">
        <w:rPr>
          <w:noProof/>
          <w:highlight w:val="yellow"/>
        </w:rPr>
        <w:softHyphen/>
      </w:r>
      <w:r w:rsidR="00E70E6E" w:rsidRPr="008E6DF5">
        <w:rPr>
          <w:noProof/>
          <w:highlight w:val="yellow"/>
        </w:rPr>
        <w:t xml:space="preserve">kriterierne inden de </w:t>
      </w:r>
      <w:r w:rsidR="00B4069C" w:rsidRPr="008E6DF5">
        <w:rPr>
          <w:noProof/>
          <w:highlight w:val="yellow"/>
        </w:rPr>
        <w:t>af</w:t>
      </w:r>
      <w:r w:rsidR="00E70E6E" w:rsidRPr="008E6DF5">
        <w:rPr>
          <w:noProof/>
          <w:highlight w:val="yellow"/>
        </w:rPr>
        <w:t xml:space="preserve">giver tilbud.  </w:t>
      </w:r>
      <w:r w:rsidR="00117639" w:rsidRPr="008E6DF5">
        <w:rPr>
          <w:noProof/>
          <w:highlight w:val="yellow"/>
        </w:rPr>
        <w:t>Ved andre anskaffelser behøver kunden ikke at angive nogen kriterier.</w:t>
      </w:r>
    </w:p>
    <w:p w14:paraId="32E8266A" w14:textId="77777777" w:rsidR="00E70E6E" w:rsidRPr="008E6DF5" w:rsidRDefault="00E70E6E" w:rsidP="00E70E6E">
      <w:pPr>
        <w:rPr>
          <w:noProof/>
          <w:color w:val="3366FF"/>
        </w:rPr>
      </w:pPr>
    </w:p>
    <w:p w14:paraId="0F167CB7" w14:textId="77777777" w:rsidR="001A465B" w:rsidRDefault="001A465B" w:rsidP="001A465B">
      <w:pPr>
        <w:rPr>
          <w:noProof/>
        </w:rPr>
      </w:pPr>
      <w:r w:rsidRPr="008E6DF5">
        <w:rPr>
          <w:b/>
          <w:bCs/>
          <w:noProof/>
        </w:rPr>
        <w:t xml:space="preserve">Point: </w:t>
      </w:r>
      <w:r w:rsidRPr="008E6DF5">
        <w:rPr>
          <w:bCs/>
          <w:noProof/>
        </w:rPr>
        <w:t>Kunden giver hvert tilbud point for de kravområder der er vist i tabellen nedenfor. For at give bedre oversigt, har tabellerne plads til flere tilbud (kolonne A, B og C).</w:t>
      </w:r>
      <w:r w:rsidRPr="008E6DF5">
        <w:rPr>
          <w:noProof/>
        </w:rPr>
        <w:t xml:space="preserve"> </w:t>
      </w:r>
      <w:r>
        <w:rPr>
          <w:noProof/>
        </w:rPr>
        <w:t>De detaljerede krav i kapitel C til L forklarer hvor problemerne er i dag. Kunden har nedenfor anført de point han ville give det nuværende system.</w:t>
      </w:r>
    </w:p>
    <w:p w14:paraId="6CBB218A" w14:textId="77777777" w:rsidR="001A465B" w:rsidRDefault="001A465B" w:rsidP="001A465B">
      <w:pPr>
        <w:rPr>
          <w:noProof/>
        </w:rPr>
      </w:pPr>
    </w:p>
    <w:p w14:paraId="620299A6" w14:textId="77777777" w:rsidR="001A465B" w:rsidRPr="008E6DF5" w:rsidRDefault="001A465B" w:rsidP="001A465B">
      <w:pPr>
        <w:rPr>
          <w:noProof/>
        </w:rPr>
      </w:pPr>
      <w:r w:rsidRPr="008E6DF5">
        <w:rPr>
          <w:noProof/>
        </w:rPr>
        <w:t xml:space="preserve">Pointene gives efter denne skala: -2 (ikke støttet eller meget ubekvemt), -1 (ubekvemt), 0 (lige </w:t>
      </w:r>
      <w:r w:rsidR="000E7A4C">
        <w:rPr>
          <w:noProof/>
        </w:rPr>
        <w:t>godt nok</w:t>
      </w:r>
      <w:r w:rsidRPr="008E6DF5">
        <w:rPr>
          <w:noProof/>
        </w:rPr>
        <w:t>), 1 (effektivt), 2 (meget effektivt).</w:t>
      </w:r>
    </w:p>
    <w:p w14:paraId="18CD7283" w14:textId="77777777" w:rsidR="001A465B" w:rsidRDefault="001A465B" w:rsidP="00E70E6E">
      <w:pPr>
        <w:rPr>
          <w:b/>
          <w:bCs/>
          <w:noProof/>
        </w:rPr>
      </w:pPr>
    </w:p>
    <w:p w14:paraId="1CAED313" w14:textId="77777777" w:rsidR="00E70E6E" w:rsidRPr="008E6DF5" w:rsidRDefault="005548D3" w:rsidP="00E70E6E">
      <w:pPr>
        <w:rPr>
          <w:noProof/>
        </w:rPr>
      </w:pPr>
      <w:r>
        <w:rPr>
          <w:b/>
          <w:bCs/>
          <w:noProof/>
        </w:rPr>
        <w:t>Mindste</w:t>
      </w:r>
      <w:r w:rsidR="00E1303A" w:rsidRPr="008E6DF5">
        <w:rPr>
          <w:b/>
          <w:bCs/>
          <w:noProof/>
        </w:rPr>
        <w:t>krav</w:t>
      </w:r>
      <w:r w:rsidR="00E70E6E" w:rsidRPr="008E6DF5">
        <w:rPr>
          <w:b/>
          <w:bCs/>
          <w:noProof/>
        </w:rPr>
        <w:t>:</w:t>
      </w:r>
      <w:r w:rsidR="00E70E6E" w:rsidRPr="008E6DF5">
        <w:rPr>
          <w:bCs/>
          <w:noProof/>
        </w:rPr>
        <w:t xml:space="preserve"> </w:t>
      </w:r>
      <w:r w:rsidR="00382954" w:rsidRPr="008E6DF5">
        <w:rPr>
          <w:bCs/>
          <w:noProof/>
        </w:rPr>
        <w:t>Systemet skal på alle kravområder opnå nedenstående minimumspoint.</w:t>
      </w:r>
    </w:p>
    <w:p w14:paraId="79E43E50" w14:textId="77777777" w:rsidR="00DF7CBE" w:rsidRPr="008E6DF5" w:rsidRDefault="00DF7CBE" w:rsidP="00E70E6E">
      <w:pPr>
        <w:rPr>
          <w:noProof/>
        </w:rPr>
      </w:pPr>
    </w:p>
    <w:p w14:paraId="44378F07" w14:textId="77777777" w:rsidR="00DF7CBE" w:rsidRPr="008E6DF5" w:rsidRDefault="00DF7CBE" w:rsidP="00E70E6E">
      <w:pPr>
        <w:rPr>
          <w:noProof/>
          <w:color w:val="3366FF"/>
        </w:rPr>
      </w:pPr>
      <w:r w:rsidRPr="008E6DF5">
        <w:rPr>
          <w:noProof/>
          <w:color w:val="3366FF"/>
        </w:rPr>
        <w:t xml:space="preserve">Bemærk at </w:t>
      </w:r>
      <w:r w:rsidR="00115F79" w:rsidRPr="008E6DF5">
        <w:rPr>
          <w:noProof/>
          <w:color w:val="3366FF"/>
        </w:rPr>
        <w:t>minimums</w:t>
      </w:r>
      <w:r w:rsidR="00382954" w:rsidRPr="008E6DF5">
        <w:rPr>
          <w:noProof/>
          <w:color w:val="3366FF"/>
        </w:rPr>
        <w:t>point</w:t>
      </w:r>
      <w:r w:rsidR="00115F79" w:rsidRPr="008E6DF5">
        <w:rPr>
          <w:noProof/>
          <w:color w:val="3366FF"/>
        </w:rPr>
        <w:t xml:space="preserve"> kan være -2 eller -1. Det betyder at et tilbud kan være acceptabelt selvom det er dårligere end i dag på dette område. </w:t>
      </w:r>
      <w:r w:rsidR="008E4DA0" w:rsidRPr="008E6DF5">
        <w:rPr>
          <w:noProof/>
          <w:color w:val="3366FF"/>
        </w:rPr>
        <w:t>Fx får område C1-C</w:t>
      </w:r>
      <w:r w:rsidR="000E7A4C">
        <w:rPr>
          <w:noProof/>
          <w:color w:val="3366FF"/>
        </w:rPr>
        <w:t>4</w:t>
      </w:r>
      <w:r w:rsidR="008E4DA0" w:rsidRPr="008E6DF5">
        <w:rPr>
          <w:noProof/>
          <w:color w:val="3366FF"/>
        </w:rPr>
        <w:t xml:space="preserve"> minimumspoint -2 fordi man kan klare sig med det eksisterende indskrivningssystem. </w:t>
      </w:r>
      <w:r w:rsidR="00115F79" w:rsidRPr="008E6DF5">
        <w:rPr>
          <w:noProof/>
          <w:color w:val="3366FF"/>
        </w:rPr>
        <w:t xml:space="preserve">Tabellen viser et eksempel hvor </w:t>
      </w:r>
      <w:r w:rsidR="00A11250">
        <w:rPr>
          <w:noProof/>
          <w:color w:val="3366FF"/>
        </w:rPr>
        <w:t>leverandør</w:t>
      </w:r>
      <w:r w:rsidR="00115F79" w:rsidRPr="008E6DF5">
        <w:rPr>
          <w:noProof/>
          <w:color w:val="3366FF"/>
        </w:rPr>
        <w:t xml:space="preserve"> A får -1 på område H2-H</w:t>
      </w:r>
      <w:r w:rsidR="00B42A77">
        <w:rPr>
          <w:noProof/>
          <w:color w:val="3366FF"/>
        </w:rPr>
        <w:t>6</w:t>
      </w:r>
      <w:r w:rsidR="00A962AD">
        <w:rPr>
          <w:noProof/>
          <w:color w:val="3366FF"/>
        </w:rPr>
        <w:t>. D</w:t>
      </w:r>
      <w:r w:rsidR="00115F79" w:rsidRPr="008E6DF5">
        <w:rPr>
          <w:noProof/>
          <w:color w:val="3366FF"/>
        </w:rPr>
        <w:t xml:space="preserve">et er acceptabelt fordi </w:t>
      </w:r>
      <w:r w:rsidR="005548D3">
        <w:rPr>
          <w:noProof/>
          <w:color w:val="3366FF"/>
        </w:rPr>
        <w:t>mindste</w:t>
      </w:r>
      <w:r w:rsidR="00115F79" w:rsidRPr="008E6DF5">
        <w:rPr>
          <w:noProof/>
          <w:color w:val="3366FF"/>
        </w:rPr>
        <w:t>kravet er -1.</w:t>
      </w:r>
    </w:p>
    <w:p w14:paraId="2276E513" w14:textId="77777777" w:rsidR="00E70E6E" w:rsidRPr="008E6DF5" w:rsidRDefault="00E70E6E" w:rsidP="00E70E6E">
      <w:pPr>
        <w:rPr>
          <w:noProof/>
          <w:color w:val="3366FF"/>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bottom w:w="28" w:type="dxa"/>
        </w:tblCellMar>
        <w:tblLook w:val="01E0" w:firstRow="1" w:lastRow="1" w:firstColumn="1" w:lastColumn="1" w:noHBand="0" w:noVBand="0"/>
      </w:tblPr>
      <w:tblGrid>
        <w:gridCol w:w="4467"/>
        <w:gridCol w:w="816"/>
        <w:gridCol w:w="1006"/>
        <w:gridCol w:w="762"/>
        <w:gridCol w:w="772"/>
        <w:gridCol w:w="665"/>
      </w:tblGrid>
      <w:tr w:rsidR="001A465B" w:rsidRPr="008E6DF5" w14:paraId="4DF3F223" w14:textId="77777777" w:rsidTr="000573FA">
        <w:trPr>
          <w:cantSplit/>
          <w:tblHeader/>
        </w:trPr>
        <w:tc>
          <w:tcPr>
            <w:tcW w:w="4467" w:type="dxa"/>
            <w:vMerge w:val="restart"/>
            <w:tcBorders>
              <w:top w:val="single" w:sz="6" w:space="0" w:color="auto"/>
              <w:left w:val="single" w:sz="6" w:space="0" w:color="auto"/>
              <w:bottom w:val="single" w:sz="6" w:space="0" w:color="auto"/>
              <w:right w:val="single" w:sz="6" w:space="0" w:color="auto"/>
            </w:tcBorders>
          </w:tcPr>
          <w:p w14:paraId="463EC219" w14:textId="77777777" w:rsidR="001A465B" w:rsidRPr="008E6DF5" w:rsidRDefault="001A465B" w:rsidP="000573FA">
            <w:pPr>
              <w:rPr>
                <w:b/>
                <w:bCs/>
                <w:noProof/>
              </w:rPr>
            </w:pPr>
            <w:r w:rsidRPr="008E6DF5">
              <w:rPr>
                <w:b/>
                <w:bCs/>
                <w:noProof/>
              </w:rPr>
              <w:t>Kravområde</w:t>
            </w:r>
          </w:p>
        </w:tc>
        <w:tc>
          <w:tcPr>
            <w:tcW w:w="816" w:type="dxa"/>
            <w:vMerge w:val="restart"/>
            <w:tcBorders>
              <w:top w:val="single" w:sz="6" w:space="0" w:color="auto"/>
              <w:left w:val="single" w:sz="6" w:space="0" w:color="auto"/>
              <w:right w:val="single" w:sz="6" w:space="0" w:color="auto"/>
            </w:tcBorders>
          </w:tcPr>
          <w:p w14:paraId="70A91BC3" w14:textId="77777777" w:rsidR="001A465B" w:rsidRPr="008E6DF5" w:rsidRDefault="001A465B" w:rsidP="000573FA">
            <w:pPr>
              <w:jc w:val="center"/>
              <w:rPr>
                <w:b/>
                <w:bCs/>
                <w:noProof/>
              </w:rPr>
            </w:pPr>
            <w:r>
              <w:rPr>
                <w:b/>
                <w:bCs/>
                <w:noProof/>
              </w:rPr>
              <w:t>Point i dag</w:t>
            </w:r>
          </w:p>
        </w:tc>
        <w:tc>
          <w:tcPr>
            <w:tcW w:w="1006" w:type="dxa"/>
            <w:vMerge w:val="restart"/>
            <w:tcBorders>
              <w:top w:val="single" w:sz="6" w:space="0" w:color="auto"/>
              <w:left w:val="single" w:sz="6" w:space="0" w:color="auto"/>
              <w:bottom w:val="single" w:sz="6" w:space="0" w:color="auto"/>
              <w:right w:val="single" w:sz="6" w:space="0" w:color="auto"/>
            </w:tcBorders>
          </w:tcPr>
          <w:p w14:paraId="229AEA26" w14:textId="77777777" w:rsidR="001A465B" w:rsidRPr="008E6DF5" w:rsidRDefault="001A465B" w:rsidP="000573FA">
            <w:pPr>
              <w:jc w:val="center"/>
              <w:rPr>
                <w:b/>
                <w:bCs/>
                <w:noProof/>
              </w:rPr>
            </w:pPr>
            <w:r w:rsidRPr="008E6DF5">
              <w:rPr>
                <w:b/>
                <w:bCs/>
                <w:noProof/>
              </w:rPr>
              <w:t>Minimum point</w:t>
            </w:r>
          </w:p>
        </w:tc>
        <w:tc>
          <w:tcPr>
            <w:tcW w:w="2199" w:type="dxa"/>
            <w:gridSpan w:val="3"/>
            <w:tcBorders>
              <w:top w:val="single" w:sz="6" w:space="0" w:color="auto"/>
              <w:left w:val="single" w:sz="6" w:space="0" w:color="auto"/>
              <w:bottom w:val="single" w:sz="6" w:space="0" w:color="auto"/>
              <w:right w:val="single" w:sz="6" w:space="0" w:color="auto"/>
            </w:tcBorders>
          </w:tcPr>
          <w:p w14:paraId="2C157345" w14:textId="77777777" w:rsidR="001A465B" w:rsidRPr="008E6DF5" w:rsidRDefault="001A465B" w:rsidP="000573FA">
            <w:pPr>
              <w:jc w:val="center"/>
              <w:rPr>
                <w:b/>
                <w:bCs/>
                <w:noProof/>
              </w:rPr>
            </w:pPr>
            <w:r w:rsidRPr="008E6DF5">
              <w:rPr>
                <w:b/>
                <w:bCs/>
                <w:noProof/>
              </w:rPr>
              <w:t>Point</w:t>
            </w:r>
          </w:p>
        </w:tc>
      </w:tr>
      <w:tr w:rsidR="001A465B" w:rsidRPr="008E6DF5" w14:paraId="14096890" w14:textId="77777777" w:rsidTr="000573FA">
        <w:trPr>
          <w:cantSplit/>
          <w:tblHeader/>
        </w:trPr>
        <w:tc>
          <w:tcPr>
            <w:tcW w:w="4467" w:type="dxa"/>
            <w:vMerge/>
            <w:tcBorders>
              <w:top w:val="single" w:sz="6" w:space="0" w:color="auto"/>
              <w:left w:val="single" w:sz="6" w:space="0" w:color="auto"/>
              <w:bottom w:val="single" w:sz="6" w:space="0" w:color="auto"/>
              <w:right w:val="single" w:sz="6" w:space="0" w:color="auto"/>
            </w:tcBorders>
          </w:tcPr>
          <w:p w14:paraId="229CFAEA" w14:textId="77777777" w:rsidR="001A465B" w:rsidRPr="008E6DF5" w:rsidRDefault="001A465B" w:rsidP="000573FA">
            <w:pPr>
              <w:pStyle w:val="Column1"/>
              <w:rPr>
                <w:noProof/>
                <w:lang w:val="da-DK"/>
              </w:rPr>
            </w:pPr>
          </w:p>
        </w:tc>
        <w:tc>
          <w:tcPr>
            <w:tcW w:w="816" w:type="dxa"/>
            <w:vMerge/>
            <w:tcBorders>
              <w:left w:val="single" w:sz="6" w:space="0" w:color="auto"/>
              <w:bottom w:val="single" w:sz="6" w:space="0" w:color="auto"/>
              <w:right w:val="single" w:sz="6" w:space="0" w:color="auto"/>
            </w:tcBorders>
          </w:tcPr>
          <w:p w14:paraId="7B52A072" w14:textId="77777777" w:rsidR="001A465B" w:rsidRPr="008E6DF5" w:rsidRDefault="001A465B" w:rsidP="000573FA">
            <w:pPr>
              <w:jc w:val="center"/>
              <w:rPr>
                <w:noProof/>
              </w:rPr>
            </w:pPr>
          </w:p>
        </w:tc>
        <w:tc>
          <w:tcPr>
            <w:tcW w:w="1006" w:type="dxa"/>
            <w:vMerge/>
            <w:tcBorders>
              <w:top w:val="single" w:sz="6" w:space="0" w:color="auto"/>
              <w:left w:val="single" w:sz="6" w:space="0" w:color="auto"/>
              <w:bottom w:val="single" w:sz="6" w:space="0" w:color="auto"/>
              <w:right w:val="single" w:sz="6" w:space="0" w:color="auto"/>
            </w:tcBorders>
          </w:tcPr>
          <w:p w14:paraId="2BE23385" w14:textId="77777777" w:rsidR="001A465B" w:rsidRPr="008E6DF5" w:rsidRDefault="001A465B" w:rsidP="000573FA">
            <w:pPr>
              <w:jc w:val="center"/>
              <w:rPr>
                <w:noProof/>
              </w:rPr>
            </w:pPr>
          </w:p>
        </w:tc>
        <w:tc>
          <w:tcPr>
            <w:tcW w:w="762" w:type="dxa"/>
            <w:tcBorders>
              <w:top w:val="single" w:sz="6" w:space="0" w:color="auto"/>
              <w:left w:val="single" w:sz="6" w:space="0" w:color="auto"/>
              <w:bottom w:val="single" w:sz="6" w:space="0" w:color="auto"/>
              <w:right w:val="single" w:sz="6" w:space="0" w:color="auto"/>
            </w:tcBorders>
          </w:tcPr>
          <w:p w14:paraId="1FDF43C5" w14:textId="77777777" w:rsidR="001A465B" w:rsidRPr="008E6DF5" w:rsidRDefault="001A465B" w:rsidP="000573FA">
            <w:pPr>
              <w:jc w:val="center"/>
              <w:rPr>
                <w:b/>
                <w:bCs/>
                <w:noProof/>
              </w:rPr>
            </w:pPr>
            <w:r>
              <w:rPr>
                <w:b/>
                <w:bCs/>
                <w:noProof/>
              </w:rPr>
              <w:t xml:space="preserve">Lev </w:t>
            </w:r>
            <w:r w:rsidRPr="008E6DF5">
              <w:rPr>
                <w:b/>
                <w:bCs/>
                <w:noProof/>
              </w:rPr>
              <w:t>A</w:t>
            </w:r>
          </w:p>
        </w:tc>
        <w:tc>
          <w:tcPr>
            <w:tcW w:w="772" w:type="dxa"/>
            <w:tcBorders>
              <w:top w:val="single" w:sz="6" w:space="0" w:color="auto"/>
              <w:left w:val="single" w:sz="6" w:space="0" w:color="auto"/>
              <w:bottom w:val="single" w:sz="6" w:space="0" w:color="auto"/>
              <w:right w:val="single" w:sz="6" w:space="0" w:color="auto"/>
            </w:tcBorders>
          </w:tcPr>
          <w:p w14:paraId="533796DC" w14:textId="77777777" w:rsidR="001A465B" w:rsidRPr="008E6DF5" w:rsidRDefault="001A465B" w:rsidP="000573FA">
            <w:pPr>
              <w:jc w:val="center"/>
              <w:rPr>
                <w:b/>
                <w:bCs/>
                <w:noProof/>
              </w:rPr>
            </w:pPr>
            <w:r>
              <w:rPr>
                <w:b/>
                <w:bCs/>
                <w:noProof/>
              </w:rPr>
              <w:t xml:space="preserve">Lev </w:t>
            </w:r>
            <w:r w:rsidRPr="008E6DF5">
              <w:rPr>
                <w:b/>
                <w:bCs/>
                <w:noProof/>
              </w:rPr>
              <w:t>B</w:t>
            </w:r>
          </w:p>
        </w:tc>
        <w:tc>
          <w:tcPr>
            <w:tcW w:w="665" w:type="dxa"/>
            <w:tcBorders>
              <w:top w:val="single" w:sz="6" w:space="0" w:color="auto"/>
              <w:left w:val="single" w:sz="6" w:space="0" w:color="auto"/>
              <w:bottom w:val="single" w:sz="6" w:space="0" w:color="auto"/>
              <w:right w:val="single" w:sz="6" w:space="0" w:color="auto"/>
            </w:tcBorders>
          </w:tcPr>
          <w:p w14:paraId="16A35BE7" w14:textId="77777777" w:rsidR="001A465B" w:rsidRPr="008E6DF5" w:rsidRDefault="001A465B" w:rsidP="000573FA">
            <w:pPr>
              <w:jc w:val="center"/>
              <w:rPr>
                <w:b/>
                <w:bCs/>
                <w:noProof/>
              </w:rPr>
            </w:pPr>
            <w:r>
              <w:rPr>
                <w:b/>
                <w:bCs/>
                <w:noProof/>
              </w:rPr>
              <w:t xml:space="preserve">Lev </w:t>
            </w:r>
            <w:r w:rsidRPr="008E6DF5">
              <w:rPr>
                <w:b/>
                <w:bCs/>
                <w:noProof/>
              </w:rPr>
              <w:t>C</w:t>
            </w:r>
          </w:p>
        </w:tc>
      </w:tr>
      <w:tr w:rsidR="001A465B" w:rsidRPr="008E6DF5" w14:paraId="38A0E14F"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47FD2644" w14:textId="77777777" w:rsidR="001A465B" w:rsidRPr="008E6DF5" w:rsidRDefault="001A465B" w:rsidP="000573FA">
            <w:pPr>
              <w:pStyle w:val="Column1"/>
              <w:tabs>
                <w:tab w:val="clear" w:pos="426"/>
                <w:tab w:val="left" w:pos="709"/>
              </w:tabs>
              <w:ind w:left="709" w:hanging="709"/>
              <w:rPr>
                <w:noProof/>
                <w:color w:val="3366FF"/>
                <w:lang w:val="da-DK"/>
              </w:rPr>
            </w:pPr>
            <w:r w:rsidRPr="008E6DF5">
              <w:rPr>
                <w:noProof/>
                <w:color w:val="3366FF"/>
                <w:lang w:val="da-DK"/>
              </w:rPr>
              <w:t>C1-C</w:t>
            </w:r>
            <w:r>
              <w:rPr>
                <w:noProof/>
                <w:color w:val="3366FF"/>
                <w:lang w:val="da-DK"/>
              </w:rPr>
              <w:t>4</w:t>
            </w:r>
            <w:r w:rsidRPr="008E6DF5">
              <w:rPr>
                <w:noProof/>
                <w:color w:val="3366FF"/>
                <w:lang w:val="da-DK"/>
              </w:rPr>
              <w:t xml:space="preserve">. </w:t>
            </w:r>
            <w:r w:rsidRPr="008E6DF5">
              <w:rPr>
                <w:noProof/>
                <w:color w:val="3366FF"/>
                <w:lang w:val="da-DK"/>
              </w:rPr>
              <w:tab/>
              <w:t>Indskriv og udskriv patient (ét område).</w:t>
            </w:r>
          </w:p>
        </w:tc>
        <w:tc>
          <w:tcPr>
            <w:tcW w:w="816" w:type="dxa"/>
            <w:tcBorders>
              <w:top w:val="single" w:sz="6" w:space="0" w:color="auto"/>
              <w:left w:val="single" w:sz="6" w:space="0" w:color="auto"/>
              <w:bottom w:val="single" w:sz="6" w:space="0" w:color="auto"/>
              <w:right w:val="single" w:sz="6" w:space="0" w:color="auto"/>
            </w:tcBorders>
          </w:tcPr>
          <w:p w14:paraId="55B1E342" w14:textId="77777777" w:rsidR="001A465B" w:rsidRPr="008E6DF5" w:rsidRDefault="001A465B" w:rsidP="000573FA">
            <w:pPr>
              <w:jc w:val="center"/>
              <w:rPr>
                <w:noProof/>
                <w:color w:val="3366FF"/>
              </w:rPr>
            </w:pPr>
            <w:r>
              <w:rPr>
                <w:noProof/>
                <w:color w:val="3366FF"/>
              </w:rPr>
              <w:t>0</w:t>
            </w:r>
          </w:p>
        </w:tc>
        <w:tc>
          <w:tcPr>
            <w:tcW w:w="1006" w:type="dxa"/>
            <w:tcBorders>
              <w:top w:val="single" w:sz="6" w:space="0" w:color="auto"/>
              <w:left w:val="single" w:sz="6" w:space="0" w:color="auto"/>
              <w:bottom w:val="single" w:sz="6" w:space="0" w:color="auto"/>
              <w:right w:val="single" w:sz="6" w:space="0" w:color="auto"/>
            </w:tcBorders>
          </w:tcPr>
          <w:p w14:paraId="24682BAD" w14:textId="77777777" w:rsidR="001A465B" w:rsidRPr="008E6DF5" w:rsidRDefault="001A465B" w:rsidP="000573FA">
            <w:pPr>
              <w:jc w:val="center"/>
              <w:rPr>
                <w:noProof/>
                <w:color w:val="3366FF"/>
              </w:rPr>
            </w:pPr>
            <w:r w:rsidRPr="008E6DF5">
              <w:rPr>
                <w:noProof/>
                <w:color w:val="3366FF"/>
              </w:rPr>
              <w:t>-2</w:t>
            </w:r>
          </w:p>
        </w:tc>
        <w:tc>
          <w:tcPr>
            <w:tcW w:w="762" w:type="dxa"/>
            <w:tcBorders>
              <w:top w:val="single" w:sz="6" w:space="0" w:color="auto"/>
              <w:left w:val="single" w:sz="6" w:space="0" w:color="auto"/>
              <w:bottom w:val="single" w:sz="6" w:space="0" w:color="auto"/>
              <w:right w:val="single" w:sz="6" w:space="0" w:color="auto"/>
            </w:tcBorders>
          </w:tcPr>
          <w:p w14:paraId="4B605760" w14:textId="77777777" w:rsidR="001A465B" w:rsidRPr="008E6DF5" w:rsidRDefault="001A465B" w:rsidP="000573FA">
            <w:pPr>
              <w:jc w:val="center"/>
              <w:rPr>
                <w:noProof/>
                <w:color w:val="3366FF"/>
              </w:rPr>
            </w:pPr>
            <w:r w:rsidRPr="008E6DF5">
              <w:rPr>
                <w:noProof/>
                <w:color w:val="3366FF"/>
              </w:rPr>
              <w:t>1</w:t>
            </w:r>
          </w:p>
        </w:tc>
        <w:tc>
          <w:tcPr>
            <w:tcW w:w="772" w:type="dxa"/>
            <w:tcBorders>
              <w:top w:val="single" w:sz="6" w:space="0" w:color="auto"/>
              <w:left w:val="single" w:sz="6" w:space="0" w:color="auto"/>
              <w:bottom w:val="single" w:sz="6" w:space="0" w:color="auto"/>
              <w:right w:val="single" w:sz="6" w:space="0" w:color="auto"/>
            </w:tcBorders>
          </w:tcPr>
          <w:p w14:paraId="4A04DB4F" w14:textId="77777777" w:rsidR="001A465B" w:rsidRPr="008E6DF5" w:rsidRDefault="001A465B" w:rsidP="000573FA">
            <w:pPr>
              <w:jc w:val="center"/>
              <w:rPr>
                <w:noProof/>
                <w:color w:val="3366FF"/>
              </w:rPr>
            </w:pPr>
          </w:p>
        </w:tc>
        <w:tc>
          <w:tcPr>
            <w:tcW w:w="665" w:type="dxa"/>
            <w:tcBorders>
              <w:top w:val="single" w:sz="6" w:space="0" w:color="auto"/>
              <w:left w:val="single" w:sz="6" w:space="0" w:color="auto"/>
              <w:bottom w:val="single" w:sz="6" w:space="0" w:color="auto"/>
              <w:right w:val="single" w:sz="6" w:space="0" w:color="auto"/>
            </w:tcBorders>
          </w:tcPr>
          <w:p w14:paraId="375E52F2" w14:textId="77777777" w:rsidR="001A465B" w:rsidRPr="008E6DF5" w:rsidRDefault="001A465B" w:rsidP="000573FA">
            <w:pPr>
              <w:jc w:val="center"/>
              <w:rPr>
                <w:noProof/>
                <w:color w:val="3366FF"/>
              </w:rPr>
            </w:pPr>
          </w:p>
        </w:tc>
      </w:tr>
      <w:tr w:rsidR="001A465B" w:rsidRPr="008E6DF5" w14:paraId="38E3A7DA"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0EF073E9" w14:textId="77777777" w:rsidR="001A465B" w:rsidRPr="008E6DF5" w:rsidRDefault="001A465B" w:rsidP="000573FA">
            <w:pPr>
              <w:pStyle w:val="Column1"/>
              <w:tabs>
                <w:tab w:val="clear" w:pos="426"/>
                <w:tab w:val="left" w:pos="709"/>
              </w:tabs>
              <w:ind w:left="709" w:hanging="709"/>
              <w:rPr>
                <w:noProof/>
                <w:color w:val="3366FF"/>
                <w:lang w:val="da-DK"/>
              </w:rPr>
            </w:pPr>
            <w:r w:rsidRPr="008E6DF5">
              <w:rPr>
                <w:noProof/>
                <w:color w:val="3366FF"/>
                <w:lang w:val="da-DK"/>
              </w:rPr>
              <w:t>…</w:t>
            </w:r>
          </w:p>
        </w:tc>
        <w:tc>
          <w:tcPr>
            <w:tcW w:w="816" w:type="dxa"/>
            <w:tcBorders>
              <w:top w:val="single" w:sz="6" w:space="0" w:color="auto"/>
              <w:left w:val="single" w:sz="6" w:space="0" w:color="auto"/>
              <w:bottom w:val="single" w:sz="6" w:space="0" w:color="auto"/>
              <w:right w:val="single" w:sz="6" w:space="0" w:color="auto"/>
            </w:tcBorders>
          </w:tcPr>
          <w:p w14:paraId="399B6DD0" w14:textId="77777777" w:rsidR="001A465B" w:rsidRPr="008E6DF5" w:rsidRDefault="001A465B" w:rsidP="000573FA">
            <w:pPr>
              <w:jc w:val="center"/>
              <w:rPr>
                <w:noProof/>
                <w:color w:val="3366FF"/>
              </w:rPr>
            </w:pPr>
          </w:p>
        </w:tc>
        <w:tc>
          <w:tcPr>
            <w:tcW w:w="1006" w:type="dxa"/>
            <w:tcBorders>
              <w:top w:val="single" w:sz="6" w:space="0" w:color="auto"/>
              <w:left w:val="single" w:sz="6" w:space="0" w:color="auto"/>
              <w:bottom w:val="single" w:sz="6" w:space="0" w:color="auto"/>
              <w:right w:val="single" w:sz="6" w:space="0" w:color="auto"/>
            </w:tcBorders>
          </w:tcPr>
          <w:p w14:paraId="1AD098EF" w14:textId="77777777" w:rsidR="001A465B" w:rsidRPr="008E6DF5" w:rsidRDefault="001A465B" w:rsidP="000573FA">
            <w:pPr>
              <w:jc w:val="center"/>
              <w:rPr>
                <w:noProof/>
                <w:color w:val="3366FF"/>
              </w:rPr>
            </w:pPr>
          </w:p>
        </w:tc>
        <w:tc>
          <w:tcPr>
            <w:tcW w:w="762" w:type="dxa"/>
            <w:tcBorders>
              <w:top w:val="single" w:sz="6" w:space="0" w:color="auto"/>
              <w:left w:val="single" w:sz="6" w:space="0" w:color="auto"/>
              <w:bottom w:val="single" w:sz="6" w:space="0" w:color="auto"/>
              <w:right w:val="single" w:sz="6" w:space="0" w:color="auto"/>
            </w:tcBorders>
          </w:tcPr>
          <w:p w14:paraId="4F87D088" w14:textId="77777777" w:rsidR="001A465B" w:rsidRPr="008E6DF5" w:rsidRDefault="001A465B" w:rsidP="000573FA">
            <w:pPr>
              <w:jc w:val="center"/>
              <w:rPr>
                <w:noProof/>
                <w:color w:val="3366FF"/>
              </w:rPr>
            </w:pPr>
          </w:p>
        </w:tc>
        <w:tc>
          <w:tcPr>
            <w:tcW w:w="772" w:type="dxa"/>
            <w:tcBorders>
              <w:top w:val="single" w:sz="6" w:space="0" w:color="auto"/>
              <w:left w:val="single" w:sz="6" w:space="0" w:color="auto"/>
              <w:bottom w:val="single" w:sz="6" w:space="0" w:color="auto"/>
              <w:right w:val="single" w:sz="6" w:space="0" w:color="auto"/>
            </w:tcBorders>
          </w:tcPr>
          <w:p w14:paraId="2857C4BA" w14:textId="77777777" w:rsidR="001A465B" w:rsidRPr="008E6DF5" w:rsidRDefault="001A465B" w:rsidP="000573FA">
            <w:pPr>
              <w:jc w:val="center"/>
              <w:rPr>
                <w:noProof/>
                <w:color w:val="3366FF"/>
              </w:rPr>
            </w:pPr>
          </w:p>
        </w:tc>
        <w:tc>
          <w:tcPr>
            <w:tcW w:w="665" w:type="dxa"/>
            <w:tcBorders>
              <w:top w:val="single" w:sz="6" w:space="0" w:color="auto"/>
              <w:left w:val="single" w:sz="6" w:space="0" w:color="auto"/>
              <w:bottom w:val="single" w:sz="6" w:space="0" w:color="auto"/>
              <w:right w:val="single" w:sz="6" w:space="0" w:color="auto"/>
            </w:tcBorders>
          </w:tcPr>
          <w:p w14:paraId="4A22ECCF" w14:textId="77777777" w:rsidR="001A465B" w:rsidRPr="008E6DF5" w:rsidRDefault="001A465B" w:rsidP="000573FA">
            <w:pPr>
              <w:jc w:val="center"/>
              <w:rPr>
                <w:noProof/>
                <w:color w:val="3366FF"/>
              </w:rPr>
            </w:pPr>
          </w:p>
        </w:tc>
      </w:tr>
      <w:tr w:rsidR="001A465B" w:rsidRPr="008E6DF5" w14:paraId="03EC7D15"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10AB2A31" w14:textId="77777777" w:rsidR="001A465B" w:rsidRPr="008E6DF5" w:rsidRDefault="001A465B" w:rsidP="000573FA">
            <w:pPr>
              <w:pStyle w:val="Column1"/>
              <w:tabs>
                <w:tab w:val="clear" w:pos="426"/>
                <w:tab w:val="left" w:pos="709"/>
              </w:tabs>
              <w:ind w:left="709" w:hanging="709"/>
              <w:rPr>
                <w:noProof/>
                <w:color w:val="3366FF"/>
                <w:lang w:val="da-DK"/>
              </w:rPr>
            </w:pPr>
            <w:r w:rsidRPr="008E6DF5">
              <w:rPr>
                <w:noProof/>
                <w:color w:val="3366FF"/>
                <w:lang w:val="da-DK"/>
              </w:rPr>
              <w:t>C10.</w:t>
            </w:r>
            <w:r w:rsidRPr="008E6DF5">
              <w:rPr>
                <w:noProof/>
                <w:color w:val="3366FF"/>
                <w:lang w:val="da-DK"/>
              </w:rPr>
              <w:tab/>
              <w:t>Udfør klinisk session.</w:t>
            </w:r>
          </w:p>
        </w:tc>
        <w:tc>
          <w:tcPr>
            <w:tcW w:w="816" w:type="dxa"/>
            <w:tcBorders>
              <w:top w:val="single" w:sz="6" w:space="0" w:color="auto"/>
              <w:left w:val="single" w:sz="6" w:space="0" w:color="auto"/>
              <w:bottom w:val="single" w:sz="6" w:space="0" w:color="auto"/>
              <w:right w:val="single" w:sz="6" w:space="0" w:color="auto"/>
            </w:tcBorders>
          </w:tcPr>
          <w:p w14:paraId="117E6508" w14:textId="77777777" w:rsidR="001A465B" w:rsidRPr="008E6DF5" w:rsidRDefault="001A465B" w:rsidP="000573FA">
            <w:pPr>
              <w:jc w:val="center"/>
              <w:rPr>
                <w:noProof/>
                <w:color w:val="3366FF"/>
              </w:rPr>
            </w:pPr>
            <w:r>
              <w:rPr>
                <w:noProof/>
                <w:color w:val="3366FF"/>
              </w:rPr>
              <w:t>-1</w:t>
            </w:r>
          </w:p>
        </w:tc>
        <w:tc>
          <w:tcPr>
            <w:tcW w:w="1006" w:type="dxa"/>
            <w:tcBorders>
              <w:top w:val="single" w:sz="6" w:space="0" w:color="auto"/>
              <w:left w:val="single" w:sz="6" w:space="0" w:color="auto"/>
              <w:bottom w:val="single" w:sz="6" w:space="0" w:color="auto"/>
              <w:right w:val="single" w:sz="6" w:space="0" w:color="auto"/>
            </w:tcBorders>
          </w:tcPr>
          <w:p w14:paraId="38F6A578" w14:textId="77777777" w:rsidR="001A465B" w:rsidRPr="008E6DF5" w:rsidRDefault="001A465B" w:rsidP="000573FA">
            <w:pPr>
              <w:jc w:val="center"/>
              <w:rPr>
                <w:noProof/>
                <w:color w:val="3366FF"/>
              </w:rPr>
            </w:pPr>
            <w:r w:rsidRPr="008E6DF5">
              <w:rPr>
                <w:noProof/>
                <w:color w:val="3366FF"/>
              </w:rPr>
              <w:t>0</w:t>
            </w:r>
          </w:p>
        </w:tc>
        <w:tc>
          <w:tcPr>
            <w:tcW w:w="762" w:type="dxa"/>
            <w:tcBorders>
              <w:top w:val="single" w:sz="6" w:space="0" w:color="auto"/>
              <w:left w:val="single" w:sz="6" w:space="0" w:color="auto"/>
              <w:bottom w:val="single" w:sz="6" w:space="0" w:color="auto"/>
              <w:right w:val="single" w:sz="6" w:space="0" w:color="auto"/>
            </w:tcBorders>
          </w:tcPr>
          <w:p w14:paraId="6936C3F5" w14:textId="77777777" w:rsidR="001A465B" w:rsidRPr="008E6DF5" w:rsidRDefault="001A465B" w:rsidP="000573FA">
            <w:pPr>
              <w:jc w:val="center"/>
              <w:rPr>
                <w:noProof/>
                <w:color w:val="3366FF"/>
              </w:rPr>
            </w:pPr>
            <w:r w:rsidRPr="008E6DF5">
              <w:rPr>
                <w:noProof/>
                <w:color w:val="3366FF"/>
              </w:rPr>
              <w:t>1</w:t>
            </w:r>
          </w:p>
        </w:tc>
        <w:tc>
          <w:tcPr>
            <w:tcW w:w="772" w:type="dxa"/>
            <w:tcBorders>
              <w:top w:val="single" w:sz="6" w:space="0" w:color="auto"/>
              <w:left w:val="single" w:sz="6" w:space="0" w:color="auto"/>
              <w:bottom w:val="single" w:sz="6" w:space="0" w:color="auto"/>
              <w:right w:val="single" w:sz="6" w:space="0" w:color="auto"/>
            </w:tcBorders>
          </w:tcPr>
          <w:p w14:paraId="75088643" w14:textId="77777777" w:rsidR="001A465B" w:rsidRPr="008E6DF5" w:rsidRDefault="001A465B" w:rsidP="000573FA">
            <w:pPr>
              <w:jc w:val="center"/>
              <w:rPr>
                <w:noProof/>
                <w:color w:val="3366FF"/>
              </w:rPr>
            </w:pPr>
          </w:p>
        </w:tc>
        <w:tc>
          <w:tcPr>
            <w:tcW w:w="665" w:type="dxa"/>
            <w:tcBorders>
              <w:top w:val="single" w:sz="6" w:space="0" w:color="auto"/>
              <w:left w:val="single" w:sz="6" w:space="0" w:color="auto"/>
              <w:bottom w:val="single" w:sz="6" w:space="0" w:color="auto"/>
              <w:right w:val="single" w:sz="6" w:space="0" w:color="auto"/>
            </w:tcBorders>
          </w:tcPr>
          <w:p w14:paraId="6313A6A2" w14:textId="77777777" w:rsidR="001A465B" w:rsidRPr="008E6DF5" w:rsidRDefault="001A465B" w:rsidP="000573FA">
            <w:pPr>
              <w:jc w:val="center"/>
              <w:rPr>
                <w:noProof/>
                <w:color w:val="3366FF"/>
              </w:rPr>
            </w:pPr>
          </w:p>
        </w:tc>
      </w:tr>
      <w:tr w:rsidR="001A465B" w:rsidRPr="008E6DF5" w14:paraId="1FBF922A"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22873525" w14:textId="77777777" w:rsidR="001A465B" w:rsidRPr="008E6DF5" w:rsidRDefault="001A465B" w:rsidP="000573FA">
            <w:pPr>
              <w:pStyle w:val="Column1"/>
              <w:tabs>
                <w:tab w:val="clear" w:pos="426"/>
                <w:tab w:val="left" w:pos="709"/>
              </w:tabs>
              <w:ind w:left="709" w:hanging="709"/>
              <w:rPr>
                <w:noProof/>
                <w:color w:val="3366FF"/>
                <w:lang w:val="da-DK"/>
              </w:rPr>
            </w:pPr>
            <w:r w:rsidRPr="008E6DF5">
              <w:rPr>
                <w:noProof/>
                <w:color w:val="3366FF"/>
                <w:lang w:val="da-DK"/>
              </w:rPr>
              <w:t xml:space="preserve">C11-C… Medicinering (ét område). </w:t>
            </w:r>
          </w:p>
        </w:tc>
        <w:tc>
          <w:tcPr>
            <w:tcW w:w="816" w:type="dxa"/>
            <w:tcBorders>
              <w:top w:val="single" w:sz="6" w:space="0" w:color="auto"/>
              <w:left w:val="single" w:sz="6" w:space="0" w:color="auto"/>
              <w:bottom w:val="single" w:sz="6" w:space="0" w:color="auto"/>
              <w:right w:val="single" w:sz="6" w:space="0" w:color="auto"/>
            </w:tcBorders>
          </w:tcPr>
          <w:p w14:paraId="380E8DDB" w14:textId="77777777" w:rsidR="001A465B" w:rsidRPr="008E6DF5" w:rsidRDefault="001A465B" w:rsidP="000573FA">
            <w:pPr>
              <w:jc w:val="center"/>
              <w:rPr>
                <w:noProof/>
                <w:color w:val="3366FF"/>
              </w:rPr>
            </w:pPr>
            <w:r>
              <w:rPr>
                <w:noProof/>
                <w:color w:val="3366FF"/>
              </w:rPr>
              <w:t>-1</w:t>
            </w:r>
          </w:p>
        </w:tc>
        <w:tc>
          <w:tcPr>
            <w:tcW w:w="1006" w:type="dxa"/>
            <w:tcBorders>
              <w:top w:val="single" w:sz="6" w:space="0" w:color="auto"/>
              <w:left w:val="single" w:sz="6" w:space="0" w:color="auto"/>
              <w:bottom w:val="single" w:sz="6" w:space="0" w:color="auto"/>
              <w:right w:val="single" w:sz="6" w:space="0" w:color="auto"/>
            </w:tcBorders>
          </w:tcPr>
          <w:p w14:paraId="2164D3FE" w14:textId="77777777" w:rsidR="001A465B" w:rsidRPr="008E6DF5" w:rsidRDefault="001A465B" w:rsidP="000573FA">
            <w:pPr>
              <w:jc w:val="center"/>
              <w:rPr>
                <w:noProof/>
                <w:color w:val="3366FF"/>
              </w:rPr>
            </w:pPr>
            <w:r w:rsidRPr="008E6DF5">
              <w:rPr>
                <w:noProof/>
                <w:color w:val="3366FF"/>
              </w:rPr>
              <w:t>0</w:t>
            </w:r>
          </w:p>
        </w:tc>
        <w:tc>
          <w:tcPr>
            <w:tcW w:w="762" w:type="dxa"/>
            <w:tcBorders>
              <w:top w:val="single" w:sz="6" w:space="0" w:color="auto"/>
              <w:left w:val="single" w:sz="6" w:space="0" w:color="auto"/>
              <w:bottom w:val="single" w:sz="6" w:space="0" w:color="auto"/>
              <w:right w:val="single" w:sz="6" w:space="0" w:color="auto"/>
            </w:tcBorders>
          </w:tcPr>
          <w:p w14:paraId="34256B0D" w14:textId="77777777" w:rsidR="001A465B" w:rsidRPr="008E6DF5" w:rsidRDefault="001A465B" w:rsidP="000573FA">
            <w:pPr>
              <w:jc w:val="center"/>
              <w:rPr>
                <w:noProof/>
                <w:color w:val="3366FF"/>
              </w:rPr>
            </w:pPr>
            <w:r w:rsidRPr="008E6DF5">
              <w:rPr>
                <w:noProof/>
                <w:color w:val="3366FF"/>
              </w:rPr>
              <w:t xml:space="preserve">2 </w:t>
            </w:r>
          </w:p>
        </w:tc>
        <w:tc>
          <w:tcPr>
            <w:tcW w:w="772" w:type="dxa"/>
            <w:tcBorders>
              <w:top w:val="single" w:sz="6" w:space="0" w:color="auto"/>
              <w:left w:val="single" w:sz="6" w:space="0" w:color="auto"/>
              <w:bottom w:val="single" w:sz="6" w:space="0" w:color="auto"/>
              <w:right w:val="single" w:sz="6" w:space="0" w:color="auto"/>
            </w:tcBorders>
          </w:tcPr>
          <w:p w14:paraId="1A8898E8" w14:textId="77777777" w:rsidR="001A465B" w:rsidRPr="008E6DF5" w:rsidRDefault="001A465B" w:rsidP="000573FA">
            <w:pPr>
              <w:jc w:val="center"/>
              <w:rPr>
                <w:noProof/>
                <w:color w:val="3366FF"/>
              </w:rPr>
            </w:pPr>
          </w:p>
        </w:tc>
        <w:tc>
          <w:tcPr>
            <w:tcW w:w="665" w:type="dxa"/>
            <w:tcBorders>
              <w:top w:val="single" w:sz="6" w:space="0" w:color="auto"/>
              <w:left w:val="single" w:sz="6" w:space="0" w:color="auto"/>
              <w:bottom w:val="single" w:sz="6" w:space="0" w:color="auto"/>
              <w:right w:val="single" w:sz="6" w:space="0" w:color="auto"/>
            </w:tcBorders>
          </w:tcPr>
          <w:p w14:paraId="055EC531" w14:textId="77777777" w:rsidR="001A465B" w:rsidRPr="008E6DF5" w:rsidRDefault="001A465B" w:rsidP="000573FA">
            <w:pPr>
              <w:jc w:val="center"/>
              <w:rPr>
                <w:noProof/>
                <w:color w:val="3366FF"/>
              </w:rPr>
            </w:pPr>
          </w:p>
        </w:tc>
      </w:tr>
      <w:tr w:rsidR="001A465B" w:rsidRPr="008E6DF5" w14:paraId="0320977C"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135712ED" w14:textId="77777777" w:rsidR="001A465B" w:rsidRPr="008E6DF5" w:rsidRDefault="001A465B" w:rsidP="000573FA">
            <w:pPr>
              <w:pStyle w:val="Column1"/>
              <w:tabs>
                <w:tab w:val="clear" w:pos="426"/>
                <w:tab w:val="left" w:pos="709"/>
              </w:tabs>
              <w:ind w:left="709" w:hanging="709"/>
              <w:rPr>
                <w:noProof/>
                <w:lang w:val="da-DK"/>
              </w:rPr>
            </w:pPr>
            <w:r w:rsidRPr="008E6DF5">
              <w:rPr>
                <w:noProof/>
                <w:lang w:val="da-DK"/>
              </w:rPr>
              <w:t>…</w:t>
            </w:r>
          </w:p>
        </w:tc>
        <w:tc>
          <w:tcPr>
            <w:tcW w:w="816" w:type="dxa"/>
            <w:tcBorders>
              <w:top w:val="single" w:sz="6" w:space="0" w:color="auto"/>
              <w:left w:val="single" w:sz="6" w:space="0" w:color="auto"/>
              <w:bottom w:val="single" w:sz="6" w:space="0" w:color="auto"/>
              <w:right w:val="single" w:sz="6" w:space="0" w:color="auto"/>
            </w:tcBorders>
          </w:tcPr>
          <w:p w14:paraId="0E7DD462" w14:textId="77777777" w:rsidR="001A465B" w:rsidRPr="008E6DF5" w:rsidRDefault="001A465B" w:rsidP="000573FA">
            <w:pPr>
              <w:jc w:val="center"/>
              <w:rPr>
                <w:noProof/>
              </w:rPr>
            </w:pPr>
          </w:p>
        </w:tc>
        <w:tc>
          <w:tcPr>
            <w:tcW w:w="1006" w:type="dxa"/>
            <w:tcBorders>
              <w:top w:val="single" w:sz="6" w:space="0" w:color="auto"/>
              <w:left w:val="single" w:sz="6" w:space="0" w:color="auto"/>
              <w:bottom w:val="single" w:sz="6" w:space="0" w:color="auto"/>
              <w:right w:val="single" w:sz="6" w:space="0" w:color="auto"/>
            </w:tcBorders>
          </w:tcPr>
          <w:p w14:paraId="0C49759E" w14:textId="77777777" w:rsidR="001A465B" w:rsidRPr="008E6DF5" w:rsidRDefault="001A465B" w:rsidP="000573FA">
            <w:pPr>
              <w:jc w:val="center"/>
              <w:rPr>
                <w:noProof/>
              </w:rPr>
            </w:pPr>
          </w:p>
        </w:tc>
        <w:tc>
          <w:tcPr>
            <w:tcW w:w="762" w:type="dxa"/>
            <w:tcBorders>
              <w:top w:val="single" w:sz="6" w:space="0" w:color="auto"/>
              <w:left w:val="single" w:sz="6" w:space="0" w:color="auto"/>
              <w:bottom w:val="single" w:sz="6" w:space="0" w:color="auto"/>
              <w:right w:val="single" w:sz="6" w:space="0" w:color="auto"/>
            </w:tcBorders>
          </w:tcPr>
          <w:p w14:paraId="7931E2D8" w14:textId="77777777" w:rsidR="001A465B" w:rsidRPr="008E6DF5" w:rsidRDefault="001A465B" w:rsidP="000573FA">
            <w:pPr>
              <w:jc w:val="center"/>
              <w:rPr>
                <w:noProof/>
              </w:rPr>
            </w:pPr>
          </w:p>
        </w:tc>
        <w:tc>
          <w:tcPr>
            <w:tcW w:w="772" w:type="dxa"/>
            <w:tcBorders>
              <w:top w:val="single" w:sz="6" w:space="0" w:color="auto"/>
              <w:left w:val="single" w:sz="6" w:space="0" w:color="auto"/>
              <w:bottom w:val="single" w:sz="6" w:space="0" w:color="auto"/>
              <w:right w:val="single" w:sz="6" w:space="0" w:color="auto"/>
            </w:tcBorders>
          </w:tcPr>
          <w:p w14:paraId="09D87E5F" w14:textId="77777777" w:rsidR="001A465B" w:rsidRPr="008E6DF5" w:rsidRDefault="001A465B" w:rsidP="000573FA">
            <w:pPr>
              <w:jc w:val="center"/>
              <w:rPr>
                <w:noProof/>
              </w:rPr>
            </w:pPr>
          </w:p>
        </w:tc>
        <w:tc>
          <w:tcPr>
            <w:tcW w:w="665" w:type="dxa"/>
            <w:tcBorders>
              <w:top w:val="single" w:sz="6" w:space="0" w:color="auto"/>
              <w:left w:val="single" w:sz="6" w:space="0" w:color="auto"/>
              <w:bottom w:val="single" w:sz="6" w:space="0" w:color="auto"/>
              <w:right w:val="single" w:sz="6" w:space="0" w:color="auto"/>
            </w:tcBorders>
          </w:tcPr>
          <w:p w14:paraId="5174A667" w14:textId="77777777" w:rsidR="001A465B" w:rsidRPr="008E6DF5" w:rsidRDefault="001A465B" w:rsidP="000573FA">
            <w:pPr>
              <w:jc w:val="center"/>
              <w:rPr>
                <w:noProof/>
              </w:rPr>
            </w:pPr>
          </w:p>
        </w:tc>
      </w:tr>
      <w:tr w:rsidR="001A465B" w:rsidRPr="008E6DF5" w14:paraId="315B40DF"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14603043" w14:textId="77777777" w:rsidR="001A465B" w:rsidRPr="008E6DF5" w:rsidRDefault="001A465B" w:rsidP="000573FA">
            <w:pPr>
              <w:pStyle w:val="Column1"/>
              <w:tabs>
                <w:tab w:val="clear" w:pos="426"/>
                <w:tab w:val="left" w:pos="709"/>
              </w:tabs>
              <w:ind w:left="709" w:hanging="709"/>
              <w:rPr>
                <w:noProof/>
                <w:lang w:val="da-DK"/>
              </w:rPr>
            </w:pPr>
            <w:r w:rsidRPr="008E6DF5">
              <w:rPr>
                <w:noProof/>
                <w:lang w:val="da-DK"/>
              </w:rPr>
              <w:t>D.</w:t>
            </w:r>
            <w:r w:rsidRPr="008E6DF5">
              <w:rPr>
                <w:noProof/>
                <w:lang w:val="da-DK"/>
              </w:rPr>
              <w:tab/>
              <w:t>Data. Vurderes gennem støtten til task.</w:t>
            </w:r>
          </w:p>
        </w:tc>
        <w:tc>
          <w:tcPr>
            <w:tcW w:w="816" w:type="dxa"/>
            <w:tcBorders>
              <w:top w:val="single" w:sz="6" w:space="0" w:color="auto"/>
              <w:left w:val="single" w:sz="6" w:space="0" w:color="auto"/>
              <w:bottom w:val="single" w:sz="6" w:space="0" w:color="auto"/>
              <w:right w:val="single" w:sz="6" w:space="0" w:color="auto"/>
            </w:tcBorders>
          </w:tcPr>
          <w:p w14:paraId="4928475E" w14:textId="77777777" w:rsidR="001A465B" w:rsidRPr="008E6DF5" w:rsidRDefault="000E7A4C" w:rsidP="000573FA">
            <w:pPr>
              <w:jc w:val="center"/>
              <w:rPr>
                <w:noProof/>
              </w:rPr>
            </w:pPr>
            <w:r>
              <w:rPr>
                <w:noProof/>
              </w:rPr>
              <w:t>N/A</w:t>
            </w:r>
          </w:p>
        </w:tc>
        <w:tc>
          <w:tcPr>
            <w:tcW w:w="1006" w:type="dxa"/>
            <w:tcBorders>
              <w:top w:val="single" w:sz="6" w:space="0" w:color="auto"/>
              <w:left w:val="single" w:sz="6" w:space="0" w:color="auto"/>
              <w:bottom w:val="single" w:sz="6" w:space="0" w:color="auto"/>
              <w:right w:val="single" w:sz="6" w:space="0" w:color="auto"/>
            </w:tcBorders>
          </w:tcPr>
          <w:p w14:paraId="2946C781" w14:textId="77777777" w:rsidR="001A465B" w:rsidRPr="008E6DF5" w:rsidRDefault="001A465B" w:rsidP="000573FA">
            <w:pPr>
              <w:jc w:val="center"/>
              <w:rPr>
                <w:noProof/>
              </w:rPr>
            </w:pPr>
            <w:r w:rsidRPr="008E6DF5">
              <w:rPr>
                <w:noProof/>
              </w:rPr>
              <w:t>N/A</w:t>
            </w:r>
          </w:p>
        </w:tc>
        <w:tc>
          <w:tcPr>
            <w:tcW w:w="762" w:type="dxa"/>
            <w:tcBorders>
              <w:top w:val="single" w:sz="6" w:space="0" w:color="auto"/>
              <w:left w:val="single" w:sz="6" w:space="0" w:color="auto"/>
              <w:bottom w:val="single" w:sz="6" w:space="0" w:color="auto"/>
              <w:right w:val="single" w:sz="6" w:space="0" w:color="auto"/>
            </w:tcBorders>
          </w:tcPr>
          <w:p w14:paraId="1B6057FD" w14:textId="77777777" w:rsidR="001A465B" w:rsidRPr="008E6DF5" w:rsidRDefault="001A465B" w:rsidP="000573FA">
            <w:pPr>
              <w:jc w:val="center"/>
              <w:rPr>
                <w:noProof/>
              </w:rPr>
            </w:pPr>
            <w:r w:rsidRPr="008E6DF5">
              <w:rPr>
                <w:noProof/>
              </w:rPr>
              <w:t>N/A</w:t>
            </w:r>
          </w:p>
        </w:tc>
        <w:tc>
          <w:tcPr>
            <w:tcW w:w="772" w:type="dxa"/>
            <w:tcBorders>
              <w:top w:val="single" w:sz="6" w:space="0" w:color="auto"/>
              <w:left w:val="single" w:sz="6" w:space="0" w:color="auto"/>
              <w:bottom w:val="single" w:sz="6" w:space="0" w:color="auto"/>
              <w:right w:val="single" w:sz="6" w:space="0" w:color="auto"/>
            </w:tcBorders>
          </w:tcPr>
          <w:p w14:paraId="5A1C3A42" w14:textId="77777777" w:rsidR="001A465B" w:rsidRPr="008E6DF5" w:rsidRDefault="001A465B" w:rsidP="000573FA">
            <w:pPr>
              <w:jc w:val="center"/>
              <w:rPr>
                <w:noProof/>
              </w:rPr>
            </w:pPr>
          </w:p>
        </w:tc>
        <w:tc>
          <w:tcPr>
            <w:tcW w:w="665" w:type="dxa"/>
            <w:tcBorders>
              <w:top w:val="single" w:sz="6" w:space="0" w:color="auto"/>
              <w:left w:val="single" w:sz="6" w:space="0" w:color="auto"/>
              <w:bottom w:val="single" w:sz="6" w:space="0" w:color="auto"/>
              <w:right w:val="single" w:sz="6" w:space="0" w:color="auto"/>
            </w:tcBorders>
          </w:tcPr>
          <w:p w14:paraId="07F3DC68" w14:textId="77777777" w:rsidR="001A465B" w:rsidRPr="008E6DF5" w:rsidRDefault="001A465B" w:rsidP="000573FA">
            <w:pPr>
              <w:jc w:val="center"/>
              <w:rPr>
                <w:noProof/>
              </w:rPr>
            </w:pPr>
          </w:p>
        </w:tc>
      </w:tr>
      <w:tr w:rsidR="001A465B" w:rsidRPr="008E6DF5" w14:paraId="31589CE7"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14D4829B" w14:textId="77777777" w:rsidR="001A465B" w:rsidRPr="008E6DF5" w:rsidRDefault="001A465B" w:rsidP="000573FA">
            <w:pPr>
              <w:pStyle w:val="Column1"/>
              <w:tabs>
                <w:tab w:val="clear" w:pos="426"/>
                <w:tab w:val="left" w:pos="709"/>
              </w:tabs>
              <w:ind w:left="709" w:hanging="709"/>
              <w:rPr>
                <w:noProof/>
                <w:lang w:val="da-DK"/>
              </w:rPr>
            </w:pPr>
            <w:r w:rsidRPr="008E6DF5">
              <w:rPr>
                <w:noProof/>
                <w:lang w:val="da-DK"/>
              </w:rPr>
              <w:t>…</w:t>
            </w:r>
          </w:p>
        </w:tc>
        <w:tc>
          <w:tcPr>
            <w:tcW w:w="816" w:type="dxa"/>
            <w:tcBorders>
              <w:top w:val="single" w:sz="6" w:space="0" w:color="auto"/>
              <w:left w:val="single" w:sz="6" w:space="0" w:color="auto"/>
              <w:bottom w:val="single" w:sz="6" w:space="0" w:color="auto"/>
              <w:right w:val="single" w:sz="6" w:space="0" w:color="auto"/>
            </w:tcBorders>
          </w:tcPr>
          <w:p w14:paraId="37A334BF" w14:textId="77777777" w:rsidR="001A465B" w:rsidRPr="008E6DF5" w:rsidRDefault="001A465B" w:rsidP="000573FA">
            <w:pPr>
              <w:jc w:val="center"/>
              <w:rPr>
                <w:noProof/>
              </w:rPr>
            </w:pPr>
          </w:p>
        </w:tc>
        <w:tc>
          <w:tcPr>
            <w:tcW w:w="1006" w:type="dxa"/>
            <w:tcBorders>
              <w:top w:val="single" w:sz="6" w:space="0" w:color="auto"/>
              <w:left w:val="single" w:sz="6" w:space="0" w:color="auto"/>
              <w:bottom w:val="single" w:sz="6" w:space="0" w:color="auto"/>
              <w:right w:val="single" w:sz="6" w:space="0" w:color="auto"/>
            </w:tcBorders>
          </w:tcPr>
          <w:p w14:paraId="0B2B6552" w14:textId="77777777" w:rsidR="001A465B" w:rsidRPr="008E6DF5" w:rsidRDefault="001A465B" w:rsidP="000573FA">
            <w:pPr>
              <w:jc w:val="center"/>
              <w:rPr>
                <w:noProof/>
              </w:rPr>
            </w:pPr>
          </w:p>
        </w:tc>
        <w:tc>
          <w:tcPr>
            <w:tcW w:w="762" w:type="dxa"/>
            <w:tcBorders>
              <w:top w:val="single" w:sz="6" w:space="0" w:color="auto"/>
              <w:left w:val="single" w:sz="6" w:space="0" w:color="auto"/>
              <w:bottom w:val="single" w:sz="6" w:space="0" w:color="auto"/>
              <w:right w:val="single" w:sz="6" w:space="0" w:color="auto"/>
            </w:tcBorders>
          </w:tcPr>
          <w:p w14:paraId="1ADABDC7" w14:textId="77777777" w:rsidR="001A465B" w:rsidRPr="008E6DF5" w:rsidRDefault="001A465B" w:rsidP="000573FA">
            <w:pPr>
              <w:jc w:val="center"/>
              <w:rPr>
                <w:noProof/>
              </w:rPr>
            </w:pPr>
          </w:p>
        </w:tc>
        <w:tc>
          <w:tcPr>
            <w:tcW w:w="772" w:type="dxa"/>
            <w:tcBorders>
              <w:top w:val="single" w:sz="6" w:space="0" w:color="auto"/>
              <w:left w:val="single" w:sz="6" w:space="0" w:color="auto"/>
              <w:bottom w:val="single" w:sz="6" w:space="0" w:color="auto"/>
              <w:right w:val="single" w:sz="6" w:space="0" w:color="auto"/>
            </w:tcBorders>
          </w:tcPr>
          <w:p w14:paraId="54AF3D9B" w14:textId="77777777" w:rsidR="001A465B" w:rsidRPr="008E6DF5" w:rsidRDefault="001A465B" w:rsidP="000573FA">
            <w:pPr>
              <w:jc w:val="center"/>
              <w:rPr>
                <w:noProof/>
              </w:rPr>
            </w:pPr>
          </w:p>
        </w:tc>
        <w:tc>
          <w:tcPr>
            <w:tcW w:w="665" w:type="dxa"/>
            <w:tcBorders>
              <w:top w:val="single" w:sz="6" w:space="0" w:color="auto"/>
              <w:left w:val="single" w:sz="6" w:space="0" w:color="auto"/>
              <w:bottom w:val="single" w:sz="6" w:space="0" w:color="auto"/>
              <w:right w:val="single" w:sz="6" w:space="0" w:color="auto"/>
            </w:tcBorders>
          </w:tcPr>
          <w:p w14:paraId="61DB33A1" w14:textId="77777777" w:rsidR="001A465B" w:rsidRPr="008E6DF5" w:rsidRDefault="001A465B" w:rsidP="000573FA">
            <w:pPr>
              <w:jc w:val="center"/>
              <w:rPr>
                <w:noProof/>
              </w:rPr>
            </w:pPr>
          </w:p>
        </w:tc>
      </w:tr>
      <w:tr w:rsidR="001A465B" w:rsidRPr="008E6DF5" w14:paraId="3AA44900"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2F881599" w14:textId="77777777" w:rsidR="001A465B" w:rsidRPr="008E6DF5" w:rsidRDefault="001A465B" w:rsidP="000573FA">
            <w:pPr>
              <w:pStyle w:val="Column1"/>
              <w:tabs>
                <w:tab w:val="clear" w:pos="426"/>
                <w:tab w:val="left" w:pos="709"/>
              </w:tabs>
              <w:ind w:left="709" w:hanging="709"/>
              <w:rPr>
                <w:noProof/>
                <w:lang w:val="da-DK"/>
              </w:rPr>
            </w:pPr>
            <w:r w:rsidRPr="008E6DF5">
              <w:rPr>
                <w:noProof/>
                <w:lang w:val="da-DK"/>
              </w:rPr>
              <w:t>F10.</w:t>
            </w:r>
            <w:r w:rsidRPr="008E6DF5">
              <w:rPr>
                <w:noProof/>
                <w:lang w:val="da-DK"/>
              </w:rPr>
              <w:tab/>
              <w:t xml:space="preserve">Integration med nye systemer. </w:t>
            </w:r>
          </w:p>
        </w:tc>
        <w:tc>
          <w:tcPr>
            <w:tcW w:w="816" w:type="dxa"/>
            <w:tcBorders>
              <w:top w:val="single" w:sz="6" w:space="0" w:color="auto"/>
              <w:left w:val="single" w:sz="6" w:space="0" w:color="auto"/>
              <w:bottom w:val="single" w:sz="6" w:space="0" w:color="auto"/>
              <w:right w:val="single" w:sz="6" w:space="0" w:color="auto"/>
            </w:tcBorders>
          </w:tcPr>
          <w:p w14:paraId="12B15398" w14:textId="77777777" w:rsidR="001A465B" w:rsidRPr="008E6DF5" w:rsidRDefault="001A465B" w:rsidP="000573FA">
            <w:pPr>
              <w:jc w:val="center"/>
              <w:rPr>
                <w:noProof/>
              </w:rPr>
            </w:pPr>
            <w:r>
              <w:rPr>
                <w:noProof/>
              </w:rPr>
              <w:t>-1</w:t>
            </w:r>
          </w:p>
        </w:tc>
        <w:tc>
          <w:tcPr>
            <w:tcW w:w="1006" w:type="dxa"/>
            <w:tcBorders>
              <w:top w:val="single" w:sz="6" w:space="0" w:color="auto"/>
              <w:left w:val="single" w:sz="6" w:space="0" w:color="auto"/>
              <w:bottom w:val="single" w:sz="6" w:space="0" w:color="auto"/>
              <w:right w:val="single" w:sz="6" w:space="0" w:color="auto"/>
            </w:tcBorders>
          </w:tcPr>
          <w:p w14:paraId="37E0ACDC" w14:textId="77777777" w:rsidR="001A465B" w:rsidRPr="008E6DF5" w:rsidRDefault="001A465B" w:rsidP="000573FA">
            <w:pPr>
              <w:jc w:val="center"/>
              <w:rPr>
                <w:noProof/>
              </w:rPr>
            </w:pPr>
            <w:r w:rsidRPr="008E6DF5">
              <w:rPr>
                <w:noProof/>
              </w:rPr>
              <w:t>1</w:t>
            </w:r>
          </w:p>
        </w:tc>
        <w:tc>
          <w:tcPr>
            <w:tcW w:w="762" w:type="dxa"/>
            <w:tcBorders>
              <w:top w:val="single" w:sz="6" w:space="0" w:color="auto"/>
              <w:left w:val="single" w:sz="6" w:space="0" w:color="auto"/>
              <w:bottom w:val="single" w:sz="6" w:space="0" w:color="auto"/>
              <w:right w:val="single" w:sz="6" w:space="0" w:color="auto"/>
            </w:tcBorders>
          </w:tcPr>
          <w:p w14:paraId="41544811" w14:textId="77777777" w:rsidR="001A465B" w:rsidRPr="008E6DF5" w:rsidRDefault="001A465B" w:rsidP="000573FA">
            <w:pPr>
              <w:jc w:val="center"/>
              <w:rPr>
                <w:noProof/>
              </w:rPr>
            </w:pPr>
            <w:r w:rsidRPr="008E6DF5">
              <w:rPr>
                <w:noProof/>
              </w:rPr>
              <w:t>1</w:t>
            </w:r>
          </w:p>
        </w:tc>
        <w:tc>
          <w:tcPr>
            <w:tcW w:w="772" w:type="dxa"/>
            <w:tcBorders>
              <w:top w:val="single" w:sz="6" w:space="0" w:color="auto"/>
              <w:left w:val="single" w:sz="6" w:space="0" w:color="auto"/>
              <w:bottom w:val="single" w:sz="6" w:space="0" w:color="auto"/>
              <w:right w:val="single" w:sz="6" w:space="0" w:color="auto"/>
            </w:tcBorders>
          </w:tcPr>
          <w:p w14:paraId="595D8D57" w14:textId="77777777" w:rsidR="001A465B" w:rsidRPr="008E6DF5" w:rsidRDefault="001A465B" w:rsidP="000573FA">
            <w:pPr>
              <w:jc w:val="center"/>
              <w:rPr>
                <w:noProof/>
              </w:rPr>
            </w:pPr>
          </w:p>
        </w:tc>
        <w:tc>
          <w:tcPr>
            <w:tcW w:w="665" w:type="dxa"/>
            <w:tcBorders>
              <w:top w:val="single" w:sz="6" w:space="0" w:color="auto"/>
              <w:left w:val="single" w:sz="6" w:space="0" w:color="auto"/>
              <w:bottom w:val="single" w:sz="6" w:space="0" w:color="auto"/>
              <w:right w:val="single" w:sz="6" w:space="0" w:color="auto"/>
            </w:tcBorders>
          </w:tcPr>
          <w:p w14:paraId="75042249" w14:textId="77777777" w:rsidR="001A465B" w:rsidRPr="008E6DF5" w:rsidRDefault="001A465B" w:rsidP="000573FA">
            <w:pPr>
              <w:jc w:val="center"/>
              <w:rPr>
                <w:noProof/>
              </w:rPr>
            </w:pPr>
          </w:p>
        </w:tc>
      </w:tr>
      <w:tr w:rsidR="001A465B" w:rsidRPr="008E6DF5" w14:paraId="1B90DC5A"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4B914FDA" w14:textId="77777777" w:rsidR="001A465B" w:rsidRPr="008E6DF5" w:rsidRDefault="001A465B" w:rsidP="000573FA">
            <w:pPr>
              <w:pStyle w:val="Column1"/>
              <w:tabs>
                <w:tab w:val="clear" w:pos="426"/>
                <w:tab w:val="left" w:pos="709"/>
              </w:tabs>
              <w:ind w:left="709" w:hanging="709"/>
              <w:rPr>
                <w:noProof/>
                <w:lang w:val="da-DK"/>
              </w:rPr>
            </w:pPr>
            <w:r w:rsidRPr="008E6DF5">
              <w:rPr>
                <w:noProof/>
                <w:lang w:val="da-DK"/>
              </w:rPr>
              <w:t>H1.</w:t>
            </w:r>
            <w:r w:rsidRPr="008E6DF5">
              <w:rPr>
                <w:noProof/>
                <w:lang w:val="da-DK"/>
              </w:rPr>
              <w:tab/>
              <w:t>Log-in og adgangsret for brugere.</w:t>
            </w:r>
          </w:p>
        </w:tc>
        <w:tc>
          <w:tcPr>
            <w:tcW w:w="816" w:type="dxa"/>
            <w:tcBorders>
              <w:top w:val="single" w:sz="6" w:space="0" w:color="auto"/>
              <w:left w:val="single" w:sz="6" w:space="0" w:color="auto"/>
              <w:bottom w:val="single" w:sz="6" w:space="0" w:color="auto"/>
              <w:right w:val="single" w:sz="6" w:space="0" w:color="auto"/>
            </w:tcBorders>
          </w:tcPr>
          <w:p w14:paraId="20B149A5" w14:textId="77777777" w:rsidR="001A465B" w:rsidRPr="008E6DF5" w:rsidRDefault="001A465B" w:rsidP="000573FA">
            <w:pPr>
              <w:jc w:val="center"/>
              <w:rPr>
                <w:noProof/>
              </w:rPr>
            </w:pPr>
            <w:r>
              <w:rPr>
                <w:noProof/>
              </w:rPr>
              <w:t>0</w:t>
            </w:r>
          </w:p>
        </w:tc>
        <w:tc>
          <w:tcPr>
            <w:tcW w:w="1006" w:type="dxa"/>
            <w:tcBorders>
              <w:top w:val="single" w:sz="6" w:space="0" w:color="auto"/>
              <w:left w:val="single" w:sz="6" w:space="0" w:color="auto"/>
              <w:bottom w:val="single" w:sz="6" w:space="0" w:color="auto"/>
              <w:right w:val="single" w:sz="6" w:space="0" w:color="auto"/>
            </w:tcBorders>
          </w:tcPr>
          <w:p w14:paraId="4C63048D" w14:textId="77777777" w:rsidR="001A465B" w:rsidRPr="008E6DF5" w:rsidRDefault="001A465B" w:rsidP="000573FA">
            <w:pPr>
              <w:jc w:val="center"/>
              <w:rPr>
                <w:noProof/>
              </w:rPr>
            </w:pPr>
            <w:r w:rsidRPr="008E6DF5">
              <w:rPr>
                <w:noProof/>
              </w:rPr>
              <w:t>0</w:t>
            </w:r>
          </w:p>
        </w:tc>
        <w:tc>
          <w:tcPr>
            <w:tcW w:w="762" w:type="dxa"/>
            <w:tcBorders>
              <w:top w:val="single" w:sz="6" w:space="0" w:color="auto"/>
              <w:left w:val="single" w:sz="6" w:space="0" w:color="auto"/>
              <w:bottom w:val="single" w:sz="6" w:space="0" w:color="auto"/>
              <w:right w:val="single" w:sz="6" w:space="0" w:color="auto"/>
            </w:tcBorders>
          </w:tcPr>
          <w:p w14:paraId="0DB26540" w14:textId="77777777" w:rsidR="001A465B" w:rsidRPr="008E6DF5" w:rsidRDefault="001A465B" w:rsidP="000573FA">
            <w:pPr>
              <w:jc w:val="center"/>
              <w:rPr>
                <w:noProof/>
              </w:rPr>
            </w:pPr>
            <w:r w:rsidRPr="008E6DF5">
              <w:rPr>
                <w:noProof/>
              </w:rPr>
              <w:t>0</w:t>
            </w:r>
          </w:p>
        </w:tc>
        <w:tc>
          <w:tcPr>
            <w:tcW w:w="772" w:type="dxa"/>
            <w:tcBorders>
              <w:top w:val="single" w:sz="6" w:space="0" w:color="auto"/>
              <w:left w:val="single" w:sz="6" w:space="0" w:color="auto"/>
              <w:bottom w:val="single" w:sz="6" w:space="0" w:color="auto"/>
              <w:right w:val="single" w:sz="6" w:space="0" w:color="auto"/>
            </w:tcBorders>
          </w:tcPr>
          <w:p w14:paraId="0FE2FB6E" w14:textId="77777777" w:rsidR="001A465B" w:rsidRPr="008E6DF5" w:rsidRDefault="001A465B" w:rsidP="000573FA">
            <w:pPr>
              <w:jc w:val="center"/>
              <w:rPr>
                <w:noProof/>
              </w:rPr>
            </w:pPr>
          </w:p>
        </w:tc>
        <w:tc>
          <w:tcPr>
            <w:tcW w:w="665" w:type="dxa"/>
            <w:tcBorders>
              <w:top w:val="single" w:sz="6" w:space="0" w:color="auto"/>
              <w:left w:val="single" w:sz="6" w:space="0" w:color="auto"/>
              <w:bottom w:val="single" w:sz="6" w:space="0" w:color="auto"/>
              <w:right w:val="single" w:sz="6" w:space="0" w:color="auto"/>
            </w:tcBorders>
          </w:tcPr>
          <w:p w14:paraId="11D460C3" w14:textId="77777777" w:rsidR="001A465B" w:rsidRPr="008E6DF5" w:rsidRDefault="001A465B" w:rsidP="000573FA">
            <w:pPr>
              <w:jc w:val="center"/>
              <w:rPr>
                <w:noProof/>
              </w:rPr>
            </w:pPr>
          </w:p>
        </w:tc>
      </w:tr>
      <w:tr w:rsidR="001A465B" w:rsidRPr="008E6DF5" w14:paraId="1ABEE67D"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1F62356D" w14:textId="77777777" w:rsidR="001A465B" w:rsidRPr="008E6DF5" w:rsidRDefault="001A465B" w:rsidP="000573FA">
            <w:pPr>
              <w:pStyle w:val="Column1"/>
              <w:tabs>
                <w:tab w:val="clear" w:pos="426"/>
                <w:tab w:val="left" w:pos="709"/>
              </w:tabs>
              <w:ind w:left="709" w:hanging="709"/>
              <w:rPr>
                <w:noProof/>
                <w:lang w:val="da-DK"/>
              </w:rPr>
            </w:pPr>
            <w:r w:rsidRPr="008E6DF5">
              <w:rPr>
                <w:noProof/>
                <w:lang w:val="da-DK"/>
              </w:rPr>
              <w:t>H2-H</w:t>
            </w:r>
            <w:r>
              <w:rPr>
                <w:noProof/>
                <w:lang w:val="da-DK"/>
              </w:rPr>
              <w:t>6</w:t>
            </w:r>
            <w:r w:rsidRPr="008E6DF5">
              <w:rPr>
                <w:noProof/>
                <w:lang w:val="da-DK"/>
              </w:rPr>
              <w:t>.</w:t>
            </w:r>
            <w:r w:rsidRPr="008E6DF5">
              <w:rPr>
                <w:noProof/>
                <w:lang w:val="da-DK"/>
              </w:rPr>
              <w:tab/>
              <w:t>Anden sikkerhed (ét område).</w:t>
            </w:r>
          </w:p>
        </w:tc>
        <w:tc>
          <w:tcPr>
            <w:tcW w:w="816" w:type="dxa"/>
            <w:tcBorders>
              <w:top w:val="single" w:sz="6" w:space="0" w:color="auto"/>
              <w:left w:val="single" w:sz="6" w:space="0" w:color="auto"/>
              <w:bottom w:val="single" w:sz="6" w:space="0" w:color="auto"/>
              <w:right w:val="single" w:sz="6" w:space="0" w:color="auto"/>
            </w:tcBorders>
          </w:tcPr>
          <w:p w14:paraId="15A84A14" w14:textId="77777777" w:rsidR="001A465B" w:rsidRPr="008E6DF5" w:rsidRDefault="001A465B" w:rsidP="000573FA">
            <w:pPr>
              <w:jc w:val="center"/>
              <w:rPr>
                <w:noProof/>
              </w:rPr>
            </w:pPr>
            <w:r>
              <w:rPr>
                <w:noProof/>
              </w:rPr>
              <w:t>0</w:t>
            </w:r>
          </w:p>
        </w:tc>
        <w:tc>
          <w:tcPr>
            <w:tcW w:w="1006" w:type="dxa"/>
            <w:tcBorders>
              <w:top w:val="single" w:sz="6" w:space="0" w:color="auto"/>
              <w:left w:val="single" w:sz="6" w:space="0" w:color="auto"/>
              <w:bottom w:val="single" w:sz="6" w:space="0" w:color="auto"/>
              <w:right w:val="single" w:sz="6" w:space="0" w:color="auto"/>
            </w:tcBorders>
          </w:tcPr>
          <w:p w14:paraId="742E8C92" w14:textId="77777777" w:rsidR="001A465B" w:rsidRPr="008E6DF5" w:rsidRDefault="001A465B" w:rsidP="000573FA">
            <w:pPr>
              <w:jc w:val="center"/>
              <w:rPr>
                <w:noProof/>
              </w:rPr>
            </w:pPr>
            <w:r w:rsidRPr="008E6DF5">
              <w:rPr>
                <w:noProof/>
              </w:rPr>
              <w:t>-1</w:t>
            </w:r>
          </w:p>
        </w:tc>
        <w:tc>
          <w:tcPr>
            <w:tcW w:w="762" w:type="dxa"/>
            <w:tcBorders>
              <w:top w:val="single" w:sz="6" w:space="0" w:color="auto"/>
              <w:left w:val="single" w:sz="6" w:space="0" w:color="auto"/>
              <w:bottom w:val="single" w:sz="6" w:space="0" w:color="auto"/>
              <w:right w:val="single" w:sz="6" w:space="0" w:color="auto"/>
            </w:tcBorders>
          </w:tcPr>
          <w:p w14:paraId="38D3BCCB" w14:textId="77777777" w:rsidR="001A465B" w:rsidRPr="008E6DF5" w:rsidRDefault="001A465B" w:rsidP="000573FA">
            <w:pPr>
              <w:jc w:val="center"/>
              <w:rPr>
                <w:noProof/>
              </w:rPr>
            </w:pPr>
            <w:r w:rsidRPr="008E6DF5">
              <w:rPr>
                <w:noProof/>
              </w:rPr>
              <w:t>-1</w:t>
            </w:r>
          </w:p>
        </w:tc>
        <w:tc>
          <w:tcPr>
            <w:tcW w:w="772" w:type="dxa"/>
            <w:tcBorders>
              <w:top w:val="single" w:sz="6" w:space="0" w:color="auto"/>
              <w:left w:val="single" w:sz="6" w:space="0" w:color="auto"/>
              <w:bottom w:val="single" w:sz="6" w:space="0" w:color="auto"/>
              <w:right w:val="single" w:sz="6" w:space="0" w:color="auto"/>
            </w:tcBorders>
          </w:tcPr>
          <w:p w14:paraId="2DFE860C" w14:textId="77777777" w:rsidR="001A465B" w:rsidRPr="008E6DF5" w:rsidRDefault="001A465B" w:rsidP="000573FA">
            <w:pPr>
              <w:jc w:val="center"/>
              <w:rPr>
                <w:noProof/>
              </w:rPr>
            </w:pPr>
          </w:p>
        </w:tc>
        <w:tc>
          <w:tcPr>
            <w:tcW w:w="665" w:type="dxa"/>
            <w:tcBorders>
              <w:top w:val="single" w:sz="6" w:space="0" w:color="auto"/>
              <w:left w:val="single" w:sz="6" w:space="0" w:color="auto"/>
              <w:bottom w:val="single" w:sz="6" w:space="0" w:color="auto"/>
              <w:right w:val="single" w:sz="6" w:space="0" w:color="auto"/>
            </w:tcBorders>
          </w:tcPr>
          <w:p w14:paraId="18694D15" w14:textId="77777777" w:rsidR="001A465B" w:rsidRPr="008E6DF5" w:rsidRDefault="001A465B" w:rsidP="000573FA">
            <w:pPr>
              <w:jc w:val="center"/>
              <w:rPr>
                <w:noProof/>
              </w:rPr>
            </w:pPr>
          </w:p>
        </w:tc>
      </w:tr>
      <w:tr w:rsidR="001A465B" w:rsidRPr="008E6DF5" w14:paraId="0F9579B5"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289D044E" w14:textId="77777777" w:rsidR="001A465B" w:rsidRPr="008E6DF5" w:rsidRDefault="001A465B" w:rsidP="000573FA">
            <w:pPr>
              <w:pStyle w:val="Column1"/>
              <w:tabs>
                <w:tab w:val="clear" w:pos="426"/>
                <w:tab w:val="left" w:pos="709"/>
              </w:tabs>
              <w:ind w:left="709" w:hanging="709"/>
              <w:rPr>
                <w:noProof/>
                <w:lang w:val="da-DK"/>
              </w:rPr>
            </w:pPr>
            <w:r w:rsidRPr="008E6DF5">
              <w:rPr>
                <w:noProof/>
                <w:lang w:val="da-DK"/>
              </w:rPr>
              <w:t>I.</w:t>
            </w:r>
            <w:r w:rsidRPr="008E6DF5">
              <w:rPr>
                <w:noProof/>
                <w:lang w:val="da-DK"/>
              </w:rPr>
              <w:tab/>
              <w:t>Brugervenlighed.</w:t>
            </w:r>
          </w:p>
        </w:tc>
        <w:tc>
          <w:tcPr>
            <w:tcW w:w="816" w:type="dxa"/>
            <w:tcBorders>
              <w:top w:val="single" w:sz="6" w:space="0" w:color="auto"/>
              <w:left w:val="single" w:sz="6" w:space="0" w:color="auto"/>
              <w:bottom w:val="single" w:sz="6" w:space="0" w:color="auto"/>
              <w:right w:val="single" w:sz="6" w:space="0" w:color="auto"/>
            </w:tcBorders>
          </w:tcPr>
          <w:p w14:paraId="2ABAF556" w14:textId="77777777" w:rsidR="001A465B" w:rsidRPr="008E6DF5" w:rsidRDefault="001A465B" w:rsidP="000573FA">
            <w:pPr>
              <w:jc w:val="center"/>
              <w:rPr>
                <w:noProof/>
              </w:rPr>
            </w:pPr>
            <w:r>
              <w:rPr>
                <w:noProof/>
              </w:rPr>
              <w:t>0</w:t>
            </w:r>
          </w:p>
        </w:tc>
        <w:tc>
          <w:tcPr>
            <w:tcW w:w="1006" w:type="dxa"/>
            <w:tcBorders>
              <w:top w:val="single" w:sz="6" w:space="0" w:color="auto"/>
              <w:left w:val="single" w:sz="6" w:space="0" w:color="auto"/>
              <w:bottom w:val="single" w:sz="6" w:space="0" w:color="auto"/>
              <w:right w:val="single" w:sz="6" w:space="0" w:color="auto"/>
            </w:tcBorders>
          </w:tcPr>
          <w:p w14:paraId="6162A547" w14:textId="77777777" w:rsidR="001A465B" w:rsidRPr="008E6DF5" w:rsidRDefault="001A465B" w:rsidP="000573FA">
            <w:pPr>
              <w:jc w:val="center"/>
              <w:rPr>
                <w:noProof/>
              </w:rPr>
            </w:pPr>
            <w:r w:rsidRPr="008E6DF5">
              <w:rPr>
                <w:noProof/>
              </w:rPr>
              <w:t>0</w:t>
            </w:r>
          </w:p>
        </w:tc>
        <w:tc>
          <w:tcPr>
            <w:tcW w:w="762" w:type="dxa"/>
            <w:tcBorders>
              <w:top w:val="single" w:sz="6" w:space="0" w:color="auto"/>
              <w:left w:val="single" w:sz="6" w:space="0" w:color="auto"/>
              <w:bottom w:val="single" w:sz="6" w:space="0" w:color="auto"/>
              <w:right w:val="single" w:sz="6" w:space="0" w:color="auto"/>
            </w:tcBorders>
          </w:tcPr>
          <w:p w14:paraId="206B881C" w14:textId="77777777" w:rsidR="001A465B" w:rsidRPr="008E6DF5" w:rsidRDefault="001A465B" w:rsidP="000573FA">
            <w:pPr>
              <w:jc w:val="center"/>
              <w:rPr>
                <w:noProof/>
              </w:rPr>
            </w:pPr>
            <w:r w:rsidRPr="008E6DF5">
              <w:rPr>
                <w:noProof/>
              </w:rPr>
              <w:t>1</w:t>
            </w:r>
          </w:p>
        </w:tc>
        <w:tc>
          <w:tcPr>
            <w:tcW w:w="772" w:type="dxa"/>
            <w:tcBorders>
              <w:top w:val="single" w:sz="6" w:space="0" w:color="auto"/>
              <w:left w:val="single" w:sz="6" w:space="0" w:color="auto"/>
              <w:bottom w:val="single" w:sz="6" w:space="0" w:color="auto"/>
              <w:right w:val="single" w:sz="6" w:space="0" w:color="auto"/>
            </w:tcBorders>
          </w:tcPr>
          <w:p w14:paraId="5851628D" w14:textId="77777777" w:rsidR="001A465B" w:rsidRPr="008E6DF5" w:rsidRDefault="001A465B" w:rsidP="000573FA">
            <w:pPr>
              <w:jc w:val="center"/>
              <w:rPr>
                <w:noProof/>
              </w:rPr>
            </w:pPr>
          </w:p>
        </w:tc>
        <w:tc>
          <w:tcPr>
            <w:tcW w:w="665" w:type="dxa"/>
            <w:tcBorders>
              <w:top w:val="single" w:sz="6" w:space="0" w:color="auto"/>
              <w:left w:val="single" w:sz="6" w:space="0" w:color="auto"/>
              <w:bottom w:val="single" w:sz="6" w:space="0" w:color="auto"/>
              <w:right w:val="single" w:sz="6" w:space="0" w:color="auto"/>
            </w:tcBorders>
          </w:tcPr>
          <w:p w14:paraId="453EA6E5" w14:textId="77777777" w:rsidR="001A465B" w:rsidRPr="008E6DF5" w:rsidRDefault="001A465B" w:rsidP="000573FA">
            <w:pPr>
              <w:jc w:val="center"/>
              <w:rPr>
                <w:noProof/>
              </w:rPr>
            </w:pPr>
          </w:p>
        </w:tc>
      </w:tr>
      <w:tr w:rsidR="001A465B" w:rsidRPr="008E6DF5" w14:paraId="3E5B561C"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746AD869" w14:textId="77777777" w:rsidR="001A465B" w:rsidRPr="008E6DF5" w:rsidRDefault="001A465B" w:rsidP="000573FA">
            <w:pPr>
              <w:pStyle w:val="Column1"/>
              <w:tabs>
                <w:tab w:val="clear" w:pos="426"/>
                <w:tab w:val="left" w:pos="709"/>
              </w:tabs>
              <w:ind w:left="709" w:hanging="709"/>
              <w:rPr>
                <w:noProof/>
                <w:lang w:val="da-DK"/>
              </w:rPr>
            </w:pPr>
            <w:r w:rsidRPr="008E6DF5">
              <w:rPr>
                <w:noProof/>
                <w:lang w:val="da-DK"/>
              </w:rPr>
              <w:t>J2.</w:t>
            </w:r>
            <w:r w:rsidRPr="008E6DF5">
              <w:rPr>
                <w:noProof/>
                <w:lang w:val="da-DK"/>
              </w:rPr>
              <w:tab/>
              <w:t>Uddannelse.</w:t>
            </w:r>
          </w:p>
        </w:tc>
        <w:tc>
          <w:tcPr>
            <w:tcW w:w="816" w:type="dxa"/>
            <w:tcBorders>
              <w:top w:val="single" w:sz="6" w:space="0" w:color="auto"/>
              <w:left w:val="single" w:sz="6" w:space="0" w:color="auto"/>
              <w:bottom w:val="single" w:sz="6" w:space="0" w:color="auto"/>
              <w:right w:val="single" w:sz="6" w:space="0" w:color="auto"/>
            </w:tcBorders>
          </w:tcPr>
          <w:p w14:paraId="41FD352C" w14:textId="77777777" w:rsidR="001A465B" w:rsidRPr="008E6DF5" w:rsidRDefault="001A465B" w:rsidP="000573FA">
            <w:pPr>
              <w:jc w:val="center"/>
              <w:rPr>
                <w:noProof/>
              </w:rPr>
            </w:pPr>
            <w:r>
              <w:rPr>
                <w:noProof/>
              </w:rPr>
              <w:t>0</w:t>
            </w:r>
          </w:p>
        </w:tc>
        <w:tc>
          <w:tcPr>
            <w:tcW w:w="1006" w:type="dxa"/>
            <w:tcBorders>
              <w:top w:val="single" w:sz="6" w:space="0" w:color="auto"/>
              <w:left w:val="single" w:sz="6" w:space="0" w:color="auto"/>
              <w:bottom w:val="single" w:sz="6" w:space="0" w:color="auto"/>
              <w:right w:val="single" w:sz="6" w:space="0" w:color="auto"/>
            </w:tcBorders>
          </w:tcPr>
          <w:p w14:paraId="29EDAABC" w14:textId="77777777" w:rsidR="001A465B" w:rsidRPr="008E6DF5" w:rsidRDefault="001A465B" w:rsidP="000573FA">
            <w:pPr>
              <w:jc w:val="center"/>
              <w:rPr>
                <w:noProof/>
              </w:rPr>
            </w:pPr>
            <w:r w:rsidRPr="008E6DF5">
              <w:rPr>
                <w:noProof/>
              </w:rPr>
              <w:t>0</w:t>
            </w:r>
          </w:p>
        </w:tc>
        <w:tc>
          <w:tcPr>
            <w:tcW w:w="762" w:type="dxa"/>
            <w:tcBorders>
              <w:top w:val="single" w:sz="6" w:space="0" w:color="auto"/>
              <w:left w:val="single" w:sz="6" w:space="0" w:color="auto"/>
              <w:bottom w:val="single" w:sz="6" w:space="0" w:color="auto"/>
              <w:right w:val="single" w:sz="6" w:space="0" w:color="auto"/>
            </w:tcBorders>
          </w:tcPr>
          <w:p w14:paraId="1DBBA84B" w14:textId="77777777" w:rsidR="001A465B" w:rsidRPr="008E6DF5" w:rsidRDefault="001A465B" w:rsidP="000573FA">
            <w:pPr>
              <w:jc w:val="center"/>
              <w:rPr>
                <w:noProof/>
              </w:rPr>
            </w:pPr>
            <w:r w:rsidRPr="008E6DF5">
              <w:rPr>
                <w:noProof/>
              </w:rPr>
              <w:t>0</w:t>
            </w:r>
          </w:p>
        </w:tc>
        <w:tc>
          <w:tcPr>
            <w:tcW w:w="772" w:type="dxa"/>
            <w:tcBorders>
              <w:top w:val="single" w:sz="6" w:space="0" w:color="auto"/>
              <w:left w:val="single" w:sz="6" w:space="0" w:color="auto"/>
              <w:bottom w:val="single" w:sz="6" w:space="0" w:color="auto"/>
              <w:right w:val="single" w:sz="6" w:space="0" w:color="auto"/>
            </w:tcBorders>
          </w:tcPr>
          <w:p w14:paraId="43340F5A" w14:textId="77777777" w:rsidR="001A465B" w:rsidRPr="008E6DF5" w:rsidRDefault="001A465B" w:rsidP="000573FA">
            <w:pPr>
              <w:jc w:val="center"/>
              <w:rPr>
                <w:noProof/>
              </w:rPr>
            </w:pPr>
          </w:p>
        </w:tc>
        <w:tc>
          <w:tcPr>
            <w:tcW w:w="665" w:type="dxa"/>
            <w:tcBorders>
              <w:top w:val="single" w:sz="6" w:space="0" w:color="auto"/>
              <w:left w:val="single" w:sz="6" w:space="0" w:color="auto"/>
              <w:bottom w:val="single" w:sz="6" w:space="0" w:color="auto"/>
              <w:right w:val="single" w:sz="6" w:space="0" w:color="auto"/>
            </w:tcBorders>
          </w:tcPr>
          <w:p w14:paraId="3F3DBBD3" w14:textId="77777777" w:rsidR="001A465B" w:rsidRPr="008E6DF5" w:rsidRDefault="001A465B" w:rsidP="000573FA">
            <w:pPr>
              <w:jc w:val="center"/>
              <w:rPr>
                <w:noProof/>
              </w:rPr>
            </w:pPr>
          </w:p>
        </w:tc>
      </w:tr>
      <w:tr w:rsidR="001A465B" w:rsidRPr="008E6DF5" w14:paraId="132AD6A9"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51033C73" w14:textId="77777777" w:rsidR="001A465B" w:rsidRPr="008E6DF5" w:rsidRDefault="001A465B" w:rsidP="000573FA">
            <w:pPr>
              <w:pStyle w:val="Column1"/>
              <w:tabs>
                <w:tab w:val="clear" w:pos="426"/>
                <w:tab w:val="left" w:pos="709"/>
              </w:tabs>
              <w:ind w:left="709" w:hanging="709"/>
              <w:rPr>
                <w:noProof/>
                <w:lang w:val="da-DK"/>
              </w:rPr>
            </w:pPr>
            <w:r w:rsidRPr="008E6DF5">
              <w:rPr>
                <w:noProof/>
                <w:lang w:val="da-DK"/>
              </w:rPr>
              <w:t>J4.</w:t>
            </w:r>
            <w:r w:rsidRPr="008E6DF5">
              <w:rPr>
                <w:noProof/>
                <w:lang w:val="da-DK"/>
              </w:rPr>
              <w:tab/>
              <w:t>Datakonvertering.</w:t>
            </w:r>
          </w:p>
        </w:tc>
        <w:tc>
          <w:tcPr>
            <w:tcW w:w="816" w:type="dxa"/>
            <w:tcBorders>
              <w:top w:val="single" w:sz="6" w:space="0" w:color="auto"/>
              <w:left w:val="single" w:sz="6" w:space="0" w:color="auto"/>
              <w:bottom w:val="single" w:sz="6" w:space="0" w:color="auto"/>
              <w:right w:val="single" w:sz="6" w:space="0" w:color="auto"/>
            </w:tcBorders>
          </w:tcPr>
          <w:p w14:paraId="0432DE2C" w14:textId="77777777" w:rsidR="001A465B" w:rsidRPr="008E6DF5" w:rsidRDefault="001A465B" w:rsidP="000573FA">
            <w:pPr>
              <w:jc w:val="center"/>
              <w:rPr>
                <w:noProof/>
              </w:rPr>
            </w:pPr>
            <w:r>
              <w:rPr>
                <w:noProof/>
              </w:rPr>
              <w:t>N/A</w:t>
            </w:r>
          </w:p>
        </w:tc>
        <w:tc>
          <w:tcPr>
            <w:tcW w:w="1006" w:type="dxa"/>
            <w:tcBorders>
              <w:top w:val="single" w:sz="6" w:space="0" w:color="auto"/>
              <w:left w:val="single" w:sz="6" w:space="0" w:color="auto"/>
              <w:bottom w:val="single" w:sz="6" w:space="0" w:color="auto"/>
              <w:right w:val="single" w:sz="6" w:space="0" w:color="auto"/>
            </w:tcBorders>
          </w:tcPr>
          <w:p w14:paraId="2E820205" w14:textId="77777777" w:rsidR="001A465B" w:rsidRPr="008E6DF5" w:rsidRDefault="001A465B" w:rsidP="000573FA">
            <w:pPr>
              <w:jc w:val="center"/>
              <w:rPr>
                <w:noProof/>
              </w:rPr>
            </w:pPr>
            <w:r w:rsidRPr="008E6DF5">
              <w:rPr>
                <w:noProof/>
              </w:rPr>
              <w:t>0</w:t>
            </w:r>
          </w:p>
        </w:tc>
        <w:tc>
          <w:tcPr>
            <w:tcW w:w="762" w:type="dxa"/>
            <w:tcBorders>
              <w:top w:val="single" w:sz="6" w:space="0" w:color="auto"/>
              <w:left w:val="single" w:sz="6" w:space="0" w:color="auto"/>
              <w:bottom w:val="single" w:sz="6" w:space="0" w:color="auto"/>
              <w:right w:val="single" w:sz="6" w:space="0" w:color="auto"/>
            </w:tcBorders>
          </w:tcPr>
          <w:p w14:paraId="4C9450F5" w14:textId="77777777" w:rsidR="001A465B" w:rsidRPr="008E6DF5" w:rsidRDefault="001A465B" w:rsidP="000573FA">
            <w:pPr>
              <w:jc w:val="center"/>
              <w:rPr>
                <w:noProof/>
              </w:rPr>
            </w:pPr>
            <w:r w:rsidRPr="008E6DF5">
              <w:rPr>
                <w:noProof/>
              </w:rPr>
              <w:t>1</w:t>
            </w:r>
          </w:p>
        </w:tc>
        <w:tc>
          <w:tcPr>
            <w:tcW w:w="772" w:type="dxa"/>
            <w:tcBorders>
              <w:top w:val="single" w:sz="6" w:space="0" w:color="auto"/>
              <w:left w:val="single" w:sz="6" w:space="0" w:color="auto"/>
              <w:bottom w:val="single" w:sz="6" w:space="0" w:color="auto"/>
              <w:right w:val="single" w:sz="6" w:space="0" w:color="auto"/>
            </w:tcBorders>
          </w:tcPr>
          <w:p w14:paraId="70F2AA5B" w14:textId="77777777" w:rsidR="001A465B" w:rsidRPr="008E6DF5" w:rsidRDefault="001A465B" w:rsidP="000573FA">
            <w:pPr>
              <w:jc w:val="center"/>
              <w:rPr>
                <w:noProof/>
              </w:rPr>
            </w:pPr>
          </w:p>
        </w:tc>
        <w:tc>
          <w:tcPr>
            <w:tcW w:w="665" w:type="dxa"/>
            <w:tcBorders>
              <w:top w:val="single" w:sz="6" w:space="0" w:color="auto"/>
              <w:left w:val="single" w:sz="6" w:space="0" w:color="auto"/>
              <w:bottom w:val="single" w:sz="6" w:space="0" w:color="auto"/>
              <w:right w:val="single" w:sz="6" w:space="0" w:color="auto"/>
            </w:tcBorders>
          </w:tcPr>
          <w:p w14:paraId="287E5FB8" w14:textId="77777777" w:rsidR="001A465B" w:rsidRPr="008E6DF5" w:rsidRDefault="001A465B" w:rsidP="000573FA">
            <w:pPr>
              <w:jc w:val="center"/>
              <w:rPr>
                <w:noProof/>
              </w:rPr>
            </w:pPr>
          </w:p>
        </w:tc>
      </w:tr>
      <w:tr w:rsidR="001A465B" w:rsidRPr="008E6DF5" w14:paraId="26666318"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6D79C970" w14:textId="77777777" w:rsidR="001A465B" w:rsidRPr="008E6DF5" w:rsidRDefault="001A465B" w:rsidP="000573FA">
            <w:pPr>
              <w:pStyle w:val="Column1"/>
              <w:tabs>
                <w:tab w:val="clear" w:pos="426"/>
                <w:tab w:val="left" w:pos="709"/>
              </w:tabs>
              <w:ind w:left="709" w:hanging="709"/>
              <w:rPr>
                <w:noProof/>
                <w:lang w:val="da-DK"/>
              </w:rPr>
            </w:pPr>
            <w:r>
              <w:rPr>
                <w:noProof/>
                <w:lang w:val="da-DK"/>
              </w:rPr>
              <w:t>K.</w:t>
            </w:r>
            <w:r>
              <w:rPr>
                <w:noProof/>
                <w:lang w:val="da-DK"/>
              </w:rPr>
              <w:tab/>
              <w:t>Anskaffelsesproces (projektomkostning)</w:t>
            </w:r>
          </w:p>
        </w:tc>
        <w:tc>
          <w:tcPr>
            <w:tcW w:w="816" w:type="dxa"/>
            <w:tcBorders>
              <w:top w:val="single" w:sz="6" w:space="0" w:color="auto"/>
              <w:left w:val="single" w:sz="6" w:space="0" w:color="auto"/>
              <w:bottom w:val="single" w:sz="6" w:space="0" w:color="auto"/>
              <w:right w:val="single" w:sz="6" w:space="0" w:color="auto"/>
            </w:tcBorders>
          </w:tcPr>
          <w:p w14:paraId="7431C8CB" w14:textId="77777777" w:rsidR="001A465B" w:rsidRDefault="001A465B" w:rsidP="000573FA">
            <w:pPr>
              <w:jc w:val="center"/>
              <w:rPr>
                <w:noProof/>
              </w:rPr>
            </w:pPr>
            <w:r>
              <w:rPr>
                <w:noProof/>
              </w:rPr>
              <w:t>N/A</w:t>
            </w:r>
          </w:p>
        </w:tc>
        <w:tc>
          <w:tcPr>
            <w:tcW w:w="1006" w:type="dxa"/>
            <w:tcBorders>
              <w:top w:val="single" w:sz="6" w:space="0" w:color="auto"/>
              <w:left w:val="single" w:sz="6" w:space="0" w:color="auto"/>
              <w:bottom w:val="single" w:sz="6" w:space="0" w:color="auto"/>
              <w:right w:val="single" w:sz="6" w:space="0" w:color="auto"/>
            </w:tcBorders>
          </w:tcPr>
          <w:p w14:paraId="34F0FE5F" w14:textId="77777777" w:rsidR="001A465B" w:rsidRPr="008E6DF5" w:rsidRDefault="000E7A4C" w:rsidP="000573FA">
            <w:pPr>
              <w:jc w:val="center"/>
              <w:rPr>
                <w:noProof/>
              </w:rPr>
            </w:pPr>
            <w:r>
              <w:rPr>
                <w:noProof/>
              </w:rPr>
              <w:t>-1</w:t>
            </w:r>
          </w:p>
        </w:tc>
        <w:tc>
          <w:tcPr>
            <w:tcW w:w="762" w:type="dxa"/>
            <w:tcBorders>
              <w:top w:val="single" w:sz="6" w:space="0" w:color="auto"/>
              <w:left w:val="single" w:sz="6" w:space="0" w:color="auto"/>
              <w:bottom w:val="single" w:sz="6" w:space="0" w:color="auto"/>
              <w:right w:val="single" w:sz="6" w:space="0" w:color="auto"/>
            </w:tcBorders>
          </w:tcPr>
          <w:p w14:paraId="1C5B4846" w14:textId="77777777" w:rsidR="001A465B" w:rsidRPr="008E6DF5" w:rsidRDefault="001A465B" w:rsidP="000573FA">
            <w:pPr>
              <w:jc w:val="center"/>
              <w:rPr>
                <w:noProof/>
              </w:rPr>
            </w:pPr>
          </w:p>
        </w:tc>
        <w:tc>
          <w:tcPr>
            <w:tcW w:w="772" w:type="dxa"/>
            <w:tcBorders>
              <w:top w:val="single" w:sz="6" w:space="0" w:color="auto"/>
              <w:left w:val="single" w:sz="6" w:space="0" w:color="auto"/>
              <w:bottom w:val="single" w:sz="6" w:space="0" w:color="auto"/>
              <w:right w:val="single" w:sz="6" w:space="0" w:color="auto"/>
            </w:tcBorders>
          </w:tcPr>
          <w:p w14:paraId="74F05D06" w14:textId="77777777" w:rsidR="001A465B" w:rsidRPr="008E6DF5" w:rsidRDefault="001A465B" w:rsidP="000573FA">
            <w:pPr>
              <w:jc w:val="center"/>
              <w:rPr>
                <w:noProof/>
              </w:rPr>
            </w:pPr>
          </w:p>
        </w:tc>
        <w:tc>
          <w:tcPr>
            <w:tcW w:w="665" w:type="dxa"/>
            <w:tcBorders>
              <w:top w:val="single" w:sz="6" w:space="0" w:color="auto"/>
              <w:left w:val="single" w:sz="6" w:space="0" w:color="auto"/>
              <w:bottom w:val="single" w:sz="6" w:space="0" w:color="auto"/>
              <w:right w:val="single" w:sz="6" w:space="0" w:color="auto"/>
            </w:tcBorders>
          </w:tcPr>
          <w:p w14:paraId="442DA6D7" w14:textId="77777777" w:rsidR="001A465B" w:rsidRPr="008E6DF5" w:rsidRDefault="001A465B" w:rsidP="000573FA">
            <w:pPr>
              <w:jc w:val="center"/>
              <w:rPr>
                <w:noProof/>
              </w:rPr>
            </w:pPr>
          </w:p>
        </w:tc>
      </w:tr>
      <w:tr w:rsidR="001A465B" w:rsidRPr="008E6DF5" w14:paraId="2A1CB96F"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40F45328" w14:textId="77777777" w:rsidR="001A465B" w:rsidRPr="008E6DF5" w:rsidRDefault="001A465B" w:rsidP="000573FA">
            <w:pPr>
              <w:pStyle w:val="Column1"/>
              <w:tabs>
                <w:tab w:val="clear" w:pos="426"/>
                <w:tab w:val="left" w:pos="709"/>
              </w:tabs>
              <w:ind w:left="709" w:hanging="709"/>
              <w:rPr>
                <w:noProof/>
                <w:lang w:val="da-DK"/>
              </w:rPr>
            </w:pPr>
            <w:r w:rsidRPr="008E6DF5">
              <w:rPr>
                <w:noProof/>
                <w:lang w:val="da-DK"/>
              </w:rPr>
              <w:t>L1.</w:t>
            </w:r>
            <w:r w:rsidRPr="008E6DF5">
              <w:rPr>
                <w:noProof/>
                <w:lang w:val="da-DK"/>
              </w:rPr>
              <w:tab/>
              <w:t>Svartid.</w:t>
            </w:r>
          </w:p>
        </w:tc>
        <w:tc>
          <w:tcPr>
            <w:tcW w:w="816" w:type="dxa"/>
            <w:tcBorders>
              <w:top w:val="single" w:sz="6" w:space="0" w:color="auto"/>
              <w:left w:val="single" w:sz="6" w:space="0" w:color="auto"/>
              <w:bottom w:val="single" w:sz="6" w:space="0" w:color="auto"/>
              <w:right w:val="single" w:sz="6" w:space="0" w:color="auto"/>
            </w:tcBorders>
          </w:tcPr>
          <w:p w14:paraId="7826EB49" w14:textId="77777777" w:rsidR="001A465B" w:rsidRPr="008E6DF5" w:rsidRDefault="001A465B" w:rsidP="000573FA">
            <w:pPr>
              <w:jc w:val="center"/>
              <w:rPr>
                <w:noProof/>
              </w:rPr>
            </w:pPr>
            <w:r>
              <w:rPr>
                <w:noProof/>
              </w:rPr>
              <w:t>0</w:t>
            </w:r>
          </w:p>
        </w:tc>
        <w:tc>
          <w:tcPr>
            <w:tcW w:w="1006" w:type="dxa"/>
            <w:tcBorders>
              <w:top w:val="single" w:sz="6" w:space="0" w:color="auto"/>
              <w:left w:val="single" w:sz="6" w:space="0" w:color="auto"/>
              <w:bottom w:val="single" w:sz="6" w:space="0" w:color="auto"/>
              <w:right w:val="single" w:sz="6" w:space="0" w:color="auto"/>
            </w:tcBorders>
          </w:tcPr>
          <w:p w14:paraId="081D53D9" w14:textId="77777777" w:rsidR="001A465B" w:rsidRPr="008E6DF5" w:rsidRDefault="001A465B" w:rsidP="000573FA">
            <w:pPr>
              <w:jc w:val="center"/>
              <w:rPr>
                <w:noProof/>
              </w:rPr>
            </w:pPr>
            <w:r w:rsidRPr="008E6DF5">
              <w:rPr>
                <w:noProof/>
              </w:rPr>
              <w:t>0</w:t>
            </w:r>
          </w:p>
        </w:tc>
        <w:tc>
          <w:tcPr>
            <w:tcW w:w="762" w:type="dxa"/>
            <w:tcBorders>
              <w:top w:val="single" w:sz="6" w:space="0" w:color="auto"/>
              <w:left w:val="single" w:sz="6" w:space="0" w:color="auto"/>
              <w:bottom w:val="single" w:sz="6" w:space="0" w:color="auto"/>
              <w:right w:val="single" w:sz="6" w:space="0" w:color="auto"/>
            </w:tcBorders>
          </w:tcPr>
          <w:p w14:paraId="682656EA" w14:textId="77777777" w:rsidR="001A465B" w:rsidRPr="008E6DF5" w:rsidRDefault="001A465B" w:rsidP="000573FA">
            <w:pPr>
              <w:jc w:val="center"/>
              <w:rPr>
                <w:noProof/>
              </w:rPr>
            </w:pPr>
            <w:r w:rsidRPr="008E6DF5">
              <w:rPr>
                <w:noProof/>
              </w:rPr>
              <w:t>0</w:t>
            </w:r>
          </w:p>
        </w:tc>
        <w:tc>
          <w:tcPr>
            <w:tcW w:w="772" w:type="dxa"/>
            <w:tcBorders>
              <w:top w:val="single" w:sz="6" w:space="0" w:color="auto"/>
              <w:left w:val="single" w:sz="6" w:space="0" w:color="auto"/>
              <w:bottom w:val="single" w:sz="6" w:space="0" w:color="auto"/>
              <w:right w:val="single" w:sz="6" w:space="0" w:color="auto"/>
            </w:tcBorders>
          </w:tcPr>
          <w:p w14:paraId="21E139DC" w14:textId="77777777" w:rsidR="001A465B" w:rsidRPr="008E6DF5" w:rsidRDefault="001A465B" w:rsidP="000573FA">
            <w:pPr>
              <w:jc w:val="center"/>
              <w:rPr>
                <w:noProof/>
              </w:rPr>
            </w:pPr>
          </w:p>
        </w:tc>
        <w:tc>
          <w:tcPr>
            <w:tcW w:w="665" w:type="dxa"/>
            <w:tcBorders>
              <w:top w:val="single" w:sz="6" w:space="0" w:color="auto"/>
              <w:left w:val="single" w:sz="6" w:space="0" w:color="auto"/>
              <w:bottom w:val="single" w:sz="6" w:space="0" w:color="auto"/>
              <w:right w:val="single" w:sz="6" w:space="0" w:color="auto"/>
            </w:tcBorders>
          </w:tcPr>
          <w:p w14:paraId="58756125" w14:textId="77777777" w:rsidR="001A465B" w:rsidRPr="008E6DF5" w:rsidRDefault="001A465B" w:rsidP="000573FA">
            <w:pPr>
              <w:jc w:val="center"/>
              <w:rPr>
                <w:noProof/>
              </w:rPr>
            </w:pPr>
          </w:p>
        </w:tc>
      </w:tr>
      <w:tr w:rsidR="001A465B" w:rsidRPr="008E6DF5" w14:paraId="6A496E8C" w14:textId="77777777" w:rsidTr="000573FA">
        <w:trPr>
          <w:cantSplit/>
        </w:trPr>
        <w:tc>
          <w:tcPr>
            <w:tcW w:w="4467" w:type="dxa"/>
            <w:tcBorders>
              <w:top w:val="single" w:sz="6" w:space="0" w:color="auto"/>
              <w:left w:val="single" w:sz="6" w:space="0" w:color="auto"/>
              <w:bottom w:val="single" w:sz="6" w:space="0" w:color="auto"/>
              <w:right w:val="single" w:sz="6" w:space="0" w:color="auto"/>
            </w:tcBorders>
          </w:tcPr>
          <w:p w14:paraId="2B02ADDE" w14:textId="77777777" w:rsidR="001A465B" w:rsidRPr="008E6DF5" w:rsidRDefault="001A465B" w:rsidP="000573FA">
            <w:pPr>
              <w:pStyle w:val="Column1"/>
              <w:rPr>
                <w:noProof/>
                <w:lang w:val="da-DK"/>
              </w:rPr>
            </w:pPr>
            <w:r w:rsidRPr="008E6DF5">
              <w:rPr>
                <w:noProof/>
                <w:lang w:val="da-DK"/>
              </w:rPr>
              <w:t>…</w:t>
            </w:r>
          </w:p>
        </w:tc>
        <w:tc>
          <w:tcPr>
            <w:tcW w:w="816" w:type="dxa"/>
            <w:tcBorders>
              <w:top w:val="single" w:sz="6" w:space="0" w:color="auto"/>
              <w:left w:val="single" w:sz="6" w:space="0" w:color="auto"/>
              <w:bottom w:val="single" w:sz="6" w:space="0" w:color="auto"/>
              <w:right w:val="single" w:sz="6" w:space="0" w:color="auto"/>
            </w:tcBorders>
          </w:tcPr>
          <w:p w14:paraId="20D4EF9F" w14:textId="77777777" w:rsidR="001A465B" w:rsidRPr="008E6DF5" w:rsidRDefault="001A465B" w:rsidP="000573FA">
            <w:pPr>
              <w:jc w:val="center"/>
              <w:rPr>
                <w:noProof/>
              </w:rPr>
            </w:pPr>
          </w:p>
        </w:tc>
        <w:tc>
          <w:tcPr>
            <w:tcW w:w="1006" w:type="dxa"/>
            <w:tcBorders>
              <w:top w:val="single" w:sz="6" w:space="0" w:color="auto"/>
              <w:left w:val="single" w:sz="6" w:space="0" w:color="auto"/>
              <w:bottom w:val="single" w:sz="6" w:space="0" w:color="auto"/>
              <w:right w:val="single" w:sz="6" w:space="0" w:color="auto"/>
            </w:tcBorders>
          </w:tcPr>
          <w:p w14:paraId="23F975AA" w14:textId="77777777" w:rsidR="001A465B" w:rsidRPr="008E6DF5" w:rsidRDefault="001A465B" w:rsidP="000573FA">
            <w:pPr>
              <w:jc w:val="center"/>
              <w:rPr>
                <w:noProof/>
              </w:rPr>
            </w:pPr>
          </w:p>
        </w:tc>
        <w:tc>
          <w:tcPr>
            <w:tcW w:w="762" w:type="dxa"/>
            <w:tcBorders>
              <w:top w:val="single" w:sz="6" w:space="0" w:color="auto"/>
              <w:left w:val="single" w:sz="6" w:space="0" w:color="auto"/>
              <w:bottom w:val="single" w:sz="6" w:space="0" w:color="auto"/>
              <w:right w:val="single" w:sz="6" w:space="0" w:color="auto"/>
            </w:tcBorders>
          </w:tcPr>
          <w:p w14:paraId="3423B880" w14:textId="77777777" w:rsidR="001A465B" w:rsidRPr="008E6DF5" w:rsidRDefault="001A465B" w:rsidP="000573FA">
            <w:pPr>
              <w:jc w:val="center"/>
              <w:rPr>
                <w:noProof/>
              </w:rPr>
            </w:pPr>
          </w:p>
        </w:tc>
        <w:tc>
          <w:tcPr>
            <w:tcW w:w="772" w:type="dxa"/>
            <w:tcBorders>
              <w:top w:val="single" w:sz="6" w:space="0" w:color="auto"/>
              <w:left w:val="single" w:sz="6" w:space="0" w:color="auto"/>
              <w:bottom w:val="single" w:sz="6" w:space="0" w:color="auto"/>
              <w:right w:val="single" w:sz="6" w:space="0" w:color="auto"/>
            </w:tcBorders>
          </w:tcPr>
          <w:p w14:paraId="5969D3C0" w14:textId="77777777" w:rsidR="001A465B" w:rsidRPr="008E6DF5" w:rsidRDefault="001A465B" w:rsidP="000573FA">
            <w:pPr>
              <w:jc w:val="center"/>
              <w:rPr>
                <w:noProof/>
              </w:rPr>
            </w:pPr>
          </w:p>
        </w:tc>
        <w:tc>
          <w:tcPr>
            <w:tcW w:w="665" w:type="dxa"/>
            <w:tcBorders>
              <w:top w:val="single" w:sz="6" w:space="0" w:color="auto"/>
              <w:left w:val="single" w:sz="6" w:space="0" w:color="auto"/>
              <w:bottom w:val="single" w:sz="6" w:space="0" w:color="auto"/>
              <w:right w:val="single" w:sz="6" w:space="0" w:color="auto"/>
            </w:tcBorders>
          </w:tcPr>
          <w:p w14:paraId="4BED5101" w14:textId="77777777" w:rsidR="001A465B" w:rsidRPr="008E6DF5" w:rsidRDefault="001A465B" w:rsidP="000573FA">
            <w:pPr>
              <w:jc w:val="center"/>
              <w:rPr>
                <w:noProof/>
              </w:rPr>
            </w:pPr>
          </w:p>
        </w:tc>
      </w:tr>
    </w:tbl>
    <w:p w14:paraId="1E22F33D" w14:textId="77777777" w:rsidR="00E70E6E" w:rsidRPr="008E6DF5" w:rsidRDefault="00E70E6E" w:rsidP="00E70E6E">
      <w:pPr>
        <w:rPr>
          <w:noProof/>
        </w:rPr>
      </w:pPr>
    </w:p>
    <w:p w14:paraId="3DDA20BC" w14:textId="77777777" w:rsidR="00E70E6E" w:rsidRPr="008E6DF5" w:rsidRDefault="00FA18EC" w:rsidP="00E70E6E">
      <w:pPr>
        <w:pStyle w:val="Heading2"/>
        <w:pageBreakBefore/>
        <w:rPr>
          <w:noProof/>
        </w:rPr>
      </w:pPr>
      <w:bookmarkStart w:id="28" w:name="_Toc347865050"/>
      <w:bookmarkStart w:id="29" w:name="_Toc52818175"/>
      <w:r w:rsidRPr="008E6DF5">
        <w:rPr>
          <w:noProof/>
        </w:rPr>
        <w:lastRenderedPageBreak/>
        <w:t>Tildelingskriterie</w:t>
      </w:r>
      <w:r w:rsidR="00E70E6E" w:rsidRPr="008E6DF5">
        <w:rPr>
          <w:noProof/>
        </w:rPr>
        <w:t xml:space="preserve">: </w:t>
      </w:r>
      <w:r w:rsidRPr="008E6DF5">
        <w:rPr>
          <w:noProof/>
        </w:rPr>
        <w:t>Nettogevinst over 5 år</w:t>
      </w:r>
      <w:bookmarkEnd w:id="28"/>
      <w:bookmarkEnd w:id="29"/>
    </w:p>
    <w:p w14:paraId="7426A143" w14:textId="77777777" w:rsidR="00E70E6E" w:rsidRPr="008E6DF5" w:rsidRDefault="00FA18EC" w:rsidP="00E70E6E">
      <w:pPr>
        <w:rPr>
          <w:noProof/>
        </w:rPr>
      </w:pPr>
      <w:r w:rsidRPr="008E6DF5">
        <w:rPr>
          <w:noProof/>
          <w:highlight w:val="yellow"/>
        </w:rPr>
        <w:t>Brug enten afsnit</w:t>
      </w:r>
      <w:r w:rsidR="00E70E6E" w:rsidRPr="008E6DF5">
        <w:rPr>
          <w:noProof/>
          <w:highlight w:val="yellow"/>
        </w:rPr>
        <w:t xml:space="preserve"> B</w:t>
      </w:r>
      <w:r w:rsidR="008747F1" w:rsidRPr="008E6DF5">
        <w:rPr>
          <w:noProof/>
          <w:highlight w:val="yellow"/>
        </w:rPr>
        <w:t>5</w:t>
      </w:r>
      <w:r w:rsidR="00E70E6E" w:rsidRPr="008E6DF5">
        <w:rPr>
          <w:noProof/>
          <w:highlight w:val="yellow"/>
        </w:rPr>
        <w:t xml:space="preserve"> </w:t>
      </w:r>
      <w:r w:rsidRPr="008E6DF5">
        <w:rPr>
          <w:noProof/>
          <w:highlight w:val="yellow"/>
        </w:rPr>
        <w:t>eller</w:t>
      </w:r>
      <w:r w:rsidR="00E70E6E" w:rsidRPr="008E6DF5">
        <w:rPr>
          <w:noProof/>
          <w:highlight w:val="yellow"/>
        </w:rPr>
        <w:t xml:space="preserve"> B</w:t>
      </w:r>
      <w:r w:rsidR="008747F1" w:rsidRPr="008E6DF5">
        <w:rPr>
          <w:noProof/>
          <w:highlight w:val="yellow"/>
        </w:rPr>
        <w:t>6</w:t>
      </w:r>
      <w:r w:rsidR="00E70E6E" w:rsidRPr="008E6DF5">
        <w:rPr>
          <w:noProof/>
          <w:highlight w:val="yellow"/>
        </w:rPr>
        <w:t xml:space="preserve"> </w:t>
      </w:r>
      <w:r w:rsidRPr="008E6DF5">
        <w:rPr>
          <w:noProof/>
          <w:highlight w:val="yellow"/>
        </w:rPr>
        <w:t>som tildelingskriterie</w:t>
      </w:r>
      <w:r w:rsidR="00E70E6E" w:rsidRPr="008E6DF5">
        <w:rPr>
          <w:noProof/>
          <w:highlight w:val="yellow"/>
        </w:rPr>
        <w:t>.</w:t>
      </w:r>
    </w:p>
    <w:p w14:paraId="090586CC" w14:textId="77777777" w:rsidR="00E70E6E" w:rsidRPr="008E6DF5" w:rsidRDefault="00E70E6E" w:rsidP="00E70E6E">
      <w:pPr>
        <w:rPr>
          <w:noProof/>
        </w:rPr>
      </w:pPr>
    </w:p>
    <w:p w14:paraId="3410F28A" w14:textId="77777777" w:rsidR="00E70E6E" w:rsidRPr="008E6DF5" w:rsidRDefault="00FA18EC" w:rsidP="00E70E6E">
      <w:pPr>
        <w:rPr>
          <w:noProof/>
        </w:rPr>
      </w:pPr>
      <w:r w:rsidRPr="008E6DF5">
        <w:rPr>
          <w:noProof/>
        </w:rPr>
        <w:t xml:space="preserve">Bruttogevinsten for et tilbud beregnes ud fra den finansielle værdi af de forretningsmæssige mål. Tabellen viser et eksempel med fiktive tal for </w:t>
      </w:r>
      <w:r w:rsidR="00B7022E">
        <w:rPr>
          <w:noProof/>
        </w:rPr>
        <w:t>leverandør</w:t>
      </w:r>
      <w:r w:rsidRPr="008E6DF5">
        <w:rPr>
          <w:noProof/>
        </w:rPr>
        <w:t xml:space="preserve"> A.</w:t>
      </w:r>
      <w:r w:rsidR="00E70E6E" w:rsidRPr="008E6DF5">
        <w:rPr>
          <w:noProof/>
        </w:rPr>
        <w:t xml:space="preserve"> </w:t>
      </w:r>
    </w:p>
    <w:p w14:paraId="093554FA" w14:textId="77777777" w:rsidR="00E70E6E" w:rsidRPr="008E6DF5" w:rsidRDefault="00E70E6E" w:rsidP="00E70E6E">
      <w:pPr>
        <w:rPr>
          <w:noProof/>
        </w:rPr>
      </w:pPr>
    </w:p>
    <w:p w14:paraId="5E09C12D" w14:textId="77777777" w:rsidR="00E70E6E" w:rsidRPr="008E6DF5" w:rsidRDefault="00E70E6E" w:rsidP="00E70E6E">
      <w:pPr>
        <w:rPr>
          <w:noProof/>
        </w:rPr>
      </w:pPr>
      <w:r w:rsidRPr="008E6DF5">
        <w:rPr>
          <w:b/>
          <w:bCs/>
          <w:noProof/>
        </w:rPr>
        <w:t>Potential</w:t>
      </w:r>
      <w:r w:rsidR="00FA18EC" w:rsidRPr="008E6DF5">
        <w:rPr>
          <w:b/>
          <w:bCs/>
          <w:noProof/>
        </w:rPr>
        <w:t>e</w:t>
      </w:r>
      <w:r w:rsidRPr="008E6DF5">
        <w:rPr>
          <w:b/>
          <w:bCs/>
          <w:noProof/>
        </w:rPr>
        <w:t>:</w:t>
      </w:r>
      <w:r w:rsidRPr="008E6DF5">
        <w:rPr>
          <w:noProof/>
        </w:rPr>
        <w:t xml:space="preserve"> </w:t>
      </w:r>
      <w:r w:rsidR="00FA18EC" w:rsidRPr="008E6DF5">
        <w:rPr>
          <w:noProof/>
        </w:rPr>
        <w:t xml:space="preserve">Kundens </w:t>
      </w:r>
      <w:r w:rsidR="00B4069C" w:rsidRPr="008E6DF5">
        <w:rPr>
          <w:noProof/>
        </w:rPr>
        <w:t>vurdering af</w:t>
      </w:r>
      <w:r w:rsidR="00FA18EC" w:rsidRPr="008E6DF5">
        <w:rPr>
          <w:noProof/>
        </w:rPr>
        <w:t xml:space="preserve"> den mulige </w:t>
      </w:r>
      <w:r w:rsidR="00812C4B">
        <w:rPr>
          <w:noProof/>
        </w:rPr>
        <w:t>brutto</w:t>
      </w:r>
      <w:r w:rsidR="00FA18EC" w:rsidRPr="008E6DF5">
        <w:rPr>
          <w:noProof/>
        </w:rPr>
        <w:t>gevinst over en 5-årig periode. Måles i millioner kr.</w:t>
      </w:r>
    </w:p>
    <w:p w14:paraId="3744CAB1" w14:textId="77777777" w:rsidR="00E70E6E" w:rsidRPr="008E6DF5" w:rsidRDefault="00E70E6E" w:rsidP="00E70E6E">
      <w:pPr>
        <w:rPr>
          <w:noProof/>
        </w:rPr>
      </w:pPr>
    </w:p>
    <w:p w14:paraId="6520BEFE" w14:textId="77777777" w:rsidR="00B4069C" w:rsidRPr="008E6DF5" w:rsidRDefault="00FA18EC" w:rsidP="00E70E6E">
      <w:pPr>
        <w:rPr>
          <w:noProof/>
        </w:rPr>
      </w:pPr>
      <w:r w:rsidRPr="008E6DF5">
        <w:rPr>
          <w:b/>
          <w:bCs/>
          <w:noProof/>
        </w:rPr>
        <w:t>Opfyldelsesgrad</w:t>
      </w:r>
      <w:r w:rsidR="00E70E6E" w:rsidRPr="008E6DF5">
        <w:rPr>
          <w:b/>
          <w:bCs/>
          <w:noProof/>
        </w:rPr>
        <w:t>:</w:t>
      </w:r>
      <w:r w:rsidR="00E70E6E" w:rsidRPr="008E6DF5">
        <w:rPr>
          <w:noProof/>
        </w:rPr>
        <w:t xml:space="preserve"> </w:t>
      </w:r>
      <w:r w:rsidRPr="008E6DF5">
        <w:rPr>
          <w:noProof/>
        </w:rPr>
        <w:t xml:space="preserve">For hvert tilbud </w:t>
      </w:r>
      <w:r w:rsidR="00B4069C" w:rsidRPr="008E6DF5">
        <w:rPr>
          <w:noProof/>
        </w:rPr>
        <w:t>vurderer kunden i hvor høj grad den mulige gevinst kan opnås hvis leverandøren leverer hvad han lover. Det angives som et tal</w:t>
      </w:r>
      <w:r w:rsidR="002A117F" w:rsidRPr="008E6DF5">
        <w:rPr>
          <w:noProof/>
        </w:rPr>
        <w:t xml:space="preserve"> med </w:t>
      </w:r>
      <w:r w:rsidR="00C8388D" w:rsidRPr="008E6DF5">
        <w:rPr>
          <w:noProof/>
        </w:rPr>
        <w:t>é</w:t>
      </w:r>
      <w:r w:rsidR="002A117F" w:rsidRPr="008E6DF5">
        <w:rPr>
          <w:noProof/>
        </w:rPr>
        <w:t>n decimal</w:t>
      </w:r>
      <w:r w:rsidR="00B4069C" w:rsidRPr="008E6DF5">
        <w:rPr>
          <w:noProof/>
        </w:rPr>
        <w:t>, normalt mellem 0,0 og 1,0. Eksempel: Den mulige omkostningsbesparelse ved effektiv støtte af klinikerne er vurderet til en time pr. dag pr. kliniker. Tilbud A ser ud til kun at kunne spare ½ time pr. dag og får derfor opfyldelsesgraden 0,5.</w:t>
      </w:r>
    </w:p>
    <w:p w14:paraId="344BF62F" w14:textId="77777777" w:rsidR="00E70E6E" w:rsidRPr="008E6DF5" w:rsidRDefault="00E70E6E" w:rsidP="00E70E6E">
      <w:pPr>
        <w:rPr>
          <w:noProof/>
        </w:rPr>
      </w:pPr>
    </w:p>
    <w:p w14:paraId="61302FBB" w14:textId="77777777" w:rsidR="002A117F" w:rsidRPr="008E6DF5" w:rsidRDefault="00E70E6E" w:rsidP="00E70E6E">
      <w:pPr>
        <w:rPr>
          <w:noProof/>
        </w:rPr>
      </w:pPr>
      <w:r w:rsidRPr="008E6DF5">
        <w:rPr>
          <w:b/>
          <w:bCs/>
          <w:noProof/>
        </w:rPr>
        <w:t>Ris</w:t>
      </w:r>
      <w:r w:rsidR="002A117F" w:rsidRPr="008E6DF5">
        <w:rPr>
          <w:b/>
          <w:bCs/>
          <w:noProof/>
        </w:rPr>
        <w:t>iko</w:t>
      </w:r>
      <w:r w:rsidRPr="008E6DF5">
        <w:rPr>
          <w:b/>
          <w:bCs/>
          <w:noProof/>
        </w:rPr>
        <w:t>:</w:t>
      </w:r>
      <w:r w:rsidRPr="008E6DF5">
        <w:rPr>
          <w:noProof/>
        </w:rPr>
        <w:t xml:space="preserve"> </w:t>
      </w:r>
      <w:r w:rsidR="002A117F" w:rsidRPr="008E6DF5">
        <w:rPr>
          <w:noProof/>
        </w:rPr>
        <w:t>For hvert tilbud vurderer kunden risikoen for at opfyldelsesgraden ikke nås. Risikoen vurderes ud fra hvor detaljeret løsningen er</w:t>
      </w:r>
      <w:r w:rsidR="00695C71">
        <w:rPr>
          <w:noProof/>
        </w:rPr>
        <w:t xml:space="preserve"> beskrevet</w:t>
      </w:r>
      <w:r w:rsidR="002A117F" w:rsidRPr="008E6DF5">
        <w:rPr>
          <w:noProof/>
        </w:rPr>
        <w:t>, hvor meget af den der eksisterer allerede, om den bliver brugt andetsteds, leverandørens viden om anvendelsesområdet, og hvor lang tid leverandøren skal have til det tidlige bevis.</w:t>
      </w:r>
      <w:r w:rsidR="004869BA" w:rsidRPr="008E6DF5">
        <w:rPr>
          <w:noProof/>
        </w:rPr>
        <w:t xml:space="preserve"> Eksempel: Leverandør A har skitseret en detaljeret løsning, men den findes endnu ikke. Leverandør A har dog godt kendskab til anvendelsesområdet. Risikoen vurderes til 30%.</w:t>
      </w:r>
    </w:p>
    <w:p w14:paraId="10A3FDCA" w14:textId="77777777" w:rsidR="002A117F" w:rsidRPr="008E6DF5" w:rsidRDefault="002A117F" w:rsidP="00E70E6E">
      <w:pPr>
        <w:rPr>
          <w:noProof/>
        </w:rPr>
      </w:pPr>
    </w:p>
    <w:p w14:paraId="7E4BF496" w14:textId="77777777" w:rsidR="004869BA" w:rsidRPr="008E6DF5" w:rsidRDefault="00E70E6E" w:rsidP="00E70E6E">
      <w:pPr>
        <w:rPr>
          <w:noProof/>
        </w:rPr>
      </w:pPr>
      <w:r w:rsidRPr="008E6DF5">
        <w:rPr>
          <w:b/>
          <w:bCs/>
          <w:noProof/>
        </w:rPr>
        <w:t>5-</w:t>
      </w:r>
      <w:r w:rsidR="004869BA" w:rsidRPr="008E6DF5">
        <w:rPr>
          <w:b/>
          <w:bCs/>
          <w:noProof/>
        </w:rPr>
        <w:t xml:space="preserve">års </w:t>
      </w:r>
      <w:r w:rsidR="00812C4B">
        <w:rPr>
          <w:b/>
          <w:bCs/>
          <w:noProof/>
        </w:rPr>
        <w:t>brutto</w:t>
      </w:r>
      <w:r w:rsidR="004869BA" w:rsidRPr="008E6DF5">
        <w:rPr>
          <w:b/>
          <w:bCs/>
          <w:noProof/>
        </w:rPr>
        <w:t>værdi</w:t>
      </w:r>
      <w:r w:rsidRPr="008E6DF5">
        <w:rPr>
          <w:b/>
          <w:bCs/>
          <w:noProof/>
        </w:rPr>
        <w:t>:</w:t>
      </w:r>
      <w:r w:rsidRPr="008E6DF5">
        <w:rPr>
          <w:noProof/>
        </w:rPr>
        <w:t xml:space="preserve"> </w:t>
      </w:r>
      <w:r w:rsidR="004869BA" w:rsidRPr="008E6DF5">
        <w:rPr>
          <w:noProof/>
        </w:rPr>
        <w:t>Beregnes som potentiale * opfyldelsesgrad * (1-risiko)</w:t>
      </w:r>
    </w:p>
    <w:p w14:paraId="42F32643" w14:textId="77777777" w:rsidR="00E70E6E" w:rsidRPr="008E6DF5" w:rsidRDefault="004869BA" w:rsidP="00E70E6E">
      <w:pPr>
        <w:rPr>
          <w:noProof/>
        </w:rPr>
      </w:pPr>
      <w:r w:rsidRPr="008E6DF5">
        <w:rPr>
          <w:noProof/>
        </w:rPr>
        <w:t xml:space="preserve"> </w:t>
      </w:r>
    </w:p>
    <w:tbl>
      <w:tblPr>
        <w:tblW w:w="86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3601"/>
        <w:gridCol w:w="686"/>
        <w:gridCol w:w="462"/>
        <w:gridCol w:w="462"/>
        <w:gridCol w:w="462"/>
        <w:gridCol w:w="518"/>
        <w:gridCol w:w="518"/>
        <w:gridCol w:w="518"/>
        <w:gridCol w:w="462"/>
        <w:gridCol w:w="462"/>
        <w:gridCol w:w="462"/>
      </w:tblGrid>
      <w:tr w:rsidR="00E70E6E" w:rsidRPr="008E6DF5" w14:paraId="182B773B" w14:textId="77777777">
        <w:trPr>
          <w:cantSplit/>
          <w:tblHeader/>
        </w:trPr>
        <w:tc>
          <w:tcPr>
            <w:tcW w:w="3601" w:type="dxa"/>
            <w:vMerge w:val="restart"/>
            <w:tcBorders>
              <w:top w:val="single" w:sz="6" w:space="0" w:color="auto"/>
              <w:left w:val="single" w:sz="6" w:space="0" w:color="auto"/>
              <w:bottom w:val="single" w:sz="6" w:space="0" w:color="auto"/>
              <w:right w:val="single" w:sz="6" w:space="0" w:color="auto"/>
            </w:tcBorders>
          </w:tcPr>
          <w:p w14:paraId="050FB747" w14:textId="77777777" w:rsidR="00E70E6E" w:rsidRPr="008E6DF5" w:rsidRDefault="004869BA" w:rsidP="00117639">
            <w:pPr>
              <w:rPr>
                <w:b/>
                <w:bCs/>
                <w:noProof/>
              </w:rPr>
            </w:pPr>
            <w:r w:rsidRPr="008E6DF5">
              <w:rPr>
                <w:b/>
                <w:bCs/>
                <w:noProof/>
              </w:rPr>
              <w:t>Forretningsmæssigt mål</w:t>
            </w:r>
          </w:p>
        </w:tc>
        <w:tc>
          <w:tcPr>
            <w:tcW w:w="686" w:type="dxa"/>
            <w:vMerge w:val="restart"/>
            <w:tcBorders>
              <w:top w:val="single" w:sz="6" w:space="0" w:color="auto"/>
              <w:left w:val="single" w:sz="6" w:space="0" w:color="auto"/>
              <w:bottom w:val="single" w:sz="6" w:space="0" w:color="auto"/>
              <w:right w:val="single" w:sz="6" w:space="0" w:color="auto"/>
            </w:tcBorders>
          </w:tcPr>
          <w:p w14:paraId="46F6D797" w14:textId="77777777" w:rsidR="00E70E6E" w:rsidRPr="008E6DF5" w:rsidRDefault="00E70E6E" w:rsidP="00117639">
            <w:pPr>
              <w:jc w:val="center"/>
              <w:rPr>
                <w:b/>
                <w:bCs/>
                <w:noProof/>
              </w:rPr>
            </w:pPr>
            <w:r w:rsidRPr="008E6DF5">
              <w:rPr>
                <w:b/>
                <w:bCs/>
                <w:noProof/>
              </w:rPr>
              <w:t>5-</w:t>
            </w:r>
            <w:r w:rsidR="002C017A" w:rsidRPr="008E6DF5">
              <w:rPr>
                <w:b/>
                <w:bCs/>
                <w:noProof/>
              </w:rPr>
              <w:t>års</w:t>
            </w:r>
            <w:r w:rsidRPr="008E6DF5">
              <w:rPr>
                <w:b/>
                <w:bCs/>
                <w:noProof/>
              </w:rPr>
              <w:t xml:space="preserve"> poten</w:t>
            </w:r>
            <w:r w:rsidRPr="008E6DF5">
              <w:rPr>
                <w:b/>
                <w:bCs/>
                <w:noProof/>
              </w:rPr>
              <w:softHyphen/>
              <w:t>tial</w:t>
            </w:r>
            <w:r w:rsidR="002C017A" w:rsidRPr="008E6DF5">
              <w:rPr>
                <w:b/>
                <w:bCs/>
                <w:noProof/>
              </w:rPr>
              <w:t>e</w:t>
            </w:r>
          </w:p>
        </w:tc>
        <w:tc>
          <w:tcPr>
            <w:tcW w:w="1386" w:type="dxa"/>
            <w:gridSpan w:val="3"/>
            <w:tcBorders>
              <w:top w:val="single" w:sz="6" w:space="0" w:color="auto"/>
              <w:left w:val="single" w:sz="6" w:space="0" w:color="auto"/>
              <w:bottom w:val="single" w:sz="6" w:space="0" w:color="auto"/>
              <w:right w:val="single" w:sz="6" w:space="0" w:color="auto"/>
            </w:tcBorders>
          </w:tcPr>
          <w:p w14:paraId="06B9898F" w14:textId="77777777" w:rsidR="00E70E6E" w:rsidRPr="008E6DF5" w:rsidRDefault="002C017A" w:rsidP="00117639">
            <w:pPr>
              <w:jc w:val="center"/>
              <w:rPr>
                <w:b/>
                <w:bCs/>
                <w:noProof/>
              </w:rPr>
            </w:pPr>
            <w:r w:rsidRPr="008E6DF5">
              <w:rPr>
                <w:b/>
                <w:bCs/>
                <w:noProof/>
              </w:rPr>
              <w:t>Opf.grad</w:t>
            </w:r>
          </w:p>
        </w:tc>
        <w:tc>
          <w:tcPr>
            <w:tcW w:w="1554" w:type="dxa"/>
            <w:gridSpan w:val="3"/>
            <w:tcBorders>
              <w:top w:val="single" w:sz="6" w:space="0" w:color="auto"/>
              <w:left w:val="single" w:sz="6" w:space="0" w:color="auto"/>
              <w:bottom w:val="single" w:sz="6" w:space="0" w:color="auto"/>
              <w:right w:val="single" w:sz="6" w:space="0" w:color="auto"/>
            </w:tcBorders>
          </w:tcPr>
          <w:p w14:paraId="16DEF44A" w14:textId="77777777" w:rsidR="00E70E6E" w:rsidRPr="008E6DF5" w:rsidRDefault="002C017A" w:rsidP="00117639">
            <w:pPr>
              <w:jc w:val="center"/>
              <w:rPr>
                <w:b/>
                <w:bCs/>
                <w:noProof/>
              </w:rPr>
            </w:pPr>
            <w:r w:rsidRPr="008E6DF5">
              <w:rPr>
                <w:b/>
                <w:bCs/>
                <w:noProof/>
              </w:rPr>
              <w:t>Risiko</w:t>
            </w:r>
          </w:p>
        </w:tc>
        <w:tc>
          <w:tcPr>
            <w:tcW w:w="1386" w:type="dxa"/>
            <w:gridSpan w:val="3"/>
            <w:tcBorders>
              <w:top w:val="single" w:sz="6" w:space="0" w:color="auto"/>
              <w:left w:val="single" w:sz="6" w:space="0" w:color="auto"/>
              <w:bottom w:val="single" w:sz="6" w:space="0" w:color="auto"/>
              <w:right w:val="single" w:sz="6" w:space="0" w:color="auto"/>
            </w:tcBorders>
          </w:tcPr>
          <w:p w14:paraId="024E7D59" w14:textId="77777777" w:rsidR="00E70E6E" w:rsidRPr="008E6DF5" w:rsidRDefault="00E70E6E" w:rsidP="00117639">
            <w:pPr>
              <w:jc w:val="center"/>
              <w:rPr>
                <w:b/>
                <w:bCs/>
                <w:noProof/>
              </w:rPr>
            </w:pPr>
            <w:r w:rsidRPr="008E6DF5">
              <w:rPr>
                <w:b/>
                <w:bCs/>
                <w:noProof/>
              </w:rPr>
              <w:t>5-</w:t>
            </w:r>
            <w:r w:rsidR="002C017A" w:rsidRPr="008E6DF5">
              <w:rPr>
                <w:b/>
                <w:bCs/>
                <w:noProof/>
              </w:rPr>
              <w:t>års værdi</w:t>
            </w:r>
          </w:p>
        </w:tc>
      </w:tr>
      <w:tr w:rsidR="00E70E6E" w:rsidRPr="008E6DF5" w14:paraId="753D1CE4" w14:textId="77777777">
        <w:trPr>
          <w:cantSplit/>
          <w:tblHeader/>
        </w:trPr>
        <w:tc>
          <w:tcPr>
            <w:tcW w:w="3601" w:type="dxa"/>
            <w:vMerge/>
            <w:tcBorders>
              <w:top w:val="single" w:sz="6" w:space="0" w:color="auto"/>
              <w:left w:val="single" w:sz="6" w:space="0" w:color="auto"/>
              <w:bottom w:val="single" w:sz="6" w:space="0" w:color="auto"/>
              <w:right w:val="single" w:sz="6" w:space="0" w:color="auto"/>
            </w:tcBorders>
          </w:tcPr>
          <w:p w14:paraId="5689D93E" w14:textId="77777777" w:rsidR="00E70E6E" w:rsidRPr="008E6DF5" w:rsidRDefault="00E70E6E" w:rsidP="00117639">
            <w:pPr>
              <w:pStyle w:val="Column1"/>
              <w:rPr>
                <w:noProof/>
                <w:lang w:val="da-DK"/>
              </w:rPr>
            </w:pPr>
          </w:p>
        </w:tc>
        <w:tc>
          <w:tcPr>
            <w:tcW w:w="686" w:type="dxa"/>
            <w:vMerge/>
            <w:tcBorders>
              <w:top w:val="single" w:sz="6" w:space="0" w:color="auto"/>
              <w:left w:val="single" w:sz="6" w:space="0" w:color="auto"/>
              <w:bottom w:val="single" w:sz="6" w:space="0" w:color="auto"/>
              <w:right w:val="single" w:sz="6" w:space="0" w:color="auto"/>
            </w:tcBorders>
          </w:tcPr>
          <w:p w14:paraId="016002F5" w14:textId="77777777" w:rsidR="00E70E6E" w:rsidRPr="008E6DF5" w:rsidRDefault="00E70E6E" w:rsidP="00117639">
            <w:pPr>
              <w:jc w:val="center"/>
              <w:rPr>
                <w:noProof/>
              </w:rPr>
            </w:pPr>
          </w:p>
        </w:tc>
        <w:tc>
          <w:tcPr>
            <w:tcW w:w="462" w:type="dxa"/>
            <w:tcBorders>
              <w:top w:val="single" w:sz="6" w:space="0" w:color="auto"/>
              <w:left w:val="single" w:sz="6" w:space="0" w:color="auto"/>
              <w:bottom w:val="single" w:sz="6" w:space="0" w:color="auto"/>
              <w:right w:val="single" w:sz="6" w:space="0" w:color="auto"/>
            </w:tcBorders>
          </w:tcPr>
          <w:p w14:paraId="5B5E25E7" w14:textId="77777777" w:rsidR="00E70E6E" w:rsidRPr="008E6DF5" w:rsidRDefault="009D6A43" w:rsidP="00117639">
            <w:pPr>
              <w:jc w:val="center"/>
              <w:rPr>
                <w:b/>
                <w:bCs/>
                <w:noProof/>
              </w:rPr>
            </w:pPr>
            <w:r>
              <w:rPr>
                <w:b/>
                <w:bCs/>
                <w:noProof/>
              </w:rPr>
              <w:t xml:space="preserve">Lev </w:t>
            </w:r>
            <w:r w:rsidR="00E70E6E" w:rsidRPr="008E6DF5">
              <w:rPr>
                <w:b/>
                <w:bCs/>
                <w:noProof/>
              </w:rPr>
              <w:t>A</w:t>
            </w:r>
          </w:p>
        </w:tc>
        <w:tc>
          <w:tcPr>
            <w:tcW w:w="462" w:type="dxa"/>
            <w:tcBorders>
              <w:top w:val="single" w:sz="6" w:space="0" w:color="auto"/>
              <w:left w:val="single" w:sz="6" w:space="0" w:color="auto"/>
              <w:bottom w:val="single" w:sz="6" w:space="0" w:color="auto"/>
              <w:right w:val="single" w:sz="6" w:space="0" w:color="auto"/>
            </w:tcBorders>
          </w:tcPr>
          <w:p w14:paraId="45E0F1E6" w14:textId="77777777" w:rsidR="00E70E6E" w:rsidRPr="008E6DF5" w:rsidRDefault="009D6A43" w:rsidP="00117639">
            <w:pPr>
              <w:jc w:val="center"/>
              <w:rPr>
                <w:b/>
                <w:bCs/>
                <w:noProof/>
              </w:rPr>
            </w:pPr>
            <w:r>
              <w:rPr>
                <w:b/>
                <w:bCs/>
                <w:noProof/>
              </w:rPr>
              <w:t>Lev</w:t>
            </w:r>
            <w:r w:rsidR="00E70E6E" w:rsidRPr="008E6DF5">
              <w:rPr>
                <w:b/>
                <w:bCs/>
                <w:noProof/>
              </w:rPr>
              <w:t>B</w:t>
            </w:r>
          </w:p>
        </w:tc>
        <w:tc>
          <w:tcPr>
            <w:tcW w:w="462" w:type="dxa"/>
            <w:tcBorders>
              <w:top w:val="single" w:sz="6" w:space="0" w:color="auto"/>
              <w:left w:val="single" w:sz="6" w:space="0" w:color="auto"/>
              <w:bottom w:val="single" w:sz="6" w:space="0" w:color="auto"/>
              <w:right w:val="single" w:sz="6" w:space="0" w:color="auto"/>
            </w:tcBorders>
          </w:tcPr>
          <w:p w14:paraId="61ACE7D5" w14:textId="77777777" w:rsidR="00E70E6E" w:rsidRPr="008E6DF5" w:rsidRDefault="009D6A43" w:rsidP="00117639">
            <w:pPr>
              <w:jc w:val="center"/>
              <w:rPr>
                <w:b/>
                <w:bCs/>
                <w:noProof/>
              </w:rPr>
            </w:pPr>
            <w:r>
              <w:rPr>
                <w:b/>
                <w:bCs/>
                <w:noProof/>
              </w:rPr>
              <w:t xml:space="preserve">Lev </w:t>
            </w:r>
            <w:r w:rsidR="00E70E6E" w:rsidRPr="008E6DF5">
              <w:rPr>
                <w:b/>
                <w:bCs/>
                <w:noProof/>
              </w:rPr>
              <w:t>C</w:t>
            </w:r>
          </w:p>
        </w:tc>
        <w:tc>
          <w:tcPr>
            <w:tcW w:w="518" w:type="dxa"/>
            <w:tcBorders>
              <w:top w:val="single" w:sz="6" w:space="0" w:color="auto"/>
              <w:left w:val="single" w:sz="6" w:space="0" w:color="auto"/>
              <w:bottom w:val="single" w:sz="6" w:space="0" w:color="auto"/>
              <w:right w:val="single" w:sz="6" w:space="0" w:color="auto"/>
            </w:tcBorders>
          </w:tcPr>
          <w:p w14:paraId="4146CA12" w14:textId="77777777" w:rsidR="00E70E6E" w:rsidRPr="008E6DF5" w:rsidRDefault="009D6A43" w:rsidP="00117639">
            <w:pPr>
              <w:jc w:val="center"/>
              <w:rPr>
                <w:b/>
                <w:bCs/>
                <w:noProof/>
              </w:rPr>
            </w:pPr>
            <w:r>
              <w:rPr>
                <w:b/>
                <w:bCs/>
                <w:noProof/>
              </w:rPr>
              <w:t xml:space="preserve">Lev </w:t>
            </w:r>
            <w:r w:rsidR="00E70E6E" w:rsidRPr="008E6DF5">
              <w:rPr>
                <w:b/>
                <w:bCs/>
                <w:noProof/>
              </w:rPr>
              <w:t>A</w:t>
            </w:r>
          </w:p>
        </w:tc>
        <w:tc>
          <w:tcPr>
            <w:tcW w:w="518" w:type="dxa"/>
            <w:tcBorders>
              <w:top w:val="single" w:sz="6" w:space="0" w:color="auto"/>
              <w:left w:val="single" w:sz="6" w:space="0" w:color="auto"/>
              <w:bottom w:val="single" w:sz="6" w:space="0" w:color="auto"/>
              <w:right w:val="single" w:sz="6" w:space="0" w:color="auto"/>
            </w:tcBorders>
          </w:tcPr>
          <w:p w14:paraId="53C2D966" w14:textId="77777777" w:rsidR="00E70E6E" w:rsidRPr="008E6DF5" w:rsidRDefault="009D6A43" w:rsidP="00117639">
            <w:pPr>
              <w:jc w:val="center"/>
              <w:rPr>
                <w:b/>
                <w:bCs/>
                <w:noProof/>
              </w:rPr>
            </w:pPr>
            <w:r>
              <w:rPr>
                <w:b/>
                <w:bCs/>
                <w:noProof/>
              </w:rPr>
              <w:t xml:space="preserve">Lev </w:t>
            </w:r>
            <w:r w:rsidR="00E70E6E" w:rsidRPr="008E6DF5">
              <w:rPr>
                <w:b/>
                <w:bCs/>
                <w:noProof/>
              </w:rPr>
              <w:t>B</w:t>
            </w:r>
          </w:p>
        </w:tc>
        <w:tc>
          <w:tcPr>
            <w:tcW w:w="518" w:type="dxa"/>
            <w:tcBorders>
              <w:top w:val="single" w:sz="6" w:space="0" w:color="auto"/>
              <w:left w:val="single" w:sz="6" w:space="0" w:color="auto"/>
              <w:bottom w:val="single" w:sz="6" w:space="0" w:color="auto"/>
              <w:right w:val="single" w:sz="6" w:space="0" w:color="auto"/>
            </w:tcBorders>
          </w:tcPr>
          <w:p w14:paraId="751AF51E" w14:textId="77777777" w:rsidR="00E70E6E" w:rsidRPr="008E6DF5" w:rsidRDefault="009D6A43" w:rsidP="00117639">
            <w:pPr>
              <w:jc w:val="center"/>
              <w:rPr>
                <w:b/>
                <w:bCs/>
                <w:noProof/>
              </w:rPr>
            </w:pPr>
            <w:r>
              <w:rPr>
                <w:b/>
                <w:bCs/>
                <w:noProof/>
              </w:rPr>
              <w:t>Lev</w:t>
            </w:r>
            <w:r w:rsidR="00E70E6E" w:rsidRPr="008E6DF5">
              <w:rPr>
                <w:b/>
                <w:bCs/>
                <w:noProof/>
              </w:rPr>
              <w:t>C</w:t>
            </w:r>
          </w:p>
        </w:tc>
        <w:tc>
          <w:tcPr>
            <w:tcW w:w="462" w:type="dxa"/>
            <w:tcBorders>
              <w:top w:val="single" w:sz="6" w:space="0" w:color="auto"/>
              <w:left w:val="single" w:sz="6" w:space="0" w:color="auto"/>
              <w:bottom w:val="single" w:sz="6" w:space="0" w:color="auto"/>
              <w:right w:val="single" w:sz="6" w:space="0" w:color="auto"/>
            </w:tcBorders>
          </w:tcPr>
          <w:p w14:paraId="263A82A6" w14:textId="77777777" w:rsidR="00E70E6E" w:rsidRPr="008E6DF5" w:rsidRDefault="009D6A43" w:rsidP="00117639">
            <w:pPr>
              <w:jc w:val="center"/>
              <w:rPr>
                <w:b/>
                <w:bCs/>
                <w:noProof/>
              </w:rPr>
            </w:pPr>
            <w:r>
              <w:rPr>
                <w:b/>
                <w:bCs/>
                <w:noProof/>
              </w:rPr>
              <w:t xml:space="preserve">Lev </w:t>
            </w:r>
            <w:r w:rsidR="00E70E6E" w:rsidRPr="008E6DF5">
              <w:rPr>
                <w:b/>
                <w:bCs/>
                <w:noProof/>
              </w:rPr>
              <w:t>A</w:t>
            </w:r>
          </w:p>
        </w:tc>
        <w:tc>
          <w:tcPr>
            <w:tcW w:w="462" w:type="dxa"/>
            <w:tcBorders>
              <w:top w:val="single" w:sz="6" w:space="0" w:color="auto"/>
              <w:left w:val="single" w:sz="6" w:space="0" w:color="auto"/>
              <w:bottom w:val="single" w:sz="6" w:space="0" w:color="auto"/>
              <w:right w:val="single" w:sz="6" w:space="0" w:color="auto"/>
            </w:tcBorders>
          </w:tcPr>
          <w:p w14:paraId="2DB2F2CC" w14:textId="77777777" w:rsidR="00E70E6E" w:rsidRPr="008E6DF5" w:rsidRDefault="009D6A43" w:rsidP="00117639">
            <w:pPr>
              <w:jc w:val="center"/>
              <w:rPr>
                <w:b/>
                <w:bCs/>
                <w:noProof/>
              </w:rPr>
            </w:pPr>
            <w:r>
              <w:rPr>
                <w:b/>
                <w:bCs/>
                <w:noProof/>
              </w:rPr>
              <w:t xml:space="preserve">Lev </w:t>
            </w:r>
            <w:r w:rsidR="00E70E6E" w:rsidRPr="008E6DF5">
              <w:rPr>
                <w:b/>
                <w:bCs/>
                <w:noProof/>
              </w:rPr>
              <w:t>B</w:t>
            </w:r>
          </w:p>
        </w:tc>
        <w:tc>
          <w:tcPr>
            <w:tcW w:w="462" w:type="dxa"/>
            <w:tcBorders>
              <w:top w:val="single" w:sz="6" w:space="0" w:color="auto"/>
              <w:left w:val="single" w:sz="6" w:space="0" w:color="auto"/>
              <w:bottom w:val="single" w:sz="6" w:space="0" w:color="auto"/>
              <w:right w:val="single" w:sz="6" w:space="0" w:color="auto"/>
            </w:tcBorders>
          </w:tcPr>
          <w:p w14:paraId="45194371" w14:textId="77777777" w:rsidR="00E70E6E" w:rsidRPr="008E6DF5" w:rsidRDefault="009D6A43" w:rsidP="00117639">
            <w:pPr>
              <w:jc w:val="center"/>
              <w:rPr>
                <w:b/>
                <w:bCs/>
                <w:noProof/>
              </w:rPr>
            </w:pPr>
            <w:r>
              <w:rPr>
                <w:b/>
                <w:bCs/>
                <w:noProof/>
              </w:rPr>
              <w:t>Lev</w:t>
            </w:r>
            <w:r w:rsidR="00E70E6E" w:rsidRPr="008E6DF5">
              <w:rPr>
                <w:b/>
                <w:bCs/>
                <w:noProof/>
              </w:rPr>
              <w:t>C</w:t>
            </w:r>
          </w:p>
        </w:tc>
      </w:tr>
      <w:tr w:rsidR="00E70E6E" w:rsidRPr="008E6DF5" w14:paraId="28691EF1" w14:textId="77777777">
        <w:trPr>
          <w:cantSplit/>
        </w:trPr>
        <w:tc>
          <w:tcPr>
            <w:tcW w:w="3601" w:type="dxa"/>
            <w:tcBorders>
              <w:top w:val="single" w:sz="6" w:space="0" w:color="auto"/>
              <w:left w:val="single" w:sz="6" w:space="0" w:color="auto"/>
              <w:bottom w:val="single" w:sz="6" w:space="0" w:color="auto"/>
              <w:right w:val="single" w:sz="6" w:space="0" w:color="auto"/>
            </w:tcBorders>
          </w:tcPr>
          <w:p w14:paraId="448A44AC" w14:textId="77777777" w:rsidR="00E70E6E" w:rsidRPr="008E6DF5" w:rsidRDefault="00E70E6E" w:rsidP="00117639">
            <w:pPr>
              <w:pStyle w:val="Column1"/>
              <w:rPr>
                <w:noProof/>
                <w:color w:val="3366FF"/>
                <w:lang w:val="da-DK"/>
              </w:rPr>
            </w:pPr>
            <w:r w:rsidRPr="008E6DF5">
              <w:rPr>
                <w:noProof/>
                <w:color w:val="3366FF"/>
                <w:lang w:val="da-DK"/>
              </w:rPr>
              <w:t>1. Eff</w:t>
            </w:r>
            <w:r w:rsidR="004869BA" w:rsidRPr="008E6DF5">
              <w:rPr>
                <w:noProof/>
                <w:color w:val="3366FF"/>
                <w:lang w:val="da-DK"/>
              </w:rPr>
              <w:t>ektiv støtte af klinikerne</w:t>
            </w:r>
          </w:p>
        </w:tc>
        <w:tc>
          <w:tcPr>
            <w:tcW w:w="686" w:type="dxa"/>
            <w:tcBorders>
              <w:top w:val="single" w:sz="6" w:space="0" w:color="auto"/>
              <w:left w:val="single" w:sz="6" w:space="0" w:color="auto"/>
              <w:bottom w:val="single" w:sz="6" w:space="0" w:color="auto"/>
              <w:right w:val="single" w:sz="6" w:space="0" w:color="auto"/>
            </w:tcBorders>
          </w:tcPr>
          <w:p w14:paraId="07795F6B" w14:textId="77777777" w:rsidR="00E70E6E" w:rsidRPr="008E6DF5" w:rsidRDefault="002C017A" w:rsidP="00117639">
            <w:pPr>
              <w:jc w:val="center"/>
              <w:rPr>
                <w:noProof/>
                <w:color w:val="3366FF"/>
              </w:rPr>
            </w:pPr>
            <w:r w:rsidRPr="008E6DF5">
              <w:rPr>
                <w:noProof/>
                <w:color w:val="3366FF"/>
              </w:rPr>
              <w:t>10</w:t>
            </w:r>
            <w:r w:rsidR="00E70E6E" w:rsidRPr="008E6DF5">
              <w:rPr>
                <w:noProof/>
                <w:color w:val="3366FF"/>
              </w:rPr>
              <w:t>00</w:t>
            </w:r>
          </w:p>
        </w:tc>
        <w:tc>
          <w:tcPr>
            <w:tcW w:w="462" w:type="dxa"/>
            <w:tcBorders>
              <w:top w:val="single" w:sz="6" w:space="0" w:color="auto"/>
              <w:left w:val="single" w:sz="6" w:space="0" w:color="auto"/>
              <w:bottom w:val="single" w:sz="6" w:space="0" w:color="auto"/>
              <w:right w:val="single" w:sz="6" w:space="0" w:color="auto"/>
            </w:tcBorders>
          </w:tcPr>
          <w:p w14:paraId="564E32AF" w14:textId="77777777" w:rsidR="00E70E6E" w:rsidRPr="008E6DF5" w:rsidRDefault="00E70E6E" w:rsidP="00117639">
            <w:pPr>
              <w:jc w:val="center"/>
              <w:rPr>
                <w:noProof/>
                <w:color w:val="3366FF"/>
              </w:rPr>
            </w:pPr>
            <w:r w:rsidRPr="008E6DF5">
              <w:rPr>
                <w:noProof/>
                <w:color w:val="3366FF"/>
              </w:rPr>
              <w:t>0</w:t>
            </w:r>
            <w:r w:rsidR="00BC7267" w:rsidRPr="008E6DF5">
              <w:rPr>
                <w:noProof/>
                <w:color w:val="3366FF"/>
              </w:rPr>
              <w:t>,</w:t>
            </w:r>
            <w:r w:rsidRPr="008E6DF5">
              <w:rPr>
                <w:noProof/>
                <w:color w:val="3366FF"/>
              </w:rPr>
              <w:t>5</w:t>
            </w:r>
          </w:p>
        </w:tc>
        <w:tc>
          <w:tcPr>
            <w:tcW w:w="462" w:type="dxa"/>
            <w:tcBorders>
              <w:top w:val="single" w:sz="6" w:space="0" w:color="auto"/>
              <w:left w:val="single" w:sz="6" w:space="0" w:color="auto"/>
              <w:bottom w:val="single" w:sz="6" w:space="0" w:color="auto"/>
              <w:right w:val="single" w:sz="6" w:space="0" w:color="auto"/>
            </w:tcBorders>
          </w:tcPr>
          <w:p w14:paraId="10FB40DD"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11F4173C" w14:textId="77777777" w:rsidR="00E70E6E" w:rsidRPr="008E6DF5" w:rsidRDefault="00E70E6E" w:rsidP="00117639">
            <w:pPr>
              <w:jc w:val="center"/>
              <w:rPr>
                <w:noProof/>
                <w:color w:val="3366FF"/>
              </w:rPr>
            </w:pPr>
          </w:p>
        </w:tc>
        <w:tc>
          <w:tcPr>
            <w:tcW w:w="518" w:type="dxa"/>
            <w:tcBorders>
              <w:top w:val="single" w:sz="6" w:space="0" w:color="auto"/>
              <w:left w:val="single" w:sz="6" w:space="0" w:color="auto"/>
              <w:bottom w:val="single" w:sz="6" w:space="0" w:color="auto"/>
              <w:right w:val="single" w:sz="6" w:space="0" w:color="auto"/>
            </w:tcBorders>
          </w:tcPr>
          <w:p w14:paraId="5C2C0E12" w14:textId="77777777" w:rsidR="00E70E6E" w:rsidRPr="008E6DF5" w:rsidRDefault="00E70E6E" w:rsidP="00117639">
            <w:pPr>
              <w:jc w:val="center"/>
              <w:rPr>
                <w:noProof/>
                <w:color w:val="3366FF"/>
              </w:rPr>
            </w:pPr>
            <w:r w:rsidRPr="008E6DF5">
              <w:rPr>
                <w:noProof/>
                <w:color w:val="3366FF"/>
              </w:rPr>
              <w:t>30%</w:t>
            </w:r>
          </w:p>
        </w:tc>
        <w:tc>
          <w:tcPr>
            <w:tcW w:w="518" w:type="dxa"/>
            <w:tcBorders>
              <w:top w:val="single" w:sz="6" w:space="0" w:color="auto"/>
              <w:left w:val="single" w:sz="6" w:space="0" w:color="auto"/>
              <w:bottom w:val="single" w:sz="6" w:space="0" w:color="auto"/>
              <w:right w:val="single" w:sz="6" w:space="0" w:color="auto"/>
            </w:tcBorders>
          </w:tcPr>
          <w:p w14:paraId="2124A800" w14:textId="77777777" w:rsidR="00E70E6E" w:rsidRPr="008E6DF5" w:rsidRDefault="00E70E6E" w:rsidP="00117639">
            <w:pPr>
              <w:jc w:val="center"/>
              <w:rPr>
                <w:noProof/>
                <w:color w:val="3366FF"/>
              </w:rPr>
            </w:pPr>
          </w:p>
        </w:tc>
        <w:tc>
          <w:tcPr>
            <w:tcW w:w="518" w:type="dxa"/>
            <w:tcBorders>
              <w:top w:val="single" w:sz="6" w:space="0" w:color="auto"/>
              <w:left w:val="single" w:sz="6" w:space="0" w:color="auto"/>
              <w:bottom w:val="single" w:sz="6" w:space="0" w:color="auto"/>
              <w:right w:val="single" w:sz="6" w:space="0" w:color="auto"/>
            </w:tcBorders>
          </w:tcPr>
          <w:p w14:paraId="164DCB37"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4179ADD5" w14:textId="77777777" w:rsidR="00E70E6E" w:rsidRPr="008E6DF5" w:rsidRDefault="002C017A" w:rsidP="00117639">
            <w:pPr>
              <w:jc w:val="center"/>
              <w:rPr>
                <w:noProof/>
                <w:color w:val="3366FF"/>
              </w:rPr>
            </w:pPr>
            <w:r w:rsidRPr="008E6DF5">
              <w:rPr>
                <w:noProof/>
                <w:color w:val="3366FF"/>
              </w:rPr>
              <w:t>35</w:t>
            </w:r>
            <w:r w:rsidR="00E70E6E" w:rsidRPr="008E6DF5">
              <w:rPr>
                <w:noProof/>
                <w:color w:val="3366FF"/>
              </w:rPr>
              <w:t>0</w:t>
            </w:r>
          </w:p>
        </w:tc>
        <w:tc>
          <w:tcPr>
            <w:tcW w:w="462" w:type="dxa"/>
            <w:tcBorders>
              <w:top w:val="single" w:sz="6" w:space="0" w:color="auto"/>
              <w:left w:val="single" w:sz="6" w:space="0" w:color="auto"/>
              <w:bottom w:val="single" w:sz="6" w:space="0" w:color="auto"/>
              <w:right w:val="single" w:sz="6" w:space="0" w:color="auto"/>
            </w:tcBorders>
          </w:tcPr>
          <w:p w14:paraId="740EAEB3"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7250FF90" w14:textId="77777777" w:rsidR="00E70E6E" w:rsidRPr="008E6DF5" w:rsidRDefault="00E70E6E" w:rsidP="00117639">
            <w:pPr>
              <w:jc w:val="center"/>
              <w:rPr>
                <w:noProof/>
                <w:color w:val="3366FF"/>
              </w:rPr>
            </w:pPr>
          </w:p>
        </w:tc>
      </w:tr>
      <w:tr w:rsidR="00E70E6E" w:rsidRPr="008E6DF5" w14:paraId="09223D5A" w14:textId="77777777">
        <w:trPr>
          <w:cantSplit/>
        </w:trPr>
        <w:tc>
          <w:tcPr>
            <w:tcW w:w="3601" w:type="dxa"/>
            <w:tcBorders>
              <w:top w:val="single" w:sz="6" w:space="0" w:color="auto"/>
              <w:left w:val="single" w:sz="6" w:space="0" w:color="auto"/>
              <w:bottom w:val="single" w:sz="6" w:space="0" w:color="auto"/>
              <w:right w:val="single" w:sz="6" w:space="0" w:color="auto"/>
            </w:tcBorders>
          </w:tcPr>
          <w:p w14:paraId="63D4BF1E" w14:textId="77777777" w:rsidR="00E70E6E" w:rsidRPr="008E6DF5" w:rsidRDefault="00E70E6E" w:rsidP="00117639">
            <w:pPr>
              <w:pStyle w:val="Column1"/>
              <w:rPr>
                <w:noProof/>
                <w:color w:val="3366FF"/>
                <w:lang w:val="da-DK"/>
              </w:rPr>
            </w:pPr>
            <w:r w:rsidRPr="008E6DF5">
              <w:rPr>
                <w:noProof/>
                <w:color w:val="3366FF"/>
                <w:lang w:val="da-DK"/>
              </w:rPr>
              <w:t>2. Reduce</w:t>
            </w:r>
            <w:r w:rsidR="004869BA" w:rsidRPr="008E6DF5">
              <w:rPr>
                <w:noProof/>
                <w:color w:val="3366FF"/>
                <w:lang w:val="da-DK"/>
              </w:rPr>
              <w:t>r medicineringsfejl</w:t>
            </w:r>
          </w:p>
        </w:tc>
        <w:tc>
          <w:tcPr>
            <w:tcW w:w="686" w:type="dxa"/>
            <w:tcBorders>
              <w:top w:val="single" w:sz="6" w:space="0" w:color="auto"/>
              <w:left w:val="single" w:sz="6" w:space="0" w:color="auto"/>
              <w:bottom w:val="single" w:sz="6" w:space="0" w:color="auto"/>
              <w:right w:val="single" w:sz="6" w:space="0" w:color="auto"/>
            </w:tcBorders>
          </w:tcPr>
          <w:p w14:paraId="73B4CB3F" w14:textId="77777777" w:rsidR="00E70E6E" w:rsidRPr="008E6DF5" w:rsidRDefault="002C017A" w:rsidP="00117639">
            <w:pPr>
              <w:jc w:val="center"/>
              <w:rPr>
                <w:noProof/>
                <w:color w:val="3366FF"/>
              </w:rPr>
            </w:pPr>
            <w:r w:rsidRPr="008E6DF5">
              <w:rPr>
                <w:noProof/>
                <w:color w:val="3366FF"/>
              </w:rPr>
              <w:t>2</w:t>
            </w:r>
            <w:r w:rsidR="00E70E6E" w:rsidRPr="008E6DF5">
              <w:rPr>
                <w:noProof/>
                <w:color w:val="3366FF"/>
              </w:rPr>
              <w:t>50</w:t>
            </w:r>
          </w:p>
        </w:tc>
        <w:tc>
          <w:tcPr>
            <w:tcW w:w="462" w:type="dxa"/>
            <w:tcBorders>
              <w:top w:val="single" w:sz="6" w:space="0" w:color="auto"/>
              <w:left w:val="single" w:sz="6" w:space="0" w:color="auto"/>
              <w:bottom w:val="single" w:sz="6" w:space="0" w:color="auto"/>
              <w:right w:val="single" w:sz="6" w:space="0" w:color="auto"/>
            </w:tcBorders>
          </w:tcPr>
          <w:p w14:paraId="79E6188F" w14:textId="77777777" w:rsidR="00E70E6E" w:rsidRPr="008E6DF5" w:rsidRDefault="00BC7267" w:rsidP="00117639">
            <w:pPr>
              <w:jc w:val="center"/>
              <w:rPr>
                <w:noProof/>
                <w:color w:val="3366FF"/>
              </w:rPr>
            </w:pPr>
            <w:r w:rsidRPr="008E6DF5">
              <w:rPr>
                <w:noProof/>
                <w:color w:val="3366FF"/>
              </w:rPr>
              <w:t>1,</w:t>
            </w:r>
            <w:r w:rsidR="00E70E6E" w:rsidRPr="008E6DF5">
              <w:rPr>
                <w:noProof/>
                <w:color w:val="3366FF"/>
              </w:rPr>
              <w:t>0</w:t>
            </w:r>
          </w:p>
        </w:tc>
        <w:tc>
          <w:tcPr>
            <w:tcW w:w="462" w:type="dxa"/>
            <w:tcBorders>
              <w:top w:val="single" w:sz="6" w:space="0" w:color="auto"/>
              <w:left w:val="single" w:sz="6" w:space="0" w:color="auto"/>
              <w:bottom w:val="single" w:sz="6" w:space="0" w:color="auto"/>
              <w:right w:val="single" w:sz="6" w:space="0" w:color="auto"/>
            </w:tcBorders>
          </w:tcPr>
          <w:p w14:paraId="0B491CB7"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0EDF4837" w14:textId="77777777" w:rsidR="00E70E6E" w:rsidRPr="008E6DF5" w:rsidRDefault="00E70E6E" w:rsidP="00117639">
            <w:pPr>
              <w:jc w:val="center"/>
              <w:rPr>
                <w:noProof/>
                <w:color w:val="3366FF"/>
              </w:rPr>
            </w:pPr>
          </w:p>
        </w:tc>
        <w:tc>
          <w:tcPr>
            <w:tcW w:w="518" w:type="dxa"/>
            <w:tcBorders>
              <w:top w:val="single" w:sz="6" w:space="0" w:color="auto"/>
              <w:left w:val="single" w:sz="6" w:space="0" w:color="auto"/>
              <w:bottom w:val="single" w:sz="6" w:space="0" w:color="auto"/>
              <w:right w:val="single" w:sz="6" w:space="0" w:color="auto"/>
            </w:tcBorders>
          </w:tcPr>
          <w:p w14:paraId="26E20E25" w14:textId="77777777" w:rsidR="00E70E6E" w:rsidRPr="008E6DF5" w:rsidRDefault="00E70E6E" w:rsidP="00117639">
            <w:pPr>
              <w:jc w:val="center"/>
              <w:rPr>
                <w:noProof/>
                <w:color w:val="3366FF"/>
              </w:rPr>
            </w:pPr>
            <w:r w:rsidRPr="008E6DF5">
              <w:rPr>
                <w:noProof/>
                <w:color w:val="3366FF"/>
              </w:rPr>
              <w:t>10%</w:t>
            </w:r>
          </w:p>
        </w:tc>
        <w:tc>
          <w:tcPr>
            <w:tcW w:w="518" w:type="dxa"/>
            <w:tcBorders>
              <w:top w:val="single" w:sz="6" w:space="0" w:color="auto"/>
              <w:left w:val="single" w:sz="6" w:space="0" w:color="auto"/>
              <w:bottom w:val="single" w:sz="6" w:space="0" w:color="auto"/>
              <w:right w:val="single" w:sz="6" w:space="0" w:color="auto"/>
            </w:tcBorders>
          </w:tcPr>
          <w:p w14:paraId="494562B4" w14:textId="77777777" w:rsidR="00E70E6E" w:rsidRPr="008E6DF5" w:rsidRDefault="00E70E6E" w:rsidP="00117639">
            <w:pPr>
              <w:jc w:val="center"/>
              <w:rPr>
                <w:noProof/>
                <w:color w:val="3366FF"/>
              </w:rPr>
            </w:pPr>
          </w:p>
        </w:tc>
        <w:tc>
          <w:tcPr>
            <w:tcW w:w="518" w:type="dxa"/>
            <w:tcBorders>
              <w:top w:val="single" w:sz="6" w:space="0" w:color="auto"/>
              <w:left w:val="single" w:sz="6" w:space="0" w:color="auto"/>
              <w:bottom w:val="single" w:sz="6" w:space="0" w:color="auto"/>
              <w:right w:val="single" w:sz="6" w:space="0" w:color="auto"/>
            </w:tcBorders>
          </w:tcPr>
          <w:p w14:paraId="05E87540"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41E6D445" w14:textId="77777777" w:rsidR="00E70E6E" w:rsidRPr="008E6DF5" w:rsidRDefault="002C017A" w:rsidP="00117639">
            <w:pPr>
              <w:jc w:val="center"/>
              <w:rPr>
                <w:noProof/>
                <w:color w:val="3366FF"/>
              </w:rPr>
            </w:pPr>
            <w:r w:rsidRPr="008E6DF5">
              <w:rPr>
                <w:noProof/>
                <w:color w:val="3366FF"/>
              </w:rPr>
              <w:t>225</w:t>
            </w:r>
          </w:p>
        </w:tc>
        <w:tc>
          <w:tcPr>
            <w:tcW w:w="462" w:type="dxa"/>
            <w:tcBorders>
              <w:top w:val="single" w:sz="6" w:space="0" w:color="auto"/>
              <w:left w:val="single" w:sz="6" w:space="0" w:color="auto"/>
              <w:bottom w:val="single" w:sz="6" w:space="0" w:color="auto"/>
              <w:right w:val="single" w:sz="6" w:space="0" w:color="auto"/>
            </w:tcBorders>
          </w:tcPr>
          <w:p w14:paraId="4F6A2180"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3593FB73" w14:textId="77777777" w:rsidR="00E70E6E" w:rsidRPr="008E6DF5" w:rsidRDefault="00E70E6E" w:rsidP="00117639">
            <w:pPr>
              <w:jc w:val="center"/>
              <w:rPr>
                <w:noProof/>
                <w:color w:val="3366FF"/>
              </w:rPr>
            </w:pPr>
          </w:p>
        </w:tc>
      </w:tr>
      <w:tr w:rsidR="00E70E6E" w:rsidRPr="008E6DF5" w14:paraId="19270FFD" w14:textId="77777777">
        <w:trPr>
          <w:cantSplit/>
        </w:trPr>
        <w:tc>
          <w:tcPr>
            <w:tcW w:w="3601" w:type="dxa"/>
            <w:tcBorders>
              <w:top w:val="single" w:sz="6" w:space="0" w:color="auto"/>
              <w:left w:val="single" w:sz="6" w:space="0" w:color="auto"/>
              <w:bottom w:val="single" w:sz="6" w:space="0" w:color="auto"/>
              <w:right w:val="single" w:sz="6" w:space="0" w:color="auto"/>
            </w:tcBorders>
          </w:tcPr>
          <w:p w14:paraId="01985F9E" w14:textId="77777777" w:rsidR="00E70E6E" w:rsidRPr="008E6DF5" w:rsidRDefault="00E70E6E" w:rsidP="00117639">
            <w:pPr>
              <w:pStyle w:val="Column1"/>
              <w:rPr>
                <w:noProof/>
                <w:color w:val="3366FF"/>
                <w:lang w:val="da-DK"/>
              </w:rPr>
            </w:pPr>
            <w:r w:rsidRPr="008E6DF5">
              <w:rPr>
                <w:noProof/>
                <w:color w:val="3366FF"/>
                <w:lang w:val="da-DK"/>
              </w:rPr>
              <w:t xml:space="preserve">3. </w:t>
            </w:r>
            <w:r w:rsidR="004869BA" w:rsidRPr="008E6DF5">
              <w:rPr>
                <w:noProof/>
                <w:color w:val="3366FF"/>
                <w:lang w:val="da-DK"/>
              </w:rPr>
              <w:t>Løbende procesforbedring</w:t>
            </w:r>
          </w:p>
        </w:tc>
        <w:tc>
          <w:tcPr>
            <w:tcW w:w="686" w:type="dxa"/>
            <w:tcBorders>
              <w:top w:val="single" w:sz="6" w:space="0" w:color="auto"/>
              <w:left w:val="single" w:sz="6" w:space="0" w:color="auto"/>
              <w:bottom w:val="single" w:sz="6" w:space="0" w:color="auto"/>
              <w:right w:val="single" w:sz="6" w:space="0" w:color="auto"/>
            </w:tcBorders>
          </w:tcPr>
          <w:p w14:paraId="4D98F389" w14:textId="77777777" w:rsidR="00E70E6E" w:rsidRPr="008E6DF5" w:rsidRDefault="002C017A" w:rsidP="00117639">
            <w:pPr>
              <w:jc w:val="center"/>
              <w:rPr>
                <w:noProof/>
                <w:color w:val="3366FF"/>
              </w:rPr>
            </w:pPr>
            <w:r w:rsidRPr="008E6DF5">
              <w:rPr>
                <w:noProof/>
                <w:color w:val="3366FF"/>
              </w:rPr>
              <w:t>2</w:t>
            </w:r>
            <w:r w:rsidR="00E70E6E" w:rsidRPr="008E6DF5">
              <w:rPr>
                <w:noProof/>
                <w:color w:val="3366FF"/>
              </w:rPr>
              <w:t>50</w:t>
            </w:r>
          </w:p>
        </w:tc>
        <w:tc>
          <w:tcPr>
            <w:tcW w:w="462" w:type="dxa"/>
            <w:tcBorders>
              <w:top w:val="single" w:sz="6" w:space="0" w:color="auto"/>
              <w:left w:val="single" w:sz="6" w:space="0" w:color="auto"/>
              <w:bottom w:val="single" w:sz="6" w:space="0" w:color="auto"/>
              <w:right w:val="single" w:sz="6" w:space="0" w:color="auto"/>
            </w:tcBorders>
          </w:tcPr>
          <w:p w14:paraId="7FC39F04" w14:textId="77777777" w:rsidR="00E70E6E" w:rsidRPr="008E6DF5" w:rsidRDefault="00BC7267" w:rsidP="00117639">
            <w:pPr>
              <w:jc w:val="center"/>
              <w:rPr>
                <w:noProof/>
                <w:color w:val="3366FF"/>
              </w:rPr>
            </w:pPr>
            <w:r w:rsidRPr="008E6DF5">
              <w:rPr>
                <w:noProof/>
                <w:color w:val="3366FF"/>
              </w:rPr>
              <w:t>1,</w:t>
            </w:r>
            <w:r w:rsidR="00E70E6E" w:rsidRPr="008E6DF5">
              <w:rPr>
                <w:noProof/>
                <w:color w:val="3366FF"/>
              </w:rPr>
              <w:t>0</w:t>
            </w:r>
          </w:p>
        </w:tc>
        <w:tc>
          <w:tcPr>
            <w:tcW w:w="462" w:type="dxa"/>
            <w:tcBorders>
              <w:top w:val="single" w:sz="6" w:space="0" w:color="auto"/>
              <w:left w:val="single" w:sz="6" w:space="0" w:color="auto"/>
              <w:bottom w:val="single" w:sz="6" w:space="0" w:color="auto"/>
              <w:right w:val="single" w:sz="6" w:space="0" w:color="auto"/>
            </w:tcBorders>
          </w:tcPr>
          <w:p w14:paraId="0EB8565D"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50D5F5A4" w14:textId="77777777" w:rsidR="00E70E6E" w:rsidRPr="008E6DF5" w:rsidRDefault="00E70E6E" w:rsidP="00117639">
            <w:pPr>
              <w:jc w:val="center"/>
              <w:rPr>
                <w:noProof/>
                <w:color w:val="3366FF"/>
              </w:rPr>
            </w:pPr>
          </w:p>
        </w:tc>
        <w:tc>
          <w:tcPr>
            <w:tcW w:w="518" w:type="dxa"/>
            <w:tcBorders>
              <w:top w:val="single" w:sz="6" w:space="0" w:color="auto"/>
              <w:left w:val="single" w:sz="6" w:space="0" w:color="auto"/>
              <w:bottom w:val="single" w:sz="6" w:space="0" w:color="auto"/>
              <w:right w:val="single" w:sz="6" w:space="0" w:color="auto"/>
            </w:tcBorders>
          </w:tcPr>
          <w:p w14:paraId="3B3D75D6" w14:textId="77777777" w:rsidR="00E70E6E" w:rsidRPr="008E6DF5" w:rsidRDefault="00E70E6E" w:rsidP="00117639">
            <w:pPr>
              <w:jc w:val="center"/>
              <w:rPr>
                <w:noProof/>
                <w:color w:val="3366FF"/>
              </w:rPr>
            </w:pPr>
            <w:r w:rsidRPr="008E6DF5">
              <w:rPr>
                <w:noProof/>
                <w:color w:val="3366FF"/>
              </w:rPr>
              <w:t>40%</w:t>
            </w:r>
          </w:p>
        </w:tc>
        <w:tc>
          <w:tcPr>
            <w:tcW w:w="518" w:type="dxa"/>
            <w:tcBorders>
              <w:top w:val="single" w:sz="6" w:space="0" w:color="auto"/>
              <w:left w:val="single" w:sz="6" w:space="0" w:color="auto"/>
              <w:bottom w:val="single" w:sz="6" w:space="0" w:color="auto"/>
              <w:right w:val="single" w:sz="6" w:space="0" w:color="auto"/>
            </w:tcBorders>
          </w:tcPr>
          <w:p w14:paraId="3FDE63BD" w14:textId="77777777" w:rsidR="00E70E6E" w:rsidRPr="008E6DF5" w:rsidRDefault="00E70E6E" w:rsidP="00117639">
            <w:pPr>
              <w:jc w:val="center"/>
              <w:rPr>
                <w:noProof/>
                <w:color w:val="3366FF"/>
              </w:rPr>
            </w:pPr>
          </w:p>
        </w:tc>
        <w:tc>
          <w:tcPr>
            <w:tcW w:w="518" w:type="dxa"/>
            <w:tcBorders>
              <w:top w:val="single" w:sz="6" w:space="0" w:color="auto"/>
              <w:left w:val="single" w:sz="6" w:space="0" w:color="auto"/>
              <w:bottom w:val="single" w:sz="6" w:space="0" w:color="auto"/>
              <w:right w:val="single" w:sz="6" w:space="0" w:color="auto"/>
            </w:tcBorders>
          </w:tcPr>
          <w:p w14:paraId="51A5310F"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4957FFC3" w14:textId="77777777" w:rsidR="00E70E6E" w:rsidRPr="008E6DF5" w:rsidRDefault="002C017A" w:rsidP="00117639">
            <w:pPr>
              <w:jc w:val="center"/>
              <w:rPr>
                <w:noProof/>
                <w:color w:val="3366FF"/>
              </w:rPr>
            </w:pPr>
            <w:r w:rsidRPr="008E6DF5">
              <w:rPr>
                <w:noProof/>
                <w:color w:val="3366FF"/>
              </w:rPr>
              <w:t>150</w:t>
            </w:r>
          </w:p>
        </w:tc>
        <w:tc>
          <w:tcPr>
            <w:tcW w:w="462" w:type="dxa"/>
            <w:tcBorders>
              <w:top w:val="single" w:sz="6" w:space="0" w:color="auto"/>
              <w:left w:val="single" w:sz="6" w:space="0" w:color="auto"/>
              <w:bottom w:val="single" w:sz="6" w:space="0" w:color="auto"/>
              <w:right w:val="single" w:sz="6" w:space="0" w:color="auto"/>
            </w:tcBorders>
          </w:tcPr>
          <w:p w14:paraId="4FFBCA95"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0997A1CE" w14:textId="77777777" w:rsidR="00E70E6E" w:rsidRPr="008E6DF5" w:rsidRDefault="00E70E6E" w:rsidP="00117639">
            <w:pPr>
              <w:jc w:val="center"/>
              <w:rPr>
                <w:noProof/>
                <w:color w:val="3366FF"/>
              </w:rPr>
            </w:pPr>
          </w:p>
        </w:tc>
      </w:tr>
      <w:tr w:rsidR="00E70E6E" w:rsidRPr="008E6DF5" w14:paraId="1127F731" w14:textId="77777777">
        <w:trPr>
          <w:cantSplit/>
        </w:trPr>
        <w:tc>
          <w:tcPr>
            <w:tcW w:w="3601" w:type="dxa"/>
            <w:tcBorders>
              <w:top w:val="single" w:sz="6" w:space="0" w:color="auto"/>
              <w:left w:val="single" w:sz="6" w:space="0" w:color="auto"/>
              <w:bottom w:val="single" w:sz="6" w:space="0" w:color="auto"/>
              <w:right w:val="single" w:sz="6" w:space="0" w:color="auto"/>
            </w:tcBorders>
          </w:tcPr>
          <w:p w14:paraId="0A9D2093" w14:textId="77777777" w:rsidR="00E70E6E" w:rsidRPr="008E6DF5" w:rsidRDefault="00E70E6E" w:rsidP="00117639">
            <w:pPr>
              <w:pStyle w:val="Column1"/>
              <w:rPr>
                <w:noProof/>
                <w:color w:val="3366FF"/>
                <w:lang w:val="da-DK"/>
              </w:rPr>
            </w:pPr>
            <w:r w:rsidRPr="008E6DF5">
              <w:rPr>
                <w:noProof/>
                <w:color w:val="3366FF"/>
                <w:lang w:val="da-DK"/>
              </w:rPr>
              <w:t xml:space="preserve">4. </w:t>
            </w:r>
            <w:r w:rsidR="004869BA" w:rsidRPr="008E6DF5">
              <w:rPr>
                <w:noProof/>
                <w:color w:val="3366FF"/>
                <w:lang w:val="da-DK"/>
              </w:rPr>
              <w:t>Mindre driftsomk.</w:t>
            </w:r>
            <w:r w:rsidRPr="008E6DF5">
              <w:rPr>
                <w:noProof/>
                <w:color w:val="3366FF"/>
                <w:lang w:val="da-DK"/>
              </w:rPr>
              <w:t xml:space="preserve"> (</w:t>
            </w:r>
            <w:r w:rsidR="004869BA" w:rsidRPr="008E6DF5">
              <w:rPr>
                <w:noProof/>
                <w:color w:val="3366FF"/>
                <w:lang w:val="da-DK"/>
              </w:rPr>
              <w:t>medregnet nedenfor</w:t>
            </w:r>
            <w:r w:rsidRPr="008E6DF5">
              <w:rPr>
                <w:noProof/>
                <w:color w:val="3366FF"/>
                <w:lang w:val="da-DK"/>
              </w:rPr>
              <w:t>)</w:t>
            </w:r>
          </w:p>
        </w:tc>
        <w:tc>
          <w:tcPr>
            <w:tcW w:w="686" w:type="dxa"/>
            <w:tcBorders>
              <w:top w:val="single" w:sz="6" w:space="0" w:color="auto"/>
              <w:left w:val="single" w:sz="6" w:space="0" w:color="auto"/>
              <w:bottom w:val="single" w:sz="6" w:space="0" w:color="auto"/>
              <w:right w:val="single" w:sz="6" w:space="0" w:color="auto"/>
            </w:tcBorders>
          </w:tcPr>
          <w:p w14:paraId="48F75BB4"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5485D9FD"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2E089155"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19BC3C3A" w14:textId="77777777" w:rsidR="00E70E6E" w:rsidRPr="008E6DF5" w:rsidRDefault="00E70E6E" w:rsidP="00117639">
            <w:pPr>
              <w:jc w:val="center"/>
              <w:rPr>
                <w:noProof/>
                <w:color w:val="3366FF"/>
              </w:rPr>
            </w:pPr>
          </w:p>
        </w:tc>
        <w:tc>
          <w:tcPr>
            <w:tcW w:w="518" w:type="dxa"/>
            <w:tcBorders>
              <w:top w:val="single" w:sz="6" w:space="0" w:color="auto"/>
              <w:left w:val="single" w:sz="6" w:space="0" w:color="auto"/>
              <w:bottom w:val="single" w:sz="6" w:space="0" w:color="auto"/>
              <w:right w:val="single" w:sz="6" w:space="0" w:color="auto"/>
            </w:tcBorders>
          </w:tcPr>
          <w:p w14:paraId="655F4872" w14:textId="77777777" w:rsidR="00E70E6E" w:rsidRPr="008E6DF5" w:rsidRDefault="00E70E6E" w:rsidP="00117639">
            <w:pPr>
              <w:jc w:val="center"/>
              <w:rPr>
                <w:noProof/>
                <w:color w:val="3366FF"/>
              </w:rPr>
            </w:pPr>
          </w:p>
        </w:tc>
        <w:tc>
          <w:tcPr>
            <w:tcW w:w="518" w:type="dxa"/>
            <w:tcBorders>
              <w:top w:val="single" w:sz="6" w:space="0" w:color="auto"/>
              <w:left w:val="single" w:sz="6" w:space="0" w:color="auto"/>
              <w:bottom w:val="single" w:sz="6" w:space="0" w:color="auto"/>
              <w:right w:val="single" w:sz="6" w:space="0" w:color="auto"/>
            </w:tcBorders>
          </w:tcPr>
          <w:p w14:paraId="136B3348" w14:textId="77777777" w:rsidR="00E70E6E" w:rsidRPr="008E6DF5" w:rsidRDefault="00E70E6E" w:rsidP="00117639">
            <w:pPr>
              <w:jc w:val="center"/>
              <w:rPr>
                <w:noProof/>
                <w:color w:val="3366FF"/>
              </w:rPr>
            </w:pPr>
          </w:p>
        </w:tc>
        <w:tc>
          <w:tcPr>
            <w:tcW w:w="518" w:type="dxa"/>
            <w:tcBorders>
              <w:top w:val="single" w:sz="6" w:space="0" w:color="auto"/>
              <w:left w:val="single" w:sz="6" w:space="0" w:color="auto"/>
              <w:bottom w:val="single" w:sz="6" w:space="0" w:color="auto"/>
              <w:right w:val="single" w:sz="6" w:space="0" w:color="auto"/>
            </w:tcBorders>
          </w:tcPr>
          <w:p w14:paraId="129AF9EC"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5E727F04"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697FA3B4" w14:textId="77777777" w:rsidR="00E70E6E" w:rsidRPr="008E6DF5" w:rsidRDefault="00E70E6E" w:rsidP="00117639">
            <w:pPr>
              <w:jc w:val="center"/>
              <w:rPr>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60B815C4" w14:textId="77777777" w:rsidR="00E70E6E" w:rsidRPr="008E6DF5" w:rsidRDefault="00E70E6E" w:rsidP="00117639">
            <w:pPr>
              <w:jc w:val="center"/>
              <w:rPr>
                <w:noProof/>
                <w:color w:val="3366FF"/>
              </w:rPr>
            </w:pPr>
          </w:p>
        </w:tc>
      </w:tr>
      <w:tr w:rsidR="00E70E6E" w:rsidRPr="008E6DF5" w14:paraId="29339D5D" w14:textId="77777777">
        <w:trPr>
          <w:cantSplit/>
        </w:trPr>
        <w:tc>
          <w:tcPr>
            <w:tcW w:w="3601" w:type="dxa"/>
            <w:tcBorders>
              <w:top w:val="single" w:sz="6" w:space="0" w:color="auto"/>
              <w:left w:val="single" w:sz="6" w:space="0" w:color="auto"/>
              <w:bottom w:val="single" w:sz="6" w:space="0" w:color="auto"/>
              <w:right w:val="single" w:sz="6" w:space="0" w:color="auto"/>
            </w:tcBorders>
          </w:tcPr>
          <w:p w14:paraId="4542D75C" w14:textId="77777777" w:rsidR="00E70E6E" w:rsidRPr="008E6DF5" w:rsidRDefault="002C017A" w:rsidP="00117639">
            <w:pPr>
              <w:pStyle w:val="Column1"/>
              <w:rPr>
                <w:b/>
                <w:bCs/>
                <w:noProof/>
                <w:color w:val="3366FF"/>
                <w:lang w:val="da-DK"/>
              </w:rPr>
            </w:pPr>
            <w:r w:rsidRPr="008E6DF5">
              <w:rPr>
                <w:b/>
                <w:bCs/>
                <w:noProof/>
                <w:color w:val="3366FF"/>
                <w:lang w:val="da-DK"/>
              </w:rPr>
              <w:t>Bruttogevinst</w:t>
            </w:r>
            <w:r w:rsidR="00E70E6E" w:rsidRPr="008E6DF5">
              <w:rPr>
                <w:b/>
                <w:bCs/>
                <w:noProof/>
                <w:color w:val="3366FF"/>
                <w:lang w:val="da-DK"/>
              </w:rPr>
              <w:t xml:space="preserve"> for 5 </w:t>
            </w:r>
            <w:r w:rsidRPr="008E6DF5">
              <w:rPr>
                <w:b/>
                <w:bCs/>
                <w:noProof/>
                <w:color w:val="3366FF"/>
                <w:lang w:val="da-DK"/>
              </w:rPr>
              <w:t>år</w:t>
            </w:r>
            <w:r w:rsidR="00E70E6E" w:rsidRPr="008E6DF5">
              <w:rPr>
                <w:b/>
                <w:bCs/>
                <w:noProof/>
                <w:color w:val="3366FF"/>
                <w:lang w:val="da-DK"/>
              </w:rPr>
              <w:t xml:space="preserve"> (million</w:t>
            </w:r>
            <w:r w:rsidRPr="008E6DF5">
              <w:rPr>
                <w:b/>
                <w:bCs/>
                <w:noProof/>
                <w:color w:val="3366FF"/>
                <w:lang w:val="da-DK"/>
              </w:rPr>
              <w:t xml:space="preserve">er </w:t>
            </w:r>
            <w:r w:rsidR="004E7A16" w:rsidRPr="008E6DF5">
              <w:rPr>
                <w:b/>
                <w:bCs/>
                <w:noProof/>
                <w:color w:val="3366FF"/>
                <w:lang w:val="da-DK"/>
              </w:rPr>
              <w:t>DKK</w:t>
            </w:r>
            <w:r w:rsidR="00E70E6E" w:rsidRPr="008E6DF5">
              <w:rPr>
                <w:b/>
                <w:bCs/>
                <w:noProof/>
                <w:color w:val="3366FF"/>
                <w:lang w:val="da-DK"/>
              </w:rPr>
              <w:t xml:space="preserve">) </w:t>
            </w:r>
          </w:p>
        </w:tc>
        <w:tc>
          <w:tcPr>
            <w:tcW w:w="686" w:type="dxa"/>
            <w:tcBorders>
              <w:top w:val="single" w:sz="6" w:space="0" w:color="auto"/>
              <w:left w:val="single" w:sz="6" w:space="0" w:color="auto"/>
              <w:bottom w:val="single" w:sz="6" w:space="0" w:color="auto"/>
              <w:right w:val="single" w:sz="6" w:space="0" w:color="auto"/>
            </w:tcBorders>
          </w:tcPr>
          <w:p w14:paraId="304CC5FB" w14:textId="77777777" w:rsidR="00E70E6E" w:rsidRPr="008E6DF5" w:rsidRDefault="002C017A" w:rsidP="00117639">
            <w:pPr>
              <w:jc w:val="center"/>
              <w:rPr>
                <w:b/>
                <w:bCs/>
                <w:noProof/>
                <w:color w:val="3366FF"/>
              </w:rPr>
            </w:pPr>
            <w:r w:rsidRPr="008E6DF5">
              <w:rPr>
                <w:b/>
                <w:bCs/>
                <w:noProof/>
                <w:color w:val="3366FF"/>
              </w:rPr>
              <w:t>15</w:t>
            </w:r>
            <w:r w:rsidR="00E70E6E" w:rsidRPr="008E6DF5">
              <w:rPr>
                <w:b/>
                <w:bCs/>
                <w:noProof/>
                <w:color w:val="3366FF"/>
              </w:rPr>
              <w:t>00</w:t>
            </w:r>
          </w:p>
        </w:tc>
        <w:tc>
          <w:tcPr>
            <w:tcW w:w="462" w:type="dxa"/>
            <w:tcBorders>
              <w:top w:val="single" w:sz="6" w:space="0" w:color="auto"/>
              <w:left w:val="single" w:sz="6" w:space="0" w:color="auto"/>
              <w:bottom w:val="single" w:sz="6" w:space="0" w:color="auto"/>
              <w:right w:val="single" w:sz="6" w:space="0" w:color="auto"/>
            </w:tcBorders>
          </w:tcPr>
          <w:p w14:paraId="0C53F4B2" w14:textId="77777777" w:rsidR="00E70E6E" w:rsidRPr="008E6DF5" w:rsidRDefault="00E70E6E" w:rsidP="00117639">
            <w:pPr>
              <w:jc w:val="center"/>
              <w:rPr>
                <w:b/>
                <w:bCs/>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0BDF0139" w14:textId="77777777" w:rsidR="00E70E6E" w:rsidRPr="008E6DF5" w:rsidRDefault="00E70E6E" w:rsidP="00117639">
            <w:pPr>
              <w:jc w:val="center"/>
              <w:rPr>
                <w:b/>
                <w:bCs/>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053E8FCC" w14:textId="77777777" w:rsidR="00E70E6E" w:rsidRPr="008E6DF5" w:rsidRDefault="00E70E6E" w:rsidP="00117639">
            <w:pPr>
              <w:jc w:val="center"/>
              <w:rPr>
                <w:b/>
                <w:bCs/>
                <w:noProof/>
                <w:color w:val="3366FF"/>
              </w:rPr>
            </w:pPr>
          </w:p>
        </w:tc>
        <w:tc>
          <w:tcPr>
            <w:tcW w:w="518" w:type="dxa"/>
            <w:tcBorders>
              <w:top w:val="single" w:sz="6" w:space="0" w:color="auto"/>
              <w:left w:val="single" w:sz="6" w:space="0" w:color="auto"/>
              <w:bottom w:val="single" w:sz="6" w:space="0" w:color="auto"/>
              <w:right w:val="single" w:sz="6" w:space="0" w:color="auto"/>
            </w:tcBorders>
          </w:tcPr>
          <w:p w14:paraId="4C1F3F67" w14:textId="77777777" w:rsidR="00E70E6E" w:rsidRPr="008E6DF5" w:rsidRDefault="00E70E6E" w:rsidP="00117639">
            <w:pPr>
              <w:jc w:val="center"/>
              <w:rPr>
                <w:b/>
                <w:bCs/>
                <w:noProof/>
                <w:color w:val="3366FF"/>
              </w:rPr>
            </w:pPr>
          </w:p>
        </w:tc>
        <w:tc>
          <w:tcPr>
            <w:tcW w:w="518" w:type="dxa"/>
            <w:tcBorders>
              <w:top w:val="single" w:sz="6" w:space="0" w:color="auto"/>
              <w:left w:val="single" w:sz="6" w:space="0" w:color="auto"/>
              <w:bottom w:val="single" w:sz="6" w:space="0" w:color="auto"/>
              <w:right w:val="single" w:sz="6" w:space="0" w:color="auto"/>
            </w:tcBorders>
          </w:tcPr>
          <w:p w14:paraId="65D03865" w14:textId="77777777" w:rsidR="00E70E6E" w:rsidRPr="008E6DF5" w:rsidRDefault="00E70E6E" w:rsidP="00117639">
            <w:pPr>
              <w:jc w:val="center"/>
              <w:rPr>
                <w:b/>
                <w:bCs/>
                <w:noProof/>
                <w:color w:val="3366FF"/>
              </w:rPr>
            </w:pPr>
          </w:p>
        </w:tc>
        <w:tc>
          <w:tcPr>
            <w:tcW w:w="518" w:type="dxa"/>
            <w:tcBorders>
              <w:top w:val="single" w:sz="6" w:space="0" w:color="auto"/>
              <w:left w:val="single" w:sz="6" w:space="0" w:color="auto"/>
              <w:bottom w:val="single" w:sz="6" w:space="0" w:color="auto"/>
              <w:right w:val="single" w:sz="6" w:space="0" w:color="auto"/>
            </w:tcBorders>
          </w:tcPr>
          <w:p w14:paraId="00105CB4" w14:textId="77777777" w:rsidR="00E70E6E" w:rsidRPr="008E6DF5" w:rsidRDefault="00E70E6E" w:rsidP="00117639">
            <w:pPr>
              <w:jc w:val="center"/>
              <w:rPr>
                <w:b/>
                <w:bCs/>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0EC108FC" w14:textId="77777777" w:rsidR="00E70E6E" w:rsidRPr="008E6DF5" w:rsidRDefault="002C017A" w:rsidP="00117639">
            <w:pPr>
              <w:jc w:val="center"/>
              <w:rPr>
                <w:b/>
                <w:bCs/>
                <w:noProof/>
                <w:color w:val="3366FF"/>
              </w:rPr>
            </w:pPr>
            <w:r w:rsidRPr="008E6DF5">
              <w:rPr>
                <w:b/>
                <w:bCs/>
                <w:noProof/>
                <w:color w:val="3366FF"/>
              </w:rPr>
              <w:t>725</w:t>
            </w:r>
          </w:p>
        </w:tc>
        <w:tc>
          <w:tcPr>
            <w:tcW w:w="462" w:type="dxa"/>
            <w:tcBorders>
              <w:top w:val="single" w:sz="6" w:space="0" w:color="auto"/>
              <w:left w:val="single" w:sz="6" w:space="0" w:color="auto"/>
              <w:bottom w:val="single" w:sz="6" w:space="0" w:color="auto"/>
              <w:right w:val="single" w:sz="6" w:space="0" w:color="auto"/>
            </w:tcBorders>
          </w:tcPr>
          <w:p w14:paraId="1E8269BE" w14:textId="77777777" w:rsidR="00E70E6E" w:rsidRPr="008E6DF5" w:rsidRDefault="00E70E6E" w:rsidP="00117639">
            <w:pPr>
              <w:jc w:val="center"/>
              <w:rPr>
                <w:b/>
                <w:bCs/>
                <w:noProof/>
                <w:color w:val="3366FF"/>
              </w:rPr>
            </w:pPr>
          </w:p>
        </w:tc>
        <w:tc>
          <w:tcPr>
            <w:tcW w:w="462" w:type="dxa"/>
            <w:tcBorders>
              <w:top w:val="single" w:sz="6" w:space="0" w:color="auto"/>
              <w:left w:val="single" w:sz="6" w:space="0" w:color="auto"/>
              <w:bottom w:val="single" w:sz="6" w:space="0" w:color="auto"/>
              <w:right w:val="single" w:sz="6" w:space="0" w:color="auto"/>
            </w:tcBorders>
          </w:tcPr>
          <w:p w14:paraId="0C1F5604" w14:textId="77777777" w:rsidR="00E70E6E" w:rsidRPr="008E6DF5" w:rsidRDefault="00E70E6E" w:rsidP="00117639">
            <w:pPr>
              <w:jc w:val="center"/>
              <w:rPr>
                <w:b/>
                <w:bCs/>
                <w:noProof/>
                <w:color w:val="3366FF"/>
              </w:rPr>
            </w:pPr>
          </w:p>
        </w:tc>
      </w:tr>
    </w:tbl>
    <w:p w14:paraId="3C28BE52" w14:textId="77777777" w:rsidR="00E70E6E" w:rsidRPr="008E6DF5" w:rsidRDefault="00E70E6E" w:rsidP="00E70E6E">
      <w:pPr>
        <w:rPr>
          <w:noProof/>
        </w:rPr>
      </w:pPr>
    </w:p>
    <w:p w14:paraId="021A18D9" w14:textId="77777777" w:rsidR="002C017A" w:rsidRPr="008E6DF5" w:rsidRDefault="002C017A" w:rsidP="00E70E6E">
      <w:pPr>
        <w:rPr>
          <w:noProof/>
        </w:rPr>
      </w:pPr>
      <w:r w:rsidRPr="008E6DF5">
        <w:rPr>
          <w:noProof/>
        </w:rPr>
        <w:t>Kunden vurderer nettoværdien for hvert tilbud. Brutto</w:t>
      </w:r>
      <w:r w:rsidR="00F807DC" w:rsidRPr="008E6DF5">
        <w:rPr>
          <w:noProof/>
        </w:rPr>
        <w:t>gevinsten</w:t>
      </w:r>
      <w:r w:rsidRPr="008E6DF5">
        <w:rPr>
          <w:noProof/>
        </w:rPr>
        <w:t xml:space="preserve"> over 5 år er beregnet ovenfor. Omkostningerne til anskaffelse og drift trækkes fra. Resultatet er nettoværdien over 5 år. Bemærk at alle tallene kan være forskellige fra tilbud til tilbud.</w:t>
      </w:r>
    </w:p>
    <w:p w14:paraId="3E37F421" w14:textId="77777777" w:rsidR="00E70E6E" w:rsidRPr="008E6DF5" w:rsidRDefault="00E70E6E" w:rsidP="00E70E6E">
      <w:pPr>
        <w:rPr>
          <w:noProof/>
        </w:rPr>
      </w:pPr>
    </w:p>
    <w:p w14:paraId="039D71C8" w14:textId="77777777" w:rsidR="002C017A" w:rsidRPr="008E6DF5" w:rsidRDefault="002C017A" w:rsidP="00E70E6E">
      <w:pPr>
        <w:rPr>
          <w:noProof/>
        </w:rPr>
      </w:pPr>
      <w:r w:rsidRPr="008E6DF5">
        <w:rPr>
          <w:noProof/>
        </w:rPr>
        <w:t>Kunden vælger det tilbud der har den højeste netto</w:t>
      </w:r>
      <w:r w:rsidR="00812C4B">
        <w:rPr>
          <w:noProof/>
        </w:rPr>
        <w:t>gevinst</w:t>
      </w:r>
      <w:r w:rsidRPr="008E6DF5">
        <w:rPr>
          <w:noProof/>
        </w:rPr>
        <w:t xml:space="preserve"> over 5 år.</w:t>
      </w:r>
    </w:p>
    <w:p w14:paraId="4A22BD54" w14:textId="77777777" w:rsidR="00E70E6E" w:rsidRPr="008E6DF5" w:rsidRDefault="00E70E6E" w:rsidP="00E70E6E">
      <w:pPr>
        <w:rPr>
          <w:noProof/>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bottom w:w="28" w:type="dxa"/>
        </w:tblCellMar>
        <w:tblLook w:val="01E0" w:firstRow="1" w:lastRow="1" w:firstColumn="1" w:lastColumn="1" w:noHBand="0" w:noVBand="0"/>
      </w:tblPr>
      <w:tblGrid>
        <w:gridCol w:w="5346"/>
        <w:gridCol w:w="717"/>
        <w:gridCol w:w="717"/>
        <w:gridCol w:w="717"/>
      </w:tblGrid>
      <w:tr w:rsidR="00E70E6E" w:rsidRPr="008E6DF5" w14:paraId="4CF0F43E" w14:textId="77777777">
        <w:trPr>
          <w:cantSplit/>
          <w:tblHeader/>
        </w:trPr>
        <w:tc>
          <w:tcPr>
            <w:tcW w:w="5346" w:type="dxa"/>
            <w:tcBorders>
              <w:top w:val="single" w:sz="6" w:space="0" w:color="auto"/>
              <w:left w:val="single" w:sz="6" w:space="0" w:color="auto"/>
              <w:bottom w:val="single" w:sz="6" w:space="0" w:color="auto"/>
              <w:right w:val="single" w:sz="6" w:space="0" w:color="auto"/>
            </w:tcBorders>
          </w:tcPr>
          <w:p w14:paraId="31C617C8" w14:textId="77777777" w:rsidR="00E70E6E" w:rsidRPr="008E6DF5" w:rsidRDefault="002C017A" w:rsidP="00117639">
            <w:pPr>
              <w:rPr>
                <w:b/>
                <w:bCs/>
                <w:noProof/>
              </w:rPr>
            </w:pPr>
            <w:r w:rsidRPr="008E6DF5">
              <w:rPr>
                <w:b/>
                <w:bCs/>
                <w:noProof/>
              </w:rPr>
              <w:t>Nettogevinst over 5 år</w:t>
            </w:r>
            <w:r w:rsidR="004E7A16" w:rsidRPr="008E6DF5">
              <w:rPr>
                <w:b/>
                <w:bCs/>
                <w:noProof/>
              </w:rPr>
              <w:t>, millioner DKK</w:t>
            </w:r>
          </w:p>
        </w:tc>
        <w:tc>
          <w:tcPr>
            <w:tcW w:w="717" w:type="dxa"/>
            <w:tcBorders>
              <w:top w:val="single" w:sz="6" w:space="0" w:color="auto"/>
              <w:left w:val="single" w:sz="6" w:space="0" w:color="auto"/>
              <w:bottom w:val="single" w:sz="6" w:space="0" w:color="auto"/>
              <w:right w:val="single" w:sz="6" w:space="0" w:color="auto"/>
            </w:tcBorders>
          </w:tcPr>
          <w:p w14:paraId="178B2C73" w14:textId="77777777" w:rsidR="00E70E6E" w:rsidRPr="008E6DF5" w:rsidRDefault="009D6A43" w:rsidP="00117639">
            <w:pPr>
              <w:jc w:val="center"/>
              <w:rPr>
                <w:b/>
                <w:bCs/>
                <w:noProof/>
              </w:rPr>
            </w:pPr>
            <w:r>
              <w:rPr>
                <w:b/>
                <w:bCs/>
                <w:noProof/>
              </w:rPr>
              <w:t xml:space="preserve">Lev </w:t>
            </w:r>
            <w:r w:rsidR="00E70E6E" w:rsidRPr="008E6DF5">
              <w:rPr>
                <w:b/>
                <w:bCs/>
                <w:noProof/>
              </w:rPr>
              <w:t>A</w:t>
            </w:r>
          </w:p>
        </w:tc>
        <w:tc>
          <w:tcPr>
            <w:tcW w:w="717" w:type="dxa"/>
            <w:tcBorders>
              <w:top w:val="single" w:sz="6" w:space="0" w:color="auto"/>
              <w:left w:val="single" w:sz="6" w:space="0" w:color="auto"/>
              <w:bottom w:val="single" w:sz="6" w:space="0" w:color="auto"/>
              <w:right w:val="single" w:sz="6" w:space="0" w:color="auto"/>
            </w:tcBorders>
          </w:tcPr>
          <w:p w14:paraId="5134F49E" w14:textId="77777777" w:rsidR="00E70E6E" w:rsidRPr="008E6DF5" w:rsidRDefault="009D6A43" w:rsidP="00117639">
            <w:pPr>
              <w:jc w:val="center"/>
              <w:rPr>
                <w:b/>
                <w:bCs/>
                <w:noProof/>
              </w:rPr>
            </w:pPr>
            <w:r>
              <w:rPr>
                <w:b/>
                <w:bCs/>
                <w:noProof/>
              </w:rPr>
              <w:t xml:space="preserve">Lev </w:t>
            </w:r>
            <w:r w:rsidR="00E70E6E" w:rsidRPr="008E6DF5">
              <w:rPr>
                <w:b/>
                <w:bCs/>
                <w:noProof/>
              </w:rPr>
              <w:t>B</w:t>
            </w:r>
          </w:p>
        </w:tc>
        <w:tc>
          <w:tcPr>
            <w:tcW w:w="717" w:type="dxa"/>
            <w:tcBorders>
              <w:top w:val="single" w:sz="6" w:space="0" w:color="auto"/>
              <w:left w:val="single" w:sz="6" w:space="0" w:color="auto"/>
              <w:bottom w:val="single" w:sz="6" w:space="0" w:color="auto"/>
              <w:right w:val="single" w:sz="6" w:space="0" w:color="auto"/>
            </w:tcBorders>
          </w:tcPr>
          <w:p w14:paraId="77993E1E" w14:textId="77777777" w:rsidR="00E70E6E" w:rsidRPr="008E6DF5" w:rsidRDefault="009D6A43" w:rsidP="00117639">
            <w:pPr>
              <w:jc w:val="center"/>
              <w:rPr>
                <w:b/>
                <w:bCs/>
                <w:noProof/>
              </w:rPr>
            </w:pPr>
            <w:r>
              <w:rPr>
                <w:b/>
                <w:bCs/>
                <w:noProof/>
              </w:rPr>
              <w:t xml:space="preserve">Lev </w:t>
            </w:r>
            <w:r w:rsidR="00E70E6E" w:rsidRPr="008E6DF5">
              <w:rPr>
                <w:b/>
                <w:bCs/>
                <w:noProof/>
              </w:rPr>
              <w:t>C</w:t>
            </w:r>
          </w:p>
        </w:tc>
      </w:tr>
      <w:tr w:rsidR="00E70E6E" w:rsidRPr="008E6DF5" w14:paraId="1549A6DE" w14:textId="77777777">
        <w:trPr>
          <w:cantSplit/>
        </w:trPr>
        <w:tc>
          <w:tcPr>
            <w:tcW w:w="5346" w:type="dxa"/>
            <w:tcBorders>
              <w:top w:val="single" w:sz="6" w:space="0" w:color="auto"/>
              <w:left w:val="single" w:sz="6" w:space="0" w:color="auto"/>
              <w:bottom w:val="single" w:sz="6" w:space="0" w:color="auto"/>
              <w:right w:val="single" w:sz="6" w:space="0" w:color="auto"/>
            </w:tcBorders>
          </w:tcPr>
          <w:p w14:paraId="52D6C55D" w14:textId="77777777" w:rsidR="00E70E6E" w:rsidRPr="008E6DF5" w:rsidRDefault="00601E5D" w:rsidP="00117639">
            <w:pPr>
              <w:pStyle w:val="Column1"/>
              <w:rPr>
                <w:b/>
                <w:bCs/>
                <w:noProof/>
                <w:lang w:val="da-DK"/>
              </w:rPr>
            </w:pPr>
            <w:r w:rsidRPr="008E6DF5">
              <w:rPr>
                <w:b/>
                <w:bCs/>
                <w:noProof/>
                <w:lang w:val="da-DK"/>
              </w:rPr>
              <w:t>Bruttogevinst over 5 år</w:t>
            </w:r>
          </w:p>
        </w:tc>
        <w:tc>
          <w:tcPr>
            <w:tcW w:w="717" w:type="dxa"/>
            <w:tcBorders>
              <w:top w:val="single" w:sz="6" w:space="0" w:color="auto"/>
              <w:left w:val="single" w:sz="6" w:space="0" w:color="auto"/>
              <w:bottom w:val="single" w:sz="6" w:space="0" w:color="auto"/>
              <w:right w:val="single" w:sz="6" w:space="0" w:color="auto"/>
            </w:tcBorders>
          </w:tcPr>
          <w:p w14:paraId="145E6EA2" w14:textId="77777777" w:rsidR="00E70E6E" w:rsidRPr="008E6DF5" w:rsidRDefault="00601E5D" w:rsidP="00117639">
            <w:pPr>
              <w:jc w:val="right"/>
              <w:rPr>
                <w:b/>
                <w:bCs/>
                <w:noProof/>
                <w:color w:val="3366FF"/>
              </w:rPr>
            </w:pPr>
            <w:r w:rsidRPr="008E6DF5">
              <w:rPr>
                <w:b/>
                <w:bCs/>
                <w:noProof/>
                <w:color w:val="3366FF"/>
              </w:rPr>
              <w:t>725</w:t>
            </w:r>
          </w:p>
        </w:tc>
        <w:tc>
          <w:tcPr>
            <w:tcW w:w="717" w:type="dxa"/>
            <w:tcBorders>
              <w:top w:val="single" w:sz="6" w:space="0" w:color="auto"/>
              <w:left w:val="single" w:sz="6" w:space="0" w:color="auto"/>
              <w:bottom w:val="single" w:sz="6" w:space="0" w:color="auto"/>
              <w:right w:val="single" w:sz="6" w:space="0" w:color="auto"/>
            </w:tcBorders>
          </w:tcPr>
          <w:p w14:paraId="05C6FB45" w14:textId="77777777" w:rsidR="00E70E6E" w:rsidRPr="008E6DF5" w:rsidRDefault="00E70E6E"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3DA2454E" w14:textId="77777777" w:rsidR="00E70E6E" w:rsidRPr="008E6DF5" w:rsidRDefault="00E70E6E" w:rsidP="00117639">
            <w:pPr>
              <w:jc w:val="right"/>
              <w:rPr>
                <w:noProof/>
              </w:rPr>
            </w:pPr>
          </w:p>
        </w:tc>
      </w:tr>
      <w:tr w:rsidR="00E70E6E" w:rsidRPr="008E6DF5" w14:paraId="245C6F12" w14:textId="77777777">
        <w:trPr>
          <w:cantSplit/>
        </w:trPr>
        <w:tc>
          <w:tcPr>
            <w:tcW w:w="5346" w:type="dxa"/>
            <w:tcBorders>
              <w:top w:val="single" w:sz="6" w:space="0" w:color="auto"/>
              <w:left w:val="single" w:sz="6" w:space="0" w:color="auto"/>
              <w:bottom w:val="single" w:sz="6" w:space="0" w:color="auto"/>
              <w:right w:val="single" w:sz="6" w:space="0" w:color="auto"/>
            </w:tcBorders>
          </w:tcPr>
          <w:p w14:paraId="45934AD8" w14:textId="77777777" w:rsidR="00E70E6E" w:rsidRPr="008E6DF5" w:rsidRDefault="00601E5D" w:rsidP="00117639">
            <w:pPr>
              <w:pStyle w:val="Column1"/>
              <w:rPr>
                <w:noProof/>
                <w:lang w:val="da-DK"/>
              </w:rPr>
            </w:pPr>
            <w:r w:rsidRPr="008E6DF5">
              <w:rPr>
                <w:noProof/>
                <w:lang w:val="da-DK"/>
              </w:rPr>
              <w:t>Produktets pris</w:t>
            </w:r>
          </w:p>
        </w:tc>
        <w:tc>
          <w:tcPr>
            <w:tcW w:w="717" w:type="dxa"/>
            <w:tcBorders>
              <w:top w:val="single" w:sz="6" w:space="0" w:color="auto"/>
              <w:left w:val="single" w:sz="6" w:space="0" w:color="auto"/>
              <w:bottom w:val="single" w:sz="6" w:space="0" w:color="auto"/>
              <w:right w:val="single" w:sz="6" w:space="0" w:color="auto"/>
            </w:tcBorders>
          </w:tcPr>
          <w:p w14:paraId="3EAB2326" w14:textId="77777777" w:rsidR="00E70E6E" w:rsidRPr="008E6DF5" w:rsidRDefault="00601E5D" w:rsidP="00117639">
            <w:pPr>
              <w:jc w:val="right"/>
              <w:rPr>
                <w:noProof/>
                <w:color w:val="3366FF"/>
              </w:rPr>
            </w:pPr>
            <w:r w:rsidRPr="008E6DF5">
              <w:rPr>
                <w:noProof/>
                <w:color w:val="3366FF"/>
              </w:rPr>
              <w:t>100</w:t>
            </w:r>
          </w:p>
        </w:tc>
        <w:tc>
          <w:tcPr>
            <w:tcW w:w="717" w:type="dxa"/>
            <w:tcBorders>
              <w:top w:val="single" w:sz="6" w:space="0" w:color="auto"/>
              <w:left w:val="single" w:sz="6" w:space="0" w:color="auto"/>
              <w:bottom w:val="single" w:sz="6" w:space="0" w:color="auto"/>
              <w:right w:val="single" w:sz="6" w:space="0" w:color="auto"/>
            </w:tcBorders>
          </w:tcPr>
          <w:p w14:paraId="46704B1C" w14:textId="77777777" w:rsidR="00E70E6E" w:rsidRPr="008E6DF5" w:rsidRDefault="00E70E6E"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5CFE56FF" w14:textId="77777777" w:rsidR="00E70E6E" w:rsidRPr="008E6DF5" w:rsidRDefault="00E70E6E" w:rsidP="00117639">
            <w:pPr>
              <w:jc w:val="right"/>
              <w:rPr>
                <w:noProof/>
              </w:rPr>
            </w:pPr>
          </w:p>
        </w:tc>
      </w:tr>
      <w:tr w:rsidR="00E70E6E" w:rsidRPr="008E6DF5" w14:paraId="2721E441" w14:textId="77777777">
        <w:trPr>
          <w:cantSplit/>
        </w:trPr>
        <w:tc>
          <w:tcPr>
            <w:tcW w:w="5346" w:type="dxa"/>
            <w:tcBorders>
              <w:top w:val="single" w:sz="6" w:space="0" w:color="auto"/>
              <w:left w:val="single" w:sz="6" w:space="0" w:color="auto"/>
              <w:bottom w:val="single" w:sz="6" w:space="0" w:color="auto"/>
              <w:right w:val="single" w:sz="6" w:space="0" w:color="auto"/>
            </w:tcBorders>
          </w:tcPr>
          <w:p w14:paraId="091DD7BD" w14:textId="77777777" w:rsidR="00E70E6E" w:rsidRPr="008E6DF5" w:rsidRDefault="00601E5D" w:rsidP="00117639">
            <w:pPr>
              <w:pStyle w:val="Column1"/>
              <w:rPr>
                <w:noProof/>
                <w:lang w:val="da-DK"/>
              </w:rPr>
            </w:pPr>
            <w:r w:rsidRPr="008E6DF5">
              <w:rPr>
                <w:noProof/>
                <w:lang w:val="da-DK"/>
              </w:rPr>
              <w:t>Kundens hardware-udgifter</w:t>
            </w:r>
          </w:p>
        </w:tc>
        <w:tc>
          <w:tcPr>
            <w:tcW w:w="717" w:type="dxa"/>
            <w:tcBorders>
              <w:top w:val="single" w:sz="6" w:space="0" w:color="auto"/>
              <w:left w:val="single" w:sz="6" w:space="0" w:color="auto"/>
              <w:bottom w:val="single" w:sz="6" w:space="0" w:color="auto"/>
              <w:right w:val="single" w:sz="6" w:space="0" w:color="auto"/>
            </w:tcBorders>
          </w:tcPr>
          <w:p w14:paraId="58EA2B1A" w14:textId="77777777" w:rsidR="00E70E6E" w:rsidRPr="008E6DF5" w:rsidRDefault="00601E5D" w:rsidP="00117639">
            <w:pPr>
              <w:jc w:val="right"/>
              <w:rPr>
                <w:noProof/>
                <w:color w:val="3366FF"/>
              </w:rPr>
            </w:pPr>
            <w:r w:rsidRPr="008E6DF5">
              <w:rPr>
                <w:noProof/>
                <w:color w:val="3366FF"/>
              </w:rPr>
              <w:t>50</w:t>
            </w:r>
          </w:p>
        </w:tc>
        <w:tc>
          <w:tcPr>
            <w:tcW w:w="717" w:type="dxa"/>
            <w:tcBorders>
              <w:top w:val="single" w:sz="6" w:space="0" w:color="auto"/>
              <w:left w:val="single" w:sz="6" w:space="0" w:color="auto"/>
              <w:bottom w:val="single" w:sz="6" w:space="0" w:color="auto"/>
              <w:right w:val="single" w:sz="6" w:space="0" w:color="auto"/>
            </w:tcBorders>
          </w:tcPr>
          <w:p w14:paraId="2A845C30" w14:textId="77777777" w:rsidR="00E70E6E" w:rsidRPr="008E6DF5" w:rsidRDefault="00E70E6E"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32D16BD0" w14:textId="77777777" w:rsidR="00E70E6E" w:rsidRPr="008E6DF5" w:rsidRDefault="00E70E6E" w:rsidP="00117639">
            <w:pPr>
              <w:jc w:val="right"/>
              <w:rPr>
                <w:noProof/>
              </w:rPr>
            </w:pPr>
          </w:p>
        </w:tc>
      </w:tr>
      <w:tr w:rsidR="005263A6" w:rsidRPr="008E6DF5" w14:paraId="4FAD868C" w14:textId="77777777">
        <w:trPr>
          <w:cantSplit/>
        </w:trPr>
        <w:tc>
          <w:tcPr>
            <w:tcW w:w="5346" w:type="dxa"/>
            <w:tcBorders>
              <w:top w:val="single" w:sz="6" w:space="0" w:color="auto"/>
              <w:left w:val="single" w:sz="6" w:space="0" w:color="auto"/>
              <w:bottom w:val="single" w:sz="6" w:space="0" w:color="auto"/>
              <w:right w:val="single" w:sz="6" w:space="0" w:color="auto"/>
            </w:tcBorders>
          </w:tcPr>
          <w:p w14:paraId="5A3E5559" w14:textId="77777777" w:rsidR="005263A6" w:rsidRPr="008E6DF5" w:rsidRDefault="005263A6" w:rsidP="00B20D5F">
            <w:pPr>
              <w:pStyle w:val="Column1"/>
              <w:rPr>
                <w:noProof/>
                <w:lang w:val="da-DK"/>
              </w:rPr>
            </w:pPr>
            <w:r>
              <w:rPr>
                <w:noProof/>
                <w:lang w:val="da-DK"/>
              </w:rPr>
              <w:t xml:space="preserve">Kundens </w:t>
            </w:r>
            <w:r w:rsidR="00B20D5F">
              <w:rPr>
                <w:noProof/>
                <w:lang w:val="da-DK"/>
              </w:rPr>
              <w:t>projekt</w:t>
            </w:r>
            <w:r>
              <w:rPr>
                <w:noProof/>
                <w:lang w:val="da-DK"/>
              </w:rPr>
              <w:t>omkostninger</w:t>
            </w:r>
          </w:p>
        </w:tc>
        <w:tc>
          <w:tcPr>
            <w:tcW w:w="717" w:type="dxa"/>
            <w:tcBorders>
              <w:top w:val="single" w:sz="6" w:space="0" w:color="auto"/>
              <w:left w:val="single" w:sz="6" w:space="0" w:color="auto"/>
              <w:bottom w:val="single" w:sz="6" w:space="0" w:color="auto"/>
              <w:right w:val="single" w:sz="6" w:space="0" w:color="auto"/>
            </w:tcBorders>
          </w:tcPr>
          <w:p w14:paraId="245D18F7" w14:textId="77777777" w:rsidR="005263A6" w:rsidRPr="008E6DF5" w:rsidRDefault="005263A6" w:rsidP="00117639">
            <w:pPr>
              <w:jc w:val="right"/>
              <w:rPr>
                <w:noProof/>
                <w:color w:val="3366FF"/>
              </w:rPr>
            </w:pPr>
            <w:r>
              <w:rPr>
                <w:noProof/>
                <w:color w:val="3366FF"/>
              </w:rPr>
              <w:t>2</w:t>
            </w:r>
          </w:p>
        </w:tc>
        <w:tc>
          <w:tcPr>
            <w:tcW w:w="717" w:type="dxa"/>
            <w:tcBorders>
              <w:top w:val="single" w:sz="6" w:space="0" w:color="auto"/>
              <w:left w:val="single" w:sz="6" w:space="0" w:color="auto"/>
              <w:bottom w:val="single" w:sz="6" w:space="0" w:color="auto"/>
              <w:right w:val="single" w:sz="6" w:space="0" w:color="auto"/>
            </w:tcBorders>
          </w:tcPr>
          <w:p w14:paraId="22938935" w14:textId="77777777" w:rsidR="005263A6" w:rsidRPr="008E6DF5" w:rsidRDefault="005263A6"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1103890E" w14:textId="77777777" w:rsidR="005263A6" w:rsidRPr="008E6DF5" w:rsidRDefault="005263A6" w:rsidP="00117639">
            <w:pPr>
              <w:jc w:val="right"/>
              <w:rPr>
                <w:noProof/>
              </w:rPr>
            </w:pPr>
          </w:p>
        </w:tc>
      </w:tr>
      <w:tr w:rsidR="00E70E6E" w:rsidRPr="008E6DF5" w14:paraId="05190C13" w14:textId="77777777">
        <w:trPr>
          <w:cantSplit/>
        </w:trPr>
        <w:tc>
          <w:tcPr>
            <w:tcW w:w="5346" w:type="dxa"/>
            <w:tcBorders>
              <w:top w:val="single" w:sz="6" w:space="0" w:color="auto"/>
              <w:left w:val="single" w:sz="6" w:space="0" w:color="auto"/>
              <w:bottom w:val="single" w:sz="6" w:space="0" w:color="auto"/>
              <w:right w:val="single" w:sz="6" w:space="0" w:color="auto"/>
            </w:tcBorders>
          </w:tcPr>
          <w:p w14:paraId="4F0F85FF" w14:textId="77777777" w:rsidR="00E70E6E" w:rsidRPr="008E6DF5" w:rsidRDefault="00601E5D" w:rsidP="00117639">
            <w:pPr>
              <w:pStyle w:val="Column1"/>
              <w:rPr>
                <w:noProof/>
                <w:lang w:val="da-DK"/>
              </w:rPr>
            </w:pPr>
            <w:r w:rsidRPr="008E6DF5">
              <w:rPr>
                <w:noProof/>
                <w:lang w:val="da-DK"/>
              </w:rPr>
              <w:t>Medarbejderuddannelse</w:t>
            </w:r>
          </w:p>
        </w:tc>
        <w:tc>
          <w:tcPr>
            <w:tcW w:w="717" w:type="dxa"/>
            <w:tcBorders>
              <w:top w:val="single" w:sz="6" w:space="0" w:color="auto"/>
              <w:left w:val="single" w:sz="6" w:space="0" w:color="auto"/>
              <w:bottom w:val="single" w:sz="6" w:space="0" w:color="auto"/>
              <w:right w:val="single" w:sz="6" w:space="0" w:color="auto"/>
            </w:tcBorders>
          </w:tcPr>
          <w:p w14:paraId="21945903" w14:textId="77777777" w:rsidR="00E70E6E" w:rsidRPr="008E6DF5" w:rsidRDefault="00601E5D" w:rsidP="00117639">
            <w:pPr>
              <w:jc w:val="right"/>
              <w:rPr>
                <w:noProof/>
                <w:color w:val="3366FF"/>
              </w:rPr>
            </w:pPr>
            <w:r w:rsidRPr="008E6DF5">
              <w:rPr>
                <w:noProof/>
                <w:color w:val="3366FF"/>
              </w:rPr>
              <w:t>2</w:t>
            </w:r>
            <w:r w:rsidR="005263A6">
              <w:rPr>
                <w:noProof/>
                <w:color w:val="3366FF"/>
              </w:rPr>
              <w:t>6</w:t>
            </w:r>
          </w:p>
        </w:tc>
        <w:tc>
          <w:tcPr>
            <w:tcW w:w="717" w:type="dxa"/>
            <w:tcBorders>
              <w:top w:val="single" w:sz="6" w:space="0" w:color="auto"/>
              <w:left w:val="single" w:sz="6" w:space="0" w:color="auto"/>
              <w:bottom w:val="single" w:sz="6" w:space="0" w:color="auto"/>
              <w:right w:val="single" w:sz="6" w:space="0" w:color="auto"/>
            </w:tcBorders>
          </w:tcPr>
          <w:p w14:paraId="5327859B" w14:textId="77777777" w:rsidR="00E70E6E" w:rsidRPr="008E6DF5" w:rsidRDefault="00E70E6E"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2E3D6A05" w14:textId="77777777" w:rsidR="00E70E6E" w:rsidRPr="008E6DF5" w:rsidRDefault="00E70E6E" w:rsidP="00117639">
            <w:pPr>
              <w:jc w:val="right"/>
              <w:rPr>
                <w:noProof/>
              </w:rPr>
            </w:pPr>
          </w:p>
        </w:tc>
      </w:tr>
      <w:tr w:rsidR="00E70E6E" w:rsidRPr="008E6DF5" w14:paraId="27039300" w14:textId="77777777">
        <w:trPr>
          <w:cantSplit/>
        </w:trPr>
        <w:tc>
          <w:tcPr>
            <w:tcW w:w="5346" w:type="dxa"/>
            <w:tcBorders>
              <w:top w:val="single" w:sz="6" w:space="0" w:color="auto"/>
              <w:left w:val="single" w:sz="6" w:space="0" w:color="auto"/>
              <w:bottom w:val="single" w:sz="6" w:space="0" w:color="auto"/>
              <w:right w:val="single" w:sz="6" w:space="0" w:color="auto"/>
            </w:tcBorders>
          </w:tcPr>
          <w:p w14:paraId="2CF0E89B" w14:textId="77777777" w:rsidR="00E70E6E" w:rsidRPr="008E6DF5" w:rsidRDefault="00601E5D" w:rsidP="00117639">
            <w:pPr>
              <w:pStyle w:val="Column1"/>
              <w:rPr>
                <w:noProof/>
                <w:lang w:val="da-DK"/>
              </w:rPr>
            </w:pPr>
            <w:r w:rsidRPr="008E6DF5">
              <w:rPr>
                <w:noProof/>
                <w:lang w:val="da-DK"/>
              </w:rPr>
              <w:t>Driftsomkostninger over 5 år</w:t>
            </w:r>
          </w:p>
        </w:tc>
        <w:tc>
          <w:tcPr>
            <w:tcW w:w="717" w:type="dxa"/>
            <w:tcBorders>
              <w:top w:val="single" w:sz="6" w:space="0" w:color="auto"/>
              <w:left w:val="single" w:sz="6" w:space="0" w:color="auto"/>
              <w:bottom w:val="single" w:sz="6" w:space="0" w:color="auto"/>
              <w:right w:val="single" w:sz="6" w:space="0" w:color="auto"/>
            </w:tcBorders>
          </w:tcPr>
          <w:p w14:paraId="31184286" w14:textId="77777777" w:rsidR="00E70E6E" w:rsidRPr="008E6DF5" w:rsidRDefault="00601E5D" w:rsidP="00117639">
            <w:pPr>
              <w:jc w:val="right"/>
              <w:rPr>
                <w:noProof/>
                <w:color w:val="3366FF"/>
              </w:rPr>
            </w:pPr>
            <w:r w:rsidRPr="008E6DF5">
              <w:rPr>
                <w:noProof/>
                <w:color w:val="3366FF"/>
              </w:rPr>
              <w:t>100</w:t>
            </w:r>
          </w:p>
        </w:tc>
        <w:tc>
          <w:tcPr>
            <w:tcW w:w="717" w:type="dxa"/>
            <w:tcBorders>
              <w:top w:val="single" w:sz="6" w:space="0" w:color="auto"/>
              <w:left w:val="single" w:sz="6" w:space="0" w:color="auto"/>
              <w:bottom w:val="single" w:sz="6" w:space="0" w:color="auto"/>
              <w:right w:val="single" w:sz="6" w:space="0" w:color="auto"/>
            </w:tcBorders>
          </w:tcPr>
          <w:p w14:paraId="0ABCDBB6" w14:textId="77777777" w:rsidR="00E70E6E" w:rsidRPr="008E6DF5" w:rsidRDefault="00E70E6E"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0A457E1B" w14:textId="77777777" w:rsidR="00E70E6E" w:rsidRPr="008E6DF5" w:rsidRDefault="00E70E6E" w:rsidP="00117639">
            <w:pPr>
              <w:jc w:val="right"/>
              <w:rPr>
                <w:noProof/>
              </w:rPr>
            </w:pPr>
          </w:p>
        </w:tc>
      </w:tr>
      <w:tr w:rsidR="00E70E6E" w:rsidRPr="008E6DF5" w14:paraId="7337C99D" w14:textId="77777777">
        <w:trPr>
          <w:cantSplit/>
        </w:trPr>
        <w:tc>
          <w:tcPr>
            <w:tcW w:w="5346" w:type="dxa"/>
            <w:tcBorders>
              <w:top w:val="single" w:sz="6" w:space="0" w:color="auto"/>
              <w:left w:val="single" w:sz="6" w:space="0" w:color="auto"/>
              <w:bottom w:val="single" w:sz="6" w:space="0" w:color="auto"/>
              <w:right w:val="single" w:sz="6" w:space="0" w:color="auto"/>
            </w:tcBorders>
          </w:tcPr>
          <w:p w14:paraId="4F2B1B86" w14:textId="77777777" w:rsidR="00E70E6E" w:rsidRPr="008E6DF5" w:rsidRDefault="00601E5D" w:rsidP="00117639">
            <w:pPr>
              <w:pStyle w:val="Column1"/>
              <w:rPr>
                <w:b/>
                <w:bCs/>
                <w:noProof/>
                <w:lang w:val="da-DK"/>
              </w:rPr>
            </w:pPr>
            <w:r w:rsidRPr="008E6DF5">
              <w:rPr>
                <w:b/>
                <w:bCs/>
                <w:noProof/>
                <w:lang w:val="da-DK"/>
              </w:rPr>
              <w:t>Samlede omkostninger over 5 år</w:t>
            </w:r>
          </w:p>
        </w:tc>
        <w:tc>
          <w:tcPr>
            <w:tcW w:w="717" w:type="dxa"/>
            <w:tcBorders>
              <w:top w:val="single" w:sz="6" w:space="0" w:color="auto"/>
              <w:left w:val="single" w:sz="6" w:space="0" w:color="auto"/>
              <w:bottom w:val="single" w:sz="6" w:space="0" w:color="auto"/>
              <w:right w:val="single" w:sz="6" w:space="0" w:color="auto"/>
            </w:tcBorders>
          </w:tcPr>
          <w:p w14:paraId="43CBCA2F" w14:textId="77777777" w:rsidR="00E70E6E" w:rsidRPr="008E6DF5" w:rsidRDefault="00601E5D" w:rsidP="00117639">
            <w:pPr>
              <w:jc w:val="right"/>
              <w:rPr>
                <w:b/>
                <w:bCs/>
                <w:noProof/>
                <w:color w:val="3366FF"/>
              </w:rPr>
            </w:pPr>
            <w:r w:rsidRPr="008E6DF5">
              <w:rPr>
                <w:b/>
                <w:bCs/>
                <w:noProof/>
                <w:color w:val="3366FF"/>
              </w:rPr>
              <w:t>278</w:t>
            </w:r>
          </w:p>
        </w:tc>
        <w:tc>
          <w:tcPr>
            <w:tcW w:w="717" w:type="dxa"/>
            <w:tcBorders>
              <w:top w:val="single" w:sz="6" w:space="0" w:color="auto"/>
              <w:left w:val="single" w:sz="6" w:space="0" w:color="auto"/>
              <w:bottom w:val="single" w:sz="6" w:space="0" w:color="auto"/>
              <w:right w:val="single" w:sz="6" w:space="0" w:color="auto"/>
            </w:tcBorders>
          </w:tcPr>
          <w:p w14:paraId="7C183321" w14:textId="77777777" w:rsidR="00E70E6E" w:rsidRPr="008E6DF5" w:rsidRDefault="00E70E6E"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476E72D2" w14:textId="77777777" w:rsidR="00E70E6E" w:rsidRPr="008E6DF5" w:rsidRDefault="00E70E6E" w:rsidP="00117639">
            <w:pPr>
              <w:jc w:val="right"/>
              <w:rPr>
                <w:noProof/>
              </w:rPr>
            </w:pPr>
          </w:p>
        </w:tc>
      </w:tr>
      <w:tr w:rsidR="00E70E6E" w:rsidRPr="008E6DF5" w14:paraId="2410C6DD" w14:textId="77777777">
        <w:trPr>
          <w:cantSplit/>
        </w:trPr>
        <w:tc>
          <w:tcPr>
            <w:tcW w:w="5346" w:type="dxa"/>
            <w:tcBorders>
              <w:top w:val="single" w:sz="6" w:space="0" w:color="auto"/>
              <w:left w:val="single" w:sz="6" w:space="0" w:color="auto"/>
              <w:bottom w:val="single" w:sz="6" w:space="0" w:color="auto"/>
              <w:right w:val="single" w:sz="6" w:space="0" w:color="auto"/>
            </w:tcBorders>
          </w:tcPr>
          <w:p w14:paraId="3E3E7862" w14:textId="77777777" w:rsidR="00E70E6E" w:rsidRPr="008E6DF5" w:rsidRDefault="00E70E6E" w:rsidP="00117639">
            <w:pPr>
              <w:pStyle w:val="Column1"/>
              <w:rPr>
                <w:b/>
                <w:bCs/>
                <w:noProof/>
                <w:lang w:val="da-DK"/>
              </w:rPr>
            </w:pPr>
            <w:r w:rsidRPr="008E6DF5">
              <w:rPr>
                <w:b/>
                <w:bCs/>
                <w:noProof/>
                <w:lang w:val="da-DK"/>
              </w:rPr>
              <w:t>Net</w:t>
            </w:r>
            <w:r w:rsidR="00F807DC" w:rsidRPr="008E6DF5">
              <w:rPr>
                <w:b/>
                <w:bCs/>
                <w:noProof/>
                <w:lang w:val="da-DK"/>
              </w:rPr>
              <w:t>togevinst</w:t>
            </w:r>
            <w:r w:rsidR="00601E5D" w:rsidRPr="008E6DF5">
              <w:rPr>
                <w:b/>
                <w:bCs/>
                <w:noProof/>
                <w:lang w:val="da-DK"/>
              </w:rPr>
              <w:t xml:space="preserve"> over 5 år</w:t>
            </w:r>
          </w:p>
        </w:tc>
        <w:tc>
          <w:tcPr>
            <w:tcW w:w="717" w:type="dxa"/>
            <w:tcBorders>
              <w:top w:val="single" w:sz="6" w:space="0" w:color="auto"/>
              <w:left w:val="single" w:sz="6" w:space="0" w:color="auto"/>
              <w:bottom w:val="single" w:sz="6" w:space="0" w:color="auto"/>
              <w:right w:val="single" w:sz="6" w:space="0" w:color="auto"/>
            </w:tcBorders>
          </w:tcPr>
          <w:p w14:paraId="7D9D1440" w14:textId="77777777" w:rsidR="00E70E6E" w:rsidRPr="008E6DF5" w:rsidRDefault="00601E5D" w:rsidP="00117639">
            <w:pPr>
              <w:jc w:val="right"/>
              <w:rPr>
                <w:b/>
                <w:bCs/>
                <w:noProof/>
                <w:color w:val="3366FF"/>
              </w:rPr>
            </w:pPr>
            <w:r w:rsidRPr="008E6DF5">
              <w:rPr>
                <w:b/>
                <w:bCs/>
                <w:noProof/>
                <w:color w:val="3366FF"/>
              </w:rPr>
              <w:t>447</w:t>
            </w:r>
          </w:p>
        </w:tc>
        <w:tc>
          <w:tcPr>
            <w:tcW w:w="717" w:type="dxa"/>
            <w:tcBorders>
              <w:top w:val="single" w:sz="6" w:space="0" w:color="auto"/>
              <w:left w:val="single" w:sz="6" w:space="0" w:color="auto"/>
              <w:bottom w:val="single" w:sz="6" w:space="0" w:color="auto"/>
              <w:right w:val="single" w:sz="6" w:space="0" w:color="auto"/>
            </w:tcBorders>
          </w:tcPr>
          <w:p w14:paraId="0E1ED47D" w14:textId="77777777" w:rsidR="00E70E6E" w:rsidRPr="008E6DF5" w:rsidRDefault="00E70E6E"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4FCA6EFD" w14:textId="77777777" w:rsidR="00E70E6E" w:rsidRPr="008E6DF5" w:rsidRDefault="00E70E6E" w:rsidP="00117639">
            <w:pPr>
              <w:jc w:val="right"/>
              <w:rPr>
                <w:noProof/>
              </w:rPr>
            </w:pPr>
          </w:p>
        </w:tc>
      </w:tr>
    </w:tbl>
    <w:p w14:paraId="32A9D5CA" w14:textId="77777777" w:rsidR="00E70E6E" w:rsidRPr="008E6DF5" w:rsidRDefault="00E70E6E" w:rsidP="00E70E6E">
      <w:pPr>
        <w:rPr>
          <w:noProof/>
        </w:rPr>
      </w:pPr>
    </w:p>
    <w:p w14:paraId="387B877E" w14:textId="77777777" w:rsidR="00E70E6E" w:rsidRPr="008E6DF5" w:rsidRDefault="00E70E6E" w:rsidP="00E70E6E">
      <w:pPr>
        <w:rPr>
          <w:noProof/>
        </w:rPr>
      </w:pPr>
    </w:p>
    <w:p w14:paraId="7609AFD5" w14:textId="77777777" w:rsidR="00E70E6E" w:rsidRPr="008E6DF5" w:rsidRDefault="00601E5D" w:rsidP="005263A6">
      <w:pPr>
        <w:pStyle w:val="Heading2"/>
        <w:pageBreakBefore/>
        <w:rPr>
          <w:noProof/>
        </w:rPr>
      </w:pPr>
      <w:bookmarkStart w:id="30" w:name="_Toc295241986"/>
      <w:bookmarkStart w:id="31" w:name="_Toc347865051"/>
      <w:bookmarkStart w:id="32" w:name="_Toc52818176"/>
      <w:r w:rsidRPr="00FD67B8">
        <w:lastRenderedPageBreak/>
        <w:t>Tildelingskriterie</w:t>
      </w:r>
      <w:r w:rsidRPr="008E6DF5">
        <w:rPr>
          <w:noProof/>
        </w:rPr>
        <w:t xml:space="preserve">: </w:t>
      </w:r>
      <w:bookmarkEnd w:id="30"/>
      <w:r w:rsidRPr="008E6DF5">
        <w:rPr>
          <w:noProof/>
        </w:rPr>
        <w:t>Vægtede point pr</w:t>
      </w:r>
      <w:r w:rsidR="004E7A16" w:rsidRPr="008E6DF5">
        <w:rPr>
          <w:noProof/>
        </w:rPr>
        <w:t>.</w:t>
      </w:r>
      <w:r w:rsidRPr="008E6DF5">
        <w:rPr>
          <w:noProof/>
        </w:rPr>
        <w:t xml:space="preserve"> </w:t>
      </w:r>
      <w:r w:rsidR="004E7A16" w:rsidRPr="008E6DF5">
        <w:rPr>
          <w:noProof/>
        </w:rPr>
        <w:t>DKK</w:t>
      </w:r>
      <w:bookmarkEnd w:id="31"/>
      <w:bookmarkEnd w:id="32"/>
    </w:p>
    <w:p w14:paraId="6CAB6E05" w14:textId="77777777" w:rsidR="00E70E6E" w:rsidRPr="008E6DF5" w:rsidRDefault="00601E5D" w:rsidP="00E70E6E">
      <w:pPr>
        <w:rPr>
          <w:noProof/>
        </w:rPr>
      </w:pPr>
      <w:r w:rsidRPr="008E6DF5">
        <w:rPr>
          <w:noProof/>
          <w:highlight w:val="yellow"/>
        </w:rPr>
        <w:t xml:space="preserve">Med dette alternativ behøver kunden ikke at angive værdien i </w:t>
      </w:r>
      <w:r w:rsidR="00A763E9" w:rsidRPr="008E6DF5">
        <w:rPr>
          <w:noProof/>
          <w:highlight w:val="yellow"/>
        </w:rPr>
        <w:t>DKK</w:t>
      </w:r>
      <w:r w:rsidR="00515481" w:rsidRPr="008E6DF5">
        <w:rPr>
          <w:noProof/>
          <w:highlight w:val="yellow"/>
        </w:rPr>
        <w:t>,</w:t>
      </w:r>
      <w:r w:rsidRPr="008E6DF5">
        <w:rPr>
          <w:noProof/>
          <w:highlight w:val="yellow"/>
        </w:rPr>
        <w:t xml:space="preserve"> og han behøver ikke afsløre overfor leverandø</w:t>
      </w:r>
      <w:r w:rsidR="00515481" w:rsidRPr="008E6DF5">
        <w:rPr>
          <w:noProof/>
          <w:highlight w:val="yellow"/>
        </w:rPr>
        <w:t>r</w:t>
      </w:r>
      <w:r w:rsidRPr="008E6DF5">
        <w:rPr>
          <w:noProof/>
          <w:highlight w:val="yellow"/>
        </w:rPr>
        <w:t xml:space="preserve">en hvor </w:t>
      </w:r>
      <w:r w:rsidR="00515481" w:rsidRPr="008E6DF5">
        <w:rPr>
          <w:noProof/>
          <w:highlight w:val="yellow"/>
        </w:rPr>
        <w:t xml:space="preserve">meget han tjener på projektet. Vi har ikke medtaget </w:t>
      </w:r>
      <w:r w:rsidR="00A11250">
        <w:rPr>
          <w:noProof/>
          <w:highlight w:val="yellow"/>
        </w:rPr>
        <w:t xml:space="preserve">en </w:t>
      </w:r>
      <w:r w:rsidR="00CE7ECF" w:rsidRPr="008E6DF5">
        <w:rPr>
          <w:noProof/>
          <w:highlight w:val="yellow"/>
        </w:rPr>
        <w:t>risikovurdering</w:t>
      </w:r>
      <w:r w:rsidR="00515481" w:rsidRPr="008E6DF5">
        <w:rPr>
          <w:noProof/>
          <w:highlight w:val="yellow"/>
        </w:rPr>
        <w:t xml:space="preserve"> nedenfor, men det kunne gøres.</w:t>
      </w:r>
    </w:p>
    <w:p w14:paraId="07A8A889" w14:textId="77777777" w:rsidR="00E70E6E" w:rsidRPr="008E6DF5" w:rsidRDefault="00E70E6E" w:rsidP="00E70E6E">
      <w:pPr>
        <w:rPr>
          <w:b/>
          <w:bCs/>
          <w:noProof/>
        </w:rPr>
      </w:pPr>
    </w:p>
    <w:p w14:paraId="6C5646D7" w14:textId="77777777" w:rsidR="00E70E6E" w:rsidRPr="008E6DF5" w:rsidRDefault="00515481" w:rsidP="00E70E6E">
      <w:pPr>
        <w:rPr>
          <w:noProof/>
          <w:color w:val="3366FF"/>
        </w:rPr>
      </w:pPr>
      <w:r w:rsidRPr="008E6DF5">
        <w:rPr>
          <w:b/>
          <w:bCs/>
          <w:noProof/>
        </w:rPr>
        <w:t>Point:</w:t>
      </w:r>
      <w:r w:rsidRPr="008E6DF5">
        <w:rPr>
          <w:bCs/>
          <w:noProof/>
        </w:rPr>
        <w:t xml:space="preserve"> Pointene nedenfor er dem som kunden allerede har givet ved </w:t>
      </w:r>
      <w:r w:rsidR="005548D3">
        <w:rPr>
          <w:bCs/>
          <w:noProof/>
        </w:rPr>
        <w:t>mindste</w:t>
      </w:r>
      <w:r w:rsidR="00A11250">
        <w:rPr>
          <w:bCs/>
          <w:noProof/>
        </w:rPr>
        <w:t>kravene</w:t>
      </w:r>
      <w:r w:rsidRPr="008E6DF5">
        <w:rPr>
          <w:bCs/>
          <w:noProof/>
        </w:rPr>
        <w:t xml:space="preserve"> i B</w:t>
      </w:r>
      <w:r w:rsidR="005544A1" w:rsidRPr="008E6DF5">
        <w:rPr>
          <w:bCs/>
          <w:noProof/>
        </w:rPr>
        <w:t>4</w:t>
      </w:r>
      <w:r w:rsidRPr="008E6DF5">
        <w:rPr>
          <w:bCs/>
          <w:noProof/>
        </w:rPr>
        <w:t xml:space="preserve">. </w:t>
      </w:r>
      <w:r w:rsidR="002E6A3B" w:rsidRPr="008E6DF5">
        <w:rPr>
          <w:bCs/>
          <w:noProof/>
          <w:color w:val="3366FF"/>
        </w:rPr>
        <w:t>D</w:t>
      </w:r>
      <w:r w:rsidRPr="008E6DF5">
        <w:rPr>
          <w:bCs/>
          <w:noProof/>
          <w:color w:val="3366FF"/>
        </w:rPr>
        <w:t>a et af områderne har en meget høj vægt, er resultatet meget følsomt for om tilbuddet får 1 eller 2 point</w:t>
      </w:r>
      <w:r w:rsidR="002E6A3B" w:rsidRPr="008E6DF5">
        <w:rPr>
          <w:bCs/>
          <w:noProof/>
          <w:color w:val="3366FF"/>
        </w:rPr>
        <w:t xml:space="preserve"> her</w:t>
      </w:r>
      <w:r w:rsidRPr="008E6DF5">
        <w:rPr>
          <w:bCs/>
          <w:noProof/>
          <w:color w:val="3366FF"/>
        </w:rPr>
        <w:t>. Af denne grund har vi givet point med en decimal.</w:t>
      </w:r>
    </w:p>
    <w:p w14:paraId="44E8935A" w14:textId="77777777" w:rsidR="00E70E6E" w:rsidRPr="008E6DF5" w:rsidRDefault="00E70E6E" w:rsidP="00E70E6E">
      <w:pPr>
        <w:rPr>
          <w:noProof/>
        </w:rPr>
      </w:pPr>
    </w:p>
    <w:p w14:paraId="2969B73E" w14:textId="77777777" w:rsidR="00E70E6E" w:rsidRPr="008E6DF5" w:rsidRDefault="00515481" w:rsidP="00E70E6E">
      <w:pPr>
        <w:rPr>
          <w:noProof/>
        </w:rPr>
      </w:pPr>
      <w:r w:rsidRPr="008E6DF5">
        <w:rPr>
          <w:b/>
          <w:bCs/>
          <w:noProof/>
        </w:rPr>
        <w:t>Vægt</w:t>
      </w:r>
      <w:r w:rsidR="00D61A85" w:rsidRPr="008E6DF5">
        <w:rPr>
          <w:b/>
          <w:bCs/>
          <w:noProof/>
        </w:rPr>
        <w:t>:</w:t>
      </w:r>
      <w:r w:rsidR="00D61A85" w:rsidRPr="008E6DF5">
        <w:rPr>
          <w:bCs/>
          <w:noProof/>
        </w:rPr>
        <w:t xml:space="preserve"> Hvert kravområde har en vægt som afspejler områdets betydning for det samlede resultat. </w:t>
      </w:r>
      <w:r w:rsidR="00D61A85" w:rsidRPr="008E6DF5">
        <w:rPr>
          <w:noProof/>
          <w:color w:val="3366FF"/>
        </w:rPr>
        <w:t>Fx antal medarbejdere der er berørt af det, effekten på kundens service-kvalitet, eller bidraget til den forretningsmæssige værdi.</w:t>
      </w:r>
      <w:r w:rsidR="00D61A85" w:rsidRPr="008E6DF5">
        <w:rPr>
          <w:bCs/>
          <w:noProof/>
        </w:rPr>
        <w:t xml:space="preserve"> Vægtene giver 100 tilsammen.</w:t>
      </w:r>
    </w:p>
    <w:p w14:paraId="57A78D4E" w14:textId="77777777" w:rsidR="00E70E6E" w:rsidRPr="008E6DF5" w:rsidRDefault="00E70E6E" w:rsidP="00E70E6E">
      <w:pPr>
        <w:rPr>
          <w:noProof/>
        </w:rPr>
      </w:pPr>
    </w:p>
    <w:tbl>
      <w:tblPr>
        <w:tblW w:w="87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bottom w:w="28" w:type="dxa"/>
        </w:tblCellMar>
        <w:tblLook w:val="01E0" w:firstRow="1" w:lastRow="1" w:firstColumn="1" w:lastColumn="1" w:noHBand="0" w:noVBand="0"/>
      </w:tblPr>
      <w:tblGrid>
        <w:gridCol w:w="3652"/>
        <w:gridCol w:w="709"/>
        <w:gridCol w:w="709"/>
        <w:gridCol w:w="708"/>
        <w:gridCol w:w="709"/>
        <w:gridCol w:w="709"/>
        <w:gridCol w:w="709"/>
        <w:gridCol w:w="807"/>
      </w:tblGrid>
      <w:tr w:rsidR="00536654" w:rsidRPr="008E6DF5" w14:paraId="6283CDA6" w14:textId="77777777" w:rsidTr="00045DC6">
        <w:trPr>
          <w:cantSplit/>
          <w:tblHeader/>
        </w:trPr>
        <w:tc>
          <w:tcPr>
            <w:tcW w:w="3652" w:type="dxa"/>
            <w:vMerge w:val="restart"/>
            <w:tcBorders>
              <w:top w:val="single" w:sz="6" w:space="0" w:color="auto"/>
              <w:left w:val="single" w:sz="6" w:space="0" w:color="auto"/>
              <w:bottom w:val="single" w:sz="6" w:space="0" w:color="auto"/>
              <w:right w:val="single" w:sz="6" w:space="0" w:color="auto"/>
            </w:tcBorders>
          </w:tcPr>
          <w:p w14:paraId="51E4C3A0" w14:textId="77777777" w:rsidR="00536654" w:rsidRPr="008E6DF5" w:rsidRDefault="00536654" w:rsidP="00117639">
            <w:pPr>
              <w:rPr>
                <w:b/>
                <w:bCs/>
                <w:noProof/>
              </w:rPr>
            </w:pPr>
            <w:r w:rsidRPr="008E6DF5">
              <w:rPr>
                <w:b/>
                <w:bCs/>
                <w:noProof/>
              </w:rPr>
              <w:t>Kravområde</w:t>
            </w:r>
          </w:p>
        </w:tc>
        <w:tc>
          <w:tcPr>
            <w:tcW w:w="709" w:type="dxa"/>
            <w:vMerge w:val="restart"/>
            <w:tcBorders>
              <w:top w:val="single" w:sz="6" w:space="0" w:color="auto"/>
              <w:left w:val="single" w:sz="6" w:space="0" w:color="auto"/>
              <w:bottom w:val="single" w:sz="6" w:space="0" w:color="auto"/>
              <w:right w:val="single" w:sz="6" w:space="0" w:color="auto"/>
            </w:tcBorders>
          </w:tcPr>
          <w:p w14:paraId="5031A63E" w14:textId="77777777" w:rsidR="00536654" w:rsidRPr="008E6DF5" w:rsidRDefault="00536654" w:rsidP="00117639">
            <w:pPr>
              <w:jc w:val="center"/>
              <w:rPr>
                <w:b/>
                <w:bCs/>
                <w:noProof/>
              </w:rPr>
            </w:pPr>
            <w:r w:rsidRPr="008E6DF5">
              <w:rPr>
                <w:b/>
                <w:bCs/>
                <w:noProof/>
              </w:rPr>
              <w:t>Vægt</w:t>
            </w:r>
          </w:p>
        </w:tc>
        <w:tc>
          <w:tcPr>
            <w:tcW w:w="2126" w:type="dxa"/>
            <w:gridSpan w:val="3"/>
            <w:tcBorders>
              <w:top w:val="single" w:sz="6" w:space="0" w:color="auto"/>
              <w:left w:val="single" w:sz="6" w:space="0" w:color="auto"/>
              <w:bottom w:val="single" w:sz="6" w:space="0" w:color="auto"/>
              <w:right w:val="single" w:sz="6" w:space="0" w:color="auto"/>
            </w:tcBorders>
          </w:tcPr>
          <w:p w14:paraId="1BC37F8D" w14:textId="77777777" w:rsidR="00536654" w:rsidRPr="008E6DF5" w:rsidRDefault="00536654" w:rsidP="00117639">
            <w:pPr>
              <w:jc w:val="center"/>
              <w:rPr>
                <w:b/>
                <w:bCs/>
                <w:noProof/>
              </w:rPr>
            </w:pPr>
            <w:r w:rsidRPr="008E6DF5">
              <w:rPr>
                <w:b/>
                <w:bCs/>
                <w:noProof/>
              </w:rPr>
              <w:t>Point</w:t>
            </w:r>
          </w:p>
        </w:tc>
        <w:tc>
          <w:tcPr>
            <w:tcW w:w="2225" w:type="dxa"/>
            <w:gridSpan w:val="3"/>
            <w:tcBorders>
              <w:top w:val="single" w:sz="6" w:space="0" w:color="auto"/>
              <w:left w:val="single" w:sz="6" w:space="0" w:color="auto"/>
              <w:bottom w:val="single" w:sz="6" w:space="0" w:color="auto"/>
              <w:right w:val="single" w:sz="6" w:space="0" w:color="auto"/>
            </w:tcBorders>
          </w:tcPr>
          <w:p w14:paraId="360114B2" w14:textId="77777777" w:rsidR="00536654" w:rsidRPr="008E6DF5" w:rsidRDefault="00536654" w:rsidP="00117639">
            <w:pPr>
              <w:jc w:val="center"/>
              <w:rPr>
                <w:b/>
                <w:bCs/>
                <w:noProof/>
              </w:rPr>
            </w:pPr>
            <w:r w:rsidRPr="008E6DF5">
              <w:rPr>
                <w:b/>
                <w:bCs/>
                <w:noProof/>
              </w:rPr>
              <w:t>Vægtede point</w:t>
            </w:r>
          </w:p>
        </w:tc>
      </w:tr>
      <w:tr w:rsidR="00045DC6" w:rsidRPr="008E6DF5" w14:paraId="332419C9" w14:textId="77777777" w:rsidTr="00045DC6">
        <w:trPr>
          <w:cantSplit/>
          <w:tblHeader/>
        </w:trPr>
        <w:tc>
          <w:tcPr>
            <w:tcW w:w="3652" w:type="dxa"/>
            <w:vMerge/>
            <w:tcBorders>
              <w:top w:val="single" w:sz="6" w:space="0" w:color="auto"/>
              <w:left w:val="single" w:sz="6" w:space="0" w:color="auto"/>
              <w:bottom w:val="single" w:sz="6" w:space="0" w:color="auto"/>
              <w:right w:val="single" w:sz="6" w:space="0" w:color="auto"/>
            </w:tcBorders>
          </w:tcPr>
          <w:p w14:paraId="7575431A" w14:textId="77777777" w:rsidR="00536654" w:rsidRPr="008E6DF5" w:rsidRDefault="00536654" w:rsidP="00117639">
            <w:pPr>
              <w:pStyle w:val="Column1"/>
              <w:rPr>
                <w:noProof/>
                <w:lang w:val="da-DK"/>
              </w:rPr>
            </w:pPr>
          </w:p>
        </w:tc>
        <w:tc>
          <w:tcPr>
            <w:tcW w:w="709" w:type="dxa"/>
            <w:vMerge/>
            <w:tcBorders>
              <w:top w:val="single" w:sz="6" w:space="0" w:color="auto"/>
              <w:left w:val="single" w:sz="6" w:space="0" w:color="auto"/>
              <w:bottom w:val="single" w:sz="6" w:space="0" w:color="auto"/>
              <w:right w:val="single" w:sz="6" w:space="0" w:color="auto"/>
            </w:tcBorders>
          </w:tcPr>
          <w:p w14:paraId="2E9C2891"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37CD20B6" w14:textId="77777777" w:rsidR="00536654" w:rsidRPr="008E6DF5" w:rsidRDefault="00045DC6" w:rsidP="00117639">
            <w:pPr>
              <w:jc w:val="center"/>
              <w:rPr>
                <w:b/>
                <w:bCs/>
                <w:noProof/>
              </w:rPr>
            </w:pPr>
            <w:r>
              <w:rPr>
                <w:b/>
                <w:bCs/>
                <w:noProof/>
              </w:rPr>
              <w:t xml:space="preserve">Lev </w:t>
            </w:r>
            <w:r w:rsidR="00536654" w:rsidRPr="008E6DF5">
              <w:rPr>
                <w:b/>
                <w:bCs/>
                <w:noProof/>
              </w:rPr>
              <w:t>A</w:t>
            </w:r>
          </w:p>
        </w:tc>
        <w:tc>
          <w:tcPr>
            <w:tcW w:w="708" w:type="dxa"/>
            <w:tcBorders>
              <w:top w:val="single" w:sz="6" w:space="0" w:color="auto"/>
              <w:left w:val="single" w:sz="6" w:space="0" w:color="auto"/>
              <w:bottom w:val="single" w:sz="6" w:space="0" w:color="auto"/>
              <w:right w:val="single" w:sz="6" w:space="0" w:color="auto"/>
            </w:tcBorders>
          </w:tcPr>
          <w:p w14:paraId="536CBE62" w14:textId="77777777" w:rsidR="00536654" w:rsidRPr="008E6DF5" w:rsidRDefault="00045DC6" w:rsidP="00117639">
            <w:pPr>
              <w:jc w:val="center"/>
              <w:rPr>
                <w:b/>
                <w:bCs/>
                <w:noProof/>
              </w:rPr>
            </w:pPr>
            <w:r>
              <w:rPr>
                <w:b/>
                <w:bCs/>
                <w:noProof/>
              </w:rPr>
              <w:t xml:space="preserve">Lev </w:t>
            </w:r>
            <w:r w:rsidR="00536654" w:rsidRPr="008E6DF5">
              <w:rPr>
                <w:b/>
                <w:bCs/>
                <w:noProof/>
              </w:rPr>
              <w:t>B</w:t>
            </w:r>
          </w:p>
        </w:tc>
        <w:tc>
          <w:tcPr>
            <w:tcW w:w="709" w:type="dxa"/>
            <w:tcBorders>
              <w:top w:val="single" w:sz="6" w:space="0" w:color="auto"/>
              <w:left w:val="single" w:sz="6" w:space="0" w:color="auto"/>
              <w:bottom w:val="single" w:sz="6" w:space="0" w:color="auto"/>
              <w:right w:val="single" w:sz="6" w:space="0" w:color="auto"/>
            </w:tcBorders>
          </w:tcPr>
          <w:p w14:paraId="0DD08E65" w14:textId="77777777" w:rsidR="00536654" w:rsidRPr="008E6DF5" w:rsidRDefault="00045DC6" w:rsidP="00117639">
            <w:pPr>
              <w:jc w:val="center"/>
              <w:rPr>
                <w:b/>
                <w:bCs/>
                <w:noProof/>
              </w:rPr>
            </w:pPr>
            <w:r>
              <w:rPr>
                <w:b/>
                <w:bCs/>
                <w:noProof/>
              </w:rPr>
              <w:t xml:space="preserve">Lev </w:t>
            </w:r>
            <w:r w:rsidR="00536654" w:rsidRPr="008E6DF5">
              <w:rPr>
                <w:b/>
                <w:bCs/>
                <w:noProof/>
              </w:rPr>
              <w:t>C</w:t>
            </w:r>
          </w:p>
        </w:tc>
        <w:tc>
          <w:tcPr>
            <w:tcW w:w="709" w:type="dxa"/>
            <w:tcBorders>
              <w:top w:val="single" w:sz="6" w:space="0" w:color="auto"/>
              <w:left w:val="single" w:sz="6" w:space="0" w:color="auto"/>
              <w:bottom w:val="single" w:sz="6" w:space="0" w:color="auto"/>
              <w:right w:val="single" w:sz="6" w:space="0" w:color="auto"/>
            </w:tcBorders>
          </w:tcPr>
          <w:p w14:paraId="14F37589" w14:textId="77777777" w:rsidR="00536654" w:rsidRPr="008E6DF5" w:rsidRDefault="00045DC6" w:rsidP="00117639">
            <w:pPr>
              <w:jc w:val="center"/>
              <w:rPr>
                <w:b/>
                <w:bCs/>
                <w:noProof/>
              </w:rPr>
            </w:pPr>
            <w:r>
              <w:rPr>
                <w:b/>
                <w:bCs/>
                <w:noProof/>
              </w:rPr>
              <w:t xml:space="preserve">Lev </w:t>
            </w:r>
            <w:r w:rsidR="00536654" w:rsidRPr="008E6DF5">
              <w:rPr>
                <w:b/>
                <w:bCs/>
                <w:noProof/>
              </w:rPr>
              <w:t>A</w:t>
            </w:r>
          </w:p>
        </w:tc>
        <w:tc>
          <w:tcPr>
            <w:tcW w:w="709" w:type="dxa"/>
            <w:tcBorders>
              <w:top w:val="single" w:sz="6" w:space="0" w:color="auto"/>
              <w:left w:val="single" w:sz="6" w:space="0" w:color="auto"/>
              <w:bottom w:val="single" w:sz="6" w:space="0" w:color="auto"/>
              <w:right w:val="single" w:sz="6" w:space="0" w:color="auto"/>
            </w:tcBorders>
          </w:tcPr>
          <w:p w14:paraId="5AF0CF20" w14:textId="77777777" w:rsidR="00536654" w:rsidRPr="008E6DF5" w:rsidRDefault="00045DC6" w:rsidP="00117639">
            <w:pPr>
              <w:jc w:val="center"/>
              <w:rPr>
                <w:b/>
                <w:bCs/>
                <w:noProof/>
              </w:rPr>
            </w:pPr>
            <w:r>
              <w:rPr>
                <w:b/>
                <w:bCs/>
                <w:noProof/>
              </w:rPr>
              <w:t xml:space="preserve">Lev </w:t>
            </w:r>
            <w:r w:rsidR="00536654" w:rsidRPr="008E6DF5">
              <w:rPr>
                <w:b/>
                <w:bCs/>
                <w:noProof/>
              </w:rPr>
              <w:t>B</w:t>
            </w:r>
          </w:p>
        </w:tc>
        <w:tc>
          <w:tcPr>
            <w:tcW w:w="807" w:type="dxa"/>
            <w:tcBorders>
              <w:top w:val="single" w:sz="6" w:space="0" w:color="auto"/>
              <w:left w:val="single" w:sz="6" w:space="0" w:color="auto"/>
              <w:bottom w:val="single" w:sz="6" w:space="0" w:color="auto"/>
              <w:right w:val="single" w:sz="6" w:space="0" w:color="auto"/>
            </w:tcBorders>
          </w:tcPr>
          <w:p w14:paraId="6346EDF7" w14:textId="77777777" w:rsidR="00536654" w:rsidRPr="008E6DF5" w:rsidRDefault="00045DC6" w:rsidP="00117639">
            <w:pPr>
              <w:jc w:val="center"/>
              <w:rPr>
                <w:b/>
                <w:bCs/>
                <w:noProof/>
              </w:rPr>
            </w:pPr>
            <w:r>
              <w:rPr>
                <w:b/>
                <w:bCs/>
                <w:noProof/>
              </w:rPr>
              <w:t xml:space="preserve">Lev </w:t>
            </w:r>
            <w:r w:rsidR="00536654" w:rsidRPr="008E6DF5">
              <w:rPr>
                <w:b/>
                <w:bCs/>
                <w:noProof/>
              </w:rPr>
              <w:t>C</w:t>
            </w:r>
          </w:p>
        </w:tc>
      </w:tr>
      <w:tr w:rsidR="00045DC6" w:rsidRPr="008E6DF5" w14:paraId="5E63D168"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0AFE13EE" w14:textId="77777777" w:rsidR="00536654" w:rsidRPr="008E6DF5" w:rsidRDefault="00536654" w:rsidP="00F0496A">
            <w:pPr>
              <w:pStyle w:val="Column1"/>
              <w:rPr>
                <w:noProof/>
                <w:color w:val="3366FF"/>
                <w:lang w:val="da-DK"/>
              </w:rPr>
            </w:pPr>
            <w:r w:rsidRPr="008E6DF5">
              <w:rPr>
                <w:noProof/>
                <w:color w:val="3366FF"/>
                <w:lang w:val="da-DK"/>
              </w:rPr>
              <w:t>C1-C</w:t>
            </w:r>
            <w:r w:rsidR="00F0496A" w:rsidRPr="008E6DF5">
              <w:rPr>
                <w:noProof/>
                <w:color w:val="3366FF"/>
                <w:lang w:val="da-DK"/>
              </w:rPr>
              <w:t>7</w:t>
            </w:r>
            <w:r w:rsidRPr="008E6DF5">
              <w:rPr>
                <w:noProof/>
                <w:color w:val="3366FF"/>
                <w:lang w:val="da-DK"/>
              </w:rPr>
              <w:t xml:space="preserve">. </w:t>
            </w:r>
            <w:r w:rsidRPr="008E6DF5">
              <w:rPr>
                <w:noProof/>
                <w:color w:val="3366FF"/>
                <w:lang w:val="da-DK"/>
              </w:rPr>
              <w:tab/>
              <w:t>Indskriv patient (ét område).</w:t>
            </w:r>
          </w:p>
        </w:tc>
        <w:tc>
          <w:tcPr>
            <w:tcW w:w="709" w:type="dxa"/>
            <w:tcBorders>
              <w:top w:val="single" w:sz="6" w:space="0" w:color="auto"/>
              <w:left w:val="single" w:sz="6" w:space="0" w:color="auto"/>
              <w:bottom w:val="single" w:sz="6" w:space="0" w:color="auto"/>
              <w:right w:val="single" w:sz="6" w:space="0" w:color="auto"/>
            </w:tcBorders>
          </w:tcPr>
          <w:p w14:paraId="504F581E" w14:textId="77777777" w:rsidR="00536654" w:rsidRPr="008E6DF5" w:rsidRDefault="00536654" w:rsidP="00117639">
            <w:pPr>
              <w:jc w:val="center"/>
              <w:rPr>
                <w:noProof/>
                <w:color w:val="3366FF"/>
              </w:rPr>
            </w:pPr>
            <w:r w:rsidRPr="008E6DF5">
              <w:rPr>
                <w:noProof/>
                <w:color w:val="3366FF"/>
              </w:rPr>
              <w:t>5</w:t>
            </w:r>
          </w:p>
        </w:tc>
        <w:tc>
          <w:tcPr>
            <w:tcW w:w="709" w:type="dxa"/>
            <w:tcBorders>
              <w:top w:val="single" w:sz="6" w:space="0" w:color="auto"/>
              <w:left w:val="single" w:sz="6" w:space="0" w:color="auto"/>
              <w:bottom w:val="single" w:sz="6" w:space="0" w:color="auto"/>
              <w:right w:val="single" w:sz="6" w:space="0" w:color="auto"/>
            </w:tcBorders>
          </w:tcPr>
          <w:p w14:paraId="0EF45BC1" w14:textId="77777777" w:rsidR="00536654" w:rsidRPr="008E6DF5" w:rsidRDefault="00536654" w:rsidP="00117639">
            <w:pPr>
              <w:jc w:val="center"/>
              <w:rPr>
                <w:noProof/>
                <w:color w:val="3366FF"/>
              </w:rPr>
            </w:pPr>
            <w:r w:rsidRPr="008E6DF5">
              <w:rPr>
                <w:noProof/>
                <w:color w:val="3366FF"/>
              </w:rPr>
              <w:t>1</w:t>
            </w:r>
          </w:p>
        </w:tc>
        <w:tc>
          <w:tcPr>
            <w:tcW w:w="708" w:type="dxa"/>
            <w:tcBorders>
              <w:top w:val="single" w:sz="6" w:space="0" w:color="auto"/>
              <w:left w:val="single" w:sz="6" w:space="0" w:color="auto"/>
              <w:bottom w:val="single" w:sz="6" w:space="0" w:color="auto"/>
              <w:right w:val="single" w:sz="6" w:space="0" w:color="auto"/>
            </w:tcBorders>
          </w:tcPr>
          <w:p w14:paraId="4F70C152" w14:textId="77777777" w:rsidR="00536654" w:rsidRPr="008E6DF5" w:rsidRDefault="00536654" w:rsidP="00117639">
            <w:pPr>
              <w:jc w:val="center"/>
              <w:rPr>
                <w:noProof/>
                <w:color w:val="3366FF"/>
              </w:rPr>
            </w:pPr>
          </w:p>
        </w:tc>
        <w:tc>
          <w:tcPr>
            <w:tcW w:w="709" w:type="dxa"/>
            <w:tcBorders>
              <w:top w:val="single" w:sz="6" w:space="0" w:color="auto"/>
              <w:left w:val="single" w:sz="6" w:space="0" w:color="auto"/>
              <w:bottom w:val="single" w:sz="6" w:space="0" w:color="auto"/>
              <w:right w:val="single" w:sz="6" w:space="0" w:color="auto"/>
            </w:tcBorders>
          </w:tcPr>
          <w:p w14:paraId="33B54832" w14:textId="77777777" w:rsidR="00536654" w:rsidRPr="008E6DF5" w:rsidRDefault="00536654" w:rsidP="00117639">
            <w:pPr>
              <w:jc w:val="center"/>
              <w:rPr>
                <w:noProof/>
                <w:color w:val="3366FF"/>
              </w:rPr>
            </w:pPr>
          </w:p>
        </w:tc>
        <w:tc>
          <w:tcPr>
            <w:tcW w:w="709" w:type="dxa"/>
            <w:tcBorders>
              <w:top w:val="single" w:sz="6" w:space="0" w:color="auto"/>
              <w:left w:val="single" w:sz="6" w:space="0" w:color="auto"/>
              <w:bottom w:val="single" w:sz="6" w:space="0" w:color="auto"/>
              <w:right w:val="single" w:sz="6" w:space="0" w:color="auto"/>
            </w:tcBorders>
          </w:tcPr>
          <w:p w14:paraId="4C9F8519" w14:textId="77777777" w:rsidR="00536654" w:rsidRPr="008E6DF5" w:rsidRDefault="00536654" w:rsidP="00117639">
            <w:pPr>
              <w:jc w:val="center"/>
              <w:rPr>
                <w:noProof/>
                <w:color w:val="3366FF"/>
              </w:rPr>
            </w:pPr>
            <w:r w:rsidRPr="008E6DF5">
              <w:rPr>
                <w:noProof/>
                <w:color w:val="3366FF"/>
              </w:rPr>
              <w:t>5</w:t>
            </w:r>
          </w:p>
        </w:tc>
        <w:tc>
          <w:tcPr>
            <w:tcW w:w="709" w:type="dxa"/>
            <w:tcBorders>
              <w:top w:val="single" w:sz="6" w:space="0" w:color="auto"/>
              <w:left w:val="single" w:sz="6" w:space="0" w:color="auto"/>
              <w:bottom w:val="single" w:sz="6" w:space="0" w:color="auto"/>
              <w:right w:val="single" w:sz="6" w:space="0" w:color="auto"/>
            </w:tcBorders>
          </w:tcPr>
          <w:p w14:paraId="1EC1EF3E" w14:textId="77777777" w:rsidR="00536654" w:rsidRPr="008E6DF5" w:rsidRDefault="00536654" w:rsidP="00117639">
            <w:pPr>
              <w:jc w:val="center"/>
              <w:rPr>
                <w:noProof/>
                <w:color w:val="3366FF"/>
              </w:rPr>
            </w:pPr>
          </w:p>
        </w:tc>
        <w:tc>
          <w:tcPr>
            <w:tcW w:w="807" w:type="dxa"/>
            <w:tcBorders>
              <w:top w:val="single" w:sz="6" w:space="0" w:color="auto"/>
              <w:left w:val="single" w:sz="6" w:space="0" w:color="auto"/>
              <w:bottom w:val="single" w:sz="6" w:space="0" w:color="auto"/>
              <w:right w:val="single" w:sz="6" w:space="0" w:color="auto"/>
            </w:tcBorders>
          </w:tcPr>
          <w:p w14:paraId="1103EB3A" w14:textId="77777777" w:rsidR="00536654" w:rsidRPr="008E6DF5" w:rsidRDefault="00536654" w:rsidP="00117639">
            <w:pPr>
              <w:jc w:val="center"/>
              <w:rPr>
                <w:noProof/>
                <w:color w:val="3366FF"/>
              </w:rPr>
            </w:pPr>
          </w:p>
        </w:tc>
      </w:tr>
      <w:tr w:rsidR="00045DC6" w:rsidRPr="008E6DF5" w14:paraId="6F36B6A2"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36656B9B" w14:textId="77777777" w:rsidR="00536654" w:rsidRPr="008E6DF5" w:rsidRDefault="00536654" w:rsidP="00BB4AFA">
            <w:pPr>
              <w:pStyle w:val="Column1"/>
              <w:rPr>
                <w:noProof/>
                <w:color w:val="3366FF"/>
                <w:lang w:val="da-DK"/>
              </w:rPr>
            </w:pPr>
            <w:r w:rsidRPr="008E6DF5">
              <w:rPr>
                <w:noProof/>
                <w:color w:val="3366FF"/>
                <w:lang w:val="da-DK"/>
              </w:rPr>
              <w:t>…</w:t>
            </w:r>
          </w:p>
        </w:tc>
        <w:tc>
          <w:tcPr>
            <w:tcW w:w="709" w:type="dxa"/>
            <w:tcBorders>
              <w:top w:val="single" w:sz="6" w:space="0" w:color="auto"/>
              <w:left w:val="single" w:sz="6" w:space="0" w:color="auto"/>
              <w:bottom w:val="single" w:sz="6" w:space="0" w:color="auto"/>
              <w:right w:val="single" w:sz="6" w:space="0" w:color="auto"/>
            </w:tcBorders>
          </w:tcPr>
          <w:p w14:paraId="6BDDF791" w14:textId="77777777" w:rsidR="00536654" w:rsidRPr="008E6DF5" w:rsidRDefault="00536654" w:rsidP="00117639">
            <w:pPr>
              <w:jc w:val="center"/>
              <w:rPr>
                <w:noProof/>
                <w:color w:val="3366FF"/>
              </w:rPr>
            </w:pPr>
          </w:p>
        </w:tc>
        <w:tc>
          <w:tcPr>
            <w:tcW w:w="709" w:type="dxa"/>
            <w:tcBorders>
              <w:top w:val="single" w:sz="6" w:space="0" w:color="auto"/>
              <w:left w:val="single" w:sz="6" w:space="0" w:color="auto"/>
              <w:bottom w:val="single" w:sz="6" w:space="0" w:color="auto"/>
              <w:right w:val="single" w:sz="6" w:space="0" w:color="auto"/>
            </w:tcBorders>
          </w:tcPr>
          <w:p w14:paraId="3D6F62D9" w14:textId="77777777" w:rsidR="00536654" w:rsidRPr="008E6DF5" w:rsidRDefault="00536654" w:rsidP="00117639">
            <w:pPr>
              <w:jc w:val="center"/>
              <w:rPr>
                <w:noProof/>
                <w:color w:val="3366FF"/>
              </w:rPr>
            </w:pPr>
          </w:p>
        </w:tc>
        <w:tc>
          <w:tcPr>
            <w:tcW w:w="708" w:type="dxa"/>
            <w:tcBorders>
              <w:top w:val="single" w:sz="6" w:space="0" w:color="auto"/>
              <w:left w:val="single" w:sz="6" w:space="0" w:color="auto"/>
              <w:bottom w:val="single" w:sz="6" w:space="0" w:color="auto"/>
              <w:right w:val="single" w:sz="6" w:space="0" w:color="auto"/>
            </w:tcBorders>
          </w:tcPr>
          <w:p w14:paraId="752FEB55" w14:textId="77777777" w:rsidR="00536654" w:rsidRPr="008E6DF5" w:rsidRDefault="00536654" w:rsidP="00117639">
            <w:pPr>
              <w:jc w:val="center"/>
              <w:rPr>
                <w:noProof/>
                <w:color w:val="3366FF"/>
              </w:rPr>
            </w:pPr>
          </w:p>
        </w:tc>
        <w:tc>
          <w:tcPr>
            <w:tcW w:w="709" w:type="dxa"/>
            <w:tcBorders>
              <w:top w:val="single" w:sz="6" w:space="0" w:color="auto"/>
              <w:left w:val="single" w:sz="6" w:space="0" w:color="auto"/>
              <w:bottom w:val="single" w:sz="6" w:space="0" w:color="auto"/>
              <w:right w:val="single" w:sz="6" w:space="0" w:color="auto"/>
            </w:tcBorders>
          </w:tcPr>
          <w:p w14:paraId="4A64072D" w14:textId="77777777" w:rsidR="00536654" w:rsidRPr="008E6DF5" w:rsidRDefault="00536654" w:rsidP="00117639">
            <w:pPr>
              <w:jc w:val="center"/>
              <w:rPr>
                <w:noProof/>
                <w:color w:val="3366FF"/>
              </w:rPr>
            </w:pPr>
          </w:p>
        </w:tc>
        <w:tc>
          <w:tcPr>
            <w:tcW w:w="709" w:type="dxa"/>
            <w:tcBorders>
              <w:top w:val="single" w:sz="6" w:space="0" w:color="auto"/>
              <w:left w:val="single" w:sz="6" w:space="0" w:color="auto"/>
              <w:bottom w:val="single" w:sz="6" w:space="0" w:color="auto"/>
              <w:right w:val="single" w:sz="6" w:space="0" w:color="auto"/>
            </w:tcBorders>
          </w:tcPr>
          <w:p w14:paraId="7A742761" w14:textId="77777777" w:rsidR="00536654" w:rsidRPr="008E6DF5" w:rsidRDefault="00536654" w:rsidP="00117639">
            <w:pPr>
              <w:jc w:val="center"/>
              <w:rPr>
                <w:noProof/>
                <w:color w:val="3366FF"/>
              </w:rPr>
            </w:pPr>
          </w:p>
        </w:tc>
        <w:tc>
          <w:tcPr>
            <w:tcW w:w="709" w:type="dxa"/>
            <w:tcBorders>
              <w:top w:val="single" w:sz="6" w:space="0" w:color="auto"/>
              <w:left w:val="single" w:sz="6" w:space="0" w:color="auto"/>
              <w:bottom w:val="single" w:sz="6" w:space="0" w:color="auto"/>
              <w:right w:val="single" w:sz="6" w:space="0" w:color="auto"/>
            </w:tcBorders>
          </w:tcPr>
          <w:p w14:paraId="5517B2DE" w14:textId="77777777" w:rsidR="00536654" w:rsidRPr="008E6DF5" w:rsidRDefault="00536654" w:rsidP="00117639">
            <w:pPr>
              <w:jc w:val="center"/>
              <w:rPr>
                <w:noProof/>
                <w:color w:val="3366FF"/>
              </w:rPr>
            </w:pPr>
          </w:p>
        </w:tc>
        <w:tc>
          <w:tcPr>
            <w:tcW w:w="807" w:type="dxa"/>
            <w:tcBorders>
              <w:top w:val="single" w:sz="6" w:space="0" w:color="auto"/>
              <w:left w:val="single" w:sz="6" w:space="0" w:color="auto"/>
              <w:bottom w:val="single" w:sz="6" w:space="0" w:color="auto"/>
              <w:right w:val="single" w:sz="6" w:space="0" w:color="auto"/>
            </w:tcBorders>
          </w:tcPr>
          <w:p w14:paraId="0935C798" w14:textId="77777777" w:rsidR="00536654" w:rsidRPr="008E6DF5" w:rsidRDefault="00536654" w:rsidP="00117639">
            <w:pPr>
              <w:jc w:val="center"/>
              <w:rPr>
                <w:noProof/>
                <w:color w:val="3366FF"/>
              </w:rPr>
            </w:pPr>
          </w:p>
        </w:tc>
      </w:tr>
      <w:tr w:rsidR="00045DC6" w:rsidRPr="008E6DF5" w14:paraId="14D39546"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21094955" w14:textId="77777777" w:rsidR="00536654" w:rsidRPr="008E6DF5" w:rsidRDefault="00536654" w:rsidP="002E6A3B">
            <w:pPr>
              <w:pStyle w:val="Column1"/>
              <w:rPr>
                <w:noProof/>
                <w:color w:val="3366FF"/>
                <w:lang w:val="da-DK"/>
              </w:rPr>
            </w:pPr>
            <w:r w:rsidRPr="008E6DF5">
              <w:rPr>
                <w:noProof/>
                <w:color w:val="3366FF"/>
                <w:lang w:val="da-DK"/>
              </w:rPr>
              <w:t>C10.</w:t>
            </w:r>
            <w:r w:rsidRPr="008E6DF5">
              <w:rPr>
                <w:noProof/>
                <w:color w:val="3366FF"/>
                <w:lang w:val="da-DK"/>
              </w:rPr>
              <w:tab/>
              <w:t>Udfør klinisk session.</w:t>
            </w:r>
          </w:p>
        </w:tc>
        <w:tc>
          <w:tcPr>
            <w:tcW w:w="709" w:type="dxa"/>
            <w:tcBorders>
              <w:top w:val="single" w:sz="6" w:space="0" w:color="auto"/>
              <w:left w:val="single" w:sz="6" w:space="0" w:color="auto"/>
              <w:bottom w:val="single" w:sz="6" w:space="0" w:color="auto"/>
              <w:right w:val="single" w:sz="6" w:space="0" w:color="auto"/>
            </w:tcBorders>
          </w:tcPr>
          <w:p w14:paraId="7C4F0BAE" w14:textId="77777777" w:rsidR="00536654" w:rsidRPr="008E6DF5" w:rsidRDefault="00536654" w:rsidP="00117639">
            <w:pPr>
              <w:jc w:val="center"/>
              <w:rPr>
                <w:noProof/>
                <w:color w:val="3366FF"/>
              </w:rPr>
            </w:pPr>
            <w:r w:rsidRPr="008E6DF5">
              <w:rPr>
                <w:noProof/>
                <w:color w:val="3366FF"/>
              </w:rPr>
              <w:t>50</w:t>
            </w:r>
          </w:p>
        </w:tc>
        <w:tc>
          <w:tcPr>
            <w:tcW w:w="709" w:type="dxa"/>
            <w:tcBorders>
              <w:top w:val="single" w:sz="6" w:space="0" w:color="auto"/>
              <w:left w:val="single" w:sz="6" w:space="0" w:color="auto"/>
              <w:bottom w:val="single" w:sz="6" w:space="0" w:color="auto"/>
              <w:right w:val="single" w:sz="6" w:space="0" w:color="auto"/>
            </w:tcBorders>
          </w:tcPr>
          <w:p w14:paraId="7F800F30" w14:textId="77777777" w:rsidR="00536654" w:rsidRPr="008E6DF5" w:rsidRDefault="00536654" w:rsidP="00117639">
            <w:pPr>
              <w:jc w:val="center"/>
              <w:rPr>
                <w:noProof/>
                <w:color w:val="3366FF"/>
              </w:rPr>
            </w:pPr>
            <w:r w:rsidRPr="008E6DF5">
              <w:rPr>
                <w:noProof/>
                <w:color w:val="3366FF"/>
              </w:rPr>
              <w:t>1,5</w:t>
            </w:r>
          </w:p>
        </w:tc>
        <w:tc>
          <w:tcPr>
            <w:tcW w:w="708" w:type="dxa"/>
            <w:tcBorders>
              <w:top w:val="single" w:sz="6" w:space="0" w:color="auto"/>
              <w:left w:val="single" w:sz="6" w:space="0" w:color="auto"/>
              <w:bottom w:val="single" w:sz="6" w:space="0" w:color="auto"/>
              <w:right w:val="single" w:sz="6" w:space="0" w:color="auto"/>
            </w:tcBorders>
          </w:tcPr>
          <w:p w14:paraId="6ED3A3BD" w14:textId="77777777" w:rsidR="00536654" w:rsidRPr="008E6DF5" w:rsidRDefault="00536654" w:rsidP="00117639">
            <w:pPr>
              <w:jc w:val="center"/>
              <w:rPr>
                <w:noProof/>
                <w:color w:val="3366FF"/>
              </w:rPr>
            </w:pPr>
          </w:p>
        </w:tc>
        <w:tc>
          <w:tcPr>
            <w:tcW w:w="709" w:type="dxa"/>
            <w:tcBorders>
              <w:top w:val="single" w:sz="6" w:space="0" w:color="auto"/>
              <w:left w:val="single" w:sz="6" w:space="0" w:color="auto"/>
              <w:bottom w:val="single" w:sz="6" w:space="0" w:color="auto"/>
              <w:right w:val="single" w:sz="6" w:space="0" w:color="auto"/>
            </w:tcBorders>
          </w:tcPr>
          <w:p w14:paraId="483D7AE0" w14:textId="77777777" w:rsidR="00536654" w:rsidRPr="008E6DF5" w:rsidRDefault="00536654" w:rsidP="00117639">
            <w:pPr>
              <w:jc w:val="center"/>
              <w:rPr>
                <w:noProof/>
                <w:color w:val="3366FF"/>
              </w:rPr>
            </w:pPr>
          </w:p>
        </w:tc>
        <w:tc>
          <w:tcPr>
            <w:tcW w:w="709" w:type="dxa"/>
            <w:tcBorders>
              <w:top w:val="single" w:sz="6" w:space="0" w:color="auto"/>
              <w:left w:val="single" w:sz="6" w:space="0" w:color="auto"/>
              <w:bottom w:val="single" w:sz="6" w:space="0" w:color="auto"/>
              <w:right w:val="single" w:sz="6" w:space="0" w:color="auto"/>
            </w:tcBorders>
          </w:tcPr>
          <w:p w14:paraId="799FCEE5" w14:textId="77777777" w:rsidR="00536654" w:rsidRPr="008E6DF5" w:rsidRDefault="00536654" w:rsidP="00117639">
            <w:pPr>
              <w:jc w:val="center"/>
              <w:rPr>
                <w:noProof/>
                <w:color w:val="3366FF"/>
              </w:rPr>
            </w:pPr>
            <w:r w:rsidRPr="008E6DF5">
              <w:rPr>
                <w:noProof/>
                <w:color w:val="3366FF"/>
              </w:rPr>
              <w:t>75</w:t>
            </w:r>
          </w:p>
        </w:tc>
        <w:tc>
          <w:tcPr>
            <w:tcW w:w="709" w:type="dxa"/>
            <w:tcBorders>
              <w:top w:val="single" w:sz="6" w:space="0" w:color="auto"/>
              <w:left w:val="single" w:sz="6" w:space="0" w:color="auto"/>
              <w:bottom w:val="single" w:sz="6" w:space="0" w:color="auto"/>
              <w:right w:val="single" w:sz="6" w:space="0" w:color="auto"/>
            </w:tcBorders>
          </w:tcPr>
          <w:p w14:paraId="02D11A23" w14:textId="77777777" w:rsidR="00536654" w:rsidRPr="008E6DF5" w:rsidRDefault="00536654" w:rsidP="00117639">
            <w:pPr>
              <w:jc w:val="center"/>
              <w:rPr>
                <w:noProof/>
                <w:color w:val="3366FF"/>
              </w:rPr>
            </w:pPr>
          </w:p>
        </w:tc>
        <w:tc>
          <w:tcPr>
            <w:tcW w:w="807" w:type="dxa"/>
            <w:tcBorders>
              <w:top w:val="single" w:sz="6" w:space="0" w:color="auto"/>
              <w:left w:val="single" w:sz="6" w:space="0" w:color="auto"/>
              <w:bottom w:val="single" w:sz="6" w:space="0" w:color="auto"/>
              <w:right w:val="single" w:sz="6" w:space="0" w:color="auto"/>
            </w:tcBorders>
          </w:tcPr>
          <w:p w14:paraId="2AE45668" w14:textId="77777777" w:rsidR="00536654" w:rsidRPr="008E6DF5" w:rsidRDefault="00536654" w:rsidP="00117639">
            <w:pPr>
              <w:jc w:val="center"/>
              <w:rPr>
                <w:noProof/>
                <w:color w:val="3366FF"/>
              </w:rPr>
            </w:pPr>
          </w:p>
        </w:tc>
      </w:tr>
      <w:tr w:rsidR="00045DC6" w:rsidRPr="008E6DF5" w14:paraId="5174F909"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14125F78" w14:textId="77777777" w:rsidR="00536654" w:rsidRPr="008E6DF5" w:rsidRDefault="00536654" w:rsidP="00BB4AFA">
            <w:pPr>
              <w:pStyle w:val="Column1"/>
              <w:rPr>
                <w:noProof/>
                <w:color w:val="3366FF"/>
                <w:lang w:val="da-DK"/>
              </w:rPr>
            </w:pPr>
            <w:r w:rsidRPr="008E6DF5">
              <w:rPr>
                <w:noProof/>
                <w:color w:val="3366FF"/>
                <w:lang w:val="da-DK"/>
              </w:rPr>
              <w:t xml:space="preserve">C11-C… Medicinering (ét område). </w:t>
            </w:r>
          </w:p>
        </w:tc>
        <w:tc>
          <w:tcPr>
            <w:tcW w:w="709" w:type="dxa"/>
            <w:tcBorders>
              <w:top w:val="single" w:sz="6" w:space="0" w:color="auto"/>
              <w:left w:val="single" w:sz="6" w:space="0" w:color="auto"/>
              <w:bottom w:val="single" w:sz="6" w:space="0" w:color="auto"/>
              <w:right w:val="single" w:sz="6" w:space="0" w:color="auto"/>
            </w:tcBorders>
          </w:tcPr>
          <w:p w14:paraId="1FE54B8C" w14:textId="77777777" w:rsidR="00536654" w:rsidRPr="008E6DF5" w:rsidRDefault="00536654" w:rsidP="00117639">
            <w:pPr>
              <w:jc w:val="center"/>
              <w:rPr>
                <w:noProof/>
                <w:color w:val="3366FF"/>
              </w:rPr>
            </w:pPr>
            <w:r w:rsidRPr="008E6DF5">
              <w:rPr>
                <w:noProof/>
                <w:color w:val="3366FF"/>
              </w:rPr>
              <w:t>1</w:t>
            </w:r>
            <w:r w:rsidR="005263A6">
              <w:rPr>
                <w:noProof/>
                <w:color w:val="3366FF"/>
              </w:rPr>
              <w:t>5</w:t>
            </w:r>
          </w:p>
        </w:tc>
        <w:tc>
          <w:tcPr>
            <w:tcW w:w="709" w:type="dxa"/>
            <w:tcBorders>
              <w:top w:val="single" w:sz="6" w:space="0" w:color="auto"/>
              <w:left w:val="single" w:sz="6" w:space="0" w:color="auto"/>
              <w:bottom w:val="single" w:sz="6" w:space="0" w:color="auto"/>
              <w:right w:val="single" w:sz="6" w:space="0" w:color="auto"/>
            </w:tcBorders>
          </w:tcPr>
          <w:p w14:paraId="3A90023E" w14:textId="77777777" w:rsidR="00536654" w:rsidRPr="008E6DF5" w:rsidRDefault="00536654" w:rsidP="00117639">
            <w:pPr>
              <w:jc w:val="center"/>
              <w:rPr>
                <w:noProof/>
                <w:color w:val="3366FF"/>
              </w:rPr>
            </w:pPr>
            <w:r w:rsidRPr="008E6DF5">
              <w:rPr>
                <w:noProof/>
                <w:color w:val="3366FF"/>
              </w:rPr>
              <w:t>2</w:t>
            </w:r>
          </w:p>
        </w:tc>
        <w:tc>
          <w:tcPr>
            <w:tcW w:w="708" w:type="dxa"/>
            <w:tcBorders>
              <w:top w:val="single" w:sz="6" w:space="0" w:color="auto"/>
              <w:left w:val="single" w:sz="6" w:space="0" w:color="auto"/>
              <w:bottom w:val="single" w:sz="6" w:space="0" w:color="auto"/>
              <w:right w:val="single" w:sz="6" w:space="0" w:color="auto"/>
            </w:tcBorders>
          </w:tcPr>
          <w:p w14:paraId="41B2C9D5" w14:textId="77777777" w:rsidR="00536654" w:rsidRPr="008E6DF5" w:rsidRDefault="00536654" w:rsidP="00117639">
            <w:pPr>
              <w:jc w:val="center"/>
              <w:rPr>
                <w:noProof/>
                <w:color w:val="3366FF"/>
              </w:rPr>
            </w:pPr>
          </w:p>
        </w:tc>
        <w:tc>
          <w:tcPr>
            <w:tcW w:w="709" w:type="dxa"/>
            <w:tcBorders>
              <w:top w:val="single" w:sz="6" w:space="0" w:color="auto"/>
              <w:left w:val="single" w:sz="6" w:space="0" w:color="auto"/>
              <w:bottom w:val="single" w:sz="6" w:space="0" w:color="auto"/>
              <w:right w:val="single" w:sz="6" w:space="0" w:color="auto"/>
            </w:tcBorders>
          </w:tcPr>
          <w:p w14:paraId="02F5CAE5" w14:textId="77777777" w:rsidR="00536654" w:rsidRPr="008E6DF5" w:rsidRDefault="00536654" w:rsidP="00117639">
            <w:pPr>
              <w:jc w:val="center"/>
              <w:rPr>
                <w:noProof/>
                <w:color w:val="3366FF"/>
              </w:rPr>
            </w:pPr>
          </w:p>
        </w:tc>
        <w:tc>
          <w:tcPr>
            <w:tcW w:w="709" w:type="dxa"/>
            <w:tcBorders>
              <w:top w:val="single" w:sz="6" w:space="0" w:color="auto"/>
              <w:left w:val="single" w:sz="6" w:space="0" w:color="auto"/>
              <w:bottom w:val="single" w:sz="6" w:space="0" w:color="auto"/>
              <w:right w:val="single" w:sz="6" w:space="0" w:color="auto"/>
            </w:tcBorders>
          </w:tcPr>
          <w:p w14:paraId="2A7576DA" w14:textId="77777777" w:rsidR="00536654" w:rsidRPr="008E6DF5" w:rsidRDefault="00536654" w:rsidP="00117639">
            <w:pPr>
              <w:jc w:val="center"/>
              <w:rPr>
                <w:noProof/>
                <w:color w:val="3366FF"/>
              </w:rPr>
            </w:pPr>
            <w:r w:rsidRPr="008E6DF5">
              <w:rPr>
                <w:noProof/>
                <w:color w:val="3366FF"/>
              </w:rPr>
              <w:t>30</w:t>
            </w:r>
          </w:p>
        </w:tc>
        <w:tc>
          <w:tcPr>
            <w:tcW w:w="709" w:type="dxa"/>
            <w:tcBorders>
              <w:top w:val="single" w:sz="6" w:space="0" w:color="auto"/>
              <w:left w:val="single" w:sz="6" w:space="0" w:color="auto"/>
              <w:bottom w:val="single" w:sz="6" w:space="0" w:color="auto"/>
              <w:right w:val="single" w:sz="6" w:space="0" w:color="auto"/>
            </w:tcBorders>
          </w:tcPr>
          <w:p w14:paraId="775D63DC" w14:textId="77777777" w:rsidR="00536654" w:rsidRPr="008E6DF5" w:rsidRDefault="00536654" w:rsidP="00117639">
            <w:pPr>
              <w:jc w:val="center"/>
              <w:rPr>
                <w:noProof/>
                <w:color w:val="3366FF"/>
              </w:rPr>
            </w:pPr>
          </w:p>
        </w:tc>
        <w:tc>
          <w:tcPr>
            <w:tcW w:w="807" w:type="dxa"/>
            <w:tcBorders>
              <w:top w:val="single" w:sz="6" w:space="0" w:color="auto"/>
              <w:left w:val="single" w:sz="6" w:space="0" w:color="auto"/>
              <w:bottom w:val="single" w:sz="6" w:space="0" w:color="auto"/>
              <w:right w:val="single" w:sz="6" w:space="0" w:color="auto"/>
            </w:tcBorders>
          </w:tcPr>
          <w:p w14:paraId="54CCD785" w14:textId="77777777" w:rsidR="00536654" w:rsidRPr="008E6DF5" w:rsidRDefault="00536654" w:rsidP="00117639">
            <w:pPr>
              <w:jc w:val="center"/>
              <w:rPr>
                <w:noProof/>
                <w:color w:val="3366FF"/>
              </w:rPr>
            </w:pPr>
          </w:p>
        </w:tc>
      </w:tr>
      <w:tr w:rsidR="00045DC6" w:rsidRPr="008E6DF5" w14:paraId="5116DA6F"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0F82A171" w14:textId="77777777" w:rsidR="00536654" w:rsidRPr="008E6DF5" w:rsidRDefault="00536654" w:rsidP="00BB4AFA">
            <w:pPr>
              <w:pStyle w:val="Column1"/>
              <w:rPr>
                <w:noProof/>
                <w:lang w:val="da-DK"/>
              </w:rPr>
            </w:pPr>
            <w:r w:rsidRPr="008E6DF5">
              <w:rPr>
                <w:noProof/>
                <w:lang w:val="da-DK"/>
              </w:rPr>
              <w:t>…</w:t>
            </w:r>
          </w:p>
        </w:tc>
        <w:tc>
          <w:tcPr>
            <w:tcW w:w="709" w:type="dxa"/>
            <w:tcBorders>
              <w:top w:val="single" w:sz="6" w:space="0" w:color="auto"/>
              <w:left w:val="single" w:sz="6" w:space="0" w:color="auto"/>
              <w:bottom w:val="single" w:sz="6" w:space="0" w:color="auto"/>
              <w:right w:val="single" w:sz="6" w:space="0" w:color="auto"/>
            </w:tcBorders>
          </w:tcPr>
          <w:p w14:paraId="2178375B"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1BF06697" w14:textId="77777777" w:rsidR="00536654" w:rsidRPr="008E6DF5" w:rsidRDefault="00536654" w:rsidP="00117639">
            <w:pPr>
              <w:jc w:val="center"/>
              <w:rPr>
                <w:noProof/>
              </w:rPr>
            </w:pPr>
          </w:p>
        </w:tc>
        <w:tc>
          <w:tcPr>
            <w:tcW w:w="708" w:type="dxa"/>
            <w:tcBorders>
              <w:top w:val="single" w:sz="6" w:space="0" w:color="auto"/>
              <w:left w:val="single" w:sz="6" w:space="0" w:color="auto"/>
              <w:bottom w:val="single" w:sz="6" w:space="0" w:color="auto"/>
              <w:right w:val="single" w:sz="6" w:space="0" w:color="auto"/>
            </w:tcBorders>
          </w:tcPr>
          <w:p w14:paraId="709C8219"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3F37F1B8"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6040E467"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348724FA" w14:textId="77777777" w:rsidR="00536654" w:rsidRPr="008E6DF5" w:rsidRDefault="00536654" w:rsidP="00117639">
            <w:pPr>
              <w:jc w:val="center"/>
              <w:rPr>
                <w:noProof/>
              </w:rPr>
            </w:pPr>
          </w:p>
        </w:tc>
        <w:tc>
          <w:tcPr>
            <w:tcW w:w="807" w:type="dxa"/>
            <w:tcBorders>
              <w:top w:val="single" w:sz="6" w:space="0" w:color="auto"/>
              <w:left w:val="single" w:sz="6" w:space="0" w:color="auto"/>
              <w:bottom w:val="single" w:sz="6" w:space="0" w:color="auto"/>
              <w:right w:val="single" w:sz="6" w:space="0" w:color="auto"/>
            </w:tcBorders>
          </w:tcPr>
          <w:p w14:paraId="3FA25154" w14:textId="77777777" w:rsidR="00536654" w:rsidRPr="008E6DF5" w:rsidRDefault="00536654" w:rsidP="00117639">
            <w:pPr>
              <w:jc w:val="center"/>
              <w:rPr>
                <w:noProof/>
              </w:rPr>
            </w:pPr>
          </w:p>
        </w:tc>
      </w:tr>
      <w:tr w:rsidR="00045DC6" w:rsidRPr="008E6DF5" w14:paraId="30D15A7D"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74C6A2C5" w14:textId="77777777" w:rsidR="00536654" w:rsidRPr="008E6DF5" w:rsidRDefault="00536654" w:rsidP="00BB4AFA">
            <w:pPr>
              <w:pStyle w:val="Column1"/>
              <w:rPr>
                <w:noProof/>
                <w:lang w:val="da-DK"/>
              </w:rPr>
            </w:pPr>
            <w:r w:rsidRPr="008E6DF5">
              <w:rPr>
                <w:noProof/>
                <w:lang w:val="da-DK"/>
              </w:rPr>
              <w:t>D.</w:t>
            </w:r>
            <w:r w:rsidRPr="008E6DF5">
              <w:rPr>
                <w:noProof/>
                <w:lang w:val="da-DK"/>
              </w:rPr>
              <w:tab/>
              <w:t xml:space="preserve">Data. Vurderes gennem støtten til </w:t>
            </w:r>
            <w:r w:rsidR="00016659" w:rsidRPr="008E6DF5">
              <w:rPr>
                <w:noProof/>
                <w:lang w:val="da-DK"/>
              </w:rPr>
              <w:t>task</w:t>
            </w:r>
            <w:r w:rsidRPr="008E6DF5">
              <w:rPr>
                <w:noProof/>
                <w:lang w:val="da-DK"/>
              </w:rPr>
              <w:t>.</w:t>
            </w:r>
          </w:p>
        </w:tc>
        <w:tc>
          <w:tcPr>
            <w:tcW w:w="709" w:type="dxa"/>
            <w:tcBorders>
              <w:top w:val="single" w:sz="6" w:space="0" w:color="auto"/>
              <w:left w:val="single" w:sz="6" w:space="0" w:color="auto"/>
              <w:bottom w:val="single" w:sz="6" w:space="0" w:color="auto"/>
              <w:right w:val="single" w:sz="6" w:space="0" w:color="auto"/>
            </w:tcBorders>
          </w:tcPr>
          <w:p w14:paraId="035F6697" w14:textId="77777777" w:rsidR="00536654" w:rsidRPr="008E6DF5" w:rsidRDefault="00536654" w:rsidP="00117639">
            <w:pPr>
              <w:jc w:val="center"/>
              <w:rPr>
                <w:noProof/>
              </w:rPr>
            </w:pPr>
            <w:r w:rsidRPr="008E6DF5">
              <w:rPr>
                <w:noProof/>
              </w:rPr>
              <w:t>N/A</w:t>
            </w:r>
          </w:p>
        </w:tc>
        <w:tc>
          <w:tcPr>
            <w:tcW w:w="709" w:type="dxa"/>
            <w:tcBorders>
              <w:top w:val="single" w:sz="6" w:space="0" w:color="auto"/>
              <w:left w:val="single" w:sz="6" w:space="0" w:color="auto"/>
              <w:bottom w:val="single" w:sz="6" w:space="0" w:color="auto"/>
              <w:right w:val="single" w:sz="6" w:space="0" w:color="auto"/>
            </w:tcBorders>
          </w:tcPr>
          <w:p w14:paraId="7DEF6E9E" w14:textId="77777777" w:rsidR="00536654" w:rsidRPr="008E6DF5" w:rsidRDefault="00536654" w:rsidP="00117639">
            <w:pPr>
              <w:jc w:val="center"/>
              <w:rPr>
                <w:noProof/>
              </w:rPr>
            </w:pPr>
            <w:r w:rsidRPr="008E6DF5">
              <w:rPr>
                <w:noProof/>
              </w:rPr>
              <w:t>N/A</w:t>
            </w:r>
          </w:p>
        </w:tc>
        <w:tc>
          <w:tcPr>
            <w:tcW w:w="708" w:type="dxa"/>
            <w:tcBorders>
              <w:top w:val="single" w:sz="6" w:space="0" w:color="auto"/>
              <w:left w:val="single" w:sz="6" w:space="0" w:color="auto"/>
              <w:bottom w:val="single" w:sz="6" w:space="0" w:color="auto"/>
              <w:right w:val="single" w:sz="6" w:space="0" w:color="auto"/>
            </w:tcBorders>
          </w:tcPr>
          <w:p w14:paraId="65739357"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1DE858D5"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75A4B041"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4A0A9564" w14:textId="77777777" w:rsidR="00536654" w:rsidRPr="008E6DF5" w:rsidRDefault="00536654" w:rsidP="00117639">
            <w:pPr>
              <w:jc w:val="center"/>
              <w:rPr>
                <w:noProof/>
              </w:rPr>
            </w:pPr>
          </w:p>
        </w:tc>
        <w:tc>
          <w:tcPr>
            <w:tcW w:w="807" w:type="dxa"/>
            <w:tcBorders>
              <w:top w:val="single" w:sz="6" w:space="0" w:color="auto"/>
              <w:left w:val="single" w:sz="6" w:space="0" w:color="auto"/>
              <w:bottom w:val="single" w:sz="6" w:space="0" w:color="auto"/>
              <w:right w:val="single" w:sz="6" w:space="0" w:color="auto"/>
            </w:tcBorders>
          </w:tcPr>
          <w:p w14:paraId="1311E6D6" w14:textId="77777777" w:rsidR="00536654" w:rsidRPr="008E6DF5" w:rsidRDefault="00536654" w:rsidP="00117639">
            <w:pPr>
              <w:jc w:val="center"/>
              <w:rPr>
                <w:noProof/>
              </w:rPr>
            </w:pPr>
          </w:p>
        </w:tc>
      </w:tr>
      <w:tr w:rsidR="00045DC6" w:rsidRPr="008E6DF5" w14:paraId="4B00824E"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6A893078" w14:textId="77777777" w:rsidR="00536654" w:rsidRPr="008E6DF5" w:rsidRDefault="00536654" w:rsidP="00BB4AFA">
            <w:pPr>
              <w:pStyle w:val="Column1"/>
              <w:rPr>
                <w:noProof/>
                <w:lang w:val="da-DK"/>
              </w:rPr>
            </w:pPr>
            <w:r w:rsidRPr="008E6DF5">
              <w:rPr>
                <w:noProof/>
                <w:lang w:val="da-DK"/>
              </w:rPr>
              <w:t>…</w:t>
            </w:r>
          </w:p>
        </w:tc>
        <w:tc>
          <w:tcPr>
            <w:tcW w:w="709" w:type="dxa"/>
            <w:tcBorders>
              <w:top w:val="single" w:sz="6" w:space="0" w:color="auto"/>
              <w:left w:val="single" w:sz="6" w:space="0" w:color="auto"/>
              <w:bottom w:val="single" w:sz="6" w:space="0" w:color="auto"/>
              <w:right w:val="single" w:sz="6" w:space="0" w:color="auto"/>
            </w:tcBorders>
          </w:tcPr>
          <w:p w14:paraId="2C155B3D"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4A59FF5D" w14:textId="77777777" w:rsidR="00536654" w:rsidRPr="008E6DF5" w:rsidRDefault="00536654" w:rsidP="00117639">
            <w:pPr>
              <w:jc w:val="center"/>
              <w:rPr>
                <w:noProof/>
              </w:rPr>
            </w:pPr>
          </w:p>
        </w:tc>
        <w:tc>
          <w:tcPr>
            <w:tcW w:w="708" w:type="dxa"/>
            <w:tcBorders>
              <w:top w:val="single" w:sz="6" w:space="0" w:color="auto"/>
              <w:left w:val="single" w:sz="6" w:space="0" w:color="auto"/>
              <w:bottom w:val="single" w:sz="6" w:space="0" w:color="auto"/>
              <w:right w:val="single" w:sz="6" w:space="0" w:color="auto"/>
            </w:tcBorders>
          </w:tcPr>
          <w:p w14:paraId="79A66235"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7F1279C5"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02D677C7"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78BDAE7C" w14:textId="77777777" w:rsidR="00536654" w:rsidRPr="008E6DF5" w:rsidRDefault="00536654" w:rsidP="00117639">
            <w:pPr>
              <w:jc w:val="center"/>
              <w:rPr>
                <w:noProof/>
              </w:rPr>
            </w:pPr>
          </w:p>
        </w:tc>
        <w:tc>
          <w:tcPr>
            <w:tcW w:w="807" w:type="dxa"/>
            <w:tcBorders>
              <w:top w:val="single" w:sz="6" w:space="0" w:color="auto"/>
              <w:left w:val="single" w:sz="6" w:space="0" w:color="auto"/>
              <w:bottom w:val="single" w:sz="6" w:space="0" w:color="auto"/>
              <w:right w:val="single" w:sz="6" w:space="0" w:color="auto"/>
            </w:tcBorders>
          </w:tcPr>
          <w:p w14:paraId="1FDBB6CC" w14:textId="77777777" w:rsidR="00536654" w:rsidRPr="008E6DF5" w:rsidRDefault="00536654" w:rsidP="00117639">
            <w:pPr>
              <w:jc w:val="center"/>
              <w:rPr>
                <w:noProof/>
              </w:rPr>
            </w:pPr>
          </w:p>
        </w:tc>
      </w:tr>
      <w:tr w:rsidR="00045DC6" w:rsidRPr="008E6DF5" w14:paraId="600A3EEE"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6D93CE23" w14:textId="77777777" w:rsidR="00536654" w:rsidRPr="008E6DF5" w:rsidRDefault="00536654" w:rsidP="002E6A3B">
            <w:pPr>
              <w:pStyle w:val="Column1"/>
              <w:rPr>
                <w:noProof/>
                <w:lang w:val="da-DK"/>
              </w:rPr>
            </w:pPr>
            <w:r w:rsidRPr="008E6DF5">
              <w:rPr>
                <w:noProof/>
                <w:lang w:val="da-DK"/>
              </w:rPr>
              <w:t>F10.</w:t>
            </w:r>
            <w:r w:rsidRPr="008E6DF5">
              <w:rPr>
                <w:noProof/>
                <w:lang w:val="da-DK"/>
              </w:rPr>
              <w:tab/>
              <w:t xml:space="preserve">Integration med nye systemer. </w:t>
            </w:r>
          </w:p>
        </w:tc>
        <w:tc>
          <w:tcPr>
            <w:tcW w:w="709" w:type="dxa"/>
            <w:tcBorders>
              <w:top w:val="single" w:sz="6" w:space="0" w:color="auto"/>
              <w:left w:val="single" w:sz="6" w:space="0" w:color="auto"/>
              <w:bottom w:val="single" w:sz="6" w:space="0" w:color="auto"/>
              <w:right w:val="single" w:sz="6" w:space="0" w:color="auto"/>
            </w:tcBorders>
          </w:tcPr>
          <w:p w14:paraId="5A5812D1" w14:textId="77777777" w:rsidR="00536654" w:rsidRPr="008E6DF5" w:rsidRDefault="00536654" w:rsidP="00117639">
            <w:pPr>
              <w:jc w:val="center"/>
              <w:rPr>
                <w:noProof/>
              </w:rPr>
            </w:pPr>
            <w:r w:rsidRPr="008E6DF5">
              <w:rPr>
                <w:noProof/>
              </w:rPr>
              <w:t>15</w:t>
            </w:r>
          </w:p>
        </w:tc>
        <w:tc>
          <w:tcPr>
            <w:tcW w:w="709" w:type="dxa"/>
            <w:tcBorders>
              <w:top w:val="single" w:sz="6" w:space="0" w:color="auto"/>
              <w:left w:val="single" w:sz="6" w:space="0" w:color="auto"/>
              <w:bottom w:val="single" w:sz="6" w:space="0" w:color="auto"/>
              <w:right w:val="single" w:sz="6" w:space="0" w:color="auto"/>
            </w:tcBorders>
          </w:tcPr>
          <w:p w14:paraId="7FD6D0BC" w14:textId="77777777" w:rsidR="00536654" w:rsidRPr="008E6DF5" w:rsidRDefault="00536654" w:rsidP="00117639">
            <w:pPr>
              <w:jc w:val="center"/>
              <w:rPr>
                <w:noProof/>
              </w:rPr>
            </w:pPr>
            <w:r w:rsidRPr="008E6DF5">
              <w:rPr>
                <w:noProof/>
              </w:rPr>
              <w:t>1</w:t>
            </w:r>
          </w:p>
        </w:tc>
        <w:tc>
          <w:tcPr>
            <w:tcW w:w="708" w:type="dxa"/>
            <w:tcBorders>
              <w:top w:val="single" w:sz="6" w:space="0" w:color="auto"/>
              <w:left w:val="single" w:sz="6" w:space="0" w:color="auto"/>
              <w:bottom w:val="single" w:sz="6" w:space="0" w:color="auto"/>
              <w:right w:val="single" w:sz="6" w:space="0" w:color="auto"/>
            </w:tcBorders>
          </w:tcPr>
          <w:p w14:paraId="6F12C351"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3DDBE08E"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3742713E" w14:textId="77777777" w:rsidR="00536654" w:rsidRPr="008E6DF5" w:rsidRDefault="008F425E" w:rsidP="00117639">
            <w:pPr>
              <w:jc w:val="center"/>
              <w:rPr>
                <w:noProof/>
              </w:rPr>
            </w:pPr>
            <w:r w:rsidRPr="008E6DF5">
              <w:rPr>
                <w:noProof/>
              </w:rPr>
              <w:t>15</w:t>
            </w:r>
          </w:p>
        </w:tc>
        <w:tc>
          <w:tcPr>
            <w:tcW w:w="709" w:type="dxa"/>
            <w:tcBorders>
              <w:top w:val="single" w:sz="6" w:space="0" w:color="auto"/>
              <w:left w:val="single" w:sz="6" w:space="0" w:color="auto"/>
              <w:bottom w:val="single" w:sz="6" w:space="0" w:color="auto"/>
              <w:right w:val="single" w:sz="6" w:space="0" w:color="auto"/>
            </w:tcBorders>
          </w:tcPr>
          <w:p w14:paraId="0AFF2035" w14:textId="77777777" w:rsidR="00536654" w:rsidRPr="008E6DF5" w:rsidRDefault="00536654" w:rsidP="00117639">
            <w:pPr>
              <w:jc w:val="center"/>
              <w:rPr>
                <w:noProof/>
              </w:rPr>
            </w:pPr>
          </w:p>
        </w:tc>
        <w:tc>
          <w:tcPr>
            <w:tcW w:w="807" w:type="dxa"/>
            <w:tcBorders>
              <w:top w:val="single" w:sz="6" w:space="0" w:color="auto"/>
              <w:left w:val="single" w:sz="6" w:space="0" w:color="auto"/>
              <w:bottom w:val="single" w:sz="6" w:space="0" w:color="auto"/>
              <w:right w:val="single" w:sz="6" w:space="0" w:color="auto"/>
            </w:tcBorders>
          </w:tcPr>
          <w:p w14:paraId="78834C12" w14:textId="77777777" w:rsidR="00536654" w:rsidRPr="008E6DF5" w:rsidRDefault="00536654" w:rsidP="00117639">
            <w:pPr>
              <w:jc w:val="center"/>
              <w:rPr>
                <w:noProof/>
              </w:rPr>
            </w:pPr>
          </w:p>
        </w:tc>
      </w:tr>
      <w:tr w:rsidR="00045DC6" w:rsidRPr="008E6DF5" w14:paraId="1914BBF0"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041D1BFD" w14:textId="77777777" w:rsidR="00536654" w:rsidRPr="008E6DF5" w:rsidRDefault="00536654" w:rsidP="00BB4AFA">
            <w:pPr>
              <w:pStyle w:val="Column1"/>
              <w:rPr>
                <w:noProof/>
                <w:lang w:val="da-DK"/>
              </w:rPr>
            </w:pPr>
            <w:r w:rsidRPr="008E6DF5">
              <w:rPr>
                <w:noProof/>
                <w:lang w:val="da-DK"/>
              </w:rPr>
              <w:t>H1.</w:t>
            </w:r>
            <w:r w:rsidRPr="008E6DF5">
              <w:rPr>
                <w:noProof/>
                <w:lang w:val="da-DK"/>
              </w:rPr>
              <w:tab/>
              <w:t>Login og adgangsret for brugere.</w:t>
            </w:r>
          </w:p>
        </w:tc>
        <w:tc>
          <w:tcPr>
            <w:tcW w:w="709" w:type="dxa"/>
            <w:tcBorders>
              <w:top w:val="single" w:sz="6" w:space="0" w:color="auto"/>
              <w:left w:val="single" w:sz="6" w:space="0" w:color="auto"/>
              <w:bottom w:val="single" w:sz="6" w:space="0" w:color="auto"/>
              <w:right w:val="single" w:sz="6" w:space="0" w:color="auto"/>
            </w:tcBorders>
          </w:tcPr>
          <w:p w14:paraId="6BC75F1F" w14:textId="77777777" w:rsidR="00536654" w:rsidRPr="008E6DF5" w:rsidRDefault="00536654" w:rsidP="00117639">
            <w:pPr>
              <w:jc w:val="center"/>
              <w:rPr>
                <w:noProof/>
              </w:rPr>
            </w:pPr>
            <w:r w:rsidRPr="008E6DF5">
              <w:rPr>
                <w:noProof/>
              </w:rPr>
              <w:t>0</w:t>
            </w:r>
          </w:p>
        </w:tc>
        <w:tc>
          <w:tcPr>
            <w:tcW w:w="709" w:type="dxa"/>
            <w:tcBorders>
              <w:top w:val="single" w:sz="6" w:space="0" w:color="auto"/>
              <w:left w:val="single" w:sz="6" w:space="0" w:color="auto"/>
              <w:bottom w:val="single" w:sz="6" w:space="0" w:color="auto"/>
              <w:right w:val="single" w:sz="6" w:space="0" w:color="auto"/>
            </w:tcBorders>
          </w:tcPr>
          <w:p w14:paraId="5A991A87" w14:textId="77777777" w:rsidR="00536654" w:rsidRPr="008E6DF5" w:rsidRDefault="00536654" w:rsidP="00117639">
            <w:pPr>
              <w:jc w:val="center"/>
              <w:rPr>
                <w:noProof/>
              </w:rPr>
            </w:pPr>
            <w:r w:rsidRPr="008E6DF5">
              <w:rPr>
                <w:noProof/>
              </w:rPr>
              <w:t>0</w:t>
            </w:r>
          </w:p>
        </w:tc>
        <w:tc>
          <w:tcPr>
            <w:tcW w:w="708" w:type="dxa"/>
            <w:tcBorders>
              <w:top w:val="single" w:sz="6" w:space="0" w:color="auto"/>
              <w:left w:val="single" w:sz="6" w:space="0" w:color="auto"/>
              <w:bottom w:val="single" w:sz="6" w:space="0" w:color="auto"/>
              <w:right w:val="single" w:sz="6" w:space="0" w:color="auto"/>
            </w:tcBorders>
          </w:tcPr>
          <w:p w14:paraId="3E9B8708"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6F981D83"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39B1221A"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5B760E7E" w14:textId="77777777" w:rsidR="00536654" w:rsidRPr="008E6DF5" w:rsidRDefault="00536654" w:rsidP="00117639">
            <w:pPr>
              <w:jc w:val="center"/>
              <w:rPr>
                <w:noProof/>
              </w:rPr>
            </w:pPr>
          </w:p>
        </w:tc>
        <w:tc>
          <w:tcPr>
            <w:tcW w:w="807" w:type="dxa"/>
            <w:tcBorders>
              <w:top w:val="single" w:sz="6" w:space="0" w:color="auto"/>
              <w:left w:val="single" w:sz="6" w:space="0" w:color="auto"/>
              <w:bottom w:val="single" w:sz="6" w:space="0" w:color="auto"/>
              <w:right w:val="single" w:sz="6" w:space="0" w:color="auto"/>
            </w:tcBorders>
          </w:tcPr>
          <w:p w14:paraId="5B16E9D0" w14:textId="77777777" w:rsidR="00536654" w:rsidRPr="008E6DF5" w:rsidRDefault="00536654" w:rsidP="00117639">
            <w:pPr>
              <w:jc w:val="center"/>
              <w:rPr>
                <w:noProof/>
              </w:rPr>
            </w:pPr>
          </w:p>
        </w:tc>
      </w:tr>
      <w:tr w:rsidR="00045DC6" w:rsidRPr="008E6DF5" w14:paraId="07F89838"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4B7AA4D4" w14:textId="77777777" w:rsidR="00536654" w:rsidRPr="008E6DF5" w:rsidRDefault="00536654" w:rsidP="00BB4AFA">
            <w:pPr>
              <w:pStyle w:val="Column1"/>
              <w:rPr>
                <w:noProof/>
                <w:lang w:val="da-DK"/>
              </w:rPr>
            </w:pPr>
            <w:r w:rsidRPr="008E6DF5">
              <w:rPr>
                <w:noProof/>
                <w:lang w:val="da-DK"/>
              </w:rPr>
              <w:t>H2-H5. Anden sikkerhed (ét område).</w:t>
            </w:r>
          </w:p>
        </w:tc>
        <w:tc>
          <w:tcPr>
            <w:tcW w:w="709" w:type="dxa"/>
            <w:tcBorders>
              <w:top w:val="single" w:sz="6" w:space="0" w:color="auto"/>
              <w:left w:val="single" w:sz="6" w:space="0" w:color="auto"/>
              <w:bottom w:val="single" w:sz="6" w:space="0" w:color="auto"/>
              <w:right w:val="single" w:sz="6" w:space="0" w:color="auto"/>
            </w:tcBorders>
          </w:tcPr>
          <w:p w14:paraId="3B122D29" w14:textId="77777777" w:rsidR="00536654" w:rsidRPr="008E6DF5" w:rsidRDefault="00536654" w:rsidP="00117639">
            <w:pPr>
              <w:jc w:val="center"/>
              <w:rPr>
                <w:noProof/>
              </w:rPr>
            </w:pPr>
            <w:r w:rsidRPr="008E6DF5">
              <w:rPr>
                <w:noProof/>
              </w:rPr>
              <w:t>0</w:t>
            </w:r>
          </w:p>
        </w:tc>
        <w:tc>
          <w:tcPr>
            <w:tcW w:w="709" w:type="dxa"/>
            <w:tcBorders>
              <w:top w:val="single" w:sz="6" w:space="0" w:color="auto"/>
              <w:left w:val="single" w:sz="6" w:space="0" w:color="auto"/>
              <w:bottom w:val="single" w:sz="6" w:space="0" w:color="auto"/>
              <w:right w:val="single" w:sz="6" w:space="0" w:color="auto"/>
            </w:tcBorders>
          </w:tcPr>
          <w:p w14:paraId="435B570F" w14:textId="77777777" w:rsidR="00536654" w:rsidRPr="008E6DF5" w:rsidRDefault="00536654" w:rsidP="00117639">
            <w:pPr>
              <w:jc w:val="center"/>
              <w:rPr>
                <w:noProof/>
              </w:rPr>
            </w:pPr>
            <w:r w:rsidRPr="008E6DF5">
              <w:rPr>
                <w:noProof/>
              </w:rPr>
              <w:t>-1</w:t>
            </w:r>
          </w:p>
        </w:tc>
        <w:tc>
          <w:tcPr>
            <w:tcW w:w="708" w:type="dxa"/>
            <w:tcBorders>
              <w:top w:val="single" w:sz="6" w:space="0" w:color="auto"/>
              <w:left w:val="single" w:sz="6" w:space="0" w:color="auto"/>
              <w:bottom w:val="single" w:sz="6" w:space="0" w:color="auto"/>
              <w:right w:val="single" w:sz="6" w:space="0" w:color="auto"/>
            </w:tcBorders>
          </w:tcPr>
          <w:p w14:paraId="2227BA23"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691C8277"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05C60073"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180C00DD" w14:textId="77777777" w:rsidR="00536654" w:rsidRPr="008E6DF5" w:rsidRDefault="00536654" w:rsidP="00117639">
            <w:pPr>
              <w:jc w:val="center"/>
              <w:rPr>
                <w:noProof/>
              </w:rPr>
            </w:pPr>
          </w:p>
        </w:tc>
        <w:tc>
          <w:tcPr>
            <w:tcW w:w="807" w:type="dxa"/>
            <w:tcBorders>
              <w:top w:val="single" w:sz="6" w:space="0" w:color="auto"/>
              <w:left w:val="single" w:sz="6" w:space="0" w:color="auto"/>
              <w:bottom w:val="single" w:sz="6" w:space="0" w:color="auto"/>
              <w:right w:val="single" w:sz="6" w:space="0" w:color="auto"/>
            </w:tcBorders>
          </w:tcPr>
          <w:p w14:paraId="1F89E3E5" w14:textId="77777777" w:rsidR="00536654" w:rsidRPr="008E6DF5" w:rsidRDefault="00536654" w:rsidP="00117639">
            <w:pPr>
              <w:jc w:val="center"/>
              <w:rPr>
                <w:noProof/>
              </w:rPr>
            </w:pPr>
          </w:p>
        </w:tc>
      </w:tr>
      <w:tr w:rsidR="00045DC6" w:rsidRPr="008E6DF5" w14:paraId="7A256415"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66F44F85" w14:textId="77777777" w:rsidR="00536654" w:rsidRPr="008E6DF5" w:rsidRDefault="00536654" w:rsidP="002E6A3B">
            <w:pPr>
              <w:pStyle w:val="Column1"/>
              <w:rPr>
                <w:noProof/>
                <w:lang w:val="da-DK"/>
              </w:rPr>
            </w:pPr>
            <w:r w:rsidRPr="008E6DF5">
              <w:rPr>
                <w:noProof/>
                <w:lang w:val="da-DK"/>
              </w:rPr>
              <w:t>I.</w:t>
            </w:r>
            <w:r w:rsidRPr="008E6DF5">
              <w:rPr>
                <w:noProof/>
                <w:lang w:val="da-DK"/>
              </w:rPr>
              <w:tab/>
              <w:t>Brugervenlighed.</w:t>
            </w:r>
          </w:p>
        </w:tc>
        <w:tc>
          <w:tcPr>
            <w:tcW w:w="709" w:type="dxa"/>
            <w:tcBorders>
              <w:top w:val="single" w:sz="6" w:space="0" w:color="auto"/>
              <w:left w:val="single" w:sz="6" w:space="0" w:color="auto"/>
              <w:bottom w:val="single" w:sz="6" w:space="0" w:color="auto"/>
              <w:right w:val="single" w:sz="6" w:space="0" w:color="auto"/>
            </w:tcBorders>
          </w:tcPr>
          <w:p w14:paraId="459B7D7A" w14:textId="77777777" w:rsidR="00536654" w:rsidRPr="008E6DF5" w:rsidRDefault="00536654" w:rsidP="00117639">
            <w:pPr>
              <w:jc w:val="center"/>
              <w:rPr>
                <w:noProof/>
              </w:rPr>
            </w:pPr>
            <w:r w:rsidRPr="008E6DF5">
              <w:rPr>
                <w:noProof/>
              </w:rPr>
              <w:t>10</w:t>
            </w:r>
          </w:p>
        </w:tc>
        <w:tc>
          <w:tcPr>
            <w:tcW w:w="709" w:type="dxa"/>
            <w:tcBorders>
              <w:top w:val="single" w:sz="6" w:space="0" w:color="auto"/>
              <w:left w:val="single" w:sz="6" w:space="0" w:color="auto"/>
              <w:bottom w:val="single" w:sz="6" w:space="0" w:color="auto"/>
              <w:right w:val="single" w:sz="6" w:space="0" w:color="auto"/>
            </w:tcBorders>
          </w:tcPr>
          <w:p w14:paraId="79299B31" w14:textId="77777777" w:rsidR="00536654" w:rsidRPr="008E6DF5" w:rsidRDefault="00536654" w:rsidP="00117639">
            <w:pPr>
              <w:jc w:val="center"/>
              <w:rPr>
                <w:noProof/>
              </w:rPr>
            </w:pPr>
            <w:r w:rsidRPr="008E6DF5">
              <w:rPr>
                <w:noProof/>
              </w:rPr>
              <w:t>1</w:t>
            </w:r>
          </w:p>
        </w:tc>
        <w:tc>
          <w:tcPr>
            <w:tcW w:w="708" w:type="dxa"/>
            <w:tcBorders>
              <w:top w:val="single" w:sz="6" w:space="0" w:color="auto"/>
              <w:left w:val="single" w:sz="6" w:space="0" w:color="auto"/>
              <w:bottom w:val="single" w:sz="6" w:space="0" w:color="auto"/>
              <w:right w:val="single" w:sz="6" w:space="0" w:color="auto"/>
            </w:tcBorders>
          </w:tcPr>
          <w:p w14:paraId="4C3399E4"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72A399AA"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094B06CC" w14:textId="77777777" w:rsidR="00536654" w:rsidRPr="008E6DF5" w:rsidRDefault="00536654" w:rsidP="00117639">
            <w:pPr>
              <w:jc w:val="center"/>
              <w:rPr>
                <w:noProof/>
              </w:rPr>
            </w:pPr>
            <w:r w:rsidRPr="008E6DF5">
              <w:rPr>
                <w:noProof/>
              </w:rPr>
              <w:t>10</w:t>
            </w:r>
          </w:p>
        </w:tc>
        <w:tc>
          <w:tcPr>
            <w:tcW w:w="709" w:type="dxa"/>
            <w:tcBorders>
              <w:top w:val="single" w:sz="6" w:space="0" w:color="auto"/>
              <w:left w:val="single" w:sz="6" w:space="0" w:color="auto"/>
              <w:bottom w:val="single" w:sz="6" w:space="0" w:color="auto"/>
              <w:right w:val="single" w:sz="6" w:space="0" w:color="auto"/>
            </w:tcBorders>
          </w:tcPr>
          <w:p w14:paraId="1E50734A" w14:textId="77777777" w:rsidR="00536654" w:rsidRPr="008E6DF5" w:rsidRDefault="00536654" w:rsidP="00117639">
            <w:pPr>
              <w:jc w:val="center"/>
              <w:rPr>
                <w:noProof/>
              </w:rPr>
            </w:pPr>
          </w:p>
        </w:tc>
        <w:tc>
          <w:tcPr>
            <w:tcW w:w="807" w:type="dxa"/>
            <w:tcBorders>
              <w:top w:val="single" w:sz="6" w:space="0" w:color="auto"/>
              <w:left w:val="single" w:sz="6" w:space="0" w:color="auto"/>
              <w:bottom w:val="single" w:sz="6" w:space="0" w:color="auto"/>
              <w:right w:val="single" w:sz="6" w:space="0" w:color="auto"/>
            </w:tcBorders>
          </w:tcPr>
          <w:p w14:paraId="0F6393AF" w14:textId="77777777" w:rsidR="00536654" w:rsidRPr="008E6DF5" w:rsidRDefault="00536654" w:rsidP="00117639">
            <w:pPr>
              <w:jc w:val="center"/>
              <w:rPr>
                <w:noProof/>
              </w:rPr>
            </w:pPr>
          </w:p>
        </w:tc>
      </w:tr>
      <w:tr w:rsidR="00045DC6" w:rsidRPr="008E6DF5" w14:paraId="12188A94"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077D6CB9" w14:textId="77777777" w:rsidR="00536654" w:rsidRPr="008E6DF5" w:rsidRDefault="00536654" w:rsidP="002B07B4">
            <w:pPr>
              <w:pStyle w:val="Column1"/>
              <w:rPr>
                <w:noProof/>
                <w:lang w:val="da-DK"/>
              </w:rPr>
            </w:pPr>
            <w:r w:rsidRPr="008E6DF5">
              <w:rPr>
                <w:noProof/>
                <w:lang w:val="da-DK"/>
              </w:rPr>
              <w:t>J2.</w:t>
            </w:r>
            <w:r w:rsidRPr="008E6DF5">
              <w:rPr>
                <w:noProof/>
                <w:lang w:val="da-DK"/>
              </w:rPr>
              <w:tab/>
              <w:t>Uddannelse (</w:t>
            </w:r>
            <w:r w:rsidR="002B07B4">
              <w:rPr>
                <w:noProof/>
                <w:lang w:val="da-DK"/>
              </w:rPr>
              <w:t>udd. omk.</w:t>
            </w:r>
            <w:r w:rsidRPr="008E6DF5">
              <w:rPr>
                <w:noProof/>
                <w:lang w:val="da-DK"/>
              </w:rPr>
              <w:t xml:space="preserve"> nedenfor).</w:t>
            </w:r>
          </w:p>
        </w:tc>
        <w:tc>
          <w:tcPr>
            <w:tcW w:w="709" w:type="dxa"/>
            <w:tcBorders>
              <w:top w:val="single" w:sz="6" w:space="0" w:color="auto"/>
              <w:left w:val="single" w:sz="6" w:space="0" w:color="auto"/>
              <w:bottom w:val="single" w:sz="6" w:space="0" w:color="auto"/>
              <w:right w:val="single" w:sz="6" w:space="0" w:color="auto"/>
            </w:tcBorders>
          </w:tcPr>
          <w:p w14:paraId="71C0A8AE" w14:textId="77777777" w:rsidR="00536654" w:rsidRPr="008E6DF5" w:rsidRDefault="00B20D5F" w:rsidP="00117639">
            <w:pPr>
              <w:jc w:val="center"/>
              <w:rPr>
                <w:noProof/>
              </w:rPr>
            </w:pPr>
            <w:r>
              <w:rPr>
                <w:noProof/>
              </w:rPr>
              <w:t>N/A</w:t>
            </w:r>
          </w:p>
        </w:tc>
        <w:tc>
          <w:tcPr>
            <w:tcW w:w="709" w:type="dxa"/>
            <w:tcBorders>
              <w:top w:val="single" w:sz="6" w:space="0" w:color="auto"/>
              <w:left w:val="single" w:sz="6" w:space="0" w:color="auto"/>
              <w:bottom w:val="single" w:sz="6" w:space="0" w:color="auto"/>
              <w:right w:val="single" w:sz="6" w:space="0" w:color="auto"/>
            </w:tcBorders>
          </w:tcPr>
          <w:p w14:paraId="07141340" w14:textId="77777777" w:rsidR="00536654" w:rsidRPr="008E6DF5" w:rsidRDefault="00536654" w:rsidP="00117639">
            <w:pPr>
              <w:jc w:val="center"/>
              <w:rPr>
                <w:noProof/>
              </w:rPr>
            </w:pPr>
            <w:r w:rsidRPr="008E6DF5">
              <w:rPr>
                <w:noProof/>
              </w:rPr>
              <w:t>0</w:t>
            </w:r>
          </w:p>
        </w:tc>
        <w:tc>
          <w:tcPr>
            <w:tcW w:w="708" w:type="dxa"/>
            <w:tcBorders>
              <w:top w:val="single" w:sz="6" w:space="0" w:color="auto"/>
              <w:left w:val="single" w:sz="6" w:space="0" w:color="auto"/>
              <w:bottom w:val="single" w:sz="6" w:space="0" w:color="auto"/>
              <w:right w:val="single" w:sz="6" w:space="0" w:color="auto"/>
            </w:tcBorders>
          </w:tcPr>
          <w:p w14:paraId="2833316E"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4EFBFEC2"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3469425A"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4523436C" w14:textId="77777777" w:rsidR="00536654" w:rsidRPr="008E6DF5" w:rsidRDefault="00536654" w:rsidP="00117639">
            <w:pPr>
              <w:jc w:val="center"/>
              <w:rPr>
                <w:noProof/>
              </w:rPr>
            </w:pPr>
          </w:p>
        </w:tc>
        <w:tc>
          <w:tcPr>
            <w:tcW w:w="807" w:type="dxa"/>
            <w:tcBorders>
              <w:top w:val="single" w:sz="6" w:space="0" w:color="auto"/>
              <w:left w:val="single" w:sz="6" w:space="0" w:color="auto"/>
              <w:bottom w:val="single" w:sz="6" w:space="0" w:color="auto"/>
              <w:right w:val="single" w:sz="6" w:space="0" w:color="auto"/>
            </w:tcBorders>
          </w:tcPr>
          <w:p w14:paraId="74DE6012" w14:textId="77777777" w:rsidR="00536654" w:rsidRPr="008E6DF5" w:rsidRDefault="00536654" w:rsidP="00117639">
            <w:pPr>
              <w:jc w:val="center"/>
              <w:rPr>
                <w:noProof/>
              </w:rPr>
            </w:pPr>
          </w:p>
        </w:tc>
      </w:tr>
      <w:tr w:rsidR="00045DC6" w:rsidRPr="008E6DF5" w14:paraId="7A72CA21"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528902F1" w14:textId="77777777" w:rsidR="00536654" w:rsidRPr="008E6DF5" w:rsidRDefault="00536654" w:rsidP="00BB4AFA">
            <w:pPr>
              <w:pStyle w:val="Column1"/>
              <w:rPr>
                <w:noProof/>
                <w:lang w:val="da-DK"/>
              </w:rPr>
            </w:pPr>
            <w:r w:rsidRPr="008E6DF5">
              <w:rPr>
                <w:noProof/>
                <w:lang w:val="da-DK"/>
              </w:rPr>
              <w:t>J4.</w:t>
            </w:r>
            <w:r w:rsidRPr="008E6DF5">
              <w:rPr>
                <w:noProof/>
                <w:lang w:val="da-DK"/>
              </w:rPr>
              <w:tab/>
              <w:t>Datakonvertering.</w:t>
            </w:r>
          </w:p>
        </w:tc>
        <w:tc>
          <w:tcPr>
            <w:tcW w:w="709" w:type="dxa"/>
            <w:tcBorders>
              <w:top w:val="single" w:sz="6" w:space="0" w:color="auto"/>
              <w:left w:val="single" w:sz="6" w:space="0" w:color="auto"/>
              <w:bottom w:val="single" w:sz="6" w:space="0" w:color="auto"/>
              <w:right w:val="single" w:sz="6" w:space="0" w:color="auto"/>
            </w:tcBorders>
          </w:tcPr>
          <w:p w14:paraId="6D42B3B6" w14:textId="77777777" w:rsidR="00536654" w:rsidRPr="008E6DF5" w:rsidRDefault="00536654" w:rsidP="00117639">
            <w:pPr>
              <w:jc w:val="center"/>
              <w:rPr>
                <w:noProof/>
              </w:rPr>
            </w:pPr>
            <w:r w:rsidRPr="008E6DF5">
              <w:rPr>
                <w:noProof/>
              </w:rPr>
              <w:t>0</w:t>
            </w:r>
          </w:p>
        </w:tc>
        <w:tc>
          <w:tcPr>
            <w:tcW w:w="709" w:type="dxa"/>
            <w:tcBorders>
              <w:top w:val="single" w:sz="6" w:space="0" w:color="auto"/>
              <w:left w:val="single" w:sz="6" w:space="0" w:color="auto"/>
              <w:bottom w:val="single" w:sz="6" w:space="0" w:color="auto"/>
              <w:right w:val="single" w:sz="6" w:space="0" w:color="auto"/>
            </w:tcBorders>
          </w:tcPr>
          <w:p w14:paraId="32F536FE" w14:textId="77777777" w:rsidR="00536654" w:rsidRPr="008E6DF5" w:rsidRDefault="00536654" w:rsidP="00117639">
            <w:pPr>
              <w:jc w:val="center"/>
              <w:rPr>
                <w:noProof/>
              </w:rPr>
            </w:pPr>
            <w:r w:rsidRPr="008E6DF5">
              <w:rPr>
                <w:noProof/>
              </w:rPr>
              <w:t>1</w:t>
            </w:r>
          </w:p>
        </w:tc>
        <w:tc>
          <w:tcPr>
            <w:tcW w:w="708" w:type="dxa"/>
            <w:tcBorders>
              <w:top w:val="single" w:sz="6" w:space="0" w:color="auto"/>
              <w:left w:val="single" w:sz="6" w:space="0" w:color="auto"/>
              <w:bottom w:val="single" w:sz="6" w:space="0" w:color="auto"/>
              <w:right w:val="single" w:sz="6" w:space="0" w:color="auto"/>
            </w:tcBorders>
          </w:tcPr>
          <w:p w14:paraId="044B7B14"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5EBD68B5"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2366DBAC"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3C0608E3" w14:textId="77777777" w:rsidR="00536654" w:rsidRPr="008E6DF5" w:rsidRDefault="00536654" w:rsidP="00117639">
            <w:pPr>
              <w:jc w:val="center"/>
              <w:rPr>
                <w:noProof/>
              </w:rPr>
            </w:pPr>
          </w:p>
        </w:tc>
        <w:tc>
          <w:tcPr>
            <w:tcW w:w="807" w:type="dxa"/>
            <w:tcBorders>
              <w:top w:val="single" w:sz="6" w:space="0" w:color="auto"/>
              <w:left w:val="single" w:sz="6" w:space="0" w:color="auto"/>
              <w:bottom w:val="single" w:sz="6" w:space="0" w:color="auto"/>
              <w:right w:val="single" w:sz="6" w:space="0" w:color="auto"/>
            </w:tcBorders>
          </w:tcPr>
          <w:p w14:paraId="4E8FB72B" w14:textId="77777777" w:rsidR="00536654" w:rsidRPr="008E6DF5" w:rsidRDefault="00536654" w:rsidP="00117639">
            <w:pPr>
              <w:jc w:val="center"/>
              <w:rPr>
                <w:noProof/>
              </w:rPr>
            </w:pPr>
          </w:p>
        </w:tc>
      </w:tr>
      <w:tr w:rsidR="002320FC" w:rsidRPr="008E6DF5" w14:paraId="6BB31C82"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20C14834" w14:textId="77777777" w:rsidR="002320FC" w:rsidRPr="008E6DF5" w:rsidRDefault="002320FC" w:rsidP="00B20D5F">
            <w:pPr>
              <w:pStyle w:val="Column1"/>
              <w:rPr>
                <w:noProof/>
                <w:lang w:val="da-DK"/>
              </w:rPr>
            </w:pPr>
            <w:r>
              <w:rPr>
                <w:noProof/>
                <w:lang w:val="da-DK"/>
              </w:rPr>
              <w:t>K.</w:t>
            </w:r>
            <w:r>
              <w:rPr>
                <w:noProof/>
                <w:lang w:val="da-DK"/>
              </w:rPr>
              <w:tab/>
              <w:t>Anskaffelsesproces</w:t>
            </w:r>
            <w:r w:rsidR="00B20D5F">
              <w:rPr>
                <w:noProof/>
                <w:lang w:val="da-DK"/>
              </w:rPr>
              <w:t xml:space="preserve"> (projekt</w:t>
            </w:r>
            <w:r w:rsidR="005263A6">
              <w:rPr>
                <w:noProof/>
                <w:lang w:val="da-DK"/>
              </w:rPr>
              <w:t>.omk.</w:t>
            </w:r>
            <w:r w:rsidR="00B20D5F">
              <w:rPr>
                <w:noProof/>
                <w:lang w:val="da-DK"/>
              </w:rPr>
              <w:t>)</w:t>
            </w:r>
          </w:p>
        </w:tc>
        <w:tc>
          <w:tcPr>
            <w:tcW w:w="709" w:type="dxa"/>
            <w:tcBorders>
              <w:top w:val="single" w:sz="6" w:space="0" w:color="auto"/>
              <w:left w:val="single" w:sz="6" w:space="0" w:color="auto"/>
              <w:bottom w:val="single" w:sz="6" w:space="0" w:color="auto"/>
              <w:right w:val="single" w:sz="6" w:space="0" w:color="auto"/>
            </w:tcBorders>
          </w:tcPr>
          <w:p w14:paraId="31FBC23E" w14:textId="77777777" w:rsidR="002320FC" w:rsidRPr="008E6DF5" w:rsidRDefault="005263A6" w:rsidP="00117639">
            <w:pPr>
              <w:jc w:val="center"/>
              <w:rPr>
                <w:noProof/>
              </w:rPr>
            </w:pPr>
            <w:r>
              <w:rPr>
                <w:noProof/>
              </w:rPr>
              <w:t>N/A</w:t>
            </w:r>
          </w:p>
        </w:tc>
        <w:tc>
          <w:tcPr>
            <w:tcW w:w="709" w:type="dxa"/>
            <w:tcBorders>
              <w:top w:val="single" w:sz="6" w:space="0" w:color="auto"/>
              <w:left w:val="single" w:sz="6" w:space="0" w:color="auto"/>
              <w:bottom w:val="single" w:sz="6" w:space="0" w:color="auto"/>
              <w:right w:val="single" w:sz="6" w:space="0" w:color="auto"/>
            </w:tcBorders>
          </w:tcPr>
          <w:p w14:paraId="225785B7" w14:textId="77777777" w:rsidR="002320FC" w:rsidRPr="008E6DF5" w:rsidRDefault="002320FC" w:rsidP="00117639">
            <w:pPr>
              <w:jc w:val="center"/>
              <w:rPr>
                <w:noProof/>
              </w:rPr>
            </w:pPr>
          </w:p>
        </w:tc>
        <w:tc>
          <w:tcPr>
            <w:tcW w:w="708" w:type="dxa"/>
            <w:tcBorders>
              <w:top w:val="single" w:sz="6" w:space="0" w:color="auto"/>
              <w:left w:val="single" w:sz="6" w:space="0" w:color="auto"/>
              <w:bottom w:val="single" w:sz="6" w:space="0" w:color="auto"/>
              <w:right w:val="single" w:sz="6" w:space="0" w:color="auto"/>
            </w:tcBorders>
          </w:tcPr>
          <w:p w14:paraId="12B17202" w14:textId="77777777" w:rsidR="002320FC" w:rsidRPr="008E6DF5" w:rsidRDefault="002320FC"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3C6F76DE" w14:textId="77777777" w:rsidR="002320FC" w:rsidRPr="008E6DF5" w:rsidRDefault="002320FC"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1B2FE8B5" w14:textId="77777777" w:rsidR="002320FC" w:rsidRPr="008E6DF5" w:rsidRDefault="002320FC"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17FF3B3A" w14:textId="77777777" w:rsidR="002320FC" w:rsidRPr="008E6DF5" w:rsidRDefault="002320FC" w:rsidP="00117639">
            <w:pPr>
              <w:jc w:val="center"/>
              <w:rPr>
                <w:noProof/>
              </w:rPr>
            </w:pPr>
          </w:p>
        </w:tc>
        <w:tc>
          <w:tcPr>
            <w:tcW w:w="807" w:type="dxa"/>
            <w:tcBorders>
              <w:top w:val="single" w:sz="6" w:space="0" w:color="auto"/>
              <w:left w:val="single" w:sz="6" w:space="0" w:color="auto"/>
              <w:bottom w:val="single" w:sz="6" w:space="0" w:color="auto"/>
              <w:right w:val="single" w:sz="6" w:space="0" w:color="auto"/>
            </w:tcBorders>
          </w:tcPr>
          <w:p w14:paraId="358FE0E2" w14:textId="77777777" w:rsidR="002320FC" w:rsidRPr="008E6DF5" w:rsidRDefault="002320FC" w:rsidP="00117639">
            <w:pPr>
              <w:jc w:val="center"/>
              <w:rPr>
                <w:noProof/>
              </w:rPr>
            </w:pPr>
          </w:p>
        </w:tc>
      </w:tr>
      <w:tr w:rsidR="00045DC6" w:rsidRPr="008E6DF5" w14:paraId="271F0917"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5159A255" w14:textId="77777777" w:rsidR="00536654" w:rsidRPr="008E6DF5" w:rsidRDefault="00536654" w:rsidP="00BB4AFA">
            <w:pPr>
              <w:pStyle w:val="Column1"/>
              <w:rPr>
                <w:noProof/>
                <w:lang w:val="da-DK"/>
              </w:rPr>
            </w:pPr>
            <w:r w:rsidRPr="008E6DF5">
              <w:rPr>
                <w:noProof/>
                <w:lang w:val="da-DK"/>
              </w:rPr>
              <w:t>L1.</w:t>
            </w:r>
            <w:r w:rsidRPr="008E6DF5">
              <w:rPr>
                <w:noProof/>
                <w:lang w:val="da-DK"/>
              </w:rPr>
              <w:tab/>
            </w:r>
            <w:r w:rsidR="002E6A3B" w:rsidRPr="008E6DF5">
              <w:rPr>
                <w:noProof/>
                <w:lang w:val="da-DK"/>
              </w:rPr>
              <w:t>Svartid</w:t>
            </w:r>
            <w:r w:rsidRPr="008E6DF5">
              <w:rPr>
                <w:noProof/>
                <w:lang w:val="da-DK"/>
              </w:rPr>
              <w:t>.</w:t>
            </w:r>
          </w:p>
        </w:tc>
        <w:tc>
          <w:tcPr>
            <w:tcW w:w="709" w:type="dxa"/>
            <w:tcBorders>
              <w:top w:val="single" w:sz="6" w:space="0" w:color="auto"/>
              <w:left w:val="single" w:sz="6" w:space="0" w:color="auto"/>
              <w:bottom w:val="single" w:sz="6" w:space="0" w:color="auto"/>
              <w:right w:val="single" w:sz="6" w:space="0" w:color="auto"/>
            </w:tcBorders>
          </w:tcPr>
          <w:p w14:paraId="76B58180" w14:textId="77777777" w:rsidR="00536654" w:rsidRPr="008E6DF5" w:rsidRDefault="00536654" w:rsidP="00117639">
            <w:pPr>
              <w:jc w:val="center"/>
              <w:rPr>
                <w:noProof/>
              </w:rPr>
            </w:pPr>
            <w:r w:rsidRPr="008E6DF5">
              <w:rPr>
                <w:noProof/>
              </w:rPr>
              <w:t>5</w:t>
            </w:r>
          </w:p>
        </w:tc>
        <w:tc>
          <w:tcPr>
            <w:tcW w:w="709" w:type="dxa"/>
            <w:tcBorders>
              <w:top w:val="single" w:sz="6" w:space="0" w:color="auto"/>
              <w:left w:val="single" w:sz="6" w:space="0" w:color="auto"/>
              <w:bottom w:val="single" w:sz="6" w:space="0" w:color="auto"/>
              <w:right w:val="single" w:sz="6" w:space="0" w:color="auto"/>
            </w:tcBorders>
          </w:tcPr>
          <w:p w14:paraId="2C35F78C" w14:textId="77777777" w:rsidR="00536654" w:rsidRPr="008E6DF5" w:rsidRDefault="00536654" w:rsidP="00117639">
            <w:pPr>
              <w:jc w:val="center"/>
              <w:rPr>
                <w:noProof/>
              </w:rPr>
            </w:pPr>
            <w:r w:rsidRPr="008E6DF5">
              <w:rPr>
                <w:noProof/>
              </w:rPr>
              <w:t>0</w:t>
            </w:r>
          </w:p>
        </w:tc>
        <w:tc>
          <w:tcPr>
            <w:tcW w:w="708" w:type="dxa"/>
            <w:tcBorders>
              <w:top w:val="single" w:sz="6" w:space="0" w:color="auto"/>
              <w:left w:val="single" w:sz="6" w:space="0" w:color="auto"/>
              <w:bottom w:val="single" w:sz="6" w:space="0" w:color="auto"/>
              <w:right w:val="single" w:sz="6" w:space="0" w:color="auto"/>
            </w:tcBorders>
          </w:tcPr>
          <w:p w14:paraId="2D668D01"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523C1C5B"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6718A35A"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373F9ACC" w14:textId="77777777" w:rsidR="00536654" w:rsidRPr="008E6DF5" w:rsidRDefault="00536654" w:rsidP="00117639">
            <w:pPr>
              <w:jc w:val="center"/>
              <w:rPr>
                <w:noProof/>
              </w:rPr>
            </w:pPr>
          </w:p>
        </w:tc>
        <w:tc>
          <w:tcPr>
            <w:tcW w:w="807" w:type="dxa"/>
            <w:tcBorders>
              <w:top w:val="single" w:sz="6" w:space="0" w:color="auto"/>
              <w:left w:val="single" w:sz="6" w:space="0" w:color="auto"/>
              <w:bottom w:val="single" w:sz="6" w:space="0" w:color="auto"/>
              <w:right w:val="single" w:sz="6" w:space="0" w:color="auto"/>
            </w:tcBorders>
          </w:tcPr>
          <w:p w14:paraId="1E225B8E" w14:textId="77777777" w:rsidR="00536654" w:rsidRPr="008E6DF5" w:rsidRDefault="00536654" w:rsidP="00117639">
            <w:pPr>
              <w:jc w:val="center"/>
              <w:rPr>
                <w:noProof/>
              </w:rPr>
            </w:pPr>
          </w:p>
        </w:tc>
      </w:tr>
      <w:tr w:rsidR="00045DC6" w:rsidRPr="008E6DF5" w14:paraId="0E032A69"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6CAC7B2A" w14:textId="77777777" w:rsidR="00536654" w:rsidRPr="008E6DF5" w:rsidRDefault="00536654" w:rsidP="00117639">
            <w:pPr>
              <w:pStyle w:val="Column1"/>
              <w:rPr>
                <w:noProof/>
                <w:lang w:val="da-DK"/>
              </w:rPr>
            </w:pPr>
            <w:r w:rsidRPr="008E6DF5">
              <w:rPr>
                <w:noProof/>
                <w:lang w:val="da-DK"/>
              </w:rPr>
              <w:t>…</w:t>
            </w:r>
          </w:p>
        </w:tc>
        <w:tc>
          <w:tcPr>
            <w:tcW w:w="709" w:type="dxa"/>
            <w:tcBorders>
              <w:top w:val="single" w:sz="6" w:space="0" w:color="auto"/>
              <w:left w:val="single" w:sz="6" w:space="0" w:color="auto"/>
              <w:bottom w:val="single" w:sz="6" w:space="0" w:color="auto"/>
              <w:right w:val="single" w:sz="6" w:space="0" w:color="auto"/>
            </w:tcBorders>
          </w:tcPr>
          <w:p w14:paraId="2FFDE2DC"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39F4DB47" w14:textId="77777777" w:rsidR="00536654" w:rsidRPr="008E6DF5" w:rsidRDefault="00536654" w:rsidP="00117639">
            <w:pPr>
              <w:jc w:val="center"/>
              <w:rPr>
                <w:noProof/>
              </w:rPr>
            </w:pPr>
          </w:p>
        </w:tc>
        <w:tc>
          <w:tcPr>
            <w:tcW w:w="708" w:type="dxa"/>
            <w:tcBorders>
              <w:top w:val="single" w:sz="6" w:space="0" w:color="auto"/>
              <w:left w:val="single" w:sz="6" w:space="0" w:color="auto"/>
              <w:bottom w:val="single" w:sz="6" w:space="0" w:color="auto"/>
              <w:right w:val="single" w:sz="6" w:space="0" w:color="auto"/>
            </w:tcBorders>
          </w:tcPr>
          <w:p w14:paraId="018D05F8"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1A2AA009"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704A41CC"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6BCB3438" w14:textId="77777777" w:rsidR="00536654" w:rsidRPr="008E6DF5" w:rsidRDefault="00536654" w:rsidP="00117639">
            <w:pPr>
              <w:jc w:val="center"/>
              <w:rPr>
                <w:noProof/>
              </w:rPr>
            </w:pPr>
          </w:p>
        </w:tc>
        <w:tc>
          <w:tcPr>
            <w:tcW w:w="807" w:type="dxa"/>
            <w:tcBorders>
              <w:top w:val="single" w:sz="6" w:space="0" w:color="auto"/>
              <w:left w:val="single" w:sz="6" w:space="0" w:color="auto"/>
              <w:bottom w:val="single" w:sz="6" w:space="0" w:color="auto"/>
              <w:right w:val="single" w:sz="6" w:space="0" w:color="auto"/>
            </w:tcBorders>
          </w:tcPr>
          <w:p w14:paraId="6D9F2960" w14:textId="77777777" w:rsidR="00536654" w:rsidRPr="008E6DF5" w:rsidRDefault="00536654" w:rsidP="00117639">
            <w:pPr>
              <w:jc w:val="center"/>
              <w:rPr>
                <w:noProof/>
              </w:rPr>
            </w:pPr>
          </w:p>
        </w:tc>
      </w:tr>
      <w:tr w:rsidR="00045DC6" w:rsidRPr="008E6DF5" w14:paraId="34BFDFD9" w14:textId="77777777" w:rsidTr="00045DC6">
        <w:trPr>
          <w:cantSplit/>
        </w:trPr>
        <w:tc>
          <w:tcPr>
            <w:tcW w:w="3652" w:type="dxa"/>
            <w:tcBorders>
              <w:top w:val="single" w:sz="6" w:space="0" w:color="auto"/>
              <w:left w:val="single" w:sz="6" w:space="0" w:color="auto"/>
              <w:bottom w:val="single" w:sz="6" w:space="0" w:color="auto"/>
              <w:right w:val="single" w:sz="6" w:space="0" w:color="auto"/>
            </w:tcBorders>
          </w:tcPr>
          <w:p w14:paraId="2A7EAC3A" w14:textId="77777777" w:rsidR="00536654" w:rsidRPr="008E6DF5" w:rsidRDefault="00536654" w:rsidP="00117639">
            <w:pPr>
              <w:pStyle w:val="Column1"/>
              <w:rPr>
                <w:b/>
                <w:bCs/>
                <w:noProof/>
                <w:lang w:val="da-DK"/>
              </w:rPr>
            </w:pPr>
            <w:r w:rsidRPr="008E6DF5">
              <w:rPr>
                <w:b/>
                <w:bCs/>
                <w:noProof/>
                <w:lang w:val="da-DK"/>
              </w:rPr>
              <w:t>Samlet vægt og samlede vægtede point</w:t>
            </w:r>
          </w:p>
        </w:tc>
        <w:tc>
          <w:tcPr>
            <w:tcW w:w="709" w:type="dxa"/>
            <w:tcBorders>
              <w:top w:val="single" w:sz="6" w:space="0" w:color="auto"/>
              <w:left w:val="single" w:sz="6" w:space="0" w:color="auto"/>
              <w:bottom w:val="single" w:sz="6" w:space="0" w:color="auto"/>
              <w:right w:val="single" w:sz="6" w:space="0" w:color="auto"/>
            </w:tcBorders>
          </w:tcPr>
          <w:p w14:paraId="58A1FBBE" w14:textId="77777777" w:rsidR="00536654" w:rsidRPr="008E6DF5" w:rsidRDefault="00536654" w:rsidP="00117639">
            <w:pPr>
              <w:jc w:val="center"/>
              <w:rPr>
                <w:noProof/>
              </w:rPr>
            </w:pPr>
            <w:r w:rsidRPr="008E6DF5">
              <w:rPr>
                <w:noProof/>
              </w:rPr>
              <w:t>100</w:t>
            </w:r>
          </w:p>
        </w:tc>
        <w:tc>
          <w:tcPr>
            <w:tcW w:w="709" w:type="dxa"/>
            <w:tcBorders>
              <w:top w:val="single" w:sz="6" w:space="0" w:color="auto"/>
              <w:left w:val="single" w:sz="6" w:space="0" w:color="auto"/>
              <w:bottom w:val="single" w:sz="6" w:space="0" w:color="auto"/>
              <w:right w:val="single" w:sz="6" w:space="0" w:color="auto"/>
            </w:tcBorders>
          </w:tcPr>
          <w:p w14:paraId="59439D96" w14:textId="77777777" w:rsidR="00536654" w:rsidRPr="008E6DF5" w:rsidRDefault="00536654" w:rsidP="00117639">
            <w:pPr>
              <w:jc w:val="center"/>
              <w:rPr>
                <w:noProof/>
              </w:rPr>
            </w:pPr>
          </w:p>
        </w:tc>
        <w:tc>
          <w:tcPr>
            <w:tcW w:w="708" w:type="dxa"/>
            <w:tcBorders>
              <w:top w:val="single" w:sz="6" w:space="0" w:color="auto"/>
              <w:left w:val="single" w:sz="6" w:space="0" w:color="auto"/>
              <w:bottom w:val="single" w:sz="6" w:space="0" w:color="auto"/>
              <w:right w:val="single" w:sz="6" w:space="0" w:color="auto"/>
            </w:tcBorders>
          </w:tcPr>
          <w:p w14:paraId="12015D1C"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595DB7F0" w14:textId="77777777" w:rsidR="00536654" w:rsidRPr="008E6DF5" w:rsidRDefault="00536654" w:rsidP="00117639">
            <w:pPr>
              <w:jc w:val="center"/>
              <w:rPr>
                <w:noProof/>
              </w:rPr>
            </w:pPr>
          </w:p>
        </w:tc>
        <w:tc>
          <w:tcPr>
            <w:tcW w:w="709" w:type="dxa"/>
            <w:tcBorders>
              <w:top w:val="single" w:sz="6" w:space="0" w:color="auto"/>
              <w:left w:val="single" w:sz="6" w:space="0" w:color="auto"/>
              <w:bottom w:val="single" w:sz="6" w:space="0" w:color="auto"/>
              <w:right w:val="single" w:sz="6" w:space="0" w:color="auto"/>
            </w:tcBorders>
          </w:tcPr>
          <w:p w14:paraId="7B6657F0" w14:textId="77777777" w:rsidR="00536654" w:rsidRPr="008E6DF5" w:rsidRDefault="00536654" w:rsidP="00117639">
            <w:pPr>
              <w:jc w:val="center"/>
              <w:rPr>
                <w:noProof/>
              </w:rPr>
            </w:pPr>
            <w:r w:rsidRPr="008E6DF5">
              <w:rPr>
                <w:noProof/>
              </w:rPr>
              <w:t>135</w:t>
            </w:r>
          </w:p>
        </w:tc>
        <w:tc>
          <w:tcPr>
            <w:tcW w:w="709" w:type="dxa"/>
            <w:tcBorders>
              <w:top w:val="single" w:sz="6" w:space="0" w:color="auto"/>
              <w:left w:val="single" w:sz="6" w:space="0" w:color="auto"/>
              <w:bottom w:val="single" w:sz="6" w:space="0" w:color="auto"/>
              <w:right w:val="single" w:sz="6" w:space="0" w:color="auto"/>
            </w:tcBorders>
          </w:tcPr>
          <w:p w14:paraId="204885A7" w14:textId="77777777" w:rsidR="00536654" w:rsidRPr="008E6DF5" w:rsidRDefault="00536654" w:rsidP="00117639">
            <w:pPr>
              <w:jc w:val="center"/>
              <w:rPr>
                <w:noProof/>
              </w:rPr>
            </w:pPr>
          </w:p>
        </w:tc>
        <w:tc>
          <w:tcPr>
            <w:tcW w:w="807" w:type="dxa"/>
            <w:tcBorders>
              <w:top w:val="single" w:sz="6" w:space="0" w:color="auto"/>
              <w:left w:val="single" w:sz="6" w:space="0" w:color="auto"/>
              <w:bottom w:val="single" w:sz="6" w:space="0" w:color="auto"/>
              <w:right w:val="single" w:sz="6" w:space="0" w:color="auto"/>
            </w:tcBorders>
          </w:tcPr>
          <w:p w14:paraId="193C2E10" w14:textId="77777777" w:rsidR="00536654" w:rsidRPr="008E6DF5" w:rsidRDefault="00536654" w:rsidP="00117639">
            <w:pPr>
              <w:jc w:val="center"/>
              <w:rPr>
                <w:noProof/>
              </w:rPr>
            </w:pPr>
          </w:p>
        </w:tc>
      </w:tr>
    </w:tbl>
    <w:p w14:paraId="3FFB5EF9" w14:textId="77777777" w:rsidR="00275D30" w:rsidRPr="008E6DF5" w:rsidRDefault="00275D30" w:rsidP="00275D30">
      <w:pPr>
        <w:rPr>
          <w:noProof/>
        </w:rPr>
      </w:pPr>
    </w:p>
    <w:p w14:paraId="297759D0" w14:textId="77777777" w:rsidR="00E70E6E" w:rsidRPr="008E6DF5" w:rsidRDefault="00E70E6E" w:rsidP="00E70E6E">
      <w:pPr>
        <w:rPr>
          <w:noProof/>
        </w:rPr>
      </w:pPr>
    </w:p>
    <w:p w14:paraId="62BD54DB" w14:textId="77777777" w:rsidR="00275D30" w:rsidRPr="008E6DF5" w:rsidRDefault="00275D30" w:rsidP="00E70E6E">
      <w:pPr>
        <w:rPr>
          <w:noProof/>
        </w:rPr>
      </w:pPr>
      <w:r w:rsidRPr="008E6DF5">
        <w:rPr>
          <w:noProof/>
        </w:rPr>
        <w:t xml:space="preserve">Kunden beregner de samlede vægtede point for hvert tilbud og de samlede omkostninger til anskaffelse og drift over 5 år. Til sidst beregnes de vægtede point pr. million </w:t>
      </w:r>
      <w:r w:rsidR="004E7A16" w:rsidRPr="008E6DF5">
        <w:rPr>
          <w:noProof/>
        </w:rPr>
        <w:t>DKK</w:t>
      </w:r>
      <w:r w:rsidRPr="008E6DF5">
        <w:rPr>
          <w:noProof/>
        </w:rPr>
        <w:t>.</w:t>
      </w:r>
    </w:p>
    <w:p w14:paraId="146D3CAA" w14:textId="77777777" w:rsidR="00E70E6E" w:rsidRPr="008E6DF5" w:rsidRDefault="00E70E6E" w:rsidP="00E70E6E">
      <w:pPr>
        <w:rPr>
          <w:noProof/>
        </w:rPr>
      </w:pPr>
    </w:p>
    <w:p w14:paraId="3DBCF6D6" w14:textId="77777777" w:rsidR="00E70E6E" w:rsidRPr="008E6DF5" w:rsidRDefault="00275D30" w:rsidP="00E70E6E">
      <w:pPr>
        <w:rPr>
          <w:noProof/>
        </w:rPr>
      </w:pPr>
      <w:r w:rsidRPr="008E6DF5">
        <w:rPr>
          <w:noProof/>
        </w:rPr>
        <w:t xml:space="preserve">Kunden vælger det tilbud der giver flest vægtede point pr. million </w:t>
      </w:r>
      <w:r w:rsidR="004E7A16" w:rsidRPr="008E6DF5">
        <w:rPr>
          <w:noProof/>
        </w:rPr>
        <w:t>DKK</w:t>
      </w:r>
      <w:r w:rsidRPr="008E6DF5">
        <w:rPr>
          <w:noProof/>
        </w:rPr>
        <w:t>.</w:t>
      </w:r>
      <w:r w:rsidR="00E70E6E" w:rsidRPr="008E6DF5">
        <w:rPr>
          <w:noProof/>
        </w:rPr>
        <w:t xml:space="preserve"> </w:t>
      </w:r>
    </w:p>
    <w:p w14:paraId="1556489C" w14:textId="77777777" w:rsidR="00E70E6E" w:rsidRPr="008E6DF5" w:rsidRDefault="00E70E6E" w:rsidP="00E70E6E">
      <w:pPr>
        <w:rPr>
          <w:noProof/>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bottom w:w="28" w:type="dxa"/>
        </w:tblCellMar>
        <w:tblLook w:val="01E0" w:firstRow="1" w:lastRow="1" w:firstColumn="1" w:lastColumn="1" w:noHBand="0" w:noVBand="0"/>
      </w:tblPr>
      <w:tblGrid>
        <w:gridCol w:w="5346"/>
        <w:gridCol w:w="717"/>
        <w:gridCol w:w="717"/>
        <w:gridCol w:w="717"/>
      </w:tblGrid>
      <w:tr w:rsidR="00E70E6E" w:rsidRPr="008E6DF5" w14:paraId="275C25AA" w14:textId="77777777">
        <w:trPr>
          <w:cantSplit/>
          <w:tblHeader/>
        </w:trPr>
        <w:tc>
          <w:tcPr>
            <w:tcW w:w="5346" w:type="dxa"/>
            <w:tcBorders>
              <w:top w:val="single" w:sz="6" w:space="0" w:color="auto"/>
              <w:left w:val="single" w:sz="6" w:space="0" w:color="auto"/>
              <w:bottom w:val="single" w:sz="6" w:space="0" w:color="auto"/>
              <w:right w:val="single" w:sz="6" w:space="0" w:color="auto"/>
            </w:tcBorders>
          </w:tcPr>
          <w:p w14:paraId="2A2C4C7C" w14:textId="77777777" w:rsidR="00E70E6E" w:rsidRPr="008E6DF5" w:rsidRDefault="00BC7267" w:rsidP="00117639">
            <w:pPr>
              <w:rPr>
                <w:b/>
                <w:bCs/>
                <w:noProof/>
              </w:rPr>
            </w:pPr>
            <w:r w:rsidRPr="008E6DF5">
              <w:rPr>
                <w:b/>
                <w:bCs/>
                <w:noProof/>
              </w:rPr>
              <w:t>Vægtede point pr.</w:t>
            </w:r>
            <w:r w:rsidR="00E70E6E" w:rsidRPr="008E6DF5">
              <w:rPr>
                <w:b/>
                <w:bCs/>
                <w:noProof/>
              </w:rPr>
              <w:t xml:space="preserve"> million </w:t>
            </w:r>
            <w:r w:rsidRPr="008E6DF5">
              <w:rPr>
                <w:b/>
                <w:bCs/>
                <w:noProof/>
              </w:rPr>
              <w:t>kr.</w:t>
            </w:r>
          </w:p>
        </w:tc>
        <w:tc>
          <w:tcPr>
            <w:tcW w:w="717" w:type="dxa"/>
            <w:tcBorders>
              <w:top w:val="single" w:sz="6" w:space="0" w:color="auto"/>
              <w:left w:val="single" w:sz="6" w:space="0" w:color="auto"/>
              <w:bottom w:val="single" w:sz="6" w:space="0" w:color="auto"/>
              <w:right w:val="single" w:sz="6" w:space="0" w:color="auto"/>
            </w:tcBorders>
          </w:tcPr>
          <w:p w14:paraId="007EF34A" w14:textId="77777777" w:rsidR="00E70E6E" w:rsidRPr="008E6DF5" w:rsidRDefault="00045DC6" w:rsidP="00117639">
            <w:pPr>
              <w:jc w:val="center"/>
              <w:rPr>
                <w:b/>
                <w:bCs/>
                <w:noProof/>
              </w:rPr>
            </w:pPr>
            <w:r>
              <w:rPr>
                <w:b/>
                <w:bCs/>
                <w:noProof/>
              </w:rPr>
              <w:t xml:space="preserve">Lev </w:t>
            </w:r>
            <w:r w:rsidR="00E70E6E" w:rsidRPr="008E6DF5">
              <w:rPr>
                <w:b/>
                <w:bCs/>
                <w:noProof/>
              </w:rPr>
              <w:t>A</w:t>
            </w:r>
          </w:p>
        </w:tc>
        <w:tc>
          <w:tcPr>
            <w:tcW w:w="717" w:type="dxa"/>
            <w:tcBorders>
              <w:top w:val="single" w:sz="6" w:space="0" w:color="auto"/>
              <w:left w:val="single" w:sz="6" w:space="0" w:color="auto"/>
              <w:bottom w:val="single" w:sz="6" w:space="0" w:color="auto"/>
              <w:right w:val="single" w:sz="6" w:space="0" w:color="auto"/>
            </w:tcBorders>
          </w:tcPr>
          <w:p w14:paraId="214800E0" w14:textId="77777777" w:rsidR="00E70E6E" w:rsidRPr="008E6DF5" w:rsidRDefault="00045DC6" w:rsidP="00117639">
            <w:pPr>
              <w:jc w:val="center"/>
              <w:rPr>
                <w:b/>
                <w:bCs/>
                <w:noProof/>
              </w:rPr>
            </w:pPr>
            <w:r>
              <w:rPr>
                <w:b/>
                <w:bCs/>
                <w:noProof/>
              </w:rPr>
              <w:t xml:space="preserve">Lev </w:t>
            </w:r>
            <w:r w:rsidR="00E70E6E" w:rsidRPr="008E6DF5">
              <w:rPr>
                <w:b/>
                <w:bCs/>
                <w:noProof/>
              </w:rPr>
              <w:t>B</w:t>
            </w:r>
          </w:p>
        </w:tc>
        <w:tc>
          <w:tcPr>
            <w:tcW w:w="717" w:type="dxa"/>
            <w:tcBorders>
              <w:top w:val="single" w:sz="6" w:space="0" w:color="auto"/>
              <w:left w:val="single" w:sz="6" w:space="0" w:color="auto"/>
              <w:bottom w:val="single" w:sz="6" w:space="0" w:color="auto"/>
              <w:right w:val="single" w:sz="6" w:space="0" w:color="auto"/>
            </w:tcBorders>
          </w:tcPr>
          <w:p w14:paraId="6256648B" w14:textId="77777777" w:rsidR="00E70E6E" w:rsidRPr="008E6DF5" w:rsidRDefault="00045DC6" w:rsidP="00117639">
            <w:pPr>
              <w:jc w:val="center"/>
              <w:rPr>
                <w:b/>
                <w:bCs/>
                <w:noProof/>
              </w:rPr>
            </w:pPr>
            <w:r>
              <w:rPr>
                <w:b/>
                <w:bCs/>
                <w:noProof/>
              </w:rPr>
              <w:t xml:space="preserve">Lev </w:t>
            </w:r>
            <w:r w:rsidR="00E70E6E" w:rsidRPr="008E6DF5">
              <w:rPr>
                <w:b/>
                <w:bCs/>
                <w:noProof/>
              </w:rPr>
              <w:t>C</w:t>
            </w:r>
          </w:p>
        </w:tc>
      </w:tr>
      <w:tr w:rsidR="00E70E6E" w:rsidRPr="008E6DF5" w14:paraId="275DECC5" w14:textId="77777777">
        <w:trPr>
          <w:cantSplit/>
        </w:trPr>
        <w:tc>
          <w:tcPr>
            <w:tcW w:w="5346" w:type="dxa"/>
            <w:tcBorders>
              <w:top w:val="single" w:sz="6" w:space="0" w:color="auto"/>
              <w:left w:val="single" w:sz="6" w:space="0" w:color="auto"/>
              <w:bottom w:val="single" w:sz="6" w:space="0" w:color="auto"/>
              <w:right w:val="single" w:sz="6" w:space="0" w:color="auto"/>
            </w:tcBorders>
          </w:tcPr>
          <w:p w14:paraId="151DC1FA" w14:textId="77777777" w:rsidR="00E70E6E" w:rsidRPr="008E6DF5" w:rsidRDefault="00BC7267" w:rsidP="00117639">
            <w:pPr>
              <w:pStyle w:val="Column1"/>
              <w:rPr>
                <w:b/>
                <w:bCs/>
                <w:noProof/>
                <w:lang w:val="da-DK"/>
              </w:rPr>
            </w:pPr>
            <w:r w:rsidRPr="008E6DF5">
              <w:rPr>
                <w:b/>
                <w:bCs/>
                <w:noProof/>
                <w:lang w:val="da-DK"/>
              </w:rPr>
              <w:t>Samlede vægtede point</w:t>
            </w:r>
          </w:p>
        </w:tc>
        <w:tc>
          <w:tcPr>
            <w:tcW w:w="717" w:type="dxa"/>
            <w:tcBorders>
              <w:top w:val="single" w:sz="6" w:space="0" w:color="auto"/>
              <w:left w:val="single" w:sz="6" w:space="0" w:color="auto"/>
              <w:bottom w:val="single" w:sz="6" w:space="0" w:color="auto"/>
              <w:right w:val="single" w:sz="6" w:space="0" w:color="auto"/>
            </w:tcBorders>
          </w:tcPr>
          <w:p w14:paraId="31A757C8" w14:textId="77777777" w:rsidR="00E70E6E" w:rsidRPr="008E6DF5" w:rsidRDefault="00E70E6E" w:rsidP="00117639">
            <w:pPr>
              <w:jc w:val="right"/>
              <w:rPr>
                <w:b/>
                <w:bCs/>
                <w:noProof/>
              </w:rPr>
            </w:pPr>
            <w:r w:rsidRPr="008E6DF5">
              <w:rPr>
                <w:b/>
                <w:bCs/>
                <w:noProof/>
                <w:color w:val="3366FF"/>
              </w:rPr>
              <w:t>135</w:t>
            </w:r>
          </w:p>
        </w:tc>
        <w:tc>
          <w:tcPr>
            <w:tcW w:w="717" w:type="dxa"/>
            <w:tcBorders>
              <w:top w:val="single" w:sz="6" w:space="0" w:color="auto"/>
              <w:left w:val="single" w:sz="6" w:space="0" w:color="auto"/>
              <w:bottom w:val="single" w:sz="6" w:space="0" w:color="auto"/>
              <w:right w:val="single" w:sz="6" w:space="0" w:color="auto"/>
            </w:tcBorders>
          </w:tcPr>
          <w:p w14:paraId="7BDF63D4" w14:textId="77777777" w:rsidR="00E70E6E" w:rsidRPr="008E6DF5" w:rsidRDefault="00E70E6E"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4405A37E" w14:textId="77777777" w:rsidR="00E70E6E" w:rsidRPr="008E6DF5" w:rsidRDefault="00E70E6E" w:rsidP="00117639">
            <w:pPr>
              <w:jc w:val="right"/>
              <w:rPr>
                <w:noProof/>
              </w:rPr>
            </w:pPr>
          </w:p>
        </w:tc>
      </w:tr>
      <w:tr w:rsidR="00BC7267" w:rsidRPr="008E6DF5" w14:paraId="020E79A7" w14:textId="77777777">
        <w:trPr>
          <w:cantSplit/>
        </w:trPr>
        <w:tc>
          <w:tcPr>
            <w:tcW w:w="5346" w:type="dxa"/>
            <w:tcBorders>
              <w:top w:val="single" w:sz="6" w:space="0" w:color="auto"/>
              <w:left w:val="single" w:sz="6" w:space="0" w:color="auto"/>
              <w:bottom w:val="single" w:sz="6" w:space="0" w:color="auto"/>
              <w:right w:val="single" w:sz="6" w:space="0" w:color="auto"/>
            </w:tcBorders>
          </w:tcPr>
          <w:p w14:paraId="59510CCB" w14:textId="77777777" w:rsidR="00BC7267" w:rsidRPr="008E6DF5" w:rsidRDefault="00BC7267" w:rsidP="00BB4AFA">
            <w:pPr>
              <w:pStyle w:val="Column1"/>
              <w:rPr>
                <w:noProof/>
                <w:lang w:val="da-DK"/>
              </w:rPr>
            </w:pPr>
            <w:r w:rsidRPr="008E6DF5">
              <w:rPr>
                <w:noProof/>
                <w:lang w:val="da-DK"/>
              </w:rPr>
              <w:t>Produktets pris</w:t>
            </w:r>
          </w:p>
        </w:tc>
        <w:tc>
          <w:tcPr>
            <w:tcW w:w="717" w:type="dxa"/>
            <w:tcBorders>
              <w:top w:val="single" w:sz="6" w:space="0" w:color="auto"/>
              <w:left w:val="single" w:sz="6" w:space="0" w:color="auto"/>
              <w:bottom w:val="single" w:sz="6" w:space="0" w:color="auto"/>
              <w:right w:val="single" w:sz="6" w:space="0" w:color="auto"/>
            </w:tcBorders>
          </w:tcPr>
          <w:p w14:paraId="1564AFAD" w14:textId="77777777" w:rsidR="00BC7267" w:rsidRPr="008E6DF5" w:rsidRDefault="00BC7267" w:rsidP="00BB4AFA">
            <w:pPr>
              <w:jc w:val="right"/>
              <w:rPr>
                <w:noProof/>
                <w:color w:val="3366FF"/>
              </w:rPr>
            </w:pPr>
            <w:r w:rsidRPr="008E6DF5">
              <w:rPr>
                <w:noProof/>
                <w:color w:val="3366FF"/>
              </w:rPr>
              <w:t>100</w:t>
            </w:r>
          </w:p>
        </w:tc>
        <w:tc>
          <w:tcPr>
            <w:tcW w:w="717" w:type="dxa"/>
            <w:tcBorders>
              <w:top w:val="single" w:sz="6" w:space="0" w:color="auto"/>
              <w:left w:val="single" w:sz="6" w:space="0" w:color="auto"/>
              <w:bottom w:val="single" w:sz="6" w:space="0" w:color="auto"/>
              <w:right w:val="single" w:sz="6" w:space="0" w:color="auto"/>
            </w:tcBorders>
          </w:tcPr>
          <w:p w14:paraId="52B430DA" w14:textId="77777777" w:rsidR="00BC7267" w:rsidRPr="008E6DF5" w:rsidRDefault="00BC7267"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65C2ED17" w14:textId="77777777" w:rsidR="00BC7267" w:rsidRPr="008E6DF5" w:rsidRDefault="00BC7267" w:rsidP="00117639">
            <w:pPr>
              <w:jc w:val="right"/>
              <w:rPr>
                <w:noProof/>
              </w:rPr>
            </w:pPr>
          </w:p>
        </w:tc>
      </w:tr>
      <w:tr w:rsidR="00BC7267" w:rsidRPr="008E6DF5" w14:paraId="3C4B3077" w14:textId="77777777">
        <w:trPr>
          <w:cantSplit/>
        </w:trPr>
        <w:tc>
          <w:tcPr>
            <w:tcW w:w="5346" w:type="dxa"/>
            <w:tcBorders>
              <w:top w:val="single" w:sz="6" w:space="0" w:color="auto"/>
              <w:left w:val="single" w:sz="6" w:space="0" w:color="auto"/>
              <w:bottom w:val="single" w:sz="6" w:space="0" w:color="auto"/>
              <w:right w:val="single" w:sz="6" w:space="0" w:color="auto"/>
            </w:tcBorders>
          </w:tcPr>
          <w:p w14:paraId="005DBD89" w14:textId="77777777" w:rsidR="00BC7267" w:rsidRPr="008E6DF5" w:rsidRDefault="00BC7267" w:rsidP="00BB4AFA">
            <w:pPr>
              <w:pStyle w:val="Column1"/>
              <w:rPr>
                <w:noProof/>
                <w:lang w:val="da-DK"/>
              </w:rPr>
            </w:pPr>
            <w:r w:rsidRPr="008E6DF5">
              <w:rPr>
                <w:noProof/>
                <w:lang w:val="da-DK"/>
              </w:rPr>
              <w:t>Kundens hardware-udgifter</w:t>
            </w:r>
          </w:p>
        </w:tc>
        <w:tc>
          <w:tcPr>
            <w:tcW w:w="717" w:type="dxa"/>
            <w:tcBorders>
              <w:top w:val="single" w:sz="6" w:space="0" w:color="auto"/>
              <w:left w:val="single" w:sz="6" w:space="0" w:color="auto"/>
              <w:bottom w:val="single" w:sz="6" w:space="0" w:color="auto"/>
              <w:right w:val="single" w:sz="6" w:space="0" w:color="auto"/>
            </w:tcBorders>
          </w:tcPr>
          <w:p w14:paraId="273CD749" w14:textId="77777777" w:rsidR="00BC7267" w:rsidRPr="008E6DF5" w:rsidRDefault="00BC7267" w:rsidP="00BB4AFA">
            <w:pPr>
              <w:jc w:val="right"/>
              <w:rPr>
                <w:noProof/>
                <w:color w:val="3366FF"/>
              </w:rPr>
            </w:pPr>
            <w:r w:rsidRPr="008E6DF5">
              <w:rPr>
                <w:noProof/>
                <w:color w:val="3366FF"/>
              </w:rPr>
              <w:t>50</w:t>
            </w:r>
          </w:p>
        </w:tc>
        <w:tc>
          <w:tcPr>
            <w:tcW w:w="717" w:type="dxa"/>
            <w:tcBorders>
              <w:top w:val="single" w:sz="6" w:space="0" w:color="auto"/>
              <w:left w:val="single" w:sz="6" w:space="0" w:color="auto"/>
              <w:bottom w:val="single" w:sz="6" w:space="0" w:color="auto"/>
              <w:right w:val="single" w:sz="6" w:space="0" w:color="auto"/>
            </w:tcBorders>
          </w:tcPr>
          <w:p w14:paraId="641BE3ED" w14:textId="77777777" w:rsidR="00BC7267" w:rsidRPr="008E6DF5" w:rsidRDefault="00BC7267"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1D03F7EE" w14:textId="77777777" w:rsidR="00BC7267" w:rsidRPr="008E6DF5" w:rsidRDefault="00BC7267" w:rsidP="00117639">
            <w:pPr>
              <w:jc w:val="right"/>
              <w:rPr>
                <w:noProof/>
              </w:rPr>
            </w:pPr>
          </w:p>
        </w:tc>
      </w:tr>
      <w:tr w:rsidR="00B20D5F" w:rsidRPr="008E6DF5" w14:paraId="05C05BD2" w14:textId="77777777">
        <w:trPr>
          <w:cantSplit/>
        </w:trPr>
        <w:tc>
          <w:tcPr>
            <w:tcW w:w="5346" w:type="dxa"/>
            <w:tcBorders>
              <w:top w:val="single" w:sz="6" w:space="0" w:color="auto"/>
              <w:left w:val="single" w:sz="6" w:space="0" w:color="auto"/>
              <w:bottom w:val="single" w:sz="6" w:space="0" w:color="auto"/>
              <w:right w:val="single" w:sz="6" w:space="0" w:color="auto"/>
            </w:tcBorders>
          </w:tcPr>
          <w:p w14:paraId="2B8F1841" w14:textId="77777777" w:rsidR="00B20D5F" w:rsidRPr="008E6DF5" w:rsidRDefault="00B20D5F" w:rsidP="00B20D5F">
            <w:pPr>
              <w:pStyle w:val="Column1"/>
              <w:rPr>
                <w:noProof/>
                <w:lang w:val="da-DK"/>
              </w:rPr>
            </w:pPr>
            <w:r>
              <w:rPr>
                <w:noProof/>
                <w:lang w:val="da-DK"/>
              </w:rPr>
              <w:t>Kundens projektomkostninger</w:t>
            </w:r>
          </w:p>
        </w:tc>
        <w:tc>
          <w:tcPr>
            <w:tcW w:w="717" w:type="dxa"/>
            <w:tcBorders>
              <w:top w:val="single" w:sz="6" w:space="0" w:color="auto"/>
              <w:left w:val="single" w:sz="6" w:space="0" w:color="auto"/>
              <w:bottom w:val="single" w:sz="6" w:space="0" w:color="auto"/>
              <w:right w:val="single" w:sz="6" w:space="0" w:color="auto"/>
            </w:tcBorders>
          </w:tcPr>
          <w:p w14:paraId="2BA232FB" w14:textId="77777777" w:rsidR="00B20D5F" w:rsidRPr="008E6DF5" w:rsidRDefault="00B20D5F" w:rsidP="00BB4AFA">
            <w:pPr>
              <w:jc w:val="right"/>
              <w:rPr>
                <w:noProof/>
                <w:color w:val="3366FF"/>
              </w:rPr>
            </w:pPr>
            <w:r>
              <w:rPr>
                <w:noProof/>
                <w:color w:val="3366FF"/>
              </w:rPr>
              <w:t>2</w:t>
            </w:r>
          </w:p>
        </w:tc>
        <w:tc>
          <w:tcPr>
            <w:tcW w:w="717" w:type="dxa"/>
            <w:tcBorders>
              <w:top w:val="single" w:sz="6" w:space="0" w:color="auto"/>
              <w:left w:val="single" w:sz="6" w:space="0" w:color="auto"/>
              <w:bottom w:val="single" w:sz="6" w:space="0" w:color="auto"/>
              <w:right w:val="single" w:sz="6" w:space="0" w:color="auto"/>
            </w:tcBorders>
          </w:tcPr>
          <w:p w14:paraId="088A97F6" w14:textId="77777777" w:rsidR="00B20D5F" w:rsidRPr="008E6DF5" w:rsidRDefault="00B20D5F"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47F46480" w14:textId="77777777" w:rsidR="00B20D5F" w:rsidRPr="008E6DF5" w:rsidRDefault="00B20D5F" w:rsidP="00117639">
            <w:pPr>
              <w:jc w:val="right"/>
              <w:rPr>
                <w:noProof/>
              </w:rPr>
            </w:pPr>
          </w:p>
        </w:tc>
      </w:tr>
      <w:tr w:rsidR="00BC7267" w:rsidRPr="008E6DF5" w14:paraId="539A6113" w14:textId="77777777">
        <w:trPr>
          <w:cantSplit/>
        </w:trPr>
        <w:tc>
          <w:tcPr>
            <w:tcW w:w="5346" w:type="dxa"/>
            <w:tcBorders>
              <w:top w:val="single" w:sz="6" w:space="0" w:color="auto"/>
              <w:left w:val="single" w:sz="6" w:space="0" w:color="auto"/>
              <w:bottom w:val="single" w:sz="6" w:space="0" w:color="auto"/>
              <w:right w:val="single" w:sz="6" w:space="0" w:color="auto"/>
            </w:tcBorders>
          </w:tcPr>
          <w:p w14:paraId="3F8F282F" w14:textId="77777777" w:rsidR="00BC7267" w:rsidRPr="008E6DF5" w:rsidRDefault="00BC7267" w:rsidP="00BB4AFA">
            <w:pPr>
              <w:pStyle w:val="Column1"/>
              <w:rPr>
                <w:noProof/>
                <w:lang w:val="da-DK"/>
              </w:rPr>
            </w:pPr>
            <w:r w:rsidRPr="008E6DF5">
              <w:rPr>
                <w:noProof/>
                <w:lang w:val="da-DK"/>
              </w:rPr>
              <w:t>Medarbejderuddannelse</w:t>
            </w:r>
          </w:p>
        </w:tc>
        <w:tc>
          <w:tcPr>
            <w:tcW w:w="717" w:type="dxa"/>
            <w:tcBorders>
              <w:top w:val="single" w:sz="6" w:space="0" w:color="auto"/>
              <w:left w:val="single" w:sz="6" w:space="0" w:color="auto"/>
              <w:bottom w:val="single" w:sz="6" w:space="0" w:color="auto"/>
              <w:right w:val="single" w:sz="6" w:space="0" w:color="auto"/>
            </w:tcBorders>
          </w:tcPr>
          <w:p w14:paraId="720562F2" w14:textId="77777777" w:rsidR="00BC7267" w:rsidRPr="008E6DF5" w:rsidRDefault="00B20D5F" w:rsidP="00BB4AFA">
            <w:pPr>
              <w:jc w:val="right"/>
              <w:rPr>
                <w:noProof/>
                <w:color w:val="3366FF"/>
              </w:rPr>
            </w:pPr>
            <w:r>
              <w:rPr>
                <w:noProof/>
                <w:color w:val="3366FF"/>
              </w:rPr>
              <w:t>26</w:t>
            </w:r>
          </w:p>
        </w:tc>
        <w:tc>
          <w:tcPr>
            <w:tcW w:w="717" w:type="dxa"/>
            <w:tcBorders>
              <w:top w:val="single" w:sz="6" w:space="0" w:color="auto"/>
              <w:left w:val="single" w:sz="6" w:space="0" w:color="auto"/>
              <w:bottom w:val="single" w:sz="6" w:space="0" w:color="auto"/>
              <w:right w:val="single" w:sz="6" w:space="0" w:color="auto"/>
            </w:tcBorders>
          </w:tcPr>
          <w:p w14:paraId="53B1CFE1" w14:textId="77777777" w:rsidR="00BC7267" w:rsidRPr="008E6DF5" w:rsidRDefault="00BC7267"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6780CF37" w14:textId="77777777" w:rsidR="00BC7267" w:rsidRPr="008E6DF5" w:rsidRDefault="00BC7267" w:rsidP="00117639">
            <w:pPr>
              <w:jc w:val="right"/>
              <w:rPr>
                <w:noProof/>
              </w:rPr>
            </w:pPr>
          </w:p>
        </w:tc>
      </w:tr>
      <w:tr w:rsidR="00BC7267" w:rsidRPr="008E6DF5" w14:paraId="3D8510A2" w14:textId="77777777">
        <w:trPr>
          <w:cantSplit/>
        </w:trPr>
        <w:tc>
          <w:tcPr>
            <w:tcW w:w="5346" w:type="dxa"/>
            <w:tcBorders>
              <w:top w:val="single" w:sz="6" w:space="0" w:color="auto"/>
              <w:left w:val="single" w:sz="6" w:space="0" w:color="auto"/>
              <w:bottom w:val="single" w:sz="6" w:space="0" w:color="auto"/>
              <w:right w:val="single" w:sz="6" w:space="0" w:color="auto"/>
            </w:tcBorders>
          </w:tcPr>
          <w:p w14:paraId="648AE58D" w14:textId="77777777" w:rsidR="00BC7267" w:rsidRPr="008E6DF5" w:rsidRDefault="00BC7267" w:rsidP="00BB4AFA">
            <w:pPr>
              <w:pStyle w:val="Column1"/>
              <w:rPr>
                <w:noProof/>
                <w:lang w:val="da-DK"/>
              </w:rPr>
            </w:pPr>
            <w:r w:rsidRPr="008E6DF5">
              <w:rPr>
                <w:noProof/>
                <w:lang w:val="da-DK"/>
              </w:rPr>
              <w:t>Driftsomkostninger over 5 år</w:t>
            </w:r>
          </w:p>
        </w:tc>
        <w:tc>
          <w:tcPr>
            <w:tcW w:w="717" w:type="dxa"/>
            <w:tcBorders>
              <w:top w:val="single" w:sz="6" w:space="0" w:color="auto"/>
              <w:left w:val="single" w:sz="6" w:space="0" w:color="auto"/>
              <w:bottom w:val="single" w:sz="6" w:space="0" w:color="auto"/>
              <w:right w:val="single" w:sz="6" w:space="0" w:color="auto"/>
            </w:tcBorders>
          </w:tcPr>
          <w:p w14:paraId="3F952F49" w14:textId="77777777" w:rsidR="00BC7267" w:rsidRPr="008E6DF5" w:rsidRDefault="00BC7267" w:rsidP="00BB4AFA">
            <w:pPr>
              <w:jc w:val="right"/>
              <w:rPr>
                <w:noProof/>
                <w:color w:val="3366FF"/>
              </w:rPr>
            </w:pPr>
            <w:r w:rsidRPr="008E6DF5">
              <w:rPr>
                <w:noProof/>
                <w:color w:val="3366FF"/>
              </w:rPr>
              <w:t>100</w:t>
            </w:r>
          </w:p>
        </w:tc>
        <w:tc>
          <w:tcPr>
            <w:tcW w:w="717" w:type="dxa"/>
            <w:tcBorders>
              <w:top w:val="single" w:sz="6" w:space="0" w:color="auto"/>
              <w:left w:val="single" w:sz="6" w:space="0" w:color="auto"/>
              <w:bottom w:val="single" w:sz="6" w:space="0" w:color="auto"/>
              <w:right w:val="single" w:sz="6" w:space="0" w:color="auto"/>
            </w:tcBorders>
          </w:tcPr>
          <w:p w14:paraId="5943CDEC" w14:textId="77777777" w:rsidR="00BC7267" w:rsidRPr="008E6DF5" w:rsidRDefault="00BC7267"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193FBEBD" w14:textId="77777777" w:rsidR="00BC7267" w:rsidRPr="008E6DF5" w:rsidRDefault="00BC7267" w:rsidP="00117639">
            <w:pPr>
              <w:jc w:val="right"/>
              <w:rPr>
                <w:noProof/>
              </w:rPr>
            </w:pPr>
          </w:p>
        </w:tc>
      </w:tr>
      <w:tr w:rsidR="00BC7267" w:rsidRPr="008E6DF5" w14:paraId="213393CC" w14:textId="77777777">
        <w:trPr>
          <w:cantSplit/>
        </w:trPr>
        <w:tc>
          <w:tcPr>
            <w:tcW w:w="5346" w:type="dxa"/>
            <w:tcBorders>
              <w:top w:val="single" w:sz="6" w:space="0" w:color="auto"/>
              <w:left w:val="single" w:sz="6" w:space="0" w:color="auto"/>
              <w:bottom w:val="single" w:sz="6" w:space="0" w:color="auto"/>
              <w:right w:val="single" w:sz="6" w:space="0" w:color="auto"/>
            </w:tcBorders>
          </w:tcPr>
          <w:p w14:paraId="34DBE4A1" w14:textId="77777777" w:rsidR="00BC7267" w:rsidRPr="008E6DF5" w:rsidRDefault="00BC7267" w:rsidP="00BB4AFA">
            <w:pPr>
              <w:pStyle w:val="Column1"/>
              <w:rPr>
                <w:b/>
                <w:bCs/>
                <w:noProof/>
                <w:lang w:val="da-DK"/>
              </w:rPr>
            </w:pPr>
            <w:r w:rsidRPr="008E6DF5">
              <w:rPr>
                <w:b/>
                <w:bCs/>
                <w:noProof/>
                <w:lang w:val="da-DK"/>
              </w:rPr>
              <w:t>Samlede omkostninger over 5 år</w:t>
            </w:r>
          </w:p>
        </w:tc>
        <w:tc>
          <w:tcPr>
            <w:tcW w:w="717" w:type="dxa"/>
            <w:tcBorders>
              <w:top w:val="single" w:sz="6" w:space="0" w:color="auto"/>
              <w:left w:val="single" w:sz="6" w:space="0" w:color="auto"/>
              <w:bottom w:val="single" w:sz="6" w:space="0" w:color="auto"/>
              <w:right w:val="single" w:sz="6" w:space="0" w:color="auto"/>
            </w:tcBorders>
          </w:tcPr>
          <w:p w14:paraId="72DEBCCB" w14:textId="77777777" w:rsidR="00BC7267" w:rsidRPr="008E6DF5" w:rsidRDefault="00BC7267" w:rsidP="00BB4AFA">
            <w:pPr>
              <w:jc w:val="right"/>
              <w:rPr>
                <w:b/>
                <w:bCs/>
                <w:noProof/>
                <w:color w:val="3366FF"/>
              </w:rPr>
            </w:pPr>
            <w:r w:rsidRPr="008E6DF5">
              <w:rPr>
                <w:b/>
                <w:bCs/>
                <w:noProof/>
                <w:color w:val="3366FF"/>
              </w:rPr>
              <w:t>278</w:t>
            </w:r>
          </w:p>
        </w:tc>
        <w:tc>
          <w:tcPr>
            <w:tcW w:w="717" w:type="dxa"/>
            <w:tcBorders>
              <w:top w:val="single" w:sz="6" w:space="0" w:color="auto"/>
              <w:left w:val="single" w:sz="6" w:space="0" w:color="auto"/>
              <w:bottom w:val="single" w:sz="6" w:space="0" w:color="auto"/>
              <w:right w:val="single" w:sz="6" w:space="0" w:color="auto"/>
            </w:tcBorders>
          </w:tcPr>
          <w:p w14:paraId="65FD9C73" w14:textId="77777777" w:rsidR="00BC7267" w:rsidRPr="008E6DF5" w:rsidRDefault="00BC7267"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4D67C669" w14:textId="77777777" w:rsidR="00BC7267" w:rsidRPr="008E6DF5" w:rsidRDefault="00BC7267" w:rsidP="00117639">
            <w:pPr>
              <w:jc w:val="right"/>
              <w:rPr>
                <w:noProof/>
              </w:rPr>
            </w:pPr>
          </w:p>
        </w:tc>
      </w:tr>
      <w:tr w:rsidR="00BC7267" w:rsidRPr="008E6DF5" w14:paraId="4C8B5A8F" w14:textId="77777777">
        <w:trPr>
          <w:cantSplit/>
        </w:trPr>
        <w:tc>
          <w:tcPr>
            <w:tcW w:w="5346" w:type="dxa"/>
            <w:tcBorders>
              <w:top w:val="single" w:sz="6" w:space="0" w:color="auto"/>
              <w:left w:val="single" w:sz="6" w:space="0" w:color="auto"/>
              <w:bottom w:val="single" w:sz="6" w:space="0" w:color="auto"/>
              <w:right w:val="single" w:sz="6" w:space="0" w:color="auto"/>
            </w:tcBorders>
          </w:tcPr>
          <w:p w14:paraId="52B9B0EE" w14:textId="77777777" w:rsidR="00BC7267" w:rsidRPr="008E6DF5" w:rsidRDefault="00BC7267" w:rsidP="00BB4AFA">
            <w:pPr>
              <w:pStyle w:val="Column1"/>
              <w:rPr>
                <w:b/>
                <w:bCs/>
                <w:noProof/>
                <w:lang w:val="da-DK"/>
              </w:rPr>
            </w:pPr>
            <w:r w:rsidRPr="008E6DF5">
              <w:rPr>
                <w:b/>
                <w:bCs/>
                <w:noProof/>
                <w:lang w:val="da-DK"/>
              </w:rPr>
              <w:t xml:space="preserve">Vægtede point pr. million </w:t>
            </w:r>
            <w:r w:rsidR="00A763E9" w:rsidRPr="008E6DF5">
              <w:rPr>
                <w:b/>
                <w:bCs/>
                <w:noProof/>
                <w:lang w:val="da-DK"/>
              </w:rPr>
              <w:t>DKK</w:t>
            </w:r>
            <w:r w:rsidRPr="008E6DF5">
              <w:rPr>
                <w:b/>
                <w:bCs/>
                <w:noProof/>
                <w:lang w:val="da-DK"/>
              </w:rPr>
              <w:t>.</w:t>
            </w:r>
          </w:p>
        </w:tc>
        <w:tc>
          <w:tcPr>
            <w:tcW w:w="717" w:type="dxa"/>
            <w:tcBorders>
              <w:top w:val="single" w:sz="6" w:space="0" w:color="auto"/>
              <w:left w:val="single" w:sz="6" w:space="0" w:color="auto"/>
              <w:bottom w:val="single" w:sz="6" w:space="0" w:color="auto"/>
              <w:right w:val="single" w:sz="6" w:space="0" w:color="auto"/>
            </w:tcBorders>
          </w:tcPr>
          <w:p w14:paraId="38C580AA" w14:textId="77777777" w:rsidR="00BC7267" w:rsidRPr="008E6DF5" w:rsidRDefault="00BC7267" w:rsidP="00BB4AFA">
            <w:pPr>
              <w:jc w:val="right"/>
              <w:rPr>
                <w:b/>
                <w:bCs/>
                <w:noProof/>
                <w:color w:val="3366FF"/>
              </w:rPr>
            </w:pPr>
            <w:r w:rsidRPr="008E6DF5">
              <w:rPr>
                <w:b/>
                <w:bCs/>
                <w:noProof/>
                <w:color w:val="3366FF"/>
              </w:rPr>
              <w:t>0,48</w:t>
            </w:r>
          </w:p>
        </w:tc>
        <w:tc>
          <w:tcPr>
            <w:tcW w:w="717" w:type="dxa"/>
            <w:tcBorders>
              <w:top w:val="single" w:sz="6" w:space="0" w:color="auto"/>
              <w:left w:val="single" w:sz="6" w:space="0" w:color="auto"/>
              <w:bottom w:val="single" w:sz="6" w:space="0" w:color="auto"/>
              <w:right w:val="single" w:sz="6" w:space="0" w:color="auto"/>
            </w:tcBorders>
          </w:tcPr>
          <w:p w14:paraId="0BE5CA4F" w14:textId="77777777" w:rsidR="00BC7267" w:rsidRPr="008E6DF5" w:rsidRDefault="00BC7267" w:rsidP="00117639">
            <w:pPr>
              <w:jc w:val="right"/>
              <w:rPr>
                <w:noProof/>
              </w:rPr>
            </w:pPr>
          </w:p>
        </w:tc>
        <w:tc>
          <w:tcPr>
            <w:tcW w:w="717" w:type="dxa"/>
            <w:tcBorders>
              <w:top w:val="single" w:sz="6" w:space="0" w:color="auto"/>
              <w:left w:val="single" w:sz="6" w:space="0" w:color="auto"/>
              <w:bottom w:val="single" w:sz="6" w:space="0" w:color="auto"/>
              <w:right w:val="single" w:sz="6" w:space="0" w:color="auto"/>
            </w:tcBorders>
          </w:tcPr>
          <w:p w14:paraId="098EF64B" w14:textId="77777777" w:rsidR="00BC7267" w:rsidRPr="008E6DF5" w:rsidRDefault="00BC7267" w:rsidP="00117639">
            <w:pPr>
              <w:jc w:val="right"/>
              <w:rPr>
                <w:noProof/>
              </w:rPr>
            </w:pPr>
          </w:p>
        </w:tc>
      </w:tr>
    </w:tbl>
    <w:p w14:paraId="191E0C73" w14:textId="77777777" w:rsidR="00E70E6E" w:rsidRPr="008E6DF5" w:rsidRDefault="00E70E6E" w:rsidP="00E70E6E">
      <w:pPr>
        <w:rPr>
          <w:noProof/>
        </w:rPr>
      </w:pPr>
    </w:p>
    <w:p w14:paraId="30D04BDB" w14:textId="77777777" w:rsidR="00E70E6E" w:rsidRPr="008E6DF5" w:rsidRDefault="00E70E6E" w:rsidP="00E70E6E">
      <w:pPr>
        <w:rPr>
          <w:noProof/>
        </w:rPr>
      </w:pPr>
    </w:p>
    <w:p w14:paraId="41FACD40" w14:textId="77777777" w:rsidR="0065124F" w:rsidRPr="008E6DF5" w:rsidRDefault="00016659">
      <w:pPr>
        <w:pStyle w:val="Heading1"/>
        <w:rPr>
          <w:noProof/>
        </w:rPr>
      </w:pPr>
      <w:bookmarkStart w:id="33" w:name="_Toc347865052"/>
      <w:bookmarkStart w:id="34" w:name="_Toc52818177"/>
      <w:r w:rsidRPr="008E6DF5">
        <w:rPr>
          <w:noProof/>
        </w:rPr>
        <w:lastRenderedPageBreak/>
        <w:t>Task</w:t>
      </w:r>
      <w:r w:rsidR="0065124F" w:rsidRPr="008E6DF5">
        <w:rPr>
          <w:noProof/>
        </w:rPr>
        <w:t xml:space="preserve"> systemet skal støtte</w:t>
      </w:r>
      <w:bookmarkEnd w:id="27"/>
      <w:bookmarkEnd w:id="33"/>
      <w:bookmarkEnd w:id="34"/>
    </w:p>
    <w:p w14:paraId="4DA0EF09" w14:textId="77777777" w:rsidR="00EE0385" w:rsidRPr="008E6DF5" w:rsidRDefault="00EE0385" w:rsidP="00EE0385">
      <w:pPr>
        <w:rPr>
          <w:noProof/>
        </w:rPr>
      </w:pPr>
      <w:r w:rsidRPr="008E6DF5">
        <w:rPr>
          <w:noProof/>
        </w:rPr>
        <w:t xml:space="preserve">Systemet skal støtte alle task i dette kapitel, herunder alle subtask og varianter, samt reducere problemerne. Kolonne 1 af tabellerne beskriver hvad bruger og system skal udføre tilsammen. Hvem der konkret gør hvad afhænger af den valgte løsning. </w:t>
      </w:r>
    </w:p>
    <w:p w14:paraId="31FEFD7E" w14:textId="77777777" w:rsidR="00EE0385" w:rsidRPr="008E6DF5" w:rsidRDefault="00EE0385" w:rsidP="00EE0385">
      <w:pPr>
        <w:rPr>
          <w:noProof/>
        </w:rPr>
      </w:pPr>
    </w:p>
    <w:p w14:paraId="1E4FA0B8" w14:textId="77777777" w:rsidR="00EE0385" w:rsidRPr="008E6DF5" w:rsidRDefault="00EE0385" w:rsidP="00EE0385">
      <w:pPr>
        <w:rPr>
          <w:noProof/>
        </w:rPr>
      </w:pPr>
      <w:r w:rsidRPr="008E6DF5">
        <w:rPr>
          <w:noProof/>
        </w:rPr>
        <w:t>Når et task udføres sker det fra start til slut uden væsentlige afbrydelser. Om nødvendigt må sagen parkeres og genoptages senere. Selvom subtask er nummereret, skal de ikke nødvendigvis udføres i den rækkefølge</w:t>
      </w:r>
      <w:r w:rsidR="002E6A3B" w:rsidRPr="008E6DF5">
        <w:rPr>
          <w:noProof/>
        </w:rPr>
        <w:t xml:space="preserve"> og mange subtask er valgfrie</w:t>
      </w:r>
      <w:r w:rsidRPr="008E6DF5">
        <w:rPr>
          <w:noProof/>
        </w:rPr>
        <w:t>. Brugeren bestemmer hvad der skal gøres og i hvilken rækkefølge. Et subtask kan også udføres flere gange inden for samme task.</w:t>
      </w:r>
    </w:p>
    <w:p w14:paraId="6FD5736E" w14:textId="77777777" w:rsidR="00EE0385" w:rsidRPr="008E6DF5" w:rsidRDefault="00EE0385" w:rsidP="00EE0385">
      <w:pPr>
        <w:rPr>
          <w:noProof/>
        </w:rPr>
      </w:pPr>
    </w:p>
    <w:p w14:paraId="6ABA32D4" w14:textId="77777777" w:rsidR="00EE0385" w:rsidRPr="008E6DF5" w:rsidRDefault="00EE0385" w:rsidP="00EE0385">
      <w:pPr>
        <w:rPr>
          <w:noProof/>
        </w:rPr>
      </w:pPr>
      <w:r w:rsidRPr="008E6DF5">
        <w:rPr>
          <w:noProof/>
        </w:rPr>
        <w:t>Et subtask kan undertiden udføres på flere alternative måder. Det vises med a, b, osv. Bogstaverne p, q, osv. angiver noget der i dag er problematisk med de</w:t>
      </w:r>
      <w:r w:rsidR="002E6A3B" w:rsidRPr="008E6DF5">
        <w:rPr>
          <w:noProof/>
        </w:rPr>
        <w:t>tte subtask</w:t>
      </w:r>
      <w:r w:rsidRPr="008E6DF5">
        <w:rPr>
          <w:noProof/>
        </w:rPr>
        <w:t>.</w:t>
      </w:r>
    </w:p>
    <w:p w14:paraId="043CD034" w14:textId="77777777" w:rsidR="0065124F" w:rsidRPr="008E6DF5" w:rsidRDefault="0065124F">
      <w:pPr>
        <w:rPr>
          <w:noProof/>
        </w:rPr>
      </w:pPr>
    </w:p>
    <w:p w14:paraId="2C0BFE8F" w14:textId="77777777" w:rsidR="0065124F" w:rsidRPr="008E6DF5" w:rsidRDefault="0065124F">
      <w:pPr>
        <w:pStyle w:val="Headingnonumber"/>
        <w:rPr>
          <w:noProof/>
        </w:rPr>
      </w:pPr>
      <w:bookmarkStart w:id="35" w:name="_Toc347865053"/>
      <w:bookmarkStart w:id="36" w:name="_Toc52818178"/>
      <w:r w:rsidRPr="008E6DF5">
        <w:rPr>
          <w:noProof/>
        </w:rPr>
        <w:t xml:space="preserve">Arbejdsområde 1: </w:t>
      </w:r>
      <w:r w:rsidRPr="008E6DF5">
        <w:rPr>
          <w:noProof/>
          <w:color w:val="3366FF"/>
        </w:rPr>
        <w:t>Patientadministration</w:t>
      </w:r>
      <w:bookmarkEnd w:id="35"/>
      <w:bookmarkEnd w:id="36"/>
    </w:p>
    <w:p w14:paraId="6331791B" w14:textId="77777777" w:rsidR="0065124F" w:rsidRPr="008E6DF5" w:rsidRDefault="0065124F">
      <w:pPr>
        <w:rPr>
          <w:noProof/>
          <w:color w:val="3366FF"/>
        </w:rPr>
      </w:pPr>
      <w:r w:rsidRPr="008E6DF5">
        <w:rPr>
          <w:noProof/>
          <w:color w:val="3366FF"/>
        </w:rPr>
        <w:t>Området omfatter indkaldelse af patienter, overvågning af ventelister</w:t>
      </w:r>
      <w:r w:rsidR="000004F6" w:rsidRPr="008E6DF5">
        <w:rPr>
          <w:noProof/>
          <w:color w:val="3366FF"/>
        </w:rPr>
        <w:t xml:space="preserve"> …</w:t>
      </w:r>
    </w:p>
    <w:p w14:paraId="7BFFF3BF" w14:textId="77777777" w:rsidR="0065124F" w:rsidRPr="008E6DF5" w:rsidRDefault="0065124F">
      <w:pPr>
        <w:rPr>
          <w:noProof/>
        </w:rPr>
      </w:pPr>
    </w:p>
    <w:p w14:paraId="2536D8A8" w14:textId="77777777" w:rsidR="0065124F" w:rsidRPr="008E6DF5" w:rsidRDefault="0065124F">
      <w:pPr>
        <w:tabs>
          <w:tab w:val="left" w:pos="1276"/>
        </w:tabs>
        <w:ind w:left="1276" w:hanging="1276"/>
        <w:rPr>
          <w:bCs/>
          <w:noProof/>
          <w:color w:val="3366FF"/>
        </w:rPr>
      </w:pPr>
      <w:r w:rsidRPr="008E6DF5">
        <w:rPr>
          <w:b/>
          <w:noProof/>
        </w:rPr>
        <w:t xml:space="preserve">Brugerprofil: </w:t>
      </w:r>
      <w:r w:rsidRPr="008E6DF5">
        <w:rPr>
          <w:b/>
          <w:noProof/>
        </w:rPr>
        <w:tab/>
      </w:r>
      <w:r w:rsidRPr="008E6DF5">
        <w:rPr>
          <w:b/>
          <w:noProof/>
          <w:color w:val="3366FF"/>
        </w:rPr>
        <w:t>Lægesekretærer</w:t>
      </w:r>
      <w:r w:rsidRPr="008E6DF5">
        <w:rPr>
          <w:bCs/>
          <w:noProof/>
          <w:color w:val="3366FF"/>
        </w:rPr>
        <w:t>. De fleste lægesekretærer er erfarne it- brugere og har et godt kendskab til deres arbejdsområde. De er gode til at kommunikere med klinikere.</w:t>
      </w:r>
    </w:p>
    <w:p w14:paraId="442258A8" w14:textId="77777777" w:rsidR="0065124F" w:rsidRPr="008E6DF5" w:rsidRDefault="0065124F">
      <w:pPr>
        <w:tabs>
          <w:tab w:val="left" w:pos="1276"/>
        </w:tabs>
        <w:ind w:left="1276" w:hanging="1276"/>
        <w:rPr>
          <w:bCs/>
          <w:noProof/>
          <w:color w:val="3366FF"/>
        </w:rPr>
      </w:pPr>
      <w:r w:rsidRPr="008E6DF5">
        <w:rPr>
          <w:b/>
          <w:noProof/>
        </w:rPr>
        <w:t xml:space="preserve">Brugerprofil: </w:t>
      </w:r>
      <w:r w:rsidRPr="008E6DF5">
        <w:rPr>
          <w:b/>
          <w:noProof/>
        </w:rPr>
        <w:tab/>
      </w:r>
      <w:r w:rsidRPr="008E6DF5">
        <w:rPr>
          <w:b/>
          <w:noProof/>
          <w:color w:val="3366FF"/>
        </w:rPr>
        <w:t>Administrative medarbejdere</w:t>
      </w:r>
      <w:r w:rsidRPr="008E6DF5">
        <w:rPr>
          <w:bCs/>
          <w:noProof/>
          <w:color w:val="3366FF"/>
        </w:rPr>
        <w:t xml:space="preserve">. </w:t>
      </w:r>
      <w:r w:rsidR="00BC7267" w:rsidRPr="008E6DF5">
        <w:rPr>
          <w:bCs/>
          <w:noProof/>
          <w:color w:val="3366FF"/>
        </w:rPr>
        <w:t>…</w:t>
      </w:r>
    </w:p>
    <w:p w14:paraId="74B004A3" w14:textId="77777777" w:rsidR="0065124F" w:rsidRPr="008E6DF5" w:rsidRDefault="0065124F">
      <w:pPr>
        <w:rPr>
          <w:noProof/>
        </w:rPr>
      </w:pPr>
    </w:p>
    <w:p w14:paraId="1FAED8BA" w14:textId="77777777" w:rsidR="0065124F" w:rsidRPr="008E6DF5" w:rsidRDefault="0065124F">
      <w:pPr>
        <w:pStyle w:val="Heading2"/>
        <w:rPr>
          <w:noProof/>
          <w:color w:val="3366FF"/>
        </w:rPr>
      </w:pPr>
      <w:bookmarkStart w:id="37" w:name="_Toc59613307"/>
      <w:bookmarkStart w:id="38" w:name="_Ref131671166"/>
      <w:bookmarkStart w:id="39" w:name="_Ref131671408"/>
      <w:bookmarkStart w:id="40" w:name="_Toc347865054"/>
      <w:bookmarkStart w:id="41" w:name="_Toc52818179"/>
      <w:r w:rsidRPr="008E6DF5">
        <w:rPr>
          <w:noProof/>
          <w:color w:val="3366FF"/>
        </w:rPr>
        <w:t>Indskriv patient</w:t>
      </w:r>
      <w:bookmarkEnd w:id="37"/>
      <w:bookmarkEnd w:id="38"/>
      <w:bookmarkEnd w:id="39"/>
      <w:r w:rsidRPr="008E6DF5">
        <w:rPr>
          <w:noProof/>
          <w:color w:val="3366FF"/>
        </w:rPr>
        <w:t xml:space="preserve"> inden ankomst</w:t>
      </w:r>
      <w:bookmarkEnd w:id="40"/>
      <w:bookmarkEnd w:id="41"/>
    </w:p>
    <w:p w14:paraId="11BD269F" w14:textId="77777777" w:rsidR="0065124F" w:rsidRPr="008E6DF5" w:rsidRDefault="0065124F">
      <w:pPr>
        <w:tabs>
          <w:tab w:val="left" w:pos="426"/>
        </w:tabs>
        <w:rPr>
          <w:noProof/>
          <w:color w:val="3366FF"/>
        </w:rPr>
      </w:pPr>
      <w:r w:rsidRPr="008E6DF5">
        <w:rPr>
          <w:noProof/>
          <w:color w:val="3366FF"/>
        </w:rPr>
        <w:t>De</w:t>
      </w:r>
      <w:r w:rsidR="005951B4" w:rsidRPr="008E6DF5">
        <w:rPr>
          <w:noProof/>
          <w:color w:val="3366FF"/>
        </w:rPr>
        <w:t>tte task</w:t>
      </w:r>
      <w:r w:rsidRPr="008E6DF5">
        <w:rPr>
          <w:noProof/>
          <w:color w:val="3366FF"/>
        </w:rPr>
        <w:t xml:space="preserve"> </w:t>
      </w:r>
      <w:r w:rsidR="00911DDE" w:rsidRPr="008E6DF5">
        <w:rPr>
          <w:noProof/>
          <w:color w:val="3366FF"/>
        </w:rPr>
        <w:t xml:space="preserve">opretter en indskrivning </w:t>
      </w:r>
      <w:r w:rsidR="00BE5BA2" w:rsidRPr="008E6DF5">
        <w:rPr>
          <w:noProof/>
          <w:color w:val="3366FF"/>
        </w:rPr>
        <w:t>eller fortsætter en parkeret indskrivning</w:t>
      </w:r>
      <w:r w:rsidRPr="008E6DF5">
        <w:rPr>
          <w:noProof/>
          <w:color w:val="3366FF"/>
        </w:rPr>
        <w:t xml:space="preserve">. De fleste </w:t>
      </w:r>
      <w:r w:rsidR="00911DDE" w:rsidRPr="008E6DF5">
        <w:rPr>
          <w:noProof/>
          <w:color w:val="3366FF"/>
        </w:rPr>
        <w:t>indskrivninger</w:t>
      </w:r>
      <w:r w:rsidRPr="008E6DF5">
        <w:rPr>
          <w:noProof/>
          <w:color w:val="3366FF"/>
        </w:rPr>
        <w:t xml:space="preserve"> kan behandles færdigt i én arbejdsgang. Resten må parkeres, fx fordi der mangler oplysninger. Det er vigtigt at systemet </w:t>
      </w:r>
      <w:r w:rsidR="00BE5BA2" w:rsidRPr="008E6DF5">
        <w:rPr>
          <w:noProof/>
          <w:color w:val="3366FF"/>
        </w:rPr>
        <w:t>sikrer</w:t>
      </w:r>
      <w:r w:rsidRPr="008E6DF5">
        <w:rPr>
          <w:noProof/>
          <w:color w:val="3366FF"/>
        </w:rPr>
        <w:t xml:space="preserve"> at de parkerede sager ikke glemmes (se </w:t>
      </w:r>
      <w:r w:rsidR="00914E5C" w:rsidRPr="008E6DF5">
        <w:rPr>
          <w:noProof/>
          <w:color w:val="3366FF"/>
        </w:rPr>
        <w:t>E1-1</w:t>
      </w:r>
      <w:r w:rsidRPr="008E6DF5">
        <w:rPr>
          <w:noProof/>
          <w:color w:val="3366FF"/>
        </w:rPr>
        <w:t>)</w:t>
      </w:r>
    </w:p>
    <w:p w14:paraId="207F6D71" w14:textId="77777777" w:rsidR="0065124F" w:rsidRPr="008E6DF5" w:rsidRDefault="0065124F">
      <w:pPr>
        <w:tabs>
          <w:tab w:val="left" w:pos="426"/>
        </w:tabs>
        <w:rPr>
          <w:noProof/>
        </w:rPr>
      </w:pPr>
    </w:p>
    <w:p w14:paraId="53964D0F" w14:textId="77777777" w:rsidR="009D6A43" w:rsidRPr="008E6DF5" w:rsidRDefault="009D6A43" w:rsidP="009D6A43">
      <w:pPr>
        <w:tabs>
          <w:tab w:val="left" w:pos="1276"/>
        </w:tabs>
        <w:ind w:left="1276" w:hanging="1276"/>
        <w:rPr>
          <w:noProof/>
        </w:rPr>
      </w:pPr>
      <w:r w:rsidRPr="008E6DF5">
        <w:rPr>
          <w:b/>
          <w:noProof/>
        </w:rPr>
        <w:t>Brugere:</w:t>
      </w:r>
      <w:r w:rsidRPr="008E6DF5">
        <w:rPr>
          <w:b/>
          <w:noProof/>
        </w:rPr>
        <w:tab/>
      </w:r>
      <w:r w:rsidRPr="008E6DF5">
        <w:rPr>
          <w:noProof/>
          <w:color w:val="3366FF"/>
        </w:rPr>
        <w:t>I første omgang lægesekretær, men opgaven kan overdrages til andre.</w:t>
      </w:r>
      <w:r w:rsidRPr="008E6DF5">
        <w:rPr>
          <w:noProof/>
        </w:rPr>
        <w:t xml:space="preserve"> </w:t>
      </w:r>
    </w:p>
    <w:p w14:paraId="48171D74" w14:textId="77777777" w:rsidR="0065124F" w:rsidRPr="008E6DF5" w:rsidRDefault="0065124F">
      <w:pPr>
        <w:tabs>
          <w:tab w:val="left" w:pos="1276"/>
        </w:tabs>
        <w:ind w:left="1276" w:hanging="1276"/>
        <w:rPr>
          <w:noProof/>
          <w:color w:val="3366FF"/>
        </w:rPr>
      </w:pPr>
      <w:r w:rsidRPr="008E6DF5">
        <w:rPr>
          <w:b/>
          <w:noProof/>
        </w:rPr>
        <w:t>Start:</w:t>
      </w:r>
      <w:r w:rsidRPr="008E6DF5">
        <w:rPr>
          <w:noProof/>
        </w:rPr>
        <w:t xml:space="preserve"> </w:t>
      </w:r>
      <w:r w:rsidRPr="008E6DF5">
        <w:rPr>
          <w:noProof/>
        </w:rPr>
        <w:tab/>
      </w:r>
      <w:r w:rsidRPr="008E6DF5">
        <w:rPr>
          <w:noProof/>
          <w:color w:val="3366FF"/>
        </w:rPr>
        <w:t xml:space="preserve">Meddelelse fra egen læge, </w:t>
      </w:r>
      <w:r w:rsidR="00F64C2B" w:rsidRPr="008E6DF5">
        <w:rPr>
          <w:noProof/>
          <w:color w:val="3366FF"/>
        </w:rPr>
        <w:t xml:space="preserve">fra </w:t>
      </w:r>
      <w:r w:rsidRPr="008E6DF5">
        <w:rPr>
          <w:noProof/>
          <w:color w:val="3366FF"/>
        </w:rPr>
        <w:t xml:space="preserve">andet sygehus </w:t>
      </w:r>
      <w:r w:rsidR="000004F6" w:rsidRPr="008E6DF5">
        <w:rPr>
          <w:noProof/>
          <w:color w:val="3366FF"/>
        </w:rPr>
        <w:t>…</w:t>
      </w:r>
      <w:r w:rsidRPr="008E6DF5">
        <w:rPr>
          <w:noProof/>
          <w:color w:val="3366FF"/>
        </w:rPr>
        <w:t xml:space="preserve"> </w:t>
      </w:r>
      <w:r w:rsidR="00146ACD" w:rsidRPr="008E6DF5">
        <w:rPr>
          <w:noProof/>
          <w:color w:val="3366FF"/>
        </w:rPr>
        <w:t>meddelelse med</w:t>
      </w:r>
      <w:r w:rsidRPr="008E6DF5">
        <w:rPr>
          <w:noProof/>
          <w:color w:val="3366FF"/>
        </w:rPr>
        <w:t xml:space="preserve"> </w:t>
      </w:r>
      <w:r w:rsidR="00F64C2B" w:rsidRPr="008E6DF5">
        <w:rPr>
          <w:noProof/>
          <w:color w:val="3366FF"/>
        </w:rPr>
        <w:t>manglende oplysninger eller en påmindelse om en parkeret indskrivning</w:t>
      </w:r>
      <w:r w:rsidRPr="008E6DF5">
        <w:rPr>
          <w:noProof/>
          <w:color w:val="3366FF"/>
        </w:rPr>
        <w:t>.</w:t>
      </w:r>
    </w:p>
    <w:p w14:paraId="39D1BF49" w14:textId="77777777" w:rsidR="0065124F" w:rsidRPr="008E6DF5" w:rsidRDefault="0065124F">
      <w:pPr>
        <w:tabs>
          <w:tab w:val="left" w:pos="1276"/>
        </w:tabs>
        <w:ind w:left="1276" w:hanging="1276"/>
        <w:rPr>
          <w:noProof/>
        </w:rPr>
      </w:pPr>
      <w:r w:rsidRPr="008E6DF5">
        <w:rPr>
          <w:b/>
          <w:noProof/>
        </w:rPr>
        <w:t>Slut:</w:t>
      </w:r>
      <w:r w:rsidRPr="008E6DF5">
        <w:rPr>
          <w:noProof/>
        </w:rPr>
        <w:t xml:space="preserve"> </w:t>
      </w:r>
      <w:r w:rsidRPr="008E6DF5">
        <w:rPr>
          <w:noProof/>
        </w:rPr>
        <w:tab/>
      </w:r>
      <w:r w:rsidRPr="008E6DF5">
        <w:rPr>
          <w:noProof/>
          <w:color w:val="3366FF"/>
        </w:rPr>
        <w:t>Når patienten er indkaldt eller på venteliste, eller når sagen må parkeres mens der ventes på manglende oplysninger.</w:t>
      </w:r>
    </w:p>
    <w:p w14:paraId="3EA42CAF" w14:textId="77777777" w:rsidR="0065124F" w:rsidRPr="008E6DF5" w:rsidRDefault="0065124F">
      <w:pPr>
        <w:tabs>
          <w:tab w:val="left" w:pos="1276"/>
        </w:tabs>
        <w:ind w:left="1276" w:hanging="1276"/>
        <w:rPr>
          <w:noProof/>
        </w:rPr>
      </w:pPr>
      <w:r w:rsidRPr="008E6DF5">
        <w:rPr>
          <w:b/>
          <w:noProof/>
        </w:rPr>
        <w:t>Hyppighed:</w:t>
      </w:r>
      <w:r w:rsidRPr="008E6DF5">
        <w:rPr>
          <w:noProof/>
        </w:rPr>
        <w:tab/>
      </w:r>
      <w:r w:rsidRPr="008E6DF5">
        <w:rPr>
          <w:noProof/>
          <w:color w:val="3366FF"/>
        </w:rPr>
        <w:t>Totalt: Ca. 600 henvendelser pr. døgn. Pr. bruger: Op til 40 pr. dag.</w:t>
      </w:r>
    </w:p>
    <w:p w14:paraId="3B531542" w14:textId="77777777" w:rsidR="0065124F" w:rsidRPr="008E6DF5" w:rsidRDefault="0065124F">
      <w:pPr>
        <w:tabs>
          <w:tab w:val="left" w:pos="1276"/>
        </w:tabs>
        <w:ind w:left="1276" w:hanging="1276"/>
        <w:rPr>
          <w:b/>
          <w:noProof/>
        </w:rPr>
      </w:pPr>
      <w:r w:rsidRPr="008E6DF5">
        <w:rPr>
          <w:b/>
          <w:noProof/>
        </w:rPr>
        <w:t>Vanskeligt:</w:t>
      </w:r>
      <w:r w:rsidRPr="008E6DF5">
        <w:rPr>
          <w:b/>
          <w:noProof/>
        </w:rPr>
        <w:tab/>
      </w:r>
      <w:r w:rsidRPr="008E6DF5">
        <w:rPr>
          <w:bCs/>
          <w:noProof/>
        </w:rPr>
        <w:t>(aldrig)</w:t>
      </w:r>
    </w:p>
    <w:p w14:paraId="7D635D17" w14:textId="77777777" w:rsidR="0065124F" w:rsidRPr="008E6DF5" w:rsidRDefault="0065124F">
      <w:pPr>
        <w:tabs>
          <w:tab w:val="left" w:pos="1276"/>
        </w:tabs>
        <w:ind w:left="1276" w:hanging="1276"/>
        <w:rPr>
          <w:noProof/>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2A0DDEBB" w14:textId="77777777" w:rsidTr="003534C2">
        <w:trPr>
          <w:cantSplit/>
          <w:tblHeader/>
        </w:trPr>
        <w:tc>
          <w:tcPr>
            <w:tcW w:w="4503" w:type="dxa"/>
            <w:shd w:val="clear" w:color="auto" w:fill="auto"/>
          </w:tcPr>
          <w:p w14:paraId="67F72C92" w14:textId="77777777" w:rsidR="0065124F" w:rsidRPr="008E6DF5" w:rsidRDefault="005951B4" w:rsidP="003534C2">
            <w:pPr>
              <w:keepNext/>
              <w:tabs>
                <w:tab w:val="left" w:pos="426"/>
              </w:tabs>
              <w:outlineLvl w:val="1"/>
              <w:rPr>
                <w:noProof/>
              </w:rPr>
            </w:pPr>
            <w:r w:rsidRPr="008E6DF5">
              <w:rPr>
                <w:noProof/>
              </w:rPr>
              <w:t>Sub</w:t>
            </w:r>
            <w:r w:rsidR="00016659" w:rsidRPr="008E6DF5">
              <w:rPr>
                <w:noProof/>
              </w:rPr>
              <w:t>task</w:t>
            </w:r>
            <w:r w:rsidR="0065124F" w:rsidRPr="008E6DF5">
              <w:rPr>
                <w:noProof/>
              </w:rPr>
              <w:t xml:space="preserve"> og varianter:</w:t>
            </w:r>
          </w:p>
        </w:tc>
        <w:tc>
          <w:tcPr>
            <w:tcW w:w="3260" w:type="dxa"/>
            <w:shd w:val="clear" w:color="auto" w:fill="auto"/>
          </w:tcPr>
          <w:p w14:paraId="1075C890" w14:textId="77777777" w:rsidR="0065124F" w:rsidRPr="008E6DF5" w:rsidRDefault="0065124F" w:rsidP="003534C2">
            <w:pPr>
              <w:keepNext/>
              <w:tabs>
                <w:tab w:val="left" w:pos="426"/>
              </w:tabs>
              <w:outlineLvl w:val="1"/>
              <w:rPr>
                <w:noProof/>
              </w:rPr>
            </w:pPr>
            <w:r w:rsidRPr="008E6DF5">
              <w:rPr>
                <w:noProof/>
              </w:rPr>
              <w:t>Eksempel på løsning:</w:t>
            </w:r>
          </w:p>
        </w:tc>
        <w:tc>
          <w:tcPr>
            <w:tcW w:w="759" w:type="dxa"/>
            <w:shd w:val="clear" w:color="auto" w:fill="auto"/>
          </w:tcPr>
          <w:p w14:paraId="119C08E4" w14:textId="77777777" w:rsidR="0065124F" w:rsidRPr="008E6DF5" w:rsidRDefault="0065124F" w:rsidP="003534C2">
            <w:pPr>
              <w:keepNext/>
              <w:tabs>
                <w:tab w:val="left" w:pos="426"/>
              </w:tabs>
              <w:outlineLvl w:val="1"/>
              <w:rPr>
                <w:noProof/>
              </w:rPr>
            </w:pPr>
            <w:r w:rsidRPr="008E6DF5">
              <w:rPr>
                <w:noProof/>
              </w:rPr>
              <w:t>Kode:</w:t>
            </w:r>
          </w:p>
        </w:tc>
      </w:tr>
      <w:tr w:rsidR="0065124F" w:rsidRPr="008E6DF5" w14:paraId="31F1B89E" w14:textId="77777777" w:rsidTr="003534C2">
        <w:trPr>
          <w:cantSplit/>
          <w:tblHeader/>
        </w:trPr>
        <w:tc>
          <w:tcPr>
            <w:tcW w:w="4503" w:type="dxa"/>
            <w:shd w:val="clear" w:color="auto" w:fill="auto"/>
          </w:tcPr>
          <w:p w14:paraId="712685D8" w14:textId="77777777" w:rsidR="0065124F" w:rsidRPr="008E6DF5" w:rsidRDefault="0065124F" w:rsidP="003534C2">
            <w:pPr>
              <w:tabs>
                <w:tab w:val="left" w:pos="426"/>
              </w:tabs>
              <w:ind w:left="426" w:hanging="426"/>
              <w:rPr>
                <w:noProof/>
              </w:rPr>
            </w:pPr>
            <w:r w:rsidRPr="008E6DF5">
              <w:rPr>
                <w:noProof/>
              </w:rPr>
              <w:t>1.</w:t>
            </w:r>
            <w:r w:rsidRPr="008E6DF5">
              <w:rPr>
                <w:noProof/>
              </w:rPr>
              <w:tab/>
            </w:r>
            <w:r w:rsidRPr="008E6DF5">
              <w:rPr>
                <w:noProof/>
                <w:color w:val="3366FF"/>
              </w:rPr>
              <w:t>Registrér patient. (Se databeskrivelse D5).</w:t>
            </w:r>
          </w:p>
        </w:tc>
        <w:tc>
          <w:tcPr>
            <w:tcW w:w="3260" w:type="dxa"/>
            <w:shd w:val="clear" w:color="auto" w:fill="auto"/>
          </w:tcPr>
          <w:p w14:paraId="6DE9AE78" w14:textId="77777777" w:rsidR="0065124F" w:rsidRPr="008E6DF5" w:rsidRDefault="0065124F" w:rsidP="003534C2">
            <w:pPr>
              <w:ind w:left="-8" w:firstLine="8"/>
              <w:rPr>
                <w:noProof/>
              </w:rPr>
            </w:pPr>
          </w:p>
        </w:tc>
        <w:tc>
          <w:tcPr>
            <w:tcW w:w="759" w:type="dxa"/>
            <w:shd w:val="clear" w:color="auto" w:fill="auto"/>
          </w:tcPr>
          <w:p w14:paraId="38D72D4D" w14:textId="77777777" w:rsidR="0065124F" w:rsidRPr="008E6DF5" w:rsidRDefault="0065124F" w:rsidP="003534C2">
            <w:pPr>
              <w:ind w:left="-8" w:firstLine="8"/>
              <w:rPr>
                <w:noProof/>
              </w:rPr>
            </w:pPr>
          </w:p>
        </w:tc>
      </w:tr>
      <w:tr w:rsidR="0065124F" w:rsidRPr="008E6DF5" w14:paraId="387807D9" w14:textId="77777777" w:rsidTr="003534C2">
        <w:trPr>
          <w:cantSplit/>
          <w:tblHeader/>
        </w:trPr>
        <w:tc>
          <w:tcPr>
            <w:tcW w:w="4503" w:type="dxa"/>
            <w:shd w:val="clear" w:color="auto" w:fill="auto"/>
          </w:tcPr>
          <w:p w14:paraId="2144507B" w14:textId="77777777" w:rsidR="0065124F" w:rsidRPr="008E6DF5" w:rsidRDefault="0065124F" w:rsidP="003534C2">
            <w:pPr>
              <w:tabs>
                <w:tab w:val="left" w:pos="426"/>
              </w:tabs>
              <w:ind w:left="426" w:hanging="426"/>
              <w:rPr>
                <w:noProof/>
              </w:rPr>
            </w:pPr>
            <w:r w:rsidRPr="008E6DF5">
              <w:rPr>
                <w:noProof/>
              </w:rPr>
              <w:t>1a.</w:t>
            </w:r>
            <w:r w:rsidRPr="008E6DF5">
              <w:rPr>
                <w:noProof/>
              </w:rPr>
              <w:tab/>
            </w:r>
            <w:r w:rsidRPr="008E6DF5">
              <w:rPr>
                <w:noProof/>
                <w:color w:val="3366FF"/>
              </w:rPr>
              <w:t>Patient findes i systemet. Opdater data.</w:t>
            </w:r>
          </w:p>
        </w:tc>
        <w:tc>
          <w:tcPr>
            <w:tcW w:w="3260" w:type="dxa"/>
            <w:shd w:val="clear" w:color="auto" w:fill="auto"/>
          </w:tcPr>
          <w:p w14:paraId="54D0324F" w14:textId="77777777" w:rsidR="0065124F" w:rsidRPr="008E6DF5" w:rsidRDefault="0065124F" w:rsidP="003534C2">
            <w:pPr>
              <w:ind w:left="-8" w:firstLine="8"/>
              <w:rPr>
                <w:noProof/>
              </w:rPr>
            </w:pPr>
          </w:p>
        </w:tc>
        <w:tc>
          <w:tcPr>
            <w:tcW w:w="759" w:type="dxa"/>
            <w:shd w:val="clear" w:color="auto" w:fill="auto"/>
          </w:tcPr>
          <w:p w14:paraId="5226E04F" w14:textId="77777777" w:rsidR="0065124F" w:rsidRPr="008E6DF5" w:rsidRDefault="0065124F" w:rsidP="003534C2">
            <w:pPr>
              <w:ind w:left="-8" w:firstLine="8"/>
              <w:rPr>
                <w:noProof/>
              </w:rPr>
            </w:pPr>
          </w:p>
        </w:tc>
      </w:tr>
      <w:tr w:rsidR="0065124F" w:rsidRPr="008E6DF5" w14:paraId="4E629E6E" w14:textId="77777777" w:rsidTr="003534C2">
        <w:trPr>
          <w:cantSplit/>
          <w:tblHeader/>
        </w:trPr>
        <w:tc>
          <w:tcPr>
            <w:tcW w:w="4503" w:type="dxa"/>
            <w:shd w:val="clear" w:color="auto" w:fill="auto"/>
          </w:tcPr>
          <w:p w14:paraId="6FD1DECE" w14:textId="77777777" w:rsidR="0065124F" w:rsidRPr="008E6DF5" w:rsidRDefault="00F64C2B" w:rsidP="003534C2">
            <w:pPr>
              <w:tabs>
                <w:tab w:val="left" w:pos="426"/>
              </w:tabs>
              <w:ind w:left="426" w:hanging="426"/>
              <w:rPr>
                <w:noProof/>
              </w:rPr>
            </w:pPr>
            <w:r w:rsidRPr="008E6DF5">
              <w:rPr>
                <w:noProof/>
              </w:rPr>
              <w:t>2</w:t>
            </w:r>
            <w:r w:rsidR="0065124F" w:rsidRPr="008E6DF5">
              <w:rPr>
                <w:noProof/>
              </w:rPr>
              <w:t>.</w:t>
            </w:r>
            <w:r w:rsidR="0065124F" w:rsidRPr="008E6DF5">
              <w:rPr>
                <w:noProof/>
              </w:rPr>
              <w:tab/>
            </w:r>
            <w:r w:rsidR="0065124F" w:rsidRPr="008E6DF5">
              <w:rPr>
                <w:noProof/>
                <w:color w:val="3366FF"/>
              </w:rPr>
              <w:t>Indskriv også en rask ledsager.</w:t>
            </w:r>
          </w:p>
        </w:tc>
        <w:tc>
          <w:tcPr>
            <w:tcW w:w="3260" w:type="dxa"/>
            <w:shd w:val="clear" w:color="auto" w:fill="auto"/>
          </w:tcPr>
          <w:p w14:paraId="615D6FE8" w14:textId="77777777" w:rsidR="0065124F" w:rsidRPr="008E6DF5" w:rsidRDefault="0065124F" w:rsidP="003534C2">
            <w:pPr>
              <w:ind w:left="-8" w:firstLine="8"/>
              <w:rPr>
                <w:noProof/>
              </w:rPr>
            </w:pPr>
          </w:p>
        </w:tc>
        <w:tc>
          <w:tcPr>
            <w:tcW w:w="759" w:type="dxa"/>
            <w:shd w:val="clear" w:color="auto" w:fill="auto"/>
          </w:tcPr>
          <w:p w14:paraId="589B06D9" w14:textId="77777777" w:rsidR="0065124F" w:rsidRPr="008E6DF5" w:rsidRDefault="0065124F" w:rsidP="003534C2">
            <w:pPr>
              <w:ind w:left="-8" w:firstLine="8"/>
              <w:rPr>
                <w:noProof/>
              </w:rPr>
            </w:pPr>
          </w:p>
        </w:tc>
      </w:tr>
      <w:tr w:rsidR="0065124F" w:rsidRPr="008E6DF5" w14:paraId="73C9BD92" w14:textId="77777777" w:rsidTr="003534C2">
        <w:trPr>
          <w:cantSplit/>
          <w:tblHeader/>
        </w:trPr>
        <w:tc>
          <w:tcPr>
            <w:tcW w:w="4503" w:type="dxa"/>
            <w:shd w:val="clear" w:color="auto" w:fill="auto"/>
          </w:tcPr>
          <w:p w14:paraId="3864B582" w14:textId="64374EEE" w:rsidR="0065124F" w:rsidRPr="008E6DF5" w:rsidRDefault="00F64C2B" w:rsidP="00911DDE">
            <w:pPr>
              <w:tabs>
                <w:tab w:val="left" w:pos="426"/>
              </w:tabs>
              <w:ind w:left="426" w:hanging="426"/>
              <w:rPr>
                <w:noProof/>
              </w:rPr>
            </w:pPr>
            <w:r w:rsidRPr="008E6DF5">
              <w:rPr>
                <w:noProof/>
              </w:rPr>
              <w:t>3</w:t>
            </w:r>
            <w:r w:rsidR="0065124F" w:rsidRPr="008E6DF5">
              <w:rPr>
                <w:noProof/>
              </w:rPr>
              <w:t>.</w:t>
            </w:r>
            <w:r w:rsidR="0065124F" w:rsidRPr="008E6DF5">
              <w:rPr>
                <w:noProof/>
              </w:rPr>
              <w:tab/>
            </w:r>
            <w:r w:rsidR="0065124F" w:rsidRPr="008E6DF5">
              <w:rPr>
                <w:noProof/>
                <w:color w:val="3366FF"/>
              </w:rPr>
              <w:t xml:space="preserve">Opret </w:t>
            </w:r>
            <w:r w:rsidR="00911DDE" w:rsidRPr="008E6DF5">
              <w:rPr>
                <w:noProof/>
                <w:color w:val="3366FF"/>
              </w:rPr>
              <w:t>indskrivningen</w:t>
            </w:r>
            <w:r w:rsidR="0065124F" w:rsidRPr="008E6DF5">
              <w:rPr>
                <w:noProof/>
                <w:color w:val="3366FF"/>
              </w:rPr>
              <w:t xml:space="preserve"> </w:t>
            </w:r>
            <w:r w:rsidRPr="008E6DF5">
              <w:rPr>
                <w:noProof/>
                <w:color w:val="3366FF"/>
              </w:rPr>
              <w:t>inkl.</w:t>
            </w:r>
            <w:r w:rsidR="0065124F" w:rsidRPr="008E6DF5">
              <w:rPr>
                <w:noProof/>
                <w:color w:val="3366FF"/>
              </w:rPr>
              <w:t xml:space="preserve"> den foreløbige diagnose. (Se databeskrivelse </w:t>
            </w:r>
            <w:r w:rsidR="0065124F" w:rsidRPr="008E6DF5">
              <w:rPr>
                <w:noProof/>
                <w:color w:val="3366FF"/>
              </w:rPr>
              <w:fldChar w:fldCharType="begin"/>
            </w:r>
            <w:r w:rsidR="0065124F" w:rsidRPr="008E6DF5">
              <w:rPr>
                <w:noProof/>
                <w:color w:val="3366FF"/>
              </w:rPr>
              <w:instrText xml:space="preserve"> REF _Ref131670695 \r  \* MERGEFORMAT </w:instrText>
            </w:r>
            <w:r w:rsidR="0065124F" w:rsidRPr="008E6DF5">
              <w:rPr>
                <w:noProof/>
                <w:color w:val="3366FF"/>
              </w:rPr>
              <w:fldChar w:fldCharType="separate"/>
            </w:r>
            <w:r w:rsidR="004928FA">
              <w:rPr>
                <w:noProof/>
                <w:color w:val="3366FF"/>
              </w:rPr>
              <w:t>D1</w:t>
            </w:r>
            <w:r w:rsidR="0065124F" w:rsidRPr="008E6DF5">
              <w:rPr>
                <w:noProof/>
                <w:color w:val="3366FF"/>
              </w:rPr>
              <w:fldChar w:fldCharType="end"/>
            </w:r>
            <w:r w:rsidR="0065124F" w:rsidRPr="008E6DF5">
              <w:rPr>
                <w:noProof/>
                <w:color w:val="3366FF"/>
              </w:rPr>
              <w:t xml:space="preserve"> og D6).</w:t>
            </w:r>
          </w:p>
        </w:tc>
        <w:tc>
          <w:tcPr>
            <w:tcW w:w="3260" w:type="dxa"/>
            <w:shd w:val="clear" w:color="auto" w:fill="auto"/>
          </w:tcPr>
          <w:p w14:paraId="0A940403" w14:textId="77777777" w:rsidR="0065124F" w:rsidRPr="008E6DF5" w:rsidRDefault="0065124F">
            <w:pPr>
              <w:rPr>
                <w:noProof/>
              </w:rPr>
            </w:pPr>
          </w:p>
        </w:tc>
        <w:tc>
          <w:tcPr>
            <w:tcW w:w="759" w:type="dxa"/>
            <w:shd w:val="clear" w:color="auto" w:fill="auto"/>
          </w:tcPr>
          <w:p w14:paraId="6B6A9B03" w14:textId="77777777" w:rsidR="0065124F" w:rsidRPr="008E6DF5" w:rsidRDefault="0065124F">
            <w:pPr>
              <w:rPr>
                <w:noProof/>
              </w:rPr>
            </w:pPr>
          </w:p>
        </w:tc>
      </w:tr>
      <w:tr w:rsidR="0065124F" w:rsidRPr="008E6DF5" w14:paraId="18C984BA" w14:textId="77777777" w:rsidTr="003534C2">
        <w:trPr>
          <w:cantSplit/>
          <w:tblHeader/>
        </w:trPr>
        <w:tc>
          <w:tcPr>
            <w:tcW w:w="4503" w:type="dxa"/>
            <w:shd w:val="clear" w:color="auto" w:fill="auto"/>
          </w:tcPr>
          <w:p w14:paraId="1D7A7111" w14:textId="77777777" w:rsidR="0065124F" w:rsidRPr="008E6DF5" w:rsidRDefault="00F64C2B" w:rsidP="003534C2">
            <w:pPr>
              <w:tabs>
                <w:tab w:val="left" w:pos="426"/>
              </w:tabs>
              <w:ind w:left="426" w:hanging="426"/>
              <w:rPr>
                <w:noProof/>
              </w:rPr>
            </w:pPr>
            <w:r w:rsidRPr="008E6DF5">
              <w:rPr>
                <w:noProof/>
              </w:rPr>
              <w:t>3</w:t>
            </w:r>
            <w:r w:rsidR="0065124F" w:rsidRPr="008E6DF5">
              <w:rPr>
                <w:noProof/>
              </w:rPr>
              <w:t>a.</w:t>
            </w:r>
            <w:r w:rsidR="0065124F" w:rsidRPr="008E6DF5">
              <w:rPr>
                <w:noProof/>
              </w:rPr>
              <w:tab/>
            </w:r>
            <w:r w:rsidR="0065124F" w:rsidRPr="008E6DF5">
              <w:rPr>
                <w:noProof/>
                <w:color w:val="3366FF"/>
              </w:rPr>
              <w:t xml:space="preserve">Overfør data elektronisk fra egen læge, etc. </w:t>
            </w:r>
          </w:p>
        </w:tc>
        <w:tc>
          <w:tcPr>
            <w:tcW w:w="3260" w:type="dxa"/>
            <w:shd w:val="clear" w:color="auto" w:fill="auto"/>
          </w:tcPr>
          <w:p w14:paraId="7D5069B8" w14:textId="77777777" w:rsidR="0065124F" w:rsidRPr="008E6DF5" w:rsidRDefault="00F64C2B">
            <w:pPr>
              <w:rPr>
                <w:noProof/>
                <w:color w:val="3366FF"/>
              </w:rPr>
            </w:pPr>
            <w:r w:rsidRPr="008E6DF5">
              <w:rPr>
                <w:noProof/>
                <w:color w:val="3366FF"/>
              </w:rPr>
              <w:t>Systemet bruger MedCom-formaterne</w:t>
            </w:r>
            <w:r w:rsidR="0065124F" w:rsidRPr="008E6DF5">
              <w:rPr>
                <w:noProof/>
                <w:color w:val="3366FF"/>
              </w:rPr>
              <w:t>.</w:t>
            </w:r>
          </w:p>
        </w:tc>
        <w:tc>
          <w:tcPr>
            <w:tcW w:w="759" w:type="dxa"/>
            <w:shd w:val="clear" w:color="auto" w:fill="auto"/>
          </w:tcPr>
          <w:p w14:paraId="10F4C22A" w14:textId="77777777" w:rsidR="0065124F" w:rsidRPr="008E6DF5" w:rsidRDefault="0065124F">
            <w:pPr>
              <w:rPr>
                <w:noProof/>
              </w:rPr>
            </w:pPr>
          </w:p>
        </w:tc>
      </w:tr>
      <w:tr w:rsidR="0065124F" w:rsidRPr="008E6DF5" w14:paraId="266A1F39" w14:textId="77777777" w:rsidTr="003534C2">
        <w:trPr>
          <w:cantSplit/>
          <w:tblHeader/>
        </w:trPr>
        <w:tc>
          <w:tcPr>
            <w:tcW w:w="4503" w:type="dxa"/>
            <w:shd w:val="clear" w:color="auto" w:fill="auto"/>
          </w:tcPr>
          <w:p w14:paraId="05F58148" w14:textId="77777777" w:rsidR="0065124F" w:rsidRPr="008E6DF5" w:rsidRDefault="00F64C2B" w:rsidP="00911DDE">
            <w:pPr>
              <w:tabs>
                <w:tab w:val="left" w:pos="426"/>
              </w:tabs>
              <w:ind w:left="426" w:hanging="426"/>
              <w:rPr>
                <w:noProof/>
              </w:rPr>
            </w:pPr>
            <w:r w:rsidRPr="008E6DF5">
              <w:rPr>
                <w:noProof/>
              </w:rPr>
              <w:t>3</w:t>
            </w:r>
            <w:r w:rsidR="0065124F" w:rsidRPr="008E6DF5">
              <w:rPr>
                <w:noProof/>
              </w:rPr>
              <w:t>p.</w:t>
            </w:r>
            <w:r w:rsidR="0065124F" w:rsidRPr="008E6DF5">
              <w:rPr>
                <w:noProof/>
              </w:rPr>
              <w:tab/>
            </w:r>
            <w:r w:rsidR="0065124F" w:rsidRPr="008E6DF5">
              <w:rPr>
                <w:b/>
                <w:noProof/>
                <w:color w:val="3366FF"/>
              </w:rPr>
              <w:t>Problem</w:t>
            </w:r>
            <w:r w:rsidR="0065124F" w:rsidRPr="008E6DF5">
              <w:rPr>
                <w:noProof/>
                <w:color w:val="3366FF"/>
              </w:rPr>
              <w:t xml:space="preserve">: </w:t>
            </w:r>
            <w:r w:rsidR="00911DDE" w:rsidRPr="008E6DF5">
              <w:rPr>
                <w:noProof/>
                <w:color w:val="3366FF"/>
              </w:rPr>
              <w:t>Nogle</w:t>
            </w:r>
            <w:r w:rsidR="0065124F" w:rsidRPr="008E6DF5">
              <w:rPr>
                <w:noProof/>
                <w:color w:val="3366FF"/>
              </w:rPr>
              <w:t xml:space="preserve"> elektroniske meddelelser</w:t>
            </w:r>
            <w:r w:rsidRPr="008E6DF5">
              <w:rPr>
                <w:noProof/>
                <w:color w:val="3366FF"/>
              </w:rPr>
              <w:t xml:space="preserve"> </w:t>
            </w:r>
            <w:r w:rsidR="00911DDE" w:rsidRPr="008E6DF5">
              <w:rPr>
                <w:noProof/>
                <w:color w:val="3366FF"/>
              </w:rPr>
              <w:t>overholder ikke MedCom formatet.</w:t>
            </w:r>
          </w:p>
        </w:tc>
        <w:tc>
          <w:tcPr>
            <w:tcW w:w="3260" w:type="dxa"/>
            <w:shd w:val="clear" w:color="auto" w:fill="auto"/>
          </w:tcPr>
          <w:p w14:paraId="366D52FD" w14:textId="77777777" w:rsidR="0065124F" w:rsidRPr="008E6DF5" w:rsidRDefault="00A55BE2">
            <w:pPr>
              <w:rPr>
                <w:noProof/>
                <w:color w:val="3366FF"/>
              </w:rPr>
            </w:pPr>
            <w:r w:rsidRPr="008E6DF5">
              <w:rPr>
                <w:noProof/>
                <w:color w:val="3366FF"/>
              </w:rPr>
              <w:t>Systemet tillader</w:t>
            </w:r>
            <w:r w:rsidR="0065124F" w:rsidRPr="008E6DF5">
              <w:rPr>
                <w:noProof/>
                <w:color w:val="3366FF"/>
              </w:rPr>
              <w:t xml:space="preserve"> manuel</w:t>
            </w:r>
            <w:r w:rsidRPr="008E6DF5">
              <w:rPr>
                <w:noProof/>
                <w:color w:val="3366FF"/>
              </w:rPr>
              <w:t xml:space="preserve"> redigering af den overførte meddelelse</w:t>
            </w:r>
            <w:r w:rsidR="0065124F" w:rsidRPr="008E6DF5">
              <w:rPr>
                <w:noProof/>
                <w:color w:val="3366FF"/>
              </w:rPr>
              <w:t>.</w:t>
            </w:r>
          </w:p>
        </w:tc>
        <w:tc>
          <w:tcPr>
            <w:tcW w:w="759" w:type="dxa"/>
            <w:shd w:val="clear" w:color="auto" w:fill="auto"/>
          </w:tcPr>
          <w:p w14:paraId="1B1597B8" w14:textId="77777777" w:rsidR="0065124F" w:rsidRPr="008E6DF5" w:rsidRDefault="0065124F">
            <w:pPr>
              <w:rPr>
                <w:noProof/>
              </w:rPr>
            </w:pPr>
          </w:p>
        </w:tc>
      </w:tr>
      <w:tr w:rsidR="0065124F" w:rsidRPr="008E6DF5" w14:paraId="7A09F24F" w14:textId="77777777" w:rsidTr="003534C2">
        <w:trPr>
          <w:cantSplit/>
          <w:tblHeader/>
        </w:trPr>
        <w:tc>
          <w:tcPr>
            <w:tcW w:w="4503" w:type="dxa"/>
            <w:shd w:val="clear" w:color="auto" w:fill="auto"/>
          </w:tcPr>
          <w:p w14:paraId="503C9C15" w14:textId="77777777" w:rsidR="0065124F" w:rsidRPr="008E6DF5" w:rsidRDefault="00F64C2B" w:rsidP="003534C2">
            <w:pPr>
              <w:tabs>
                <w:tab w:val="left" w:pos="426"/>
              </w:tabs>
              <w:ind w:left="426" w:hanging="426"/>
              <w:rPr>
                <w:noProof/>
              </w:rPr>
            </w:pPr>
            <w:r w:rsidRPr="008E6DF5">
              <w:rPr>
                <w:noProof/>
              </w:rPr>
              <w:t>3</w:t>
            </w:r>
            <w:r w:rsidR="0065124F" w:rsidRPr="008E6DF5">
              <w:rPr>
                <w:noProof/>
              </w:rPr>
              <w:t>q.</w:t>
            </w:r>
            <w:r w:rsidR="0065124F" w:rsidRPr="008E6DF5">
              <w:rPr>
                <w:noProof/>
              </w:rPr>
              <w:tab/>
            </w:r>
            <w:r w:rsidR="0065124F" w:rsidRPr="008E6DF5">
              <w:rPr>
                <w:b/>
                <w:noProof/>
                <w:color w:val="3366FF"/>
              </w:rPr>
              <w:t>Problem</w:t>
            </w:r>
            <w:r w:rsidR="0065124F" w:rsidRPr="008E6DF5">
              <w:rPr>
                <w:noProof/>
                <w:color w:val="3366FF"/>
              </w:rPr>
              <w:t xml:space="preserve">: Patienten kan være indskrevet </w:t>
            </w:r>
            <w:r w:rsidR="00A55BE2" w:rsidRPr="008E6DF5">
              <w:rPr>
                <w:noProof/>
                <w:color w:val="3366FF"/>
              </w:rPr>
              <w:t xml:space="preserve">på </w:t>
            </w:r>
            <w:r w:rsidR="0065124F" w:rsidRPr="008E6DF5">
              <w:rPr>
                <w:noProof/>
                <w:color w:val="3366FF"/>
              </w:rPr>
              <w:t xml:space="preserve">flere </w:t>
            </w:r>
            <w:r w:rsidR="00A55BE2" w:rsidRPr="008E6DF5">
              <w:rPr>
                <w:noProof/>
                <w:color w:val="3366FF"/>
              </w:rPr>
              <w:t>hospitaler og</w:t>
            </w:r>
            <w:r w:rsidR="0065124F" w:rsidRPr="008E6DF5">
              <w:rPr>
                <w:noProof/>
                <w:color w:val="3366FF"/>
              </w:rPr>
              <w:t xml:space="preserve"> afdelinger. Det kan være svært at overskue hvem der har plejeansvar og hvem der stiller seng til rådighed. </w:t>
            </w:r>
          </w:p>
        </w:tc>
        <w:tc>
          <w:tcPr>
            <w:tcW w:w="3260" w:type="dxa"/>
            <w:shd w:val="clear" w:color="auto" w:fill="auto"/>
          </w:tcPr>
          <w:p w14:paraId="403CAB52" w14:textId="77777777" w:rsidR="0065124F" w:rsidRPr="008E6DF5" w:rsidRDefault="0065124F">
            <w:pPr>
              <w:rPr>
                <w:noProof/>
              </w:rPr>
            </w:pPr>
          </w:p>
        </w:tc>
        <w:tc>
          <w:tcPr>
            <w:tcW w:w="759" w:type="dxa"/>
            <w:shd w:val="clear" w:color="auto" w:fill="auto"/>
          </w:tcPr>
          <w:p w14:paraId="72852C85" w14:textId="77777777" w:rsidR="0065124F" w:rsidRPr="008E6DF5" w:rsidRDefault="0065124F">
            <w:pPr>
              <w:rPr>
                <w:noProof/>
              </w:rPr>
            </w:pPr>
          </w:p>
        </w:tc>
      </w:tr>
      <w:tr w:rsidR="0065124F" w:rsidRPr="008E6DF5" w14:paraId="6DD280BF" w14:textId="77777777" w:rsidTr="003534C2">
        <w:trPr>
          <w:cantSplit/>
          <w:tblHeader/>
        </w:trPr>
        <w:tc>
          <w:tcPr>
            <w:tcW w:w="4503" w:type="dxa"/>
            <w:shd w:val="clear" w:color="auto" w:fill="auto"/>
          </w:tcPr>
          <w:p w14:paraId="6AA1B49C" w14:textId="77777777" w:rsidR="0065124F" w:rsidRPr="008E6DF5" w:rsidRDefault="00F64C2B" w:rsidP="003534C2">
            <w:pPr>
              <w:tabs>
                <w:tab w:val="left" w:pos="426"/>
              </w:tabs>
              <w:ind w:left="426" w:hanging="426"/>
              <w:rPr>
                <w:noProof/>
              </w:rPr>
            </w:pPr>
            <w:r w:rsidRPr="008E6DF5">
              <w:rPr>
                <w:noProof/>
              </w:rPr>
              <w:t>4</w:t>
            </w:r>
            <w:r w:rsidR="0065124F" w:rsidRPr="008E6DF5">
              <w:rPr>
                <w:noProof/>
              </w:rPr>
              <w:t>.</w:t>
            </w:r>
            <w:r w:rsidR="0065124F" w:rsidRPr="008E6DF5">
              <w:rPr>
                <w:noProof/>
              </w:rPr>
              <w:tab/>
            </w:r>
            <w:r w:rsidR="00A55BE2" w:rsidRPr="008E6DF5">
              <w:rPr>
                <w:noProof/>
                <w:color w:val="3366FF"/>
              </w:rPr>
              <w:t>Find et mødetidspunkt for patienten og send et</w:t>
            </w:r>
            <w:r w:rsidR="0065124F" w:rsidRPr="008E6DF5">
              <w:rPr>
                <w:noProof/>
                <w:color w:val="3366FF"/>
              </w:rPr>
              <w:t xml:space="preserve"> indkaldelsesbrev </w:t>
            </w:r>
            <w:r w:rsidR="00A55BE2" w:rsidRPr="008E6DF5">
              <w:rPr>
                <w:noProof/>
                <w:color w:val="3366FF"/>
              </w:rPr>
              <w:t>eller en fortrolig e</w:t>
            </w:r>
            <w:r w:rsidR="00CC163C" w:rsidRPr="008E6DF5">
              <w:rPr>
                <w:noProof/>
                <w:color w:val="3366FF"/>
              </w:rPr>
              <w:t>-</w:t>
            </w:r>
            <w:r w:rsidR="00A55BE2" w:rsidRPr="008E6DF5">
              <w:rPr>
                <w:noProof/>
                <w:color w:val="3366FF"/>
              </w:rPr>
              <w:t>mail</w:t>
            </w:r>
            <w:r w:rsidR="0065124F" w:rsidRPr="008E6DF5">
              <w:rPr>
                <w:noProof/>
                <w:color w:val="3366FF"/>
              </w:rPr>
              <w:t>.</w:t>
            </w:r>
          </w:p>
        </w:tc>
        <w:tc>
          <w:tcPr>
            <w:tcW w:w="3260" w:type="dxa"/>
            <w:shd w:val="clear" w:color="auto" w:fill="auto"/>
          </w:tcPr>
          <w:p w14:paraId="589AC4DF" w14:textId="77777777" w:rsidR="0065124F" w:rsidRPr="008E6DF5" w:rsidRDefault="0065124F">
            <w:pPr>
              <w:rPr>
                <w:noProof/>
              </w:rPr>
            </w:pPr>
          </w:p>
        </w:tc>
        <w:tc>
          <w:tcPr>
            <w:tcW w:w="759" w:type="dxa"/>
            <w:shd w:val="clear" w:color="auto" w:fill="auto"/>
          </w:tcPr>
          <w:p w14:paraId="447F970C" w14:textId="77777777" w:rsidR="0065124F" w:rsidRPr="008E6DF5" w:rsidRDefault="0065124F">
            <w:pPr>
              <w:rPr>
                <w:noProof/>
              </w:rPr>
            </w:pPr>
          </w:p>
        </w:tc>
      </w:tr>
      <w:tr w:rsidR="0065124F" w:rsidRPr="008E6DF5" w14:paraId="5B46421F" w14:textId="77777777" w:rsidTr="003534C2">
        <w:trPr>
          <w:cantSplit/>
          <w:tblHeader/>
        </w:trPr>
        <w:tc>
          <w:tcPr>
            <w:tcW w:w="4503" w:type="dxa"/>
            <w:shd w:val="clear" w:color="auto" w:fill="auto"/>
          </w:tcPr>
          <w:p w14:paraId="3FA213FA" w14:textId="77777777" w:rsidR="0065124F" w:rsidRPr="008E6DF5" w:rsidRDefault="00F64C2B" w:rsidP="003534C2">
            <w:pPr>
              <w:tabs>
                <w:tab w:val="left" w:pos="426"/>
              </w:tabs>
              <w:ind w:left="426" w:hanging="426"/>
              <w:rPr>
                <w:noProof/>
              </w:rPr>
            </w:pPr>
            <w:r w:rsidRPr="008E6DF5">
              <w:rPr>
                <w:noProof/>
              </w:rPr>
              <w:t>4</w:t>
            </w:r>
            <w:r w:rsidR="0065124F" w:rsidRPr="008E6DF5">
              <w:rPr>
                <w:noProof/>
              </w:rPr>
              <w:t>a.</w:t>
            </w:r>
            <w:r w:rsidR="0065124F" w:rsidRPr="008E6DF5">
              <w:rPr>
                <w:noProof/>
              </w:rPr>
              <w:tab/>
            </w:r>
            <w:r w:rsidR="00A55BE2" w:rsidRPr="008E6DF5">
              <w:rPr>
                <w:noProof/>
                <w:color w:val="3366FF"/>
              </w:rPr>
              <w:t>Overfør p</w:t>
            </w:r>
            <w:r w:rsidR="0065124F" w:rsidRPr="008E6DF5">
              <w:rPr>
                <w:noProof/>
                <w:color w:val="3366FF"/>
              </w:rPr>
              <w:t>atienten til venteliste.</w:t>
            </w:r>
          </w:p>
        </w:tc>
        <w:tc>
          <w:tcPr>
            <w:tcW w:w="3260" w:type="dxa"/>
            <w:shd w:val="clear" w:color="auto" w:fill="auto"/>
          </w:tcPr>
          <w:p w14:paraId="47E52993" w14:textId="77777777" w:rsidR="0065124F" w:rsidRPr="008E6DF5" w:rsidRDefault="0065124F">
            <w:pPr>
              <w:rPr>
                <w:noProof/>
              </w:rPr>
            </w:pPr>
          </w:p>
        </w:tc>
        <w:tc>
          <w:tcPr>
            <w:tcW w:w="759" w:type="dxa"/>
            <w:shd w:val="clear" w:color="auto" w:fill="auto"/>
          </w:tcPr>
          <w:p w14:paraId="3D78B861" w14:textId="77777777" w:rsidR="0065124F" w:rsidRPr="008E6DF5" w:rsidRDefault="0065124F">
            <w:pPr>
              <w:rPr>
                <w:noProof/>
              </w:rPr>
            </w:pPr>
          </w:p>
        </w:tc>
      </w:tr>
      <w:tr w:rsidR="0065124F" w:rsidRPr="008E6DF5" w14:paraId="21FEAAB7" w14:textId="77777777" w:rsidTr="003534C2">
        <w:trPr>
          <w:cantSplit/>
          <w:tblHeader/>
        </w:trPr>
        <w:tc>
          <w:tcPr>
            <w:tcW w:w="4503" w:type="dxa"/>
            <w:shd w:val="clear" w:color="auto" w:fill="auto"/>
          </w:tcPr>
          <w:p w14:paraId="316373C8" w14:textId="77777777" w:rsidR="0065124F" w:rsidRPr="008E6DF5" w:rsidRDefault="00F64C2B" w:rsidP="003534C2">
            <w:pPr>
              <w:tabs>
                <w:tab w:val="left" w:pos="426"/>
              </w:tabs>
              <w:ind w:left="426" w:hanging="426"/>
              <w:rPr>
                <w:noProof/>
              </w:rPr>
            </w:pPr>
            <w:r w:rsidRPr="008E6DF5">
              <w:rPr>
                <w:noProof/>
              </w:rPr>
              <w:t>4</w:t>
            </w:r>
            <w:r w:rsidR="0065124F" w:rsidRPr="008E6DF5">
              <w:rPr>
                <w:noProof/>
              </w:rPr>
              <w:t>b.</w:t>
            </w:r>
            <w:r w:rsidR="0065124F" w:rsidRPr="008E6DF5">
              <w:rPr>
                <w:noProof/>
              </w:rPr>
              <w:tab/>
              <w:t>Der mangler oplysninger</w:t>
            </w:r>
            <w:r w:rsidR="00A55BE2" w:rsidRPr="008E6DF5">
              <w:rPr>
                <w:noProof/>
              </w:rPr>
              <w:t>. Parker</w:t>
            </w:r>
            <w:r w:rsidR="0065124F" w:rsidRPr="008E6DF5">
              <w:rPr>
                <w:noProof/>
              </w:rPr>
              <w:t xml:space="preserve"> sagen med tidsovervågning.</w:t>
            </w:r>
          </w:p>
        </w:tc>
        <w:tc>
          <w:tcPr>
            <w:tcW w:w="3260" w:type="dxa"/>
            <w:shd w:val="clear" w:color="auto" w:fill="auto"/>
          </w:tcPr>
          <w:p w14:paraId="4F5D954C" w14:textId="77777777" w:rsidR="0065124F" w:rsidRPr="008E6DF5" w:rsidRDefault="0065124F">
            <w:pPr>
              <w:rPr>
                <w:noProof/>
              </w:rPr>
            </w:pPr>
            <w:r w:rsidRPr="008E6DF5">
              <w:rPr>
                <w:noProof/>
              </w:rPr>
              <w:tab/>
            </w:r>
          </w:p>
        </w:tc>
        <w:tc>
          <w:tcPr>
            <w:tcW w:w="759" w:type="dxa"/>
            <w:shd w:val="clear" w:color="auto" w:fill="auto"/>
          </w:tcPr>
          <w:p w14:paraId="5435760D" w14:textId="77777777" w:rsidR="0065124F" w:rsidRPr="008E6DF5" w:rsidRDefault="0065124F">
            <w:pPr>
              <w:rPr>
                <w:noProof/>
              </w:rPr>
            </w:pPr>
          </w:p>
        </w:tc>
      </w:tr>
      <w:tr w:rsidR="0065124F" w:rsidRPr="008E6DF5" w14:paraId="7F1F2D25" w14:textId="77777777" w:rsidTr="003534C2">
        <w:trPr>
          <w:cantSplit/>
          <w:tblHeader/>
        </w:trPr>
        <w:tc>
          <w:tcPr>
            <w:tcW w:w="4503" w:type="dxa"/>
            <w:shd w:val="clear" w:color="auto" w:fill="auto"/>
          </w:tcPr>
          <w:p w14:paraId="41E7E7BA" w14:textId="77777777" w:rsidR="0065124F" w:rsidRPr="008E6DF5" w:rsidRDefault="00F64C2B" w:rsidP="003534C2">
            <w:pPr>
              <w:tabs>
                <w:tab w:val="left" w:pos="426"/>
              </w:tabs>
              <w:ind w:left="426" w:hanging="426"/>
              <w:rPr>
                <w:noProof/>
              </w:rPr>
            </w:pPr>
            <w:r w:rsidRPr="008E6DF5">
              <w:rPr>
                <w:noProof/>
              </w:rPr>
              <w:t>4</w:t>
            </w:r>
            <w:r w:rsidR="0065124F" w:rsidRPr="008E6DF5">
              <w:rPr>
                <w:noProof/>
              </w:rPr>
              <w:t>c.</w:t>
            </w:r>
            <w:r w:rsidR="0065124F" w:rsidRPr="008E6DF5">
              <w:rPr>
                <w:noProof/>
              </w:rPr>
              <w:tab/>
            </w:r>
            <w:r w:rsidR="00A55BE2" w:rsidRPr="008E6DF5">
              <w:rPr>
                <w:noProof/>
              </w:rPr>
              <w:t>Overdrag s</w:t>
            </w:r>
            <w:r w:rsidR="0065124F" w:rsidRPr="008E6DF5">
              <w:rPr>
                <w:noProof/>
              </w:rPr>
              <w:t>agen til en anden, evt. med tidsovervågning.</w:t>
            </w:r>
          </w:p>
        </w:tc>
        <w:tc>
          <w:tcPr>
            <w:tcW w:w="3260" w:type="dxa"/>
            <w:shd w:val="clear" w:color="auto" w:fill="auto"/>
          </w:tcPr>
          <w:p w14:paraId="78B19BB7" w14:textId="77777777" w:rsidR="0065124F" w:rsidRPr="008E6DF5" w:rsidRDefault="0065124F">
            <w:pPr>
              <w:rPr>
                <w:noProof/>
              </w:rPr>
            </w:pPr>
          </w:p>
        </w:tc>
        <w:tc>
          <w:tcPr>
            <w:tcW w:w="759" w:type="dxa"/>
            <w:shd w:val="clear" w:color="auto" w:fill="auto"/>
          </w:tcPr>
          <w:p w14:paraId="50AFB0D1" w14:textId="77777777" w:rsidR="0065124F" w:rsidRPr="008E6DF5" w:rsidRDefault="0065124F">
            <w:pPr>
              <w:rPr>
                <w:noProof/>
              </w:rPr>
            </w:pPr>
          </w:p>
        </w:tc>
      </w:tr>
      <w:tr w:rsidR="0065124F" w:rsidRPr="008E6DF5" w14:paraId="05B5D71B" w14:textId="77777777" w:rsidTr="003534C2">
        <w:trPr>
          <w:cantSplit/>
          <w:tblHeader/>
        </w:trPr>
        <w:tc>
          <w:tcPr>
            <w:tcW w:w="4503" w:type="dxa"/>
            <w:shd w:val="clear" w:color="auto" w:fill="auto"/>
          </w:tcPr>
          <w:p w14:paraId="6A13E1DE" w14:textId="77777777" w:rsidR="0065124F" w:rsidRPr="008E6DF5" w:rsidRDefault="00F64C2B" w:rsidP="003534C2">
            <w:pPr>
              <w:tabs>
                <w:tab w:val="left" w:pos="426"/>
              </w:tabs>
              <w:ind w:left="426" w:hanging="426"/>
              <w:rPr>
                <w:noProof/>
              </w:rPr>
            </w:pPr>
            <w:r w:rsidRPr="008E6DF5">
              <w:rPr>
                <w:noProof/>
              </w:rPr>
              <w:t>4</w:t>
            </w:r>
            <w:r w:rsidR="0065124F" w:rsidRPr="008E6DF5">
              <w:rPr>
                <w:noProof/>
              </w:rPr>
              <w:t>d.</w:t>
            </w:r>
            <w:r w:rsidR="0065124F" w:rsidRPr="008E6DF5">
              <w:rPr>
                <w:noProof/>
              </w:rPr>
              <w:tab/>
            </w:r>
            <w:r w:rsidR="00ED0266" w:rsidRPr="008E6DF5">
              <w:rPr>
                <w:noProof/>
              </w:rPr>
              <w:t>Afslå e</w:t>
            </w:r>
            <w:r w:rsidR="0065124F" w:rsidRPr="008E6DF5">
              <w:rPr>
                <w:noProof/>
              </w:rPr>
              <w:t>vt. henvendelsen.</w:t>
            </w:r>
          </w:p>
        </w:tc>
        <w:tc>
          <w:tcPr>
            <w:tcW w:w="3260" w:type="dxa"/>
            <w:shd w:val="clear" w:color="auto" w:fill="auto"/>
          </w:tcPr>
          <w:p w14:paraId="17CD048D" w14:textId="77777777" w:rsidR="0065124F" w:rsidRPr="008E6DF5" w:rsidRDefault="0065124F">
            <w:pPr>
              <w:rPr>
                <w:noProof/>
              </w:rPr>
            </w:pPr>
          </w:p>
        </w:tc>
        <w:tc>
          <w:tcPr>
            <w:tcW w:w="759" w:type="dxa"/>
            <w:shd w:val="clear" w:color="auto" w:fill="auto"/>
          </w:tcPr>
          <w:p w14:paraId="2F345536" w14:textId="77777777" w:rsidR="0065124F" w:rsidRPr="008E6DF5" w:rsidRDefault="0065124F">
            <w:pPr>
              <w:rPr>
                <w:noProof/>
              </w:rPr>
            </w:pPr>
          </w:p>
        </w:tc>
      </w:tr>
      <w:tr w:rsidR="0065124F" w:rsidRPr="008E6DF5" w14:paraId="0D865C19" w14:textId="77777777" w:rsidTr="003534C2">
        <w:trPr>
          <w:cantSplit/>
          <w:tblHeader/>
        </w:trPr>
        <w:tc>
          <w:tcPr>
            <w:tcW w:w="4503" w:type="dxa"/>
            <w:shd w:val="clear" w:color="auto" w:fill="auto"/>
          </w:tcPr>
          <w:p w14:paraId="2C09DC29" w14:textId="77777777" w:rsidR="0065124F" w:rsidRPr="008E6DF5" w:rsidRDefault="00F64C2B" w:rsidP="003534C2">
            <w:pPr>
              <w:tabs>
                <w:tab w:val="left" w:pos="426"/>
              </w:tabs>
              <w:ind w:left="426" w:hanging="426"/>
              <w:rPr>
                <w:noProof/>
              </w:rPr>
            </w:pPr>
            <w:r w:rsidRPr="008E6DF5">
              <w:rPr>
                <w:noProof/>
              </w:rPr>
              <w:t>5</w:t>
            </w:r>
            <w:r w:rsidR="0065124F" w:rsidRPr="008E6DF5">
              <w:rPr>
                <w:noProof/>
              </w:rPr>
              <w:t>.</w:t>
            </w:r>
            <w:r w:rsidR="0065124F" w:rsidRPr="008E6DF5">
              <w:rPr>
                <w:noProof/>
              </w:rPr>
              <w:tab/>
            </w:r>
            <w:r w:rsidR="0065124F" w:rsidRPr="008E6DF5">
              <w:rPr>
                <w:noProof/>
                <w:color w:val="3366FF"/>
              </w:rPr>
              <w:t>Rekvirér tolk til indkaldelsestidspunktet.</w:t>
            </w:r>
          </w:p>
        </w:tc>
        <w:tc>
          <w:tcPr>
            <w:tcW w:w="3260" w:type="dxa"/>
            <w:shd w:val="clear" w:color="auto" w:fill="auto"/>
          </w:tcPr>
          <w:p w14:paraId="114FD0F6" w14:textId="77777777" w:rsidR="0065124F" w:rsidRPr="008E6DF5" w:rsidRDefault="0065124F">
            <w:pPr>
              <w:rPr>
                <w:noProof/>
              </w:rPr>
            </w:pPr>
          </w:p>
        </w:tc>
        <w:tc>
          <w:tcPr>
            <w:tcW w:w="759" w:type="dxa"/>
            <w:shd w:val="clear" w:color="auto" w:fill="auto"/>
          </w:tcPr>
          <w:p w14:paraId="3E102C75" w14:textId="77777777" w:rsidR="0065124F" w:rsidRPr="008E6DF5" w:rsidRDefault="0065124F">
            <w:pPr>
              <w:rPr>
                <w:noProof/>
              </w:rPr>
            </w:pPr>
          </w:p>
        </w:tc>
      </w:tr>
    </w:tbl>
    <w:p w14:paraId="7687EB84" w14:textId="77777777" w:rsidR="0065124F" w:rsidRPr="008E6DF5" w:rsidRDefault="0065124F">
      <w:pPr>
        <w:tabs>
          <w:tab w:val="left" w:pos="426"/>
        </w:tabs>
        <w:rPr>
          <w:b/>
          <w:noProof/>
        </w:rPr>
      </w:pPr>
    </w:p>
    <w:p w14:paraId="57632F3F" w14:textId="77777777" w:rsidR="0065124F" w:rsidRPr="008E6DF5" w:rsidRDefault="00A55BE2">
      <w:pPr>
        <w:pStyle w:val="Heading2"/>
        <w:rPr>
          <w:noProof/>
          <w:color w:val="3366FF"/>
        </w:rPr>
      </w:pPr>
      <w:bookmarkStart w:id="42" w:name="_Toc347865055"/>
      <w:bookmarkStart w:id="43" w:name="_Toc52818180"/>
      <w:r w:rsidRPr="008E6DF5">
        <w:rPr>
          <w:noProof/>
          <w:color w:val="3366FF"/>
        </w:rPr>
        <w:t>Indskriv akut</w:t>
      </w:r>
      <w:bookmarkEnd w:id="42"/>
      <w:bookmarkEnd w:id="43"/>
    </w:p>
    <w:p w14:paraId="13186D50" w14:textId="77777777" w:rsidR="00ED0266" w:rsidRPr="008E6DF5" w:rsidRDefault="00A55BE2" w:rsidP="00A55BE2">
      <w:pPr>
        <w:rPr>
          <w:noProof/>
          <w:color w:val="3366FF"/>
        </w:rPr>
      </w:pPr>
      <w:r w:rsidRPr="008E6DF5">
        <w:rPr>
          <w:noProof/>
          <w:color w:val="3366FF"/>
        </w:rPr>
        <w:t>De</w:t>
      </w:r>
      <w:r w:rsidR="005951B4" w:rsidRPr="008E6DF5">
        <w:rPr>
          <w:noProof/>
          <w:color w:val="3366FF"/>
        </w:rPr>
        <w:t>tte task</w:t>
      </w:r>
      <w:r w:rsidR="00387527" w:rsidRPr="008E6DF5">
        <w:rPr>
          <w:noProof/>
          <w:color w:val="3366FF"/>
        </w:rPr>
        <w:t xml:space="preserve"> opretter en indskrivning </w:t>
      </w:r>
      <w:r w:rsidRPr="008E6DF5">
        <w:rPr>
          <w:noProof/>
          <w:color w:val="3366FF"/>
        </w:rPr>
        <w:t>for en patient der a</w:t>
      </w:r>
      <w:r w:rsidR="00ED0266" w:rsidRPr="008E6DF5">
        <w:rPr>
          <w:noProof/>
          <w:color w:val="3366FF"/>
        </w:rPr>
        <w:t>nkommer til en skadestue uden henvisning …</w:t>
      </w:r>
    </w:p>
    <w:p w14:paraId="2B265F58" w14:textId="77777777" w:rsidR="0065124F" w:rsidRPr="008E6DF5" w:rsidRDefault="0065124F">
      <w:pPr>
        <w:pStyle w:val="Headingnonumber"/>
        <w:pageBreakBefore/>
        <w:rPr>
          <w:noProof/>
        </w:rPr>
      </w:pPr>
      <w:bookmarkStart w:id="44" w:name="_Toc347865056"/>
      <w:bookmarkStart w:id="45" w:name="_Toc52818181"/>
      <w:r w:rsidRPr="008E6DF5">
        <w:rPr>
          <w:noProof/>
        </w:rPr>
        <w:lastRenderedPageBreak/>
        <w:t xml:space="preserve">Arbejdsområde 2: </w:t>
      </w:r>
      <w:r w:rsidRPr="008E6DF5">
        <w:rPr>
          <w:noProof/>
          <w:color w:val="3366FF"/>
        </w:rPr>
        <w:t>Patientbehandling</w:t>
      </w:r>
      <w:bookmarkEnd w:id="44"/>
      <w:bookmarkEnd w:id="45"/>
    </w:p>
    <w:p w14:paraId="7A247F2B" w14:textId="77777777" w:rsidR="0065124F" w:rsidRPr="008E6DF5" w:rsidRDefault="0065124F">
      <w:pPr>
        <w:rPr>
          <w:noProof/>
        </w:rPr>
      </w:pPr>
      <w:r w:rsidRPr="008E6DF5">
        <w:rPr>
          <w:noProof/>
        </w:rPr>
        <w:t xml:space="preserve">Området omfatter </w:t>
      </w:r>
      <w:r w:rsidR="000004F6" w:rsidRPr="008E6DF5">
        <w:rPr>
          <w:noProof/>
        </w:rPr>
        <w:t>…</w:t>
      </w:r>
    </w:p>
    <w:p w14:paraId="652F8A68" w14:textId="77777777" w:rsidR="0065124F" w:rsidRPr="008E6DF5" w:rsidRDefault="0065124F">
      <w:pPr>
        <w:rPr>
          <w:noProof/>
        </w:rPr>
      </w:pPr>
    </w:p>
    <w:p w14:paraId="6BDDA64C" w14:textId="77777777" w:rsidR="0065124F" w:rsidRPr="008E6DF5" w:rsidRDefault="0065124F" w:rsidP="00A44290">
      <w:pPr>
        <w:pStyle w:val="Heading2"/>
        <w:numPr>
          <w:ilvl w:val="1"/>
          <w:numId w:val="10"/>
        </w:numPr>
        <w:rPr>
          <w:noProof/>
          <w:color w:val="3366FF"/>
        </w:rPr>
      </w:pPr>
      <w:bookmarkStart w:id="46" w:name="_Toc59613311"/>
      <w:bookmarkStart w:id="47" w:name="_Ref131668570"/>
      <w:bookmarkStart w:id="48" w:name="_Ref131669382"/>
      <w:bookmarkStart w:id="49" w:name="_Ref131669638"/>
      <w:bookmarkStart w:id="50" w:name="_Ref131671131"/>
      <w:bookmarkStart w:id="51" w:name="_Ref131671155"/>
      <w:bookmarkStart w:id="52" w:name="_Toc347865057"/>
      <w:bookmarkStart w:id="53" w:name="_Toc52818182"/>
      <w:r w:rsidRPr="008E6DF5">
        <w:rPr>
          <w:noProof/>
          <w:color w:val="3366FF"/>
        </w:rPr>
        <w:t>Udfør klinisk session</w:t>
      </w:r>
      <w:bookmarkEnd w:id="46"/>
      <w:bookmarkEnd w:id="47"/>
      <w:bookmarkEnd w:id="48"/>
      <w:bookmarkEnd w:id="49"/>
      <w:bookmarkEnd w:id="50"/>
      <w:bookmarkEnd w:id="51"/>
      <w:bookmarkEnd w:id="52"/>
      <w:bookmarkEnd w:id="53"/>
    </w:p>
    <w:p w14:paraId="3141AEBE" w14:textId="77777777" w:rsidR="0065124F" w:rsidRPr="008E6DF5" w:rsidRDefault="0065124F">
      <w:pPr>
        <w:rPr>
          <w:noProof/>
          <w:color w:val="3366FF"/>
        </w:rPr>
      </w:pPr>
      <w:r w:rsidRPr="008E6DF5">
        <w:rPr>
          <w:noProof/>
          <w:color w:val="3366FF"/>
        </w:rPr>
        <w:t xml:space="preserve">En klinisk session kan omfatte diagnose, planlægning, udførelse, vurdering, mv. Som regel udføres der lidt af det hele, men det kan også ske at der fx kun udføres planlægning. </w:t>
      </w:r>
    </w:p>
    <w:p w14:paraId="3FD96FB0" w14:textId="77777777" w:rsidR="0065124F" w:rsidRPr="008E6DF5" w:rsidRDefault="0065124F">
      <w:pPr>
        <w:rPr>
          <w:noProof/>
        </w:rPr>
      </w:pPr>
    </w:p>
    <w:p w14:paraId="139E836A" w14:textId="77777777" w:rsidR="009D6A43" w:rsidRPr="008E6DF5" w:rsidRDefault="009D6A43" w:rsidP="009D6A43">
      <w:pPr>
        <w:tabs>
          <w:tab w:val="left" w:pos="1134"/>
        </w:tabs>
        <w:ind w:left="1134" w:hanging="1134"/>
        <w:rPr>
          <w:noProof/>
        </w:rPr>
      </w:pPr>
      <w:r w:rsidRPr="008E6DF5">
        <w:rPr>
          <w:b/>
          <w:noProof/>
        </w:rPr>
        <w:t>Brugere:</w:t>
      </w:r>
      <w:r w:rsidRPr="008E6DF5">
        <w:rPr>
          <w:noProof/>
        </w:rPr>
        <w:t xml:space="preserve"> </w:t>
      </w:r>
      <w:r w:rsidRPr="008E6DF5">
        <w:rPr>
          <w:noProof/>
        </w:rPr>
        <w:tab/>
        <w:t>…</w:t>
      </w:r>
    </w:p>
    <w:p w14:paraId="43243021" w14:textId="77777777" w:rsidR="0065124F" w:rsidRPr="008E6DF5" w:rsidRDefault="0065124F">
      <w:pPr>
        <w:tabs>
          <w:tab w:val="left" w:pos="1134"/>
        </w:tabs>
        <w:ind w:left="1134" w:hanging="1134"/>
        <w:rPr>
          <w:noProof/>
        </w:rPr>
      </w:pPr>
      <w:r w:rsidRPr="008E6DF5">
        <w:rPr>
          <w:b/>
          <w:noProof/>
        </w:rPr>
        <w:t>Start:</w:t>
      </w:r>
      <w:r w:rsidRPr="008E6DF5">
        <w:rPr>
          <w:noProof/>
        </w:rPr>
        <w:t xml:space="preserve"> </w:t>
      </w:r>
      <w:r w:rsidRPr="008E6DF5">
        <w:rPr>
          <w:noProof/>
        </w:rPr>
        <w:tab/>
      </w:r>
      <w:r w:rsidRPr="008E6DF5">
        <w:rPr>
          <w:noProof/>
          <w:color w:val="3366FF"/>
        </w:rPr>
        <w:t>Kontakt med patienten eller konference om patienten.</w:t>
      </w:r>
    </w:p>
    <w:p w14:paraId="5E574BC9" w14:textId="77777777" w:rsidR="0065124F" w:rsidRPr="008E6DF5" w:rsidRDefault="0065124F">
      <w:pPr>
        <w:tabs>
          <w:tab w:val="left" w:pos="1134"/>
        </w:tabs>
        <w:ind w:left="1134" w:hanging="1134"/>
        <w:rPr>
          <w:noProof/>
        </w:rPr>
      </w:pPr>
      <w:r w:rsidRPr="008E6DF5">
        <w:rPr>
          <w:b/>
          <w:noProof/>
        </w:rPr>
        <w:t>Slut:</w:t>
      </w:r>
      <w:r w:rsidRPr="008E6DF5">
        <w:rPr>
          <w:noProof/>
        </w:rPr>
        <w:t xml:space="preserve"> </w:t>
      </w:r>
      <w:r w:rsidRPr="008E6DF5">
        <w:rPr>
          <w:noProof/>
        </w:rPr>
        <w:tab/>
      </w:r>
      <w:r w:rsidRPr="008E6DF5">
        <w:rPr>
          <w:noProof/>
          <w:color w:val="3366FF"/>
        </w:rPr>
        <w:t xml:space="preserve">Når der ikke skal gøres mere med patienten lige nu. </w:t>
      </w:r>
    </w:p>
    <w:p w14:paraId="56034A24" w14:textId="77777777" w:rsidR="0065124F" w:rsidRPr="008E6DF5" w:rsidRDefault="0065124F">
      <w:pPr>
        <w:tabs>
          <w:tab w:val="left" w:pos="1134"/>
        </w:tabs>
        <w:ind w:left="1134" w:hanging="1134"/>
        <w:rPr>
          <w:noProof/>
        </w:rPr>
      </w:pPr>
      <w:r w:rsidRPr="008E6DF5">
        <w:rPr>
          <w:b/>
          <w:noProof/>
        </w:rPr>
        <w:t>Hyppighed:</w:t>
      </w:r>
      <w:r w:rsidRPr="008E6DF5">
        <w:rPr>
          <w:noProof/>
        </w:rPr>
        <w:t xml:space="preserve"> </w:t>
      </w:r>
      <w:r w:rsidRPr="008E6DF5">
        <w:rPr>
          <w:noProof/>
        </w:rPr>
        <w:tab/>
      </w:r>
      <w:r w:rsidRPr="008E6DF5">
        <w:rPr>
          <w:noProof/>
          <w:color w:val="3366FF"/>
        </w:rPr>
        <w:t>Totalt: Ca. 15.000 pr. døgn. Pr. bruger: Op til 20 pr. døgn.</w:t>
      </w:r>
    </w:p>
    <w:p w14:paraId="57402509" w14:textId="77777777" w:rsidR="0065124F" w:rsidRPr="008E6DF5" w:rsidRDefault="0065124F">
      <w:pPr>
        <w:tabs>
          <w:tab w:val="left" w:pos="1134"/>
        </w:tabs>
        <w:ind w:left="1134" w:hanging="1134"/>
        <w:rPr>
          <w:noProof/>
        </w:rPr>
      </w:pPr>
      <w:r w:rsidRPr="008E6DF5">
        <w:rPr>
          <w:b/>
          <w:noProof/>
        </w:rPr>
        <w:t>Vanskeligt:</w:t>
      </w:r>
      <w:r w:rsidRPr="008E6DF5">
        <w:rPr>
          <w:noProof/>
        </w:rPr>
        <w:tab/>
      </w:r>
      <w:r w:rsidRPr="008E6DF5">
        <w:rPr>
          <w:noProof/>
          <w:color w:val="3366FF"/>
        </w:rPr>
        <w:t>Katastrofe med mange tilskadekomne.</w:t>
      </w:r>
      <w:r w:rsidR="00BE5BA2" w:rsidRPr="008E6DF5">
        <w:rPr>
          <w:noProof/>
          <w:color w:val="3366FF"/>
        </w:rPr>
        <w:t xml:space="preserve"> (Beskriv det hellere som e</w:t>
      </w:r>
      <w:r w:rsidR="005951B4" w:rsidRPr="008E6DF5">
        <w:rPr>
          <w:noProof/>
          <w:color w:val="3366FF"/>
        </w:rPr>
        <w:t>t</w:t>
      </w:r>
      <w:r w:rsidR="00BE5BA2" w:rsidRPr="008E6DF5">
        <w:rPr>
          <w:noProof/>
          <w:color w:val="3366FF"/>
        </w:rPr>
        <w:t xml:space="preserve"> selvstændig</w:t>
      </w:r>
      <w:r w:rsidR="005951B4" w:rsidRPr="008E6DF5">
        <w:rPr>
          <w:noProof/>
          <w:color w:val="3366FF"/>
        </w:rPr>
        <w:t>t</w:t>
      </w:r>
      <w:r w:rsidR="00BE5BA2" w:rsidRPr="008E6DF5">
        <w:rPr>
          <w:noProof/>
          <w:color w:val="3366FF"/>
        </w:rPr>
        <w:t xml:space="preserve">  </w:t>
      </w:r>
      <w:r w:rsidR="005951B4" w:rsidRPr="008E6DF5">
        <w:rPr>
          <w:noProof/>
          <w:color w:val="3366FF"/>
        </w:rPr>
        <w:t>task</w:t>
      </w:r>
      <w:r w:rsidR="00BE5BA2" w:rsidRPr="008E6DF5">
        <w:rPr>
          <w:noProof/>
          <w:color w:val="3366FF"/>
        </w:rPr>
        <w:t>. Se vejledningshæftet).</w:t>
      </w:r>
    </w:p>
    <w:p w14:paraId="52D9C1EE" w14:textId="77777777" w:rsidR="0065124F" w:rsidRPr="008E6DF5" w:rsidRDefault="0065124F">
      <w:pPr>
        <w:tabs>
          <w:tab w:val="left" w:pos="1134"/>
        </w:tabs>
        <w:ind w:left="1134" w:hanging="1134"/>
        <w:rPr>
          <w:noProof/>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54996291" w14:textId="77777777" w:rsidTr="003534C2">
        <w:trPr>
          <w:cantSplit/>
          <w:tblHeader/>
        </w:trPr>
        <w:tc>
          <w:tcPr>
            <w:tcW w:w="4503" w:type="dxa"/>
            <w:shd w:val="clear" w:color="auto" w:fill="auto"/>
          </w:tcPr>
          <w:p w14:paraId="06F1A460" w14:textId="77777777" w:rsidR="0065124F" w:rsidRPr="008E6DF5" w:rsidRDefault="005951B4" w:rsidP="003534C2">
            <w:pPr>
              <w:keepNext/>
              <w:tabs>
                <w:tab w:val="left" w:pos="426"/>
              </w:tabs>
              <w:outlineLvl w:val="1"/>
              <w:rPr>
                <w:noProof/>
              </w:rPr>
            </w:pPr>
            <w:r w:rsidRPr="008E6DF5">
              <w:rPr>
                <w:noProof/>
              </w:rPr>
              <w:t>Sub</w:t>
            </w:r>
            <w:r w:rsidR="00016659" w:rsidRPr="008E6DF5">
              <w:rPr>
                <w:noProof/>
              </w:rPr>
              <w:t>task</w:t>
            </w:r>
            <w:r w:rsidR="0065124F" w:rsidRPr="008E6DF5">
              <w:rPr>
                <w:noProof/>
              </w:rPr>
              <w:t xml:space="preserve"> og varianter:</w:t>
            </w:r>
          </w:p>
        </w:tc>
        <w:tc>
          <w:tcPr>
            <w:tcW w:w="3260" w:type="dxa"/>
            <w:shd w:val="clear" w:color="auto" w:fill="auto"/>
          </w:tcPr>
          <w:p w14:paraId="7F3BB357" w14:textId="77777777" w:rsidR="0065124F" w:rsidRPr="008E6DF5" w:rsidRDefault="0065124F" w:rsidP="003534C2">
            <w:pPr>
              <w:keepNext/>
              <w:tabs>
                <w:tab w:val="left" w:pos="426"/>
              </w:tabs>
              <w:outlineLvl w:val="1"/>
              <w:rPr>
                <w:noProof/>
              </w:rPr>
            </w:pPr>
            <w:r w:rsidRPr="008E6DF5">
              <w:rPr>
                <w:noProof/>
              </w:rPr>
              <w:t>Eksempel på løsning:</w:t>
            </w:r>
          </w:p>
        </w:tc>
        <w:tc>
          <w:tcPr>
            <w:tcW w:w="759" w:type="dxa"/>
            <w:shd w:val="clear" w:color="auto" w:fill="auto"/>
          </w:tcPr>
          <w:p w14:paraId="305C00D9" w14:textId="77777777" w:rsidR="0065124F" w:rsidRPr="008E6DF5" w:rsidRDefault="0065124F" w:rsidP="003534C2">
            <w:pPr>
              <w:keepNext/>
              <w:tabs>
                <w:tab w:val="left" w:pos="426"/>
              </w:tabs>
              <w:outlineLvl w:val="1"/>
              <w:rPr>
                <w:noProof/>
              </w:rPr>
            </w:pPr>
            <w:r w:rsidRPr="008E6DF5">
              <w:rPr>
                <w:noProof/>
              </w:rPr>
              <w:t>Kode:</w:t>
            </w:r>
          </w:p>
        </w:tc>
      </w:tr>
      <w:tr w:rsidR="0065124F" w:rsidRPr="008E6DF5" w14:paraId="0ACD8C50" w14:textId="77777777" w:rsidTr="003534C2">
        <w:trPr>
          <w:cantSplit/>
          <w:tblHeader/>
        </w:trPr>
        <w:tc>
          <w:tcPr>
            <w:tcW w:w="4503" w:type="dxa"/>
            <w:shd w:val="clear" w:color="auto" w:fill="auto"/>
          </w:tcPr>
          <w:p w14:paraId="1B67376F" w14:textId="77777777" w:rsidR="0065124F" w:rsidRPr="008E6DF5" w:rsidRDefault="0065124F" w:rsidP="003534C2">
            <w:pPr>
              <w:tabs>
                <w:tab w:val="left" w:pos="426"/>
              </w:tabs>
              <w:ind w:left="426" w:hanging="426"/>
              <w:rPr>
                <w:noProof/>
              </w:rPr>
            </w:pPr>
            <w:r w:rsidRPr="008E6DF5">
              <w:rPr>
                <w:noProof/>
              </w:rPr>
              <w:t>1.</w:t>
            </w:r>
            <w:r w:rsidRPr="008E6DF5">
              <w:rPr>
                <w:noProof/>
              </w:rPr>
              <w:tab/>
            </w:r>
            <w:r w:rsidRPr="008E6DF5">
              <w:rPr>
                <w:noProof/>
                <w:color w:val="3366FF"/>
              </w:rPr>
              <w:t>Identificér patient.</w:t>
            </w:r>
          </w:p>
        </w:tc>
        <w:tc>
          <w:tcPr>
            <w:tcW w:w="3260" w:type="dxa"/>
            <w:shd w:val="clear" w:color="auto" w:fill="auto"/>
          </w:tcPr>
          <w:p w14:paraId="61C6603C" w14:textId="77777777" w:rsidR="0065124F" w:rsidRPr="008E6DF5" w:rsidRDefault="00395937" w:rsidP="003534C2">
            <w:pPr>
              <w:ind w:left="-8" w:firstLine="8"/>
              <w:rPr>
                <w:noProof/>
                <w:color w:val="3366FF"/>
              </w:rPr>
            </w:pPr>
            <w:r w:rsidRPr="008E6DF5">
              <w:rPr>
                <w:noProof/>
                <w:color w:val="3366FF"/>
              </w:rPr>
              <w:t xml:space="preserve">Systemet kan læse et elektronisk </w:t>
            </w:r>
            <w:r w:rsidR="0065124F" w:rsidRPr="008E6DF5">
              <w:rPr>
                <w:noProof/>
                <w:color w:val="3366FF"/>
              </w:rPr>
              <w:t>armbånd, fx til bevidstløse patienter.</w:t>
            </w:r>
          </w:p>
        </w:tc>
        <w:tc>
          <w:tcPr>
            <w:tcW w:w="759" w:type="dxa"/>
            <w:shd w:val="clear" w:color="auto" w:fill="auto"/>
          </w:tcPr>
          <w:p w14:paraId="1266BF82" w14:textId="77777777" w:rsidR="0065124F" w:rsidRPr="008E6DF5" w:rsidRDefault="0065124F" w:rsidP="003534C2">
            <w:pPr>
              <w:ind w:left="-8" w:firstLine="8"/>
              <w:rPr>
                <w:noProof/>
              </w:rPr>
            </w:pPr>
          </w:p>
        </w:tc>
      </w:tr>
      <w:tr w:rsidR="0065124F" w:rsidRPr="008E6DF5" w14:paraId="3B0B1C15" w14:textId="77777777" w:rsidTr="003534C2">
        <w:trPr>
          <w:cantSplit/>
          <w:tblHeader/>
        </w:trPr>
        <w:tc>
          <w:tcPr>
            <w:tcW w:w="4503" w:type="dxa"/>
            <w:shd w:val="clear" w:color="auto" w:fill="auto"/>
          </w:tcPr>
          <w:p w14:paraId="0A8C8161" w14:textId="77777777" w:rsidR="0065124F" w:rsidRPr="008E6DF5" w:rsidRDefault="0065124F" w:rsidP="003534C2">
            <w:pPr>
              <w:tabs>
                <w:tab w:val="left" w:pos="426"/>
              </w:tabs>
              <w:ind w:left="426" w:hanging="426"/>
              <w:rPr>
                <w:noProof/>
              </w:rPr>
            </w:pPr>
            <w:r w:rsidRPr="008E6DF5">
              <w:rPr>
                <w:noProof/>
              </w:rPr>
              <w:t>2.</w:t>
            </w:r>
            <w:r w:rsidRPr="008E6DF5">
              <w:rPr>
                <w:noProof/>
              </w:rPr>
              <w:tab/>
            </w:r>
            <w:r w:rsidRPr="008E6DF5">
              <w:rPr>
                <w:noProof/>
                <w:color w:val="3366FF"/>
              </w:rPr>
              <w:t xml:space="preserve">Vurdér patientens tilstand. Se åbne diagnoser og tilhørende </w:t>
            </w:r>
            <w:r w:rsidR="00395937" w:rsidRPr="008E6DF5">
              <w:rPr>
                <w:noProof/>
                <w:color w:val="3366FF"/>
              </w:rPr>
              <w:t>indikationer</w:t>
            </w:r>
            <w:r w:rsidRPr="008E6DF5">
              <w:rPr>
                <w:noProof/>
                <w:color w:val="3366FF"/>
              </w:rPr>
              <w:t>. Se notater. Se resultater fra ydelser der tidligere er rekvireret og sammenh</w:t>
            </w:r>
            <w:r w:rsidR="00395937" w:rsidRPr="008E6DF5">
              <w:rPr>
                <w:noProof/>
                <w:color w:val="3366FF"/>
              </w:rPr>
              <w:t xml:space="preserve">old dem med operationelle mål. </w:t>
            </w:r>
            <w:r w:rsidRPr="008E6DF5">
              <w:rPr>
                <w:noProof/>
                <w:color w:val="3366FF"/>
              </w:rPr>
              <w:t>Det data der skal overskues</w:t>
            </w:r>
            <w:r w:rsidR="00395937" w:rsidRPr="008E6DF5">
              <w:rPr>
                <w:noProof/>
                <w:color w:val="3366FF"/>
              </w:rPr>
              <w:t xml:space="preserve"> omfatter</w:t>
            </w:r>
            <w:r w:rsidRPr="008E6DF5">
              <w:rPr>
                <w:noProof/>
                <w:color w:val="3366FF"/>
              </w:rPr>
              <w:t xml:space="preserve"> </w:t>
            </w:r>
            <w:r w:rsidR="00395937" w:rsidRPr="008E6DF5">
              <w:rPr>
                <w:noProof/>
                <w:color w:val="3366FF"/>
              </w:rPr>
              <w:t>D1 …</w:t>
            </w:r>
          </w:p>
        </w:tc>
        <w:tc>
          <w:tcPr>
            <w:tcW w:w="3260" w:type="dxa"/>
            <w:shd w:val="clear" w:color="auto" w:fill="auto"/>
          </w:tcPr>
          <w:p w14:paraId="4B4C0F13" w14:textId="77777777" w:rsidR="0065124F" w:rsidRPr="008E6DF5" w:rsidRDefault="00E50F4A" w:rsidP="003534C2">
            <w:pPr>
              <w:ind w:left="-8" w:firstLine="8"/>
              <w:rPr>
                <w:noProof/>
                <w:color w:val="3366FF"/>
              </w:rPr>
            </w:pPr>
            <w:r w:rsidRPr="008E6DF5">
              <w:rPr>
                <w:noProof/>
                <w:color w:val="3366FF"/>
              </w:rPr>
              <w:t>Systemet viser e</w:t>
            </w:r>
            <w:r w:rsidR="0000666B" w:rsidRPr="008E6DF5">
              <w:rPr>
                <w:noProof/>
                <w:color w:val="3366FF"/>
              </w:rPr>
              <w:t>n oversigt</w:t>
            </w:r>
            <w:r w:rsidR="0065124F" w:rsidRPr="008E6DF5">
              <w:rPr>
                <w:noProof/>
                <w:color w:val="3366FF"/>
              </w:rPr>
              <w:t xml:space="preserve"> på ét skærmbillede, </w:t>
            </w:r>
            <w:r w:rsidRPr="008E6DF5">
              <w:rPr>
                <w:noProof/>
                <w:color w:val="3366FF"/>
              </w:rPr>
              <w:t>fx med en Gantt-agtig tidsdimension</w:t>
            </w:r>
            <w:r w:rsidR="0065124F" w:rsidRPr="008E6DF5">
              <w:rPr>
                <w:noProof/>
                <w:color w:val="3366FF"/>
              </w:rPr>
              <w:t xml:space="preserve">. </w:t>
            </w:r>
            <w:r w:rsidRPr="008E6DF5">
              <w:rPr>
                <w:noProof/>
                <w:color w:val="3366FF"/>
              </w:rPr>
              <w:t>Brugeren kan vælge</w:t>
            </w:r>
            <w:r w:rsidR="0065124F" w:rsidRPr="008E6DF5">
              <w:rPr>
                <w:noProof/>
                <w:color w:val="3366FF"/>
              </w:rPr>
              <w:t xml:space="preserve"> detaljer fra oversigtsbilledet. </w:t>
            </w:r>
          </w:p>
        </w:tc>
        <w:tc>
          <w:tcPr>
            <w:tcW w:w="759" w:type="dxa"/>
            <w:shd w:val="clear" w:color="auto" w:fill="auto"/>
          </w:tcPr>
          <w:p w14:paraId="3FEB2584" w14:textId="77777777" w:rsidR="0065124F" w:rsidRPr="008E6DF5" w:rsidRDefault="0065124F" w:rsidP="003534C2">
            <w:pPr>
              <w:ind w:left="-8" w:firstLine="8"/>
              <w:rPr>
                <w:noProof/>
              </w:rPr>
            </w:pPr>
          </w:p>
        </w:tc>
      </w:tr>
      <w:tr w:rsidR="00395937" w:rsidRPr="008E6DF5" w14:paraId="45B6A52F" w14:textId="77777777" w:rsidTr="003534C2">
        <w:trPr>
          <w:cantSplit/>
          <w:tblHeader/>
        </w:trPr>
        <w:tc>
          <w:tcPr>
            <w:tcW w:w="4503" w:type="dxa"/>
            <w:shd w:val="clear" w:color="auto" w:fill="auto"/>
          </w:tcPr>
          <w:p w14:paraId="34413762" w14:textId="77777777" w:rsidR="00395937" w:rsidRPr="008E6DF5" w:rsidRDefault="00395937" w:rsidP="003534C2">
            <w:pPr>
              <w:tabs>
                <w:tab w:val="left" w:pos="426"/>
              </w:tabs>
              <w:ind w:left="426" w:hanging="426"/>
              <w:rPr>
                <w:noProof/>
              </w:rPr>
            </w:pPr>
            <w:r w:rsidRPr="008E6DF5">
              <w:rPr>
                <w:noProof/>
              </w:rPr>
              <w:t>2p.</w:t>
            </w:r>
            <w:r w:rsidRPr="008E6DF5">
              <w:rPr>
                <w:noProof/>
              </w:rPr>
              <w:tab/>
            </w:r>
            <w:r w:rsidR="00E50F4A" w:rsidRPr="008E6DF5">
              <w:rPr>
                <w:b/>
                <w:noProof/>
                <w:color w:val="3366FF"/>
              </w:rPr>
              <w:t>Problem</w:t>
            </w:r>
            <w:r w:rsidR="00E50F4A" w:rsidRPr="008E6DF5">
              <w:rPr>
                <w:noProof/>
                <w:color w:val="3366FF"/>
              </w:rPr>
              <w:t>: I dag skal klinikerne logge ind og ud af flere systemer for at se alt relevant data.</w:t>
            </w:r>
          </w:p>
        </w:tc>
        <w:tc>
          <w:tcPr>
            <w:tcW w:w="3260" w:type="dxa"/>
            <w:shd w:val="clear" w:color="auto" w:fill="auto"/>
          </w:tcPr>
          <w:p w14:paraId="44F677B4" w14:textId="77777777" w:rsidR="00395937" w:rsidRPr="008E6DF5" w:rsidRDefault="00395937">
            <w:pPr>
              <w:rPr>
                <w:noProof/>
                <w:color w:val="3366FF"/>
              </w:rPr>
            </w:pPr>
          </w:p>
        </w:tc>
        <w:tc>
          <w:tcPr>
            <w:tcW w:w="759" w:type="dxa"/>
            <w:shd w:val="clear" w:color="auto" w:fill="auto"/>
          </w:tcPr>
          <w:p w14:paraId="3E5B0AB5" w14:textId="77777777" w:rsidR="00395937" w:rsidRPr="008E6DF5" w:rsidRDefault="00395937">
            <w:pPr>
              <w:rPr>
                <w:noProof/>
              </w:rPr>
            </w:pPr>
          </w:p>
        </w:tc>
      </w:tr>
      <w:tr w:rsidR="0065124F" w:rsidRPr="008E6DF5" w14:paraId="526F2D06" w14:textId="77777777" w:rsidTr="003534C2">
        <w:trPr>
          <w:cantSplit/>
          <w:tblHeader/>
        </w:trPr>
        <w:tc>
          <w:tcPr>
            <w:tcW w:w="4503" w:type="dxa"/>
            <w:shd w:val="clear" w:color="auto" w:fill="auto"/>
          </w:tcPr>
          <w:p w14:paraId="0AEBD757" w14:textId="77777777" w:rsidR="0065124F" w:rsidRPr="008E6DF5" w:rsidRDefault="0065124F" w:rsidP="003534C2">
            <w:pPr>
              <w:tabs>
                <w:tab w:val="left" w:pos="426"/>
              </w:tabs>
              <w:ind w:left="426" w:hanging="426"/>
              <w:rPr>
                <w:noProof/>
              </w:rPr>
            </w:pPr>
            <w:r w:rsidRPr="008E6DF5">
              <w:rPr>
                <w:noProof/>
              </w:rPr>
              <w:t>3.</w:t>
            </w:r>
            <w:r w:rsidRPr="008E6DF5">
              <w:rPr>
                <w:noProof/>
              </w:rPr>
              <w:tab/>
            </w:r>
            <w:r w:rsidRPr="008E6DF5">
              <w:rPr>
                <w:noProof/>
                <w:color w:val="3366FF"/>
              </w:rPr>
              <w:t>Giv ydelser der kan gives med det samme, fx blodtryk og SAT.</w:t>
            </w:r>
          </w:p>
        </w:tc>
        <w:tc>
          <w:tcPr>
            <w:tcW w:w="3260" w:type="dxa"/>
            <w:shd w:val="clear" w:color="auto" w:fill="auto"/>
          </w:tcPr>
          <w:p w14:paraId="14B0E13A" w14:textId="77777777" w:rsidR="0065124F" w:rsidRPr="008E6DF5" w:rsidRDefault="00A34D35">
            <w:pPr>
              <w:rPr>
                <w:noProof/>
                <w:color w:val="3366FF"/>
              </w:rPr>
            </w:pPr>
            <w:r w:rsidRPr="008E6DF5">
              <w:rPr>
                <w:noProof/>
                <w:color w:val="3366FF"/>
              </w:rPr>
              <w:t>Systemet gør det let at registrere resultatet</w:t>
            </w:r>
            <w:r w:rsidR="0065124F" w:rsidRPr="008E6DF5">
              <w:rPr>
                <w:noProof/>
                <w:color w:val="3366FF"/>
              </w:rPr>
              <w:t xml:space="preserve"> straks.</w:t>
            </w:r>
          </w:p>
        </w:tc>
        <w:tc>
          <w:tcPr>
            <w:tcW w:w="759" w:type="dxa"/>
            <w:shd w:val="clear" w:color="auto" w:fill="auto"/>
          </w:tcPr>
          <w:p w14:paraId="60BD1F85" w14:textId="77777777" w:rsidR="0065124F" w:rsidRPr="008E6DF5" w:rsidRDefault="0065124F">
            <w:pPr>
              <w:rPr>
                <w:noProof/>
              </w:rPr>
            </w:pPr>
          </w:p>
        </w:tc>
      </w:tr>
      <w:tr w:rsidR="0065124F" w:rsidRPr="008E6DF5" w14:paraId="0775C525" w14:textId="77777777" w:rsidTr="003534C2">
        <w:trPr>
          <w:cantSplit/>
          <w:tblHeader/>
        </w:trPr>
        <w:tc>
          <w:tcPr>
            <w:tcW w:w="4503" w:type="dxa"/>
            <w:shd w:val="clear" w:color="auto" w:fill="auto"/>
          </w:tcPr>
          <w:p w14:paraId="0E1F14C0" w14:textId="77777777" w:rsidR="0065124F" w:rsidRPr="008E6DF5" w:rsidRDefault="0065124F" w:rsidP="003534C2">
            <w:pPr>
              <w:tabs>
                <w:tab w:val="left" w:pos="426"/>
              </w:tabs>
              <w:ind w:left="426" w:hanging="426"/>
              <w:rPr>
                <w:noProof/>
              </w:rPr>
            </w:pPr>
            <w:r w:rsidRPr="008E6DF5">
              <w:rPr>
                <w:noProof/>
              </w:rPr>
              <w:t>4.</w:t>
            </w:r>
            <w:r w:rsidRPr="008E6DF5">
              <w:rPr>
                <w:noProof/>
              </w:rPr>
              <w:tab/>
            </w:r>
            <w:r w:rsidRPr="008E6DF5">
              <w:rPr>
                <w:noProof/>
                <w:color w:val="3366FF"/>
              </w:rPr>
              <w:t>Følg op på planlagte ydelser og resultater. Kontrollér om tidsfrister er udløbet.</w:t>
            </w:r>
          </w:p>
        </w:tc>
        <w:tc>
          <w:tcPr>
            <w:tcW w:w="3260" w:type="dxa"/>
            <w:shd w:val="clear" w:color="auto" w:fill="auto"/>
          </w:tcPr>
          <w:p w14:paraId="596BCDDC" w14:textId="77777777" w:rsidR="0065124F" w:rsidRPr="008E6DF5" w:rsidRDefault="0065124F">
            <w:pPr>
              <w:rPr>
                <w:noProof/>
                <w:color w:val="3366FF"/>
              </w:rPr>
            </w:pPr>
            <w:r w:rsidRPr="008E6DF5">
              <w:rPr>
                <w:noProof/>
                <w:color w:val="3366FF"/>
              </w:rPr>
              <w:t>Over</w:t>
            </w:r>
            <w:r w:rsidR="00A34D35" w:rsidRPr="008E6DF5">
              <w:rPr>
                <w:noProof/>
                <w:color w:val="3366FF"/>
              </w:rPr>
              <w:t>sigten viser</w:t>
            </w:r>
            <w:r w:rsidRPr="008E6DF5">
              <w:rPr>
                <w:noProof/>
                <w:color w:val="3366FF"/>
              </w:rPr>
              <w:t xml:space="preserve"> bestilte ydelser og </w:t>
            </w:r>
            <w:r w:rsidR="00A34D35" w:rsidRPr="008E6DF5">
              <w:rPr>
                <w:noProof/>
                <w:color w:val="3366FF"/>
              </w:rPr>
              <w:t>deres tilstand, fx udløbne frister</w:t>
            </w:r>
            <w:r w:rsidRPr="008E6DF5">
              <w:rPr>
                <w:noProof/>
                <w:color w:val="3366FF"/>
              </w:rPr>
              <w:t xml:space="preserve">. </w:t>
            </w:r>
          </w:p>
        </w:tc>
        <w:tc>
          <w:tcPr>
            <w:tcW w:w="759" w:type="dxa"/>
            <w:shd w:val="clear" w:color="auto" w:fill="auto"/>
          </w:tcPr>
          <w:p w14:paraId="17C54F09" w14:textId="77777777" w:rsidR="0065124F" w:rsidRPr="008E6DF5" w:rsidRDefault="0065124F">
            <w:pPr>
              <w:rPr>
                <w:noProof/>
              </w:rPr>
            </w:pPr>
          </w:p>
        </w:tc>
      </w:tr>
      <w:tr w:rsidR="0065124F" w:rsidRPr="008E6DF5" w14:paraId="34384533" w14:textId="77777777" w:rsidTr="003534C2">
        <w:trPr>
          <w:cantSplit/>
          <w:tblHeader/>
        </w:trPr>
        <w:tc>
          <w:tcPr>
            <w:tcW w:w="4503" w:type="dxa"/>
            <w:shd w:val="clear" w:color="auto" w:fill="auto"/>
          </w:tcPr>
          <w:p w14:paraId="4C18CABF" w14:textId="77777777" w:rsidR="0065124F" w:rsidRPr="008E6DF5" w:rsidRDefault="0065124F" w:rsidP="003534C2">
            <w:pPr>
              <w:tabs>
                <w:tab w:val="left" w:pos="426"/>
              </w:tabs>
              <w:ind w:left="426" w:hanging="426"/>
              <w:rPr>
                <w:noProof/>
              </w:rPr>
            </w:pPr>
            <w:r w:rsidRPr="008E6DF5">
              <w:rPr>
                <w:noProof/>
              </w:rPr>
              <w:t>5.</w:t>
            </w:r>
            <w:r w:rsidRPr="008E6DF5">
              <w:rPr>
                <w:noProof/>
              </w:rPr>
              <w:tab/>
            </w:r>
            <w:r w:rsidRPr="008E6DF5">
              <w:rPr>
                <w:noProof/>
                <w:color w:val="3366FF"/>
              </w:rPr>
              <w:t xml:space="preserve">Justér diagnoser (ret, tilføj, slet, prioritér). Afstem med vejledninger. Skriv notater. </w:t>
            </w:r>
          </w:p>
        </w:tc>
        <w:tc>
          <w:tcPr>
            <w:tcW w:w="3260" w:type="dxa"/>
            <w:shd w:val="clear" w:color="auto" w:fill="auto"/>
          </w:tcPr>
          <w:p w14:paraId="6E26E4F7" w14:textId="77777777" w:rsidR="0065124F" w:rsidRPr="008E6DF5" w:rsidRDefault="0065124F">
            <w:pPr>
              <w:rPr>
                <w:noProof/>
              </w:rPr>
            </w:pPr>
          </w:p>
        </w:tc>
        <w:tc>
          <w:tcPr>
            <w:tcW w:w="759" w:type="dxa"/>
            <w:shd w:val="clear" w:color="auto" w:fill="auto"/>
          </w:tcPr>
          <w:p w14:paraId="652AC0EE" w14:textId="77777777" w:rsidR="0065124F" w:rsidRPr="008E6DF5" w:rsidRDefault="0065124F">
            <w:pPr>
              <w:rPr>
                <w:noProof/>
              </w:rPr>
            </w:pPr>
          </w:p>
        </w:tc>
      </w:tr>
      <w:tr w:rsidR="0065124F" w:rsidRPr="008E6DF5" w14:paraId="1D6C04DD" w14:textId="77777777" w:rsidTr="003534C2">
        <w:trPr>
          <w:cantSplit/>
          <w:tblHeader/>
        </w:trPr>
        <w:tc>
          <w:tcPr>
            <w:tcW w:w="4503" w:type="dxa"/>
            <w:shd w:val="clear" w:color="auto" w:fill="auto"/>
          </w:tcPr>
          <w:p w14:paraId="6DC38E17" w14:textId="77777777" w:rsidR="0065124F" w:rsidRPr="008E6DF5" w:rsidRDefault="0065124F" w:rsidP="003534C2">
            <w:pPr>
              <w:tabs>
                <w:tab w:val="left" w:pos="426"/>
              </w:tabs>
              <w:ind w:left="426" w:hanging="426"/>
              <w:rPr>
                <w:noProof/>
              </w:rPr>
            </w:pPr>
            <w:r w:rsidRPr="008E6DF5">
              <w:rPr>
                <w:noProof/>
              </w:rPr>
              <w:t>5p.</w:t>
            </w:r>
            <w:r w:rsidRPr="008E6DF5">
              <w:rPr>
                <w:noProof/>
              </w:rPr>
              <w:tab/>
            </w:r>
            <w:r w:rsidRPr="008E6DF5">
              <w:rPr>
                <w:b/>
                <w:noProof/>
                <w:color w:val="3366FF"/>
              </w:rPr>
              <w:t>Problem</w:t>
            </w:r>
            <w:r w:rsidRPr="008E6DF5">
              <w:rPr>
                <w:noProof/>
                <w:color w:val="3366FF"/>
              </w:rPr>
              <w:t>: Besværligt at få adgang til vejledninger.</w:t>
            </w:r>
          </w:p>
        </w:tc>
        <w:tc>
          <w:tcPr>
            <w:tcW w:w="3260" w:type="dxa"/>
            <w:shd w:val="clear" w:color="auto" w:fill="auto"/>
          </w:tcPr>
          <w:p w14:paraId="022EFD06" w14:textId="77777777" w:rsidR="0065124F" w:rsidRPr="008E6DF5" w:rsidRDefault="00A34D35">
            <w:pPr>
              <w:rPr>
                <w:noProof/>
                <w:color w:val="3366FF"/>
              </w:rPr>
            </w:pPr>
            <w:r w:rsidRPr="008E6DF5">
              <w:rPr>
                <w:noProof/>
                <w:color w:val="3366FF"/>
              </w:rPr>
              <w:t>Systemet kan vise v</w:t>
            </w:r>
            <w:r w:rsidR="0065124F" w:rsidRPr="008E6DF5">
              <w:rPr>
                <w:noProof/>
                <w:color w:val="3366FF"/>
              </w:rPr>
              <w:t>ejledninger og checklister ud fr</w:t>
            </w:r>
            <w:r w:rsidRPr="008E6DF5">
              <w:rPr>
                <w:noProof/>
                <w:color w:val="3366FF"/>
              </w:rPr>
              <w:t>a en valgt diagnose</w:t>
            </w:r>
            <w:r w:rsidR="0065124F" w:rsidRPr="008E6DF5">
              <w:rPr>
                <w:noProof/>
                <w:color w:val="3366FF"/>
              </w:rPr>
              <w:t>.</w:t>
            </w:r>
          </w:p>
        </w:tc>
        <w:tc>
          <w:tcPr>
            <w:tcW w:w="759" w:type="dxa"/>
            <w:shd w:val="clear" w:color="auto" w:fill="auto"/>
          </w:tcPr>
          <w:p w14:paraId="5FAD7B9C" w14:textId="77777777" w:rsidR="0065124F" w:rsidRPr="008E6DF5" w:rsidRDefault="0065124F">
            <w:pPr>
              <w:rPr>
                <w:noProof/>
              </w:rPr>
            </w:pPr>
          </w:p>
        </w:tc>
      </w:tr>
      <w:tr w:rsidR="0065124F" w:rsidRPr="008E6DF5" w14:paraId="0079026B" w14:textId="77777777" w:rsidTr="003534C2">
        <w:trPr>
          <w:cantSplit/>
          <w:tblHeader/>
        </w:trPr>
        <w:tc>
          <w:tcPr>
            <w:tcW w:w="4503" w:type="dxa"/>
            <w:shd w:val="clear" w:color="auto" w:fill="auto"/>
          </w:tcPr>
          <w:p w14:paraId="5403600F" w14:textId="69FE57D8" w:rsidR="0065124F" w:rsidRPr="008E6DF5" w:rsidRDefault="0065124F" w:rsidP="003534C2">
            <w:pPr>
              <w:tabs>
                <w:tab w:val="left" w:pos="426"/>
              </w:tabs>
              <w:ind w:left="426" w:hanging="426"/>
              <w:rPr>
                <w:noProof/>
              </w:rPr>
            </w:pPr>
            <w:r w:rsidRPr="008E6DF5">
              <w:rPr>
                <w:noProof/>
              </w:rPr>
              <w:t>6.</w:t>
            </w:r>
            <w:r w:rsidRPr="008E6DF5">
              <w:rPr>
                <w:noProof/>
              </w:rPr>
              <w:tab/>
            </w:r>
            <w:r w:rsidRPr="008E6DF5">
              <w:rPr>
                <w:noProof/>
                <w:color w:val="3366FF"/>
              </w:rPr>
              <w:t xml:space="preserve">Planlæg og bestil nye ydelser. Afstem med ledige tidspunkter hos alle parter - også patienten. (Se </w:t>
            </w:r>
            <w:r w:rsidR="00A34D35" w:rsidRPr="008E6DF5">
              <w:rPr>
                <w:noProof/>
                <w:color w:val="3366FF"/>
              </w:rPr>
              <w:t xml:space="preserve">de lange </w:t>
            </w:r>
            <w:r w:rsidR="005951B4" w:rsidRPr="008E6DF5">
              <w:rPr>
                <w:noProof/>
                <w:color w:val="3366FF"/>
              </w:rPr>
              <w:t>sub</w:t>
            </w:r>
            <w:r w:rsidR="00016659" w:rsidRPr="008E6DF5">
              <w:rPr>
                <w:noProof/>
                <w:color w:val="3366FF"/>
              </w:rPr>
              <w:t>task</w:t>
            </w:r>
            <w:r w:rsidRPr="008E6DF5">
              <w:rPr>
                <w:noProof/>
                <w:color w:val="3366FF"/>
              </w:rPr>
              <w:t xml:space="preserve"> </w:t>
            </w:r>
            <w:r w:rsidRPr="008E6DF5">
              <w:rPr>
                <w:noProof/>
                <w:color w:val="3366FF"/>
              </w:rPr>
              <w:fldChar w:fldCharType="begin"/>
            </w:r>
            <w:r w:rsidRPr="008E6DF5">
              <w:rPr>
                <w:noProof/>
                <w:color w:val="3366FF"/>
              </w:rPr>
              <w:instrText xml:space="preserve"> REF _Ref131670883 \r  \* MERGEFORMAT </w:instrText>
            </w:r>
            <w:r w:rsidRPr="008E6DF5">
              <w:rPr>
                <w:noProof/>
                <w:color w:val="3366FF"/>
              </w:rPr>
              <w:fldChar w:fldCharType="separate"/>
            </w:r>
            <w:r w:rsidR="004928FA">
              <w:rPr>
                <w:noProof/>
                <w:color w:val="3366FF"/>
              </w:rPr>
              <w:t>C11</w:t>
            </w:r>
            <w:r w:rsidRPr="008E6DF5">
              <w:rPr>
                <w:noProof/>
                <w:color w:val="3366FF"/>
              </w:rPr>
              <w:fldChar w:fldCharType="end"/>
            </w:r>
            <w:r w:rsidR="00B536A1" w:rsidRPr="008E6DF5">
              <w:rPr>
                <w:noProof/>
                <w:color w:val="3366FF"/>
              </w:rPr>
              <w:t>, C12</w:t>
            </w:r>
            <w:r w:rsidR="00A34D35" w:rsidRPr="008E6DF5">
              <w:rPr>
                <w:noProof/>
                <w:color w:val="3366FF"/>
              </w:rPr>
              <w:t xml:space="preserve"> … </w:t>
            </w:r>
            <w:r w:rsidRPr="008E6DF5">
              <w:rPr>
                <w:noProof/>
                <w:color w:val="3366FF"/>
              </w:rPr>
              <w:t>om medicinordinering, booking</w:t>
            </w:r>
            <w:r w:rsidR="00A34D35" w:rsidRPr="008E6DF5">
              <w:rPr>
                <w:noProof/>
                <w:color w:val="3366FF"/>
              </w:rPr>
              <w:t xml:space="preserve"> …</w:t>
            </w:r>
            <w:r w:rsidRPr="008E6DF5">
              <w:rPr>
                <w:noProof/>
                <w:color w:val="3366FF"/>
              </w:rPr>
              <w:t>).</w:t>
            </w:r>
            <w:r w:rsidRPr="008E6DF5">
              <w:rPr>
                <w:noProof/>
              </w:rPr>
              <w:t xml:space="preserve"> </w:t>
            </w:r>
          </w:p>
        </w:tc>
        <w:tc>
          <w:tcPr>
            <w:tcW w:w="3260" w:type="dxa"/>
            <w:shd w:val="clear" w:color="auto" w:fill="auto"/>
          </w:tcPr>
          <w:p w14:paraId="20890E1F" w14:textId="77777777" w:rsidR="0065124F" w:rsidRPr="008E6DF5" w:rsidRDefault="0065124F">
            <w:pPr>
              <w:rPr>
                <w:noProof/>
                <w:color w:val="3366FF"/>
              </w:rPr>
            </w:pPr>
            <w:r w:rsidRPr="008E6DF5">
              <w:rPr>
                <w:noProof/>
                <w:color w:val="3366FF"/>
              </w:rPr>
              <w:t xml:space="preserve">For bookinger </w:t>
            </w:r>
            <w:r w:rsidR="00A34D35" w:rsidRPr="008E6DF5">
              <w:rPr>
                <w:noProof/>
                <w:color w:val="3366FF"/>
              </w:rPr>
              <w:t>viser systemet ledige tider for alle parter</w:t>
            </w:r>
            <w:r w:rsidRPr="008E6DF5">
              <w:rPr>
                <w:noProof/>
                <w:color w:val="3366FF"/>
              </w:rPr>
              <w:t>.</w:t>
            </w:r>
          </w:p>
          <w:p w14:paraId="44EF799A" w14:textId="77777777" w:rsidR="0065124F" w:rsidRPr="008E6DF5" w:rsidRDefault="0065124F">
            <w:pPr>
              <w:rPr>
                <w:noProof/>
              </w:rPr>
            </w:pPr>
          </w:p>
        </w:tc>
        <w:tc>
          <w:tcPr>
            <w:tcW w:w="759" w:type="dxa"/>
            <w:shd w:val="clear" w:color="auto" w:fill="auto"/>
          </w:tcPr>
          <w:p w14:paraId="3218E795" w14:textId="77777777" w:rsidR="0065124F" w:rsidRPr="008E6DF5" w:rsidRDefault="0065124F">
            <w:pPr>
              <w:rPr>
                <w:noProof/>
              </w:rPr>
            </w:pPr>
          </w:p>
        </w:tc>
      </w:tr>
      <w:tr w:rsidR="0065124F" w:rsidRPr="008E6DF5" w14:paraId="4DD80B50" w14:textId="77777777" w:rsidTr="003534C2">
        <w:trPr>
          <w:cantSplit/>
          <w:tblHeader/>
        </w:trPr>
        <w:tc>
          <w:tcPr>
            <w:tcW w:w="4503" w:type="dxa"/>
            <w:shd w:val="clear" w:color="auto" w:fill="auto"/>
          </w:tcPr>
          <w:p w14:paraId="3D5E7AB1" w14:textId="77777777" w:rsidR="0065124F" w:rsidRPr="008E6DF5" w:rsidRDefault="0065124F" w:rsidP="003534C2">
            <w:pPr>
              <w:tabs>
                <w:tab w:val="left" w:pos="426"/>
              </w:tabs>
              <w:ind w:left="426" w:hanging="426"/>
              <w:rPr>
                <w:noProof/>
              </w:rPr>
            </w:pPr>
            <w:r w:rsidRPr="008E6DF5">
              <w:rPr>
                <w:noProof/>
              </w:rPr>
              <w:t>6p.</w:t>
            </w:r>
            <w:r w:rsidRPr="008E6DF5">
              <w:rPr>
                <w:noProof/>
              </w:rPr>
              <w:tab/>
            </w:r>
            <w:r w:rsidRPr="008E6DF5">
              <w:rPr>
                <w:b/>
                <w:noProof/>
                <w:color w:val="3366FF"/>
              </w:rPr>
              <w:t>Problem</w:t>
            </w:r>
            <w:r w:rsidRPr="008E6DF5">
              <w:rPr>
                <w:noProof/>
                <w:color w:val="3366FF"/>
              </w:rPr>
              <w:t>: Man glemmer dele af bestillingen.</w:t>
            </w:r>
          </w:p>
        </w:tc>
        <w:tc>
          <w:tcPr>
            <w:tcW w:w="3260" w:type="dxa"/>
            <w:shd w:val="clear" w:color="auto" w:fill="auto"/>
          </w:tcPr>
          <w:p w14:paraId="6C95BE80" w14:textId="77777777" w:rsidR="0065124F" w:rsidRPr="008E6DF5" w:rsidRDefault="0000666B">
            <w:pPr>
              <w:rPr>
                <w:noProof/>
                <w:color w:val="3366FF"/>
              </w:rPr>
            </w:pPr>
            <w:r w:rsidRPr="008E6DF5">
              <w:rPr>
                <w:noProof/>
                <w:color w:val="3366FF"/>
              </w:rPr>
              <w:t>Systemet kan booke s</w:t>
            </w:r>
            <w:r w:rsidR="0065124F" w:rsidRPr="008E6DF5">
              <w:rPr>
                <w:noProof/>
                <w:color w:val="3366FF"/>
              </w:rPr>
              <w:t>tandardpakker af ydelser.</w:t>
            </w:r>
          </w:p>
        </w:tc>
        <w:tc>
          <w:tcPr>
            <w:tcW w:w="759" w:type="dxa"/>
            <w:shd w:val="clear" w:color="auto" w:fill="auto"/>
          </w:tcPr>
          <w:p w14:paraId="47BA36E0" w14:textId="77777777" w:rsidR="0065124F" w:rsidRPr="008E6DF5" w:rsidRDefault="0065124F">
            <w:pPr>
              <w:rPr>
                <w:noProof/>
              </w:rPr>
            </w:pPr>
          </w:p>
        </w:tc>
      </w:tr>
      <w:tr w:rsidR="0065124F" w:rsidRPr="008E6DF5" w14:paraId="3D6363E1" w14:textId="77777777" w:rsidTr="003534C2">
        <w:trPr>
          <w:cantSplit/>
          <w:tblHeader/>
        </w:trPr>
        <w:tc>
          <w:tcPr>
            <w:tcW w:w="4503" w:type="dxa"/>
            <w:shd w:val="clear" w:color="auto" w:fill="auto"/>
          </w:tcPr>
          <w:p w14:paraId="7436D107" w14:textId="77777777" w:rsidR="0065124F" w:rsidRPr="008E6DF5" w:rsidRDefault="0065124F" w:rsidP="003534C2">
            <w:pPr>
              <w:tabs>
                <w:tab w:val="left" w:pos="426"/>
              </w:tabs>
              <w:ind w:left="426" w:hanging="426"/>
              <w:rPr>
                <w:noProof/>
              </w:rPr>
            </w:pPr>
            <w:r w:rsidRPr="008E6DF5">
              <w:rPr>
                <w:noProof/>
              </w:rPr>
              <w:t>6q.</w:t>
            </w:r>
            <w:r w:rsidRPr="008E6DF5">
              <w:rPr>
                <w:noProof/>
              </w:rPr>
              <w:tab/>
            </w:r>
            <w:r w:rsidRPr="008E6DF5">
              <w:rPr>
                <w:b/>
                <w:noProof/>
                <w:color w:val="3366FF"/>
              </w:rPr>
              <w:t>Problem</w:t>
            </w:r>
            <w:r w:rsidRPr="008E6DF5">
              <w:rPr>
                <w:noProof/>
                <w:color w:val="3366FF"/>
              </w:rPr>
              <w:t>: Fejl når data først noteres på papir, senere tastes ind.</w:t>
            </w:r>
          </w:p>
        </w:tc>
        <w:tc>
          <w:tcPr>
            <w:tcW w:w="3260" w:type="dxa"/>
            <w:shd w:val="clear" w:color="auto" w:fill="auto"/>
          </w:tcPr>
          <w:p w14:paraId="75FDF8FE" w14:textId="77777777" w:rsidR="0065124F" w:rsidRPr="008E6DF5" w:rsidRDefault="0000666B">
            <w:pPr>
              <w:rPr>
                <w:noProof/>
                <w:color w:val="3366FF"/>
              </w:rPr>
            </w:pPr>
            <w:r w:rsidRPr="008E6DF5">
              <w:rPr>
                <w:noProof/>
                <w:color w:val="3366FF"/>
              </w:rPr>
              <w:t xml:space="preserve">Systemet gør det let at registrere alting </w:t>
            </w:r>
            <w:r w:rsidR="0065124F" w:rsidRPr="008E6DF5">
              <w:rPr>
                <w:noProof/>
                <w:color w:val="3366FF"/>
              </w:rPr>
              <w:t>straks.</w:t>
            </w:r>
          </w:p>
        </w:tc>
        <w:tc>
          <w:tcPr>
            <w:tcW w:w="759" w:type="dxa"/>
            <w:shd w:val="clear" w:color="auto" w:fill="auto"/>
          </w:tcPr>
          <w:p w14:paraId="2B46276E" w14:textId="77777777" w:rsidR="0065124F" w:rsidRPr="008E6DF5" w:rsidRDefault="0065124F">
            <w:pPr>
              <w:rPr>
                <w:noProof/>
              </w:rPr>
            </w:pPr>
          </w:p>
        </w:tc>
      </w:tr>
      <w:tr w:rsidR="0065124F" w:rsidRPr="008E6DF5" w14:paraId="00FE34A2" w14:textId="77777777" w:rsidTr="003534C2">
        <w:trPr>
          <w:cantSplit/>
          <w:tblHeader/>
        </w:trPr>
        <w:tc>
          <w:tcPr>
            <w:tcW w:w="4503" w:type="dxa"/>
            <w:shd w:val="clear" w:color="auto" w:fill="auto"/>
          </w:tcPr>
          <w:p w14:paraId="28FB7C11" w14:textId="77777777" w:rsidR="0065124F" w:rsidRPr="008E6DF5" w:rsidRDefault="0065124F" w:rsidP="00012D2B">
            <w:pPr>
              <w:tabs>
                <w:tab w:val="left" w:pos="426"/>
              </w:tabs>
              <w:ind w:left="426" w:hanging="426"/>
              <w:rPr>
                <w:noProof/>
              </w:rPr>
            </w:pPr>
            <w:r w:rsidRPr="008E6DF5">
              <w:rPr>
                <w:noProof/>
              </w:rPr>
              <w:t>7.</w:t>
            </w:r>
            <w:r w:rsidRPr="008E6DF5">
              <w:rPr>
                <w:noProof/>
              </w:rPr>
              <w:tab/>
            </w:r>
            <w:r w:rsidRPr="008E6DF5">
              <w:rPr>
                <w:noProof/>
                <w:color w:val="3366FF"/>
              </w:rPr>
              <w:t xml:space="preserve">Evt. afslutning af </w:t>
            </w:r>
            <w:r w:rsidR="00012D2B" w:rsidRPr="008E6DF5">
              <w:rPr>
                <w:noProof/>
                <w:color w:val="3366FF"/>
              </w:rPr>
              <w:t>indskrivning</w:t>
            </w:r>
            <w:r w:rsidRPr="008E6DF5">
              <w:rPr>
                <w:noProof/>
                <w:color w:val="3366FF"/>
              </w:rPr>
              <w:t xml:space="preserve">. (Se </w:t>
            </w:r>
            <w:r w:rsidR="005951B4" w:rsidRPr="008E6DF5">
              <w:rPr>
                <w:noProof/>
                <w:color w:val="3366FF"/>
              </w:rPr>
              <w:t>task</w:t>
            </w:r>
            <w:r w:rsidRPr="008E6DF5">
              <w:rPr>
                <w:noProof/>
                <w:color w:val="3366FF"/>
              </w:rPr>
              <w:t xml:space="preserve"> </w:t>
            </w:r>
            <w:r w:rsidR="00F263FB" w:rsidRPr="008E6DF5">
              <w:rPr>
                <w:noProof/>
                <w:color w:val="3366FF"/>
              </w:rPr>
              <w:t>C</w:t>
            </w:r>
            <w:r w:rsidRPr="008E6DF5">
              <w:rPr>
                <w:noProof/>
                <w:color w:val="3366FF"/>
              </w:rPr>
              <w:t>6).</w:t>
            </w:r>
          </w:p>
        </w:tc>
        <w:tc>
          <w:tcPr>
            <w:tcW w:w="3260" w:type="dxa"/>
            <w:shd w:val="clear" w:color="auto" w:fill="auto"/>
          </w:tcPr>
          <w:p w14:paraId="52D35D09" w14:textId="77777777" w:rsidR="0065124F" w:rsidRPr="008E6DF5" w:rsidRDefault="0065124F">
            <w:pPr>
              <w:rPr>
                <w:noProof/>
              </w:rPr>
            </w:pPr>
          </w:p>
        </w:tc>
        <w:tc>
          <w:tcPr>
            <w:tcW w:w="759" w:type="dxa"/>
            <w:shd w:val="clear" w:color="auto" w:fill="auto"/>
          </w:tcPr>
          <w:p w14:paraId="11A4F957" w14:textId="77777777" w:rsidR="0065124F" w:rsidRPr="008E6DF5" w:rsidRDefault="0065124F">
            <w:pPr>
              <w:rPr>
                <w:noProof/>
              </w:rPr>
            </w:pPr>
          </w:p>
        </w:tc>
      </w:tr>
    </w:tbl>
    <w:p w14:paraId="3335DCE8" w14:textId="77777777" w:rsidR="0065124F" w:rsidRPr="008E6DF5" w:rsidRDefault="0065124F">
      <w:pPr>
        <w:rPr>
          <w:noProof/>
        </w:rPr>
      </w:pPr>
    </w:p>
    <w:p w14:paraId="346870A6" w14:textId="77777777" w:rsidR="0065124F" w:rsidRPr="008E6DF5" w:rsidRDefault="0065124F">
      <w:pPr>
        <w:pStyle w:val="Heading2"/>
        <w:pageBreakBefore/>
        <w:rPr>
          <w:noProof/>
          <w:color w:val="3366FF"/>
        </w:rPr>
      </w:pPr>
      <w:bookmarkStart w:id="54" w:name="_Ref131669669"/>
      <w:bookmarkStart w:id="55" w:name="_Ref131670883"/>
      <w:bookmarkStart w:id="56" w:name="_Toc347865058"/>
      <w:bookmarkStart w:id="57" w:name="_Toc52818183"/>
      <w:r w:rsidRPr="008E6DF5">
        <w:rPr>
          <w:noProof/>
          <w:color w:val="3366FF"/>
        </w:rPr>
        <w:lastRenderedPageBreak/>
        <w:t>Ordiner medicin til patient</w:t>
      </w:r>
      <w:bookmarkEnd w:id="54"/>
      <w:bookmarkEnd w:id="55"/>
      <w:bookmarkEnd w:id="56"/>
      <w:bookmarkEnd w:id="57"/>
    </w:p>
    <w:p w14:paraId="25B65068" w14:textId="77777777" w:rsidR="0065124F" w:rsidRPr="008E6DF5" w:rsidRDefault="005951B4">
      <w:pPr>
        <w:tabs>
          <w:tab w:val="left" w:pos="426"/>
        </w:tabs>
        <w:rPr>
          <w:noProof/>
          <w:color w:val="3366FF"/>
        </w:rPr>
      </w:pPr>
      <w:r w:rsidRPr="008E6DF5">
        <w:rPr>
          <w:noProof/>
          <w:color w:val="3366FF"/>
        </w:rPr>
        <w:t>Dette er ikke et</w:t>
      </w:r>
      <w:r w:rsidR="0065124F" w:rsidRPr="008E6DF5">
        <w:rPr>
          <w:noProof/>
          <w:color w:val="3366FF"/>
        </w:rPr>
        <w:t xml:space="preserve"> selvstændig</w:t>
      </w:r>
      <w:r w:rsidRPr="008E6DF5">
        <w:rPr>
          <w:noProof/>
          <w:color w:val="3366FF"/>
        </w:rPr>
        <w:t>t task, men et</w:t>
      </w:r>
      <w:r w:rsidR="0065124F" w:rsidRPr="008E6DF5">
        <w:rPr>
          <w:noProof/>
          <w:color w:val="3366FF"/>
        </w:rPr>
        <w:t xml:space="preserve"> længere </w:t>
      </w:r>
      <w:r w:rsidRPr="008E6DF5">
        <w:rPr>
          <w:noProof/>
          <w:color w:val="3366FF"/>
        </w:rPr>
        <w:t>subtask</w:t>
      </w:r>
      <w:r w:rsidR="0065124F" w:rsidRPr="008E6DF5">
        <w:rPr>
          <w:noProof/>
          <w:color w:val="3366FF"/>
        </w:rPr>
        <w:t xml:space="preserve"> der </w:t>
      </w:r>
      <w:r w:rsidR="0000666B" w:rsidRPr="008E6DF5">
        <w:rPr>
          <w:noProof/>
          <w:color w:val="3366FF"/>
        </w:rPr>
        <w:t xml:space="preserve">indgår i en klinisk session. </w:t>
      </w:r>
      <w:r w:rsidR="0065124F" w:rsidRPr="008E6DF5">
        <w:rPr>
          <w:noProof/>
          <w:color w:val="3366FF"/>
        </w:rPr>
        <w:t>Derfor er der ingen start-</w:t>
      </w:r>
      <w:r w:rsidR="0000666B" w:rsidRPr="008E6DF5">
        <w:rPr>
          <w:noProof/>
          <w:color w:val="3366FF"/>
        </w:rPr>
        <w:t>, slut-</w:t>
      </w:r>
      <w:r w:rsidR="0065124F" w:rsidRPr="008E6DF5">
        <w:rPr>
          <w:noProof/>
          <w:color w:val="3366FF"/>
        </w:rPr>
        <w:t xml:space="preserve"> og </w:t>
      </w:r>
      <w:r w:rsidR="0000666B" w:rsidRPr="008E6DF5">
        <w:rPr>
          <w:noProof/>
          <w:color w:val="3366FF"/>
        </w:rPr>
        <w:t>bruger</w:t>
      </w:r>
      <w:r w:rsidR="0065124F" w:rsidRPr="008E6DF5">
        <w:rPr>
          <w:noProof/>
          <w:color w:val="3366FF"/>
        </w:rPr>
        <w:t>angivelse.</w:t>
      </w:r>
    </w:p>
    <w:p w14:paraId="5E377B89" w14:textId="77777777" w:rsidR="0065124F" w:rsidRPr="008E6DF5" w:rsidRDefault="0065124F">
      <w:pPr>
        <w:tabs>
          <w:tab w:val="left" w:pos="426"/>
        </w:tabs>
        <w:rPr>
          <w:noProof/>
        </w:rPr>
      </w:pPr>
    </w:p>
    <w:p w14:paraId="118B1F7C" w14:textId="77777777" w:rsidR="0065124F" w:rsidRPr="008E6DF5" w:rsidRDefault="0065124F">
      <w:pPr>
        <w:ind w:left="1134" w:hanging="1134"/>
        <w:rPr>
          <w:noProof/>
        </w:rPr>
      </w:pPr>
      <w:r w:rsidRPr="008E6DF5">
        <w:rPr>
          <w:b/>
          <w:noProof/>
        </w:rPr>
        <w:t>Hyppighed:</w:t>
      </w:r>
      <w:r w:rsidRPr="008E6DF5">
        <w:rPr>
          <w:noProof/>
        </w:rPr>
        <w:tab/>
      </w:r>
      <w:r w:rsidRPr="008E6DF5">
        <w:rPr>
          <w:noProof/>
          <w:color w:val="3366FF"/>
        </w:rPr>
        <w:t>Totalt: Ca. 30.000 pr. døgn. Pr. bruger: Op til 20 pr. døgn.</w:t>
      </w:r>
    </w:p>
    <w:p w14:paraId="214398A3" w14:textId="77777777" w:rsidR="0065124F" w:rsidRPr="008E6DF5" w:rsidRDefault="0065124F">
      <w:pPr>
        <w:ind w:left="1134" w:hanging="1134"/>
        <w:rPr>
          <w:noProof/>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414F5ABF" w14:textId="77777777" w:rsidTr="003534C2">
        <w:trPr>
          <w:cantSplit/>
          <w:tblHeader/>
        </w:trPr>
        <w:tc>
          <w:tcPr>
            <w:tcW w:w="4503" w:type="dxa"/>
            <w:shd w:val="clear" w:color="auto" w:fill="auto"/>
          </w:tcPr>
          <w:p w14:paraId="39436EB8" w14:textId="77777777" w:rsidR="0065124F" w:rsidRPr="008E6DF5" w:rsidRDefault="005951B4" w:rsidP="003534C2">
            <w:pPr>
              <w:keepNext/>
              <w:tabs>
                <w:tab w:val="left" w:pos="426"/>
              </w:tabs>
              <w:outlineLvl w:val="1"/>
              <w:rPr>
                <w:noProof/>
              </w:rPr>
            </w:pPr>
            <w:r w:rsidRPr="008E6DF5">
              <w:rPr>
                <w:noProof/>
              </w:rPr>
              <w:t>Sub</w:t>
            </w:r>
            <w:r w:rsidR="00016659" w:rsidRPr="008E6DF5">
              <w:rPr>
                <w:noProof/>
              </w:rPr>
              <w:t>task</w:t>
            </w:r>
            <w:r w:rsidRPr="008E6DF5">
              <w:rPr>
                <w:noProof/>
              </w:rPr>
              <w:t xml:space="preserve"> </w:t>
            </w:r>
            <w:r w:rsidR="0065124F" w:rsidRPr="008E6DF5">
              <w:rPr>
                <w:noProof/>
              </w:rPr>
              <w:t>og varianter:</w:t>
            </w:r>
          </w:p>
        </w:tc>
        <w:tc>
          <w:tcPr>
            <w:tcW w:w="3260" w:type="dxa"/>
            <w:shd w:val="clear" w:color="auto" w:fill="auto"/>
          </w:tcPr>
          <w:p w14:paraId="6AFB69F3" w14:textId="77777777" w:rsidR="0065124F" w:rsidRPr="008E6DF5" w:rsidRDefault="0065124F" w:rsidP="003534C2">
            <w:pPr>
              <w:keepNext/>
              <w:tabs>
                <w:tab w:val="left" w:pos="426"/>
              </w:tabs>
              <w:outlineLvl w:val="1"/>
              <w:rPr>
                <w:noProof/>
              </w:rPr>
            </w:pPr>
            <w:r w:rsidRPr="008E6DF5">
              <w:rPr>
                <w:noProof/>
              </w:rPr>
              <w:t>Eksempel på løsning:</w:t>
            </w:r>
          </w:p>
        </w:tc>
        <w:tc>
          <w:tcPr>
            <w:tcW w:w="759" w:type="dxa"/>
            <w:shd w:val="clear" w:color="auto" w:fill="auto"/>
          </w:tcPr>
          <w:p w14:paraId="4A1C78B3" w14:textId="77777777" w:rsidR="0065124F" w:rsidRPr="008E6DF5" w:rsidRDefault="0065124F" w:rsidP="003534C2">
            <w:pPr>
              <w:keepNext/>
              <w:tabs>
                <w:tab w:val="left" w:pos="426"/>
              </w:tabs>
              <w:outlineLvl w:val="1"/>
              <w:rPr>
                <w:noProof/>
              </w:rPr>
            </w:pPr>
            <w:r w:rsidRPr="008E6DF5">
              <w:rPr>
                <w:noProof/>
              </w:rPr>
              <w:t>Kode:</w:t>
            </w:r>
          </w:p>
        </w:tc>
      </w:tr>
      <w:tr w:rsidR="0065124F" w:rsidRPr="008E6DF5" w14:paraId="40F681B0" w14:textId="77777777" w:rsidTr="003534C2">
        <w:trPr>
          <w:cantSplit/>
          <w:tblHeader/>
        </w:trPr>
        <w:tc>
          <w:tcPr>
            <w:tcW w:w="4503" w:type="dxa"/>
            <w:shd w:val="clear" w:color="auto" w:fill="auto"/>
          </w:tcPr>
          <w:p w14:paraId="1C59248F" w14:textId="77777777" w:rsidR="0065124F" w:rsidRPr="008E6DF5" w:rsidRDefault="0065124F" w:rsidP="00012D2B">
            <w:pPr>
              <w:tabs>
                <w:tab w:val="left" w:pos="426"/>
              </w:tabs>
              <w:ind w:left="426" w:hanging="426"/>
              <w:rPr>
                <w:noProof/>
              </w:rPr>
            </w:pPr>
            <w:r w:rsidRPr="008E6DF5">
              <w:rPr>
                <w:noProof/>
              </w:rPr>
              <w:t>1.</w:t>
            </w:r>
            <w:r w:rsidRPr="008E6DF5">
              <w:rPr>
                <w:noProof/>
              </w:rPr>
              <w:tab/>
            </w:r>
            <w:r w:rsidRPr="008E6DF5">
              <w:rPr>
                <w:noProof/>
                <w:color w:val="3366FF"/>
              </w:rPr>
              <w:t>Vurdér patientens samlede medicinerings</w:t>
            </w:r>
            <w:r w:rsidRPr="008E6DF5">
              <w:rPr>
                <w:noProof/>
                <w:color w:val="3366FF"/>
              </w:rPr>
              <w:softHyphen/>
              <w:t>situation, både i de</w:t>
            </w:r>
            <w:r w:rsidR="00012D2B" w:rsidRPr="008E6DF5">
              <w:rPr>
                <w:noProof/>
                <w:color w:val="3366FF"/>
              </w:rPr>
              <w:t>nne indskrivning</w:t>
            </w:r>
            <w:r w:rsidRPr="008E6DF5">
              <w:rPr>
                <w:noProof/>
                <w:color w:val="3366FF"/>
              </w:rPr>
              <w:t xml:space="preserve"> og andre </w:t>
            </w:r>
            <w:r w:rsidR="00ED5F73" w:rsidRPr="008E6DF5">
              <w:rPr>
                <w:noProof/>
                <w:color w:val="3366FF"/>
              </w:rPr>
              <w:t>indskrivninger</w:t>
            </w:r>
            <w:r w:rsidRPr="008E6DF5">
              <w:rPr>
                <w:noProof/>
                <w:color w:val="3366FF"/>
              </w:rPr>
              <w:t>.</w:t>
            </w:r>
          </w:p>
        </w:tc>
        <w:tc>
          <w:tcPr>
            <w:tcW w:w="3260" w:type="dxa"/>
            <w:shd w:val="clear" w:color="auto" w:fill="auto"/>
          </w:tcPr>
          <w:p w14:paraId="22DC4D41" w14:textId="77777777" w:rsidR="0065124F" w:rsidRPr="008E6DF5" w:rsidRDefault="0000666B" w:rsidP="003534C2">
            <w:pPr>
              <w:ind w:left="-8" w:firstLine="8"/>
              <w:rPr>
                <w:noProof/>
                <w:color w:val="3366FF"/>
              </w:rPr>
            </w:pPr>
            <w:r w:rsidRPr="008E6DF5">
              <w:rPr>
                <w:noProof/>
                <w:color w:val="3366FF"/>
              </w:rPr>
              <w:t xml:space="preserve">Systemet viser en oversigt </w:t>
            </w:r>
            <w:r w:rsidR="0065124F" w:rsidRPr="008E6DF5">
              <w:rPr>
                <w:noProof/>
                <w:color w:val="3366FF"/>
              </w:rPr>
              <w:t xml:space="preserve">over alle </w:t>
            </w:r>
            <w:r w:rsidRPr="008E6DF5">
              <w:rPr>
                <w:noProof/>
                <w:color w:val="3366FF"/>
              </w:rPr>
              <w:t>medicineringer</w:t>
            </w:r>
            <w:r w:rsidR="0065124F" w:rsidRPr="008E6DF5">
              <w:rPr>
                <w:noProof/>
                <w:color w:val="3366FF"/>
              </w:rPr>
              <w:t xml:space="preserve">, CAVE </w:t>
            </w:r>
            <w:r w:rsidRPr="008E6DF5">
              <w:rPr>
                <w:noProof/>
                <w:color w:val="3366FF"/>
              </w:rPr>
              <w:t xml:space="preserve">og </w:t>
            </w:r>
            <w:r w:rsidR="0065124F" w:rsidRPr="008E6DF5">
              <w:rPr>
                <w:noProof/>
                <w:color w:val="3366FF"/>
              </w:rPr>
              <w:t>diagnoser.</w:t>
            </w:r>
          </w:p>
        </w:tc>
        <w:tc>
          <w:tcPr>
            <w:tcW w:w="759" w:type="dxa"/>
            <w:shd w:val="clear" w:color="auto" w:fill="auto"/>
          </w:tcPr>
          <w:p w14:paraId="788C7F24" w14:textId="77777777" w:rsidR="0065124F" w:rsidRPr="008E6DF5" w:rsidRDefault="0065124F" w:rsidP="003534C2">
            <w:pPr>
              <w:ind w:left="-8" w:firstLine="8"/>
              <w:rPr>
                <w:noProof/>
              </w:rPr>
            </w:pPr>
          </w:p>
        </w:tc>
      </w:tr>
      <w:tr w:rsidR="0065124F" w:rsidRPr="008E6DF5" w14:paraId="0370D137" w14:textId="77777777" w:rsidTr="003534C2">
        <w:trPr>
          <w:cantSplit/>
          <w:tblHeader/>
        </w:trPr>
        <w:tc>
          <w:tcPr>
            <w:tcW w:w="4503" w:type="dxa"/>
            <w:shd w:val="clear" w:color="auto" w:fill="auto"/>
          </w:tcPr>
          <w:p w14:paraId="4BDA0F49" w14:textId="77777777" w:rsidR="0065124F" w:rsidRPr="008E6DF5" w:rsidRDefault="0065124F" w:rsidP="003534C2">
            <w:pPr>
              <w:tabs>
                <w:tab w:val="left" w:pos="426"/>
              </w:tabs>
              <w:ind w:left="426" w:hanging="426"/>
              <w:rPr>
                <w:noProof/>
              </w:rPr>
            </w:pPr>
            <w:r w:rsidRPr="008E6DF5">
              <w:rPr>
                <w:noProof/>
              </w:rPr>
              <w:t>1p.</w:t>
            </w:r>
            <w:r w:rsidRPr="008E6DF5">
              <w:rPr>
                <w:noProof/>
              </w:rPr>
              <w:tab/>
            </w:r>
            <w:r w:rsidRPr="008E6DF5">
              <w:rPr>
                <w:b/>
                <w:noProof/>
                <w:color w:val="3366FF"/>
              </w:rPr>
              <w:t>Problem</w:t>
            </w:r>
            <w:r w:rsidRPr="008E6DF5">
              <w:rPr>
                <w:noProof/>
                <w:color w:val="3366FF"/>
              </w:rPr>
              <w:t>: Besværligt at få adgang til vejledninger.</w:t>
            </w:r>
          </w:p>
        </w:tc>
        <w:tc>
          <w:tcPr>
            <w:tcW w:w="3260" w:type="dxa"/>
            <w:shd w:val="clear" w:color="auto" w:fill="auto"/>
          </w:tcPr>
          <w:p w14:paraId="07892EE7" w14:textId="77777777" w:rsidR="0065124F" w:rsidRPr="008E6DF5" w:rsidRDefault="0000666B" w:rsidP="003534C2">
            <w:pPr>
              <w:ind w:left="-8" w:firstLine="8"/>
              <w:rPr>
                <w:noProof/>
                <w:color w:val="3366FF"/>
              </w:rPr>
            </w:pPr>
            <w:r w:rsidRPr="008E6DF5">
              <w:rPr>
                <w:noProof/>
                <w:color w:val="3366FF"/>
              </w:rPr>
              <w:t>Systemet kan vise v</w:t>
            </w:r>
            <w:r w:rsidR="000817A3" w:rsidRPr="008E6DF5">
              <w:rPr>
                <w:noProof/>
                <w:color w:val="3366FF"/>
              </w:rPr>
              <w:t>ejledninger og tjeklister</w:t>
            </w:r>
            <w:r w:rsidR="0065124F" w:rsidRPr="008E6DF5">
              <w:rPr>
                <w:noProof/>
                <w:color w:val="3366FF"/>
              </w:rPr>
              <w:t xml:space="preserve"> ud </w:t>
            </w:r>
            <w:r w:rsidR="000817A3" w:rsidRPr="008E6DF5">
              <w:rPr>
                <w:noProof/>
                <w:color w:val="3366FF"/>
              </w:rPr>
              <w:t xml:space="preserve"> </w:t>
            </w:r>
            <w:r w:rsidR="0065124F" w:rsidRPr="008E6DF5">
              <w:rPr>
                <w:noProof/>
                <w:color w:val="3366FF"/>
              </w:rPr>
              <w:t xml:space="preserve">fra diagnose </w:t>
            </w:r>
            <w:r w:rsidR="000817A3" w:rsidRPr="008E6DF5">
              <w:rPr>
                <w:noProof/>
                <w:color w:val="3366FF"/>
              </w:rPr>
              <w:t>og</w:t>
            </w:r>
            <w:r w:rsidR="0065124F" w:rsidRPr="008E6DF5">
              <w:rPr>
                <w:noProof/>
                <w:color w:val="3366FF"/>
              </w:rPr>
              <w:t xml:space="preserve"> medicintype.</w:t>
            </w:r>
          </w:p>
        </w:tc>
        <w:tc>
          <w:tcPr>
            <w:tcW w:w="759" w:type="dxa"/>
            <w:shd w:val="clear" w:color="auto" w:fill="auto"/>
          </w:tcPr>
          <w:p w14:paraId="34D8FD0E" w14:textId="77777777" w:rsidR="0065124F" w:rsidRPr="008E6DF5" w:rsidRDefault="0065124F" w:rsidP="003534C2">
            <w:pPr>
              <w:ind w:left="-8" w:firstLine="8"/>
              <w:rPr>
                <w:noProof/>
              </w:rPr>
            </w:pPr>
          </w:p>
        </w:tc>
      </w:tr>
      <w:tr w:rsidR="0065124F" w:rsidRPr="008E6DF5" w14:paraId="503BE87E" w14:textId="77777777" w:rsidTr="003534C2">
        <w:trPr>
          <w:cantSplit/>
          <w:tblHeader/>
        </w:trPr>
        <w:tc>
          <w:tcPr>
            <w:tcW w:w="4503" w:type="dxa"/>
            <w:shd w:val="clear" w:color="auto" w:fill="auto"/>
          </w:tcPr>
          <w:p w14:paraId="1A16D744" w14:textId="77777777" w:rsidR="0065124F" w:rsidRPr="008E6DF5" w:rsidRDefault="000004F6" w:rsidP="003534C2">
            <w:pPr>
              <w:tabs>
                <w:tab w:val="left" w:pos="426"/>
              </w:tabs>
              <w:ind w:left="426" w:hanging="426"/>
              <w:rPr>
                <w:b/>
                <w:noProof/>
              </w:rPr>
            </w:pPr>
            <w:r w:rsidRPr="008E6DF5">
              <w:rPr>
                <w:b/>
                <w:noProof/>
              </w:rPr>
              <w:t>…</w:t>
            </w:r>
          </w:p>
        </w:tc>
        <w:tc>
          <w:tcPr>
            <w:tcW w:w="3260" w:type="dxa"/>
            <w:shd w:val="clear" w:color="auto" w:fill="auto"/>
          </w:tcPr>
          <w:p w14:paraId="794D0C96" w14:textId="77777777" w:rsidR="0065124F" w:rsidRPr="008E6DF5" w:rsidRDefault="0065124F" w:rsidP="003534C2">
            <w:pPr>
              <w:ind w:left="-8" w:firstLine="8"/>
              <w:rPr>
                <w:noProof/>
              </w:rPr>
            </w:pPr>
          </w:p>
        </w:tc>
        <w:tc>
          <w:tcPr>
            <w:tcW w:w="759" w:type="dxa"/>
            <w:shd w:val="clear" w:color="auto" w:fill="auto"/>
          </w:tcPr>
          <w:p w14:paraId="1BE8E23C" w14:textId="77777777" w:rsidR="0065124F" w:rsidRPr="008E6DF5" w:rsidRDefault="0065124F" w:rsidP="003534C2">
            <w:pPr>
              <w:ind w:left="-8" w:firstLine="8"/>
              <w:rPr>
                <w:noProof/>
              </w:rPr>
            </w:pPr>
          </w:p>
        </w:tc>
      </w:tr>
      <w:tr w:rsidR="0065124F" w:rsidRPr="008E6DF5" w14:paraId="64B686C1" w14:textId="77777777" w:rsidTr="003534C2">
        <w:trPr>
          <w:cantSplit/>
          <w:tblHeader/>
        </w:trPr>
        <w:tc>
          <w:tcPr>
            <w:tcW w:w="4503" w:type="dxa"/>
            <w:shd w:val="clear" w:color="auto" w:fill="auto"/>
          </w:tcPr>
          <w:p w14:paraId="25531BAB" w14:textId="77777777" w:rsidR="0065124F" w:rsidRPr="008E6DF5" w:rsidRDefault="0065124F" w:rsidP="003534C2">
            <w:pPr>
              <w:tabs>
                <w:tab w:val="left" w:pos="426"/>
              </w:tabs>
              <w:ind w:left="426" w:hanging="426"/>
              <w:rPr>
                <w:noProof/>
              </w:rPr>
            </w:pPr>
            <w:r w:rsidRPr="008E6DF5">
              <w:rPr>
                <w:noProof/>
              </w:rPr>
              <w:t>6.</w:t>
            </w:r>
            <w:r w:rsidRPr="008E6DF5">
              <w:rPr>
                <w:noProof/>
              </w:rPr>
              <w:tab/>
            </w:r>
            <w:r w:rsidRPr="008E6DF5">
              <w:rPr>
                <w:noProof/>
                <w:color w:val="3366FF"/>
              </w:rPr>
              <w:t xml:space="preserve">Beregn dosis. </w:t>
            </w:r>
            <w:r w:rsidR="000817A3" w:rsidRPr="008E6DF5">
              <w:rPr>
                <w:noProof/>
                <w:color w:val="3366FF"/>
              </w:rPr>
              <w:t>Kontrollér at den er rimelig. Kontrollér interaktion med anden medicin.</w:t>
            </w:r>
          </w:p>
        </w:tc>
        <w:tc>
          <w:tcPr>
            <w:tcW w:w="3260" w:type="dxa"/>
            <w:shd w:val="clear" w:color="auto" w:fill="auto"/>
          </w:tcPr>
          <w:p w14:paraId="00592633" w14:textId="77777777" w:rsidR="0065124F" w:rsidRPr="008E6DF5" w:rsidRDefault="0065124F">
            <w:pPr>
              <w:rPr>
                <w:noProof/>
                <w:color w:val="3366FF"/>
              </w:rPr>
            </w:pPr>
            <w:r w:rsidRPr="008E6DF5">
              <w:rPr>
                <w:noProof/>
                <w:color w:val="3366FF"/>
              </w:rPr>
              <w:t>Systemet tilbyder en beregning baseret på legemsvægt hente</w:t>
            </w:r>
            <w:r w:rsidR="000817A3" w:rsidRPr="008E6DF5">
              <w:rPr>
                <w:noProof/>
                <w:color w:val="3366FF"/>
              </w:rPr>
              <w:t>t</w:t>
            </w:r>
            <w:r w:rsidRPr="008E6DF5">
              <w:rPr>
                <w:noProof/>
                <w:color w:val="3366FF"/>
              </w:rPr>
              <w:t xml:space="preserve"> i journalen. </w:t>
            </w:r>
          </w:p>
        </w:tc>
        <w:tc>
          <w:tcPr>
            <w:tcW w:w="759" w:type="dxa"/>
            <w:shd w:val="clear" w:color="auto" w:fill="auto"/>
          </w:tcPr>
          <w:p w14:paraId="771B130B" w14:textId="77777777" w:rsidR="0065124F" w:rsidRPr="008E6DF5" w:rsidRDefault="0065124F">
            <w:pPr>
              <w:rPr>
                <w:noProof/>
              </w:rPr>
            </w:pPr>
          </w:p>
        </w:tc>
      </w:tr>
      <w:tr w:rsidR="0065124F" w:rsidRPr="008E6DF5" w14:paraId="168D37D0" w14:textId="77777777" w:rsidTr="003534C2">
        <w:trPr>
          <w:cantSplit/>
          <w:tblHeader/>
        </w:trPr>
        <w:tc>
          <w:tcPr>
            <w:tcW w:w="4503" w:type="dxa"/>
            <w:shd w:val="clear" w:color="auto" w:fill="auto"/>
          </w:tcPr>
          <w:p w14:paraId="495C88C8" w14:textId="77777777" w:rsidR="0065124F" w:rsidRPr="008E6DF5" w:rsidRDefault="0065124F" w:rsidP="003534C2">
            <w:pPr>
              <w:tabs>
                <w:tab w:val="left" w:pos="426"/>
              </w:tabs>
              <w:ind w:left="426" w:hanging="426"/>
              <w:rPr>
                <w:noProof/>
              </w:rPr>
            </w:pPr>
            <w:r w:rsidRPr="008E6DF5">
              <w:rPr>
                <w:noProof/>
              </w:rPr>
              <w:t>6p.</w:t>
            </w:r>
            <w:r w:rsidRPr="008E6DF5">
              <w:rPr>
                <w:noProof/>
              </w:rPr>
              <w:tab/>
            </w:r>
            <w:r w:rsidRPr="008E6DF5">
              <w:rPr>
                <w:b/>
                <w:noProof/>
                <w:color w:val="3366FF"/>
              </w:rPr>
              <w:t>Problem</w:t>
            </w:r>
            <w:r w:rsidRPr="008E6DF5">
              <w:rPr>
                <w:noProof/>
                <w:color w:val="3366FF"/>
              </w:rPr>
              <w:t xml:space="preserve">: Omregning mellem enheder. Der kan være forskel på den enhed man </w:t>
            </w:r>
            <w:r w:rsidR="000817A3" w:rsidRPr="008E6DF5">
              <w:rPr>
                <w:noProof/>
                <w:color w:val="3366FF"/>
              </w:rPr>
              <w:t>ordinerer</w:t>
            </w:r>
            <w:r w:rsidRPr="008E6DF5">
              <w:rPr>
                <w:noProof/>
                <w:color w:val="3366FF"/>
              </w:rPr>
              <w:t xml:space="preserve"> i (fx mg) og den enhed der </w:t>
            </w:r>
            <w:r w:rsidR="000817A3" w:rsidRPr="008E6DF5">
              <w:rPr>
                <w:noProof/>
                <w:color w:val="3366FF"/>
              </w:rPr>
              <w:t>doseres</w:t>
            </w:r>
            <w:r w:rsidRPr="008E6DF5">
              <w:rPr>
                <w:noProof/>
                <w:color w:val="3366FF"/>
              </w:rPr>
              <w:t xml:space="preserve"> i (fx antal tabletter).</w:t>
            </w:r>
          </w:p>
        </w:tc>
        <w:tc>
          <w:tcPr>
            <w:tcW w:w="3260" w:type="dxa"/>
            <w:shd w:val="clear" w:color="auto" w:fill="auto"/>
          </w:tcPr>
          <w:p w14:paraId="7DF8455B" w14:textId="77777777" w:rsidR="0065124F" w:rsidRPr="008E6DF5" w:rsidRDefault="000817A3">
            <w:pPr>
              <w:rPr>
                <w:noProof/>
                <w:color w:val="3366FF"/>
              </w:rPr>
            </w:pPr>
            <w:r w:rsidRPr="008E6DF5">
              <w:rPr>
                <w:noProof/>
                <w:color w:val="3366FF"/>
              </w:rPr>
              <w:t>Systemet viser dosis i b</w:t>
            </w:r>
            <w:r w:rsidR="0065124F" w:rsidRPr="008E6DF5">
              <w:rPr>
                <w:noProof/>
                <w:color w:val="3366FF"/>
              </w:rPr>
              <w:t xml:space="preserve">åde </w:t>
            </w:r>
            <w:r w:rsidRPr="008E6DF5">
              <w:rPr>
                <w:noProof/>
                <w:color w:val="3366FF"/>
              </w:rPr>
              <w:t>ordinations</w:t>
            </w:r>
            <w:r w:rsidR="0065124F" w:rsidRPr="008E6DF5">
              <w:rPr>
                <w:noProof/>
                <w:color w:val="3366FF"/>
              </w:rPr>
              <w:t>enheder og d</w:t>
            </w:r>
            <w:r w:rsidRPr="008E6DF5">
              <w:rPr>
                <w:noProof/>
                <w:color w:val="3366FF"/>
              </w:rPr>
              <w:t>osisenheder</w:t>
            </w:r>
            <w:r w:rsidR="0065124F" w:rsidRPr="008E6DF5">
              <w:rPr>
                <w:noProof/>
                <w:color w:val="3366FF"/>
              </w:rPr>
              <w:t xml:space="preserve">. </w:t>
            </w:r>
          </w:p>
        </w:tc>
        <w:tc>
          <w:tcPr>
            <w:tcW w:w="759" w:type="dxa"/>
            <w:shd w:val="clear" w:color="auto" w:fill="auto"/>
          </w:tcPr>
          <w:p w14:paraId="3889B90F" w14:textId="77777777" w:rsidR="0065124F" w:rsidRPr="008E6DF5" w:rsidRDefault="0065124F">
            <w:pPr>
              <w:rPr>
                <w:noProof/>
              </w:rPr>
            </w:pPr>
          </w:p>
        </w:tc>
      </w:tr>
      <w:tr w:rsidR="0065124F" w:rsidRPr="008E6DF5" w14:paraId="7DF49C69" w14:textId="77777777" w:rsidTr="003534C2">
        <w:trPr>
          <w:cantSplit/>
          <w:tblHeader/>
        </w:trPr>
        <w:tc>
          <w:tcPr>
            <w:tcW w:w="4503" w:type="dxa"/>
            <w:shd w:val="clear" w:color="auto" w:fill="auto"/>
          </w:tcPr>
          <w:p w14:paraId="42A2E55A" w14:textId="77777777" w:rsidR="0065124F" w:rsidRPr="008E6DF5" w:rsidRDefault="000004F6" w:rsidP="003534C2">
            <w:pPr>
              <w:tabs>
                <w:tab w:val="left" w:pos="426"/>
              </w:tabs>
              <w:ind w:left="426" w:hanging="426"/>
              <w:rPr>
                <w:b/>
                <w:noProof/>
              </w:rPr>
            </w:pPr>
            <w:r w:rsidRPr="008E6DF5">
              <w:rPr>
                <w:b/>
                <w:noProof/>
              </w:rPr>
              <w:t>…</w:t>
            </w:r>
          </w:p>
        </w:tc>
        <w:tc>
          <w:tcPr>
            <w:tcW w:w="3260" w:type="dxa"/>
            <w:shd w:val="clear" w:color="auto" w:fill="auto"/>
          </w:tcPr>
          <w:p w14:paraId="7E458FC6" w14:textId="77777777" w:rsidR="0065124F" w:rsidRPr="008E6DF5" w:rsidRDefault="0065124F">
            <w:pPr>
              <w:rPr>
                <w:noProof/>
              </w:rPr>
            </w:pPr>
          </w:p>
        </w:tc>
        <w:tc>
          <w:tcPr>
            <w:tcW w:w="759" w:type="dxa"/>
            <w:shd w:val="clear" w:color="auto" w:fill="auto"/>
          </w:tcPr>
          <w:p w14:paraId="4DA99637" w14:textId="77777777" w:rsidR="0065124F" w:rsidRPr="008E6DF5" w:rsidRDefault="0065124F">
            <w:pPr>
              <w:rPr>
                <w:noProof/>
              </w:rPr>
            </w:pPr>
          </w:p>
        </w:tc>
      </w:tr>
    </w:tbl>
    <w:p w14:paraId="2C215F95" w14:textId="77777777" w:rsidR="000817A3" w:rsidRPr="008E6DF5" w:rsidRDefault="000817A3">
      <w:pPr>
        <w:tabs>
          <w:tab w:val="left" w:pos="426"/>
        </w:tabs>
        <w:rPr>
          <w:b/>
          <w:noProof/>
          <w:sz w:val="32"/>
          <w:szCs w:val="32"/>
        </w:rPr>
      </w:pPr>
      <w:r w:rsidRPr="008E6DF5">
        <w:rPr>
          <w:b/>
          <w:noProof/>
          <w:sz w:val="32"/>
          <w:szCs w:val="32"/>
        </w:rPr>
        <w:t>…</w:t>
      </w:r>
    </w:p>
    <w:p w14:paraId="175C9F4A" w14:textId="77777777" w:rsidR="0065124F" w:rsidRPr="008E6DF5" w:rsidRDefault="0065124F" w:rsidP="00A44290">
      <w:pPr>
        <w:pStyle w:val="Heading2"/>
        <w:numPr>
          <w:ilvl w:val="1"/>
          <w:numId w:val="14"/>
        </w:numPr>
        <w:rPr>
          <w:noProof/>
          <w:color w:val="3366FF"/>
        </w:rPr>
      </w:pPr>
      <w:bookmarkStart w:id="58" w:name="_Toc347865059"/>
      <w:bookmarkStart w:id="59" w:name="_Toc52818184"/>
      <w:r w:rsidRPr="008E6DF5">
        <w:rPr>
          <w:noProof/>
          <w:color w:val="3366FF"/>
        </w:rPr>
        <w:t>Udfør klinisk session mobilt</w:t>
      </w:r>
      <w:bookmarkEnd w:id="58"/>
      <w:bookmarkEnd w:id="59"/>
    </w:p>
    <w:p w14:paraId="57578A49" w14:textId="77777777" w:rsidR="0065124F" w:rsidRPr="008E6DF5" w:rsidRDefault="0065124F">
      <w:pPr>
        <w:rPr>
          <w:noProof/>
          <w:color w:val="3366FF"/>
        </w:rPr>
      </w:pPr>
      <w:r w:rsidRPr="008E6DF5">
        <w:rPr>
          <w:noProof/>
          <w:color w:val="3366FF"/>
        </w:rPr>
        <w:t xml:space="preserve">Nogle kliniske sessioner kan udføres mens klinikeren bevæger sig fra patient til patient, fx med PDA eller mobiltelefon. I princippet er der samme </w:t>
      </w:r>
      <w:r w:rsidR="005951B4" w:rsidRPr="008E6DF5">
        <w:rPr>
          <w:noProof/>
          <w:color w:val="3366FF"/>
        </w:rPr>
        <w:t>sub</w:t>
      </w:r>
      <w:r w:rsidR="00016659" w:rsidRPr="008E6DF5">
        <w:rPr>
          <w:noProof/>
          <w:color w:val="3366FF"/>
        </w:rPr>
        <w:t>task</w:t>
      </w:r>
      <w:r w:rsidRPr="008E6DF5">
        <w:rPr>
          <w:noProof/>
          <w:color w:val="3366FF"/>
        </w:rPr>
        <w:t xml:space="preserve"> som i C10, men de kan ikke støttes på samme måde. Derfor gentages </w:t>
      </w:r>
      <w:r w:rsidR="005951B4" w:rsidRPr="008E6DF5">
        <w:rPr>
          <w:noProof/>
          <w:color w:val="3366FF"/>
        </w:rPr>
        <w:t>hele tasket</w:t>
      </w:r>
      <w:r w:rsidRPr="008E6DF5">
        <w:rPr>
          <w:noProof/>
          <w:color w:val="3366FF"/>
        </w:rPr>
        <w:t xml:space="preserve"> her, således at leverandøren kan </w:t>
      </w:r>
      <w:r w:rsidR="00A11250">
        <w:rPr>
          <w:noProof/>
          <w:color w:val="3366FF"/>
        </w:rPr>
        <w:t>vise</w:t>
      </w:r>
      <w:r w:rsidRPr="008E6DF5">
        <w:rPr>
          <w:noProof/>
          <w:color w:val="3366FF"/>
        </w:rPr>
        <w:t xml:space="preserve"> den løsning han har til den mobile situation.</w:t>
      </w:r>
    </w:p>
    <w:p w14:paraId="5460F965" w14:textId="77777777" w:rsidR="0065124F" w:rsidRPr="008E6DF5" w:rsidRDefault="0065124F">
      <w:pPr>
        <w:rPr>
          <w:noProof/>
        </w:rPr>
      </w:pPr>
    </w:p>
    <w:p w14:paraId="274C8098" w14:textId="77777777" w:rsidR="002320FC" w:rsidRPr="008E6DF5" w:rsidRDefault="002320FC" w:rsidP="002320FC">
      <w:pPr>
        <w:tabs>
          <w:tab w:val="left" w:pos="1134"/>
        </w:tabs>
        <w:ind w:left="1134" w:hanging="1134"/>
        <w:rPr>
          <w:noProof/>
        </w:rPr>
      </w:pPr>
      <w:r w:rsidRPr="008E6DF5">
        <w:rPr>
          <w:b/>
          <w:noProof/>
        </w:rPr>
        <w:t>Brugere:</w:t>
      </w:r>
      <w:r w:rsidRPr="008E6DF5">
        <w:rPr>
          <w:noProof/>
        </w:rPr>
        <w:t xml:space="preserve"> </w:t>
      </w:r>
      <w:r w:rsidRPr="008E6DF5">
        <w:rPr>
          <w:noProof/>
        </w:rPr>
        <w:tab/>
        <w:t>…</w:t>
      </w:r>
    </w:p>
    <w:p w14:paraId="3CEE0616" w14:textId="77777777" w:rsidR="0065124F" w:rsidRPr="008E6DF5" w:rsidRDefault="0065124F">
      <w:pPr>
        <w:tabs>
          <w:tab w:val="left" w:pos="1134"/>
        </w:tabs>
        <w:ind w:left="1134" w:hanging="1134"/>
        <w:rPr>
          <w:noProof/>
        </w:rPr>
      </w:pPr>
      <w:r w:rsidRPr="008E6DF5">
        <w:rPr>
          <w:b/>
          <w:noProof/>
        </w:rPr>
        <w:t>Start:</w:t>
      </w:r>
      <w:r w:rsidRPr="008E6DF5">
        <w:rPr>
          <w:noProof/>
        </w:rPr>
        <w:t xml:space="preserve"> </w:t>
      </w:r>
      <w:r w:rsidRPr="008E6DF5">
        <w:rPr>
          <w:noProof/>
        </w:rPr>
        <w:tab/>
        <w:t xml:space="preserve">Når </w:t>
      </w:r>
      <w:r w:rsidR="000004F6" w:rsidRPr="008E6DF5">
        <w:rPr>
          <w:noProof/>
        </w:rPr>
        <w:t>…</w:t>
      </w:r>
    </w:p>
    <w:p w14:paraId="126C3CAE" w14:textId="77777777" w:rsidR="0065124F" w:rsidRPr="008E6DF5" w:rsidRDefault="0065124F">
      <w:pPr>
        <w:tabs>
          <w:tab w:val="left" w:pos="1134"/>
        </w:tabs>
        <w:ind w:left="1134" w:hanging="1134"/>
        <w:rPr>
          <w:noProof/>
        </w:rPr>
      </w:pPr>
      <w:r w:rsidRPr="008E6DF5">
        <w:rPr>
          <w:b/>
          <w:noProof/>
        </w:rPr>
        <w:t>Slut:</w:t>
      </w:r>
      <w:r w:rsidRPr="008E6DF5">
        <w:rPr>
          <w:noProof/>
        </w:rPr>
        <w:t xml:space="preserve"> </w:t>
      </w:r>
      <w:r w:rsidRPr="008E6DF5">
        <w:rPr>
          <w:noProof/>
        </w:rPr>
        <w:tab/>
        <w:t xml:space="preserve">Når </w:t>
      </w:r>
      <w:r w:rsidR="000004F6" w:rsidRPr="008E6DF5">
        <w:rPr>
          <w:noProof/>
        </w:rPr>
        <w:t>…</w:t>
      </w:r>
      <w:r w:rsidRPr="008E6DF5">
        <w:rPr>
          <w:noProof/>
        </w:rPr>
        <w:t xml:space="preserve"> </w:t>
      </w:r>
    </w:p>
    <w:p w14:paraId="5D60AC03" w14:textId="77777777" w:rsidR="0065124F" w:rsidRPr="008E6DF5" w:rsidRDefault="0065124F">
      <w:pPr>
        <w:tabs>
          <w:tab w:val="left" w:pos="1134"/>
        </w:tabs>
        <w:ind w:left="1134" w:hanging="1134"/>
        <w:rPr>
          <w:noProof/>
        </w:rPr>
      </w:pPr>
      <w:r w:rsidRPr="008E6DF5">
        <w:rPr>
          <w:b/>
          <w:noProof/>
        </w:rPr>
        <w:t>Hyppighed:</w:t>
      </w:r>
      <w:r w:rsidRPr="008E6DF5">
        <w:rPr>
          <w:noProof/>
        </w:rPr>
        <w:t xml:space="preserve"> </w:t>
      </w:r>
      <w:r w:rsidRPr="008E6DF5">
        <w:rPr>
          <w:noProof/>
        </w:rPr>
        <w:tab/>
      </w:r>
      <w:r w:rsidR="000004F6" w:rsidRPr="008E6DF5">
        <w:rPr>
          <w:noProof/>
        </w:rPr>
        <w:t>…</w:t>
      </w:r>
    </w:p>
    <w:p w14:paraId="60B3CFE5" w14:textId="77777777" w:rsidR="0065124F" w:rsidRPr="008E6DF5" w:rsidRDefault="0065124F">
      <w:pPr>
        <w:rPr>
          <w:noProof/>
        </w:rPr>
      </w:pPr>
    </w:p>
    <w:p w14:paraId="6D3B781A" w14:textId="77777777" w:rsidR="0065124F" w:rsidRPr="008E6DF5" w:rsidRDefault="0065124F">
      <w:pPr>
        <w:pStyle w:val="Heading1"/>
        <w:rPr>
          <w:noProof/>
        </w:rPr>
      </w:pPr>
      <w:bookmarkStart w:id="60" w:name="_Ref129360749"/>
      <w:bookmarkStart w:id="61" w:name="_Toc347865060"/>
      <w:bookmarkStart w:id="62" w:name="_Toc52818185"/>
      <w:r w:rsidRPr="008E6DF5">
        <w:rPr>
          <w:noProof/>
        </w:rPr>
        <w:lastRenderedPageBreak/>
        <w:t xml:space="preserve">Data systemet skal </w:t>
      </w:r>
      <w:bookmarkEnd w:id="60"/>
      <w:r w:rsidR="006C1DF7" w:rsidRPr="008E6DF5">
        <w:rPr>
          <w:noProof/>
        </w:rPr>
        <w:t>opbevare</w:t>
      </w:r>
      <w:bookmarkEnd w:id="61"/>
      <w:bookmarkEnd w:id="62"/>
    </w:p>
    <w:p w14:paraId="1D7B7D93" w14:textId="1A7DFB75" w:rsidR="0065124F" w:rsidRPr="008E6DF5" w:rsidRDefault="0065124F">
      <w:pPr>
        <w:rPr>
          <w:noProof/>
        </w:rPr>
      </w:pPr>
      <w:r w:rsidRPr="008E6DF5">
        <w:rPr>
          <w:noProof/>
        </w:rPr>
        <w:t xml:space="preserve">Systemet skal </w:t>
      </w:r>
      <w:r w:rsidR="005971C2" w:rsidRPr="008E6DF5">
        <w:rPr>
          <w:noProof/>
        </w:rPr>
        <w:t>registrere</w:t>
      </w:r>
      <w:r w:rsidRPr="008E6DF5">
        <w:rPr>
          <w:noProof/>
        </w:rPr>
        <w:t xml:space="preserve"> de data der er beskrevet i dette kapitel. Data skal kunne oprettes, ses og ændres gennem de relevante </w:t>
      </w:r>
      <w:r w:rsidR="00016659" w:rsidRPr="008E6DF5">
        <w:rPr>
          <w:noProof/>
        </w:rPr>
        <w:t>task</w:t>
      </w:r>
      <w:r w:rsidR="00F34F58" w:rsidRPr="008E6DF5">
        <w:rPr>
          <w:noProof/>
        </w:rPr>
        <w:t xml:space="preserve"> i kapitel C</w:t>
      </w:r>
      <w:r w:rsidRPr="008E6DF5">
        <w:rPr>
          <w:noProof/>
        </w:rPr>
        <w:t xml:space="preserve">. Data skal i mange tilfælde kunne udveksles med </w:t>
      </w:r>
      <w:r w:rsidR="00E551AE" w:rsidRPr="008E6DF5">
        <w:rPr>
          <w:noProof/>
        </w:rPr>
        <w:t>eksterne</w:t>
      </w:r>
      <w:r w:rsidRPr="008E6DF5">
        <w:rPr>
          <w:noProof/>
        </w:rPr>
        <w:t xml:space="preserve"> systemer som beskrevet i kapitel </w:t>
      </w:r>
      <w:r w:rsidRPr="008E6DF5">
        <w:rPr>
          <w:noProof/>
        </w:rPr>
        <w:fldChar w:fldCharType="begin"/>
      </w:r>
      <w:r w:rsidRPr="008E6DF5">
        <w:rPr>
          <w:noProof/>
        </w:rPr>
        <w:instrText xml:space="preserve"> REF _Ref159611209 \r \h  \* MERGEFORMAT </w:instrText>
      </w:r>
      <w:r w:rsidRPr="008E6DF5">
        <w:rPr>
          <w:noProof/>
        </w:rPr>
      </w:r>
      <w:r w:rsidRPr="008E6DF5">
        <w:rPr>
          <w:noProof/>
        </w:rPr>
        <w:fldChar w:fldCharType="separate"/>
      </w:r>
      <w:r w:rsidR="004928FA">
        <w:rPr>
          <w:noProof/>
        </w:rPr>
        <w:t>F</w:t>
      </w:r>
      <w:r w:rsidRPr="008E6DF5">
        <w:rPr>
          <w:noProof/>
        </w:rPr>
        <w:fldChar w:fldCharType="end"/>
      </w:r>
      <w:r w:rsidRPr="008E6DF5">
        <w:rPr>
          <w:noProof/>
        </w:rPr>
        <w:t>.</w:t>
      </w:r>
    </w:p>
    <w:p w14:paraId="258D3B42" w14:textId="77777777" w:rsidR="0065124F" w:rsidRPr="008E6DF5" w:rsidRDefault="0065124F">
      <w:pPr>
        <w:rPr>
          <w:noProof/>
        </w:rPr>
      </w:pPr>
    </w:p>
    <w:p w14:paraId="36271810" w14:textId="77777777" w:rsidR="00536654" w:rsidRPr="008E6DF5" w:rsidRDefault="0065124F">
      <w:pPr>
        <w:tabs>
          <w:tab w:val="left" w:pos="851"/>
        </w:tabs>
        <w:rPr>
          <w:noProof/>
        </w:rPr>
      </w:pPr>
      <w:r w:rsidRPr="008E6DF5">
        <w:rPr>
          <w:noProof/>
        </w:rPr>
        <w:t>Figur 3 er</w:t>
      </w:r>
      <w:r w:rsidR="00536654" w:rsidRPr="008E6DF5">
        <w:rPr>
          <w:noProof/>
        </w:rPr>
        <w:t xml:space="preserve"> en datamodel</w:t>
      </w:r>
      <w:r w:rsidRPr="008E6DF5">
        <w:rPr>
          <w:noProof/>
        </w:rPr>
        <w:t xml:space="preserve"> </w:t>
      </w:r>
      <w:r w:rsidR="00536654" w:rsidRPr="008E6DF5">
        <w:rPr>
          <w:noProof/>
        </w:rPr>
        <w:t>(</w:t>
      </w:r>
      <w:r w:rsidRPr="008E6DF5">
        <w:rPr>
          <w:noProof/>
        </w:rPr>
        <w:t>et Entitets/Relations diagram</w:t>
      </w:r>
      <w:r w:rsidR="00536654" w:rsidRPr="008E6DF5">
        <w:rPr>
          <w:noProof/>
        </w:rPr>
        <w:t xml:space="preserve">, </w:t>
      </w:r>
      <w:r w:rsidRPr="008E6DF5">
        <w:rPr>
          <w:noProof/>
        </w:rPr>
        <w:t>E/R) der giver en oversigt over data.</w:t>
      </w:r>
      <w:r w:rsidR="007D22D6" w:rsidRPr="008E6DF5">
        <w:rPr>
          <w:noProof/>
        </w:rPr>
        <w:t xml:space="preserve"> Hver kasse er en dataklasse.</w:t>
      </w:r>
      <w:r w:rsidRPr="008E6DF5">
        <w:rPr>
          <w:noProof/>
        </w:rPr>
        <w:t xml:space="preserve"> </w:t>
      </w:r>
      <w:r w:rsidR="00536654" w:rsidRPr="008E6DF5">
        <w:rPr>
          <w:noProof/>
        </w:rPr>
        <w:t xml:space="preserve">Bag </w:t>
      </w:r>
      <w:r w:rsidRPr="008E6DF5">
        <w:rPr>
          <w:noProof/>
        </w:rPr>
        <w:t>kasse</w:t>
      </w:r>
      <w:r w:rsidR="007D22D6" w:rsidRPr="008E6DF5">
        <w:rPr>
          <w:noProof/>
        </w:rPr>
        <w:t>n</w:t>
      </w:r>
      <w:r w:rsidRPr="008E6DF5">
        <w:rPr>
          <w:noProof/>
        </w:rPr>
        <w:t xml:space="preserve"> </w:t>
      </w:r>
      <w:r w:rsidR="00536654" w:rsidRPr="008E6DF5">
        <w:rPr>
          <w:noProof/>
        </w:rPr>
        <w:t>er der en stabel kartotekskort</w:t>
      </w:r>
      <w:r w:rsidR="00FB7461">
        <w:rPr>
          <w:noProof/>
        </w:rPr>
        <w:t xml:space="preserve"> (også kaldt Records, Rows og Rækker)</w:t>
      </w:r>
      <w:r w:rsidR="00536654" w:rsidRPr="008E6DF5">
        <w:rPr>
          <w:noProof/>
        </w:rPr>
        <w:t>. Kassen selv symboliserer et af kortene</w:t>
      </w:r>
      <w:r w:rsidRPr="008E6DF5">
        <w:rPr>
          <w:noProof/>
        </w:rPr>
        <w:t xml:space="preserve">. </w:t>
      </w:r>
      <w:r w:rsidR="003F4A76" w:rsidRPr="008E6DF5">
        <w:rPr>
          <w:noProof/>
          <w:color w:val="3366FF"/>
        </w:rPr>
        <w:t xml:space="preserve"> Fx indeholder D5 e</w:t>
      </w:r>
      <w:r w:rsidR="00536654" w:rsidRPr="008E6DF5">
        <w:rPr>
          <w:noProof/>
          <w:color w:val="3366FF"/>
        </w:rPr>
        <w:t>t kort</w:t>
      </w:r>
      <w:r w:rsidR="003F4A76" w:rsidRPr="008E6DF5">
        <w:rPr>
          <w:noProof/>
          <w:color w:val="3366FF"/>
        </w:rPr>
        <w:t xml:space="preserve"> for hver person systemet kender.</w:t>
      </w:r>
      <w:r w:rsidR="003F4A76" w:rsidRPr="008E6DF5">
        <w:rPr>
          <w:noProof/>
        </w:rPr>
        <w:t xml:space="preserve"> </w:t>
      </w:r>
      <w:r w:rsidR="00536654" w:rsidRPr="008E6DF5">
        <w:rPr>
          <w:noProof/>
        </w:rPr>
        <w:t>Ved siden af kassen er der en liste af de felter som kortet indeholder.</w:t>
      </w:r>
    </w:p>
    <w:p w14:paraId="14D2E36D" w14:textId="77777777" w:rsidR="00536654" w:rsidRPr="008E6DF5" w:rsidRDefault="00536654">
      <w:pPr>
        <w:tabs>
          <w:tab w:val="left" w:pos="851"/>
        </w:tabs>
        <w:rPr>
          <w:noProof/>
          <w:color w:val="3366FF"/>
        </w:rPr>
      </w:pPr>
    </w:p>
    <w:p w14:paraId="796B7641" w14:textId="77777777" w:rsidR="00F34F58" w:rsidRPr="008E6DF5" w:rsidRDefault="00DF7B3F">
      <w:pPr>
        <w:tabs>
          <w:tab w:val="left" w:pos="851"/>
        </w:tabs>
        <w:rPr>
          <w:noProof/>
        </w:rPr>
      </w:pPr>
      <w:r w:rsidRPr="008E6DF5">
        <w:rPr>
          <w:noProof/>
        </w:rPr>
        <w:t>Der er relationer mellem kasserne vist som "hønseben". Et</w:t>
      </w:r>
      <w:r w:rsidR="0065124F" w:rsidRPr="008E6DF5">
        <w:rPr>
          <w:noProof/>
        </w:rPr>
        <w:t xml:space="preserve"> hønseben viser at e</w:t>
      </w:r>
      <w:r w:rsidR="00536654" w:rsidRPr="008E6DF5">
        <w:rPr>
          <w:noProof/>
        </w:rPr>
        <w:t>t kort</w:t>
      </w:r>
      <w:r w:rsidR="0065124F" w:rsidRPr="008E6DF5">
        <w:rPr>
          <w:noProof/>
        </w:rPr>
        <w:t xml:space="preserve"> har en relation til</w:t>
      </w:r>
      <w:r w:rsidR="00B85D87" w:rsidRPr="008E6DF5">
        <w:rPr>
          <w:noProof/>
        </w:rPr>
        <w:t xml:space="preserve"> e</w:t>
      </w:r>
      <w:r w:rsidR="00536654" w:rsidRPr="008E6DF5">
        <w:rPr>
          <w:noProof/>
        </w:rPr>
        <w:t>t eller</w:t>
      </w:r>
      <w:r w:rsidR="0065124F" w:rsidRPr="008E6DF5">
        <w:rPr>
          <w:noProof/>
        </w:rPr>
        <w:t xml:space="preserve"> flere </w:t>
      </w:r>
      <w:r w:rsidR="00CA6565" w:rsidRPr="008E6DF5">
        <w:rPr>
          <w:noProof/>
        </w:rPr>
        <w:t>kort</w:t>
      </w:r>
      <w:r w:rsidR="0065124F" w:rsidRPr="008E6DF5">
        <w:rPr>
          <w:noProof/>
        </w:rPr>
        <w:t xml:space="preserve"> i en anden kasse.</w:t>
      </w:r>
      <w:r w:rsidR="0065124F" w:rsidRPr="008E6DF5">
        <w:rPr>
          <w:noProof/>
          <w:color w:val="3366FF"/>
        </w:rPr>
        <w:t xml:space="preserve"> </w:t>
      </w:r>
      <w:r w:rsidR="00D03846" w:rsidRPr="008E6DF5">
        <w:rPr>
          <w:noProof/>
          <w:color w:val="3366FF"/>
        </w:rPr>
        <w:t xml:space="preserve"> Fx kan en person have flere </w:t>
      </w:r>
      <w:r w:rsidR="00012D2B" w:rsidRPr="008E6DF5">
        <w:rPr>
          <w:noProof/>
          <w:color w:val="3366FF"/>
        </w:rPr>
        <w:t>indskrivninger</w:t>
      </w:r>
      <w:r w:rsidR="00D03846" w:rsidRPr="008E6DF5">
        <w:rPr>
          <w:noProof/>
          <w:color w:val="3366FF"/>
        </w:rPr>
        <w:t>, mens é</w:t>
      </w:r>
      <w:r w:rsidR="00012D2B" w:rsidRPr="008E6DF5">
        <w:rPr>
          <w:noProof/>
          <w:color w:val="3366FF"/>
        </w:rPr>
        <w:t>n indskrivning</w:t>
      </w:r>
      <w:r w:rsidR="00D03846" w:rsidRPr="008E6DF5">
        <w:rPr>
          <w:noProof/>
          <w:color w:val="3366FF"/>
        </w:rPr>
        <w:t xml:space="preserve"> kun vedrører én </w:t>
      </w:r>
      <w:r w:rsidR="00CA6565" w:rsidRPr="008E6DF5">
        <w:rPr>
          <w:noProof/>
          <w:color w:val="3366FF"/>
        </w:rPr>
        <w:t>person</w:t>
      </w:r>
      <w:r w:rsidR="00D03846" w:rsidRPr="008E6DF5">
        <w:rPr>
          <w:noProof/>
          <w:color w:val="3366FF"/>
        </w:rPr>
        <w:t>.</w:t>
      </w:r>
      <w:r w:rsidR="00D03846" w:rsidRPr="008E6DF5">
        <w:rPr>
          <w:noProof/>
        </w:rPr>
        <w:t xml:space="preserve"> </w:t>
      </w:r>
      <w:r w:rsidR="0065124F" w:rsidRPr="008E6DF5">
        <w:rPr>
          <w:noProof/>
        </w:rPr>
        <w:t xml:space="preserve">Data skal ikke nødvendigvis struktureres på denne måde i systemet, men det skal håndteres på en eller anden måde. </w:t>
      </w:r>
    </w:p>
    <w:p w14:paraId="2AA49B84" w14:textId="77777777" w:rsidR="00F34F58" w:rsidRPr="008E6DF5" w:rsidRDefault="00F34F58">
      <w:pPr>
        <w:tabs>
          <w:tab w:val="left" w:pos="851"/>
        </w:tabs>
        <w:rPr>
          <w:noProof/>
        </w:rPr>
      </w:pPr>
    </w:p>
    <w:p w14:paraId="07EEF332" w14:textId="77777777" w:rsidR="0065124F" w:rsidRPr="008E6DF5" w:rsidRDefault="00F34F58">
      <w:pPr>
        <w:tabs>
          <w:tab w:val="left" w:pos="851"/>
        </w:tabs>
        <w:rPr>
          <w:noProof/>
        </w:rPr>
      </w:pPr>
      <w:r w:rsidRPr="008E6DF5">
        <w:rPr>
          <w:noProof/>
        </w:rPr>
        <w:t xml:space="preserve">De punkterede kasser viser data der helt eller delvis er delt med eksterne systemer. </w:t>
      </w:r>
    </w:p>
    <w:p w14:paraId="74F46947" w14:textId="77777777" w:rsidR="0065124F" w:rsidRPr="008E6DF5" w:rsidRDefault="0065124F">
      <w:pPr>
        <w:tabs>
          <w:tab w:val="left" w:pos="851"/>
        </w:tabs>
        <w:rPr>
          <w:noProof/>
        </w:rPr>
      </w:pPr>
    </w:p>
    <w:p w14:paraId="5F77B7C3" w14:textId="77777777" w:rsidR="0065124F" w:rsidRPr="008E6DF5" w:rsidRDefault="00A763E9">
      <w:pPr>
        <w:rPr>
          <w:noProof/>
          <w:color w:val="3366FF"/>
        </w:rPr>
      </w:pPr>
      <w:r w:rsidRPr="008E6DF5">
        <w:rPr>
          <w:b/>
          <w:bCs/>
          <w:noProof/>
          <w:color w:val="3366FF"/>
        </w:rPr>
        <w:t>D1</w:t>
      </w:r>
      <w:r w:rsidR="0065124F" w:rsidRPr="008E6DF5">
        <w:rPr>
          <w:b/>
          <w:bCs/>
          <w:noProof/>
          <w:color w:val="3366FF"/>
        </w:rPr>
        <w:t>. Diagnose:</w:t>
      </w:r>
      <w:r w:rsidR="0065124F" w:rsidRPr="008E6DF5">
        <w:rPr>
          <w:noProof/>
          <w:color w:val="3366FF"/>
        </w:rPr>
        <w:t xml:space="preserve"> </w:t>
      </w:r>
      <w:r w:rsidR="00BB09F8" w:rsidRPr="008E6DF5">
        <w:rPr>
          <w:noProof/>
          <w:color w:val="3366FF"/>
        </w:rPr>
        <w:t xml:space="preserve">Hver </w:t>
      </w:r>
      <w:r w:rsidR="00553034" w:rsidRPr="008E6DF5">
        <w:rPr>
          <w:noProof/>
          <w:color w:val="3366FF"/>
        </w:rPr>
        <w:t>record</w:t>
      </w:r>
      <w:r w:rsidR="00BB09F8" w:rsidRPr="008E6DF5">
        <w:rPr>
          <w:noProof/>
          <w:color w:val="3366FF"/>
        </w:rPr>
        <w:t xml:space="preserve"> indeholder data om en af patientens</w:t>
      </w:r>
      <w:r w:rsidR="0065124F" w:rsidRPr="008E6DF5">
        <w:rPr>
          <w:noProof/>
          <w:color w:val="3366FF"/>
        </w:rPr>
        <w:t xml:space="preserve"> sygdomme</w:t>
      </w:r>
      <w:r w:rsidR="00553034" w:rsidRPr="008E6DF5">
        <w:rPr>
          <w:noProof/>
          <w:color w:val="3366FF"/>
        </w:rPr>
        <w:t>. De</w:t>
      </w:r>
      <w:r w:rsidR="00621BA4" w:rsidRPr="008E6DF5">
        <w:rPr>
          <w:noProof/>
          <w:color w:val="3366FF"/>
        </w:rPr>
        <w:t>n</w:t>
      </w:r>
      <w:r w:rsidR="00553034" w:rsidRPr="008E6DF5">
        <w:rPr>
          <w:noProof/>
          <w:color w:val="3366FF"/>
        </w:rPr>
        <w:t xml:space="preserve"> s</w:t>
      </w:r>
      <w:r w:rsidR="0065124F" w:rsidRPr="008E6DF5">
        <w:rPr>
          <w:noProof/>
          <w:color w:val="3366FF"/>
        </w:rPr>
        <w:t>varer til SKS-klassifikationen af sygdomme, men der skal også være mulighed for at registrere sygdomme der ikke er i SKS eller som først senere klassificeres.</w:t>
      </w:r>
    </w:p>
    <w:p w14:paraId="0ED18E22" w14:textId="77777777" w:rsidR="0065124F" w:rsidRPr="008E6DF5" w:rsidRDefault="0065124F">
      <w:pPr>
        <w:rPr>
          <w:noProof/>
        </w:rPr>
      </w:pPr>
    </w:p>
    <w:p w14:paraId="18465D1C" w14:textId="77777777" w:rsidR="0065124F" w:rsidRPr="008E6DF5" w:rsidRDefault="00A763E9">
      <w:pPr>
        <w:rPr>
          <w:noProof/>
          <w:color w:val="3366FF"/>
        </w:rPr>
      </w:pPr>
      <w:r w:rsidRPr="008E6DF5">
        <w:rPr>
          <w:b/>
          <w:bCs/>
          <w:noProof/>
          <w:color w:val="3366FF"/>
        </w:rPr>
        <w:t>D2</w:t>
      </w:r>
      <w:r w:rsidR="0065124F" w:rsidRPr="008E6DF5">
        <w:rPr>
          <w:b/>
          <w:bCs/>
          <w:noProof/>
          <w:color w:val="3366FF"/>
        </w:rPr>
        <w:t>. Diagnosetype:</w:t>
      </w:r>
      <w:r w:rsidR="0065124F" w:rsidRPr="008E6DF5">
        <w:rPr>
          <w:noProof/>
          <w:color w:val="3366FF"/>
        </w:rPr>
        <w:t xml:space="preserve"> </w:t>
      </w:r>
      <w:r w:rsidR="00BB09F8" w:rsidRPr="008E6DF5">
        <w:rPr>
          <w:noProof/>
          <w:color w:val="3366FF"/>
        </w:rPr>
        <w:t xml:space="preserve">Hver </w:t>
      </w:r>
      <w:r w:rsidR="00553034" w:rsidRPr="008E6DF5">
        <w:rPr>
          <w:noProof/>
          <w:color w:val="3366FF"/>
        </w:rPr>
        <w:t>record</w:t>
      </w:r>
      <w:r w:rsidR="00BB09F8" w:rsidRPr="008E6DF5">
        <w:rPr>
          <w:noProof/>
          <w:color w:val="3366FF"/>
        </w:rPr>
        <w:t xml:space="preserve"> indeholder </w:t>
      </w:r>
      <w:r w:rsidR="003A778D" w:rsidRPr="008E6DF5">
        <w:rPr>
          <w:noProof/>
          <w:color w:val="3366FF"/>
        </w:rPr>
        <w:t>data</w:t>
      </w:r>
      <w:r w:rsidR="00BB09F8" w:rsidRPr="008E6DF5">
        <w:rPr>
          <w:noProof/>
          <w:color w:val="3366FF"/>
        </w:rPr>
        <w:t xml:space="preserve"> om en bestemt type diagnose</w:t>
      </w:r>
      <w:r w:rsidR="0065124F" w:rsidRPr="008E6DF5">
        <w:rPr>
          <w:noProof/>
          <w:color w:val="3366FF"/>
        </w:rPr>
        <w:t xml:space="preserve"> - uafhængigt af patienten</w:t>
      </w:r>
      <w:r w:rsidR="003A778D" w:rsidRPr="008E6DF5">
        <w:rPr>
          <w:noProof/>
          <w:color w:val="3366FF"/>
        </w:rPr>
        <w:t xml:space="preserve">: </w:t>
      </w:r>
      <w:r w:rsidR="0065124F" w:rsidRPr="008E6DF5">
        <w:rPr>
          <w:noProof/>
          <w:color w:val="3366FF"/>
        </w:rPr>
        <w:t>diagnosens navn og SKS-kode (hvor muligt), vejledning</w:t>
      </w:r>
      <w:r w:rsidR="00DF7B3F" w:rsidRPr="008E6DF5">
        <w:rPr>
          <w:noProof/>
          <w:color w:val="3366FF"/>
        </w:rPr>
        <w:t>, standard behandlingsplaner (gennem relationen til ydelsestyper)</w:t>
      </w:r>
      <w:r w:rsidR="003A778D" w:rsidRPr="008E6DF5">
        <w:rPr>
          <w:noProof/>
          <w:color w:val="3366FF"/>
        </w:rPr>
        <w:t xml:space="preserve"> …</w:t>
      </w:r>
      <w:r w:rsidR="0065124F" w:rsidRPr="008E6DF5">
        <w:rPr>
          <w:noProof/>
          <w:color w:val="3366FF"/>
        </w:rPr>
        <w:t xml:space="preserve"> </w:t>
      </w:r>
      <w:r w:rsidR="00B85D87" w:rsidRPr="008E6DF5">
        <w:rPr>
          <w:noProof/>
          <w:color w:val="3366FF"/>
        </w:rPr>
        <w:t>Klinikerne</w:t>
      </w:r>
      <w:r w:rsidR="003A778D" w:rsidRPr="008E6DF5">
        <w:rPr>
          <w:noProof/>
          <w:color w:val="3366FF"/>
        </w:rPr>
        <w:t xml:space="preserve"> vil vælge diagnoser fra dette katalog af diagnosetyper.</w:t>
      </w:r>
    </w:p>
    <w:p w14:paraId="5E6EBBD5" w14:textId="77777777" w:rsidR="0065124F" w:rsidRPr="008E6DF5" w:rsidRDefault="000004F6">
      <w:pPr>
        <w:tabs>
          <w:tab w:val="left" w:pos="1134"/>
        </w:tabs>
        <w:ind w:left="1134" w:hanging="1134"/>
        <w:rPr>
          <w:b/>
          <w:bCs/>
          <w:noProof/>
        </w:rPr>
      </w:pPr>
      <w:r w:rsidRPr="008E6DF5">
        <w:rPr>
          <w:b/>
          <w:bCs/>
          <w:noProof/>
        </w:rPr>
        <w:t>…</w:t>
      </w:r>
    </w:p>
    <w:p w14:paraId="5928D137" w14:textId="77777777" w:rsidR="003A778D" w:rsidRPr="008E6DF5" w:rsidRDefault="003A778D">
      <w:pPr>
        <w:tabs>
          <w:tab w:val="left" w:pos="1134"/>
        </w:tabs>
        <w:ind w:left="1134" w:hanging="1134"/>
        <w:rPr>
          <w:b/>
          <w:bCs/>
          <w:noProof/>
        </w:rPr>
      </w:pPr>
    </w:p>
    <w:p w14:paraId="0DEF07F8" w14:textId="77777777" w:rsidR="00F34F58" w:rsidRPr="008E6DF5" w:rsidRDefault="00A763E9" w:rsidP="00F34F58">
      <w:pPr>
        <w:rPr>
          <w:noProof/>
          <w:color w:val="3366FF"/>
        </w:rPr>
      </w:pPr>
      <w:r w:rsidRPr="008E6DF5">
        <w:rPr>
          <w:b/>
          <w:bCs/>
          <w:noProof/>
          <w:color w:val="3366FF"/>
        </w:rPr>
        <w:t>D5</w:t>
      </w:r>
      <w:r w:rsidR="00F34F58" w:rsidRPr="008E6DF5">
        <w:rPr>
          <w:b/>
          <w:bCs/>
          <w:noProof/>
          <w:color w:val="3366FF"/>
        </w:rPr>
        <w:t>. Person:</w:t>
      </w:r>
      <w:r w:rsidR="00F34F58" w:rsidRPr="008E6DF5">
        <w:rPr>
          <w:noProof/>
          <w:color w:val="3366FF"/>
        </w:rPr>
        <w:t xml:space="preserve"> </w:t>
      </w:r>
      <w:r w:rsidR="00BB09F8" w:rsidRPr="008E6DF5">
        <w:rPr>
          <w:noProof/>
          <w:color w:val="3366FF"/>
        </w:rPr>
        <w:t xml:space="preserve">Hver </w:t>
      </w:r>
      <w:r w:rsidR="00553034" w:rsidRPr="008E6DF5">
        <w:rPr>
          <w:noProof/>
          <w:color w:val="3366FF"/>
        </w:rPr>
        <w:t>record</w:t>
      </w:r>
      <w:r w:rsidR="00BB09F8" w:rsidRPr="008E6DF5">
        <w:rPr>
          <w:noProof/>
          <w:color w:val="3366FF"/>
        </w:rPr>
        <w:t xml:space="preserve"> indeholder </w:t>
      </w:r>
      <w:r w:rsidR="003A778D" w:rsidRPr="008E6DF5">
        <w:rPr>
          <w:noProof/>
          <w:color w:val="3366FF"/>
        </w:rPr>
        <w:t>data</w:t>
      </w:r>
      <w:r w:rsidR="00BB09F8" w:rsidRPr="008E6DF5">
        <w:rPr>
          <w:noProof/>
          <w:color w:val="3366FF"/>
        </w:rPr>
        <w:t xml:space="preserve"> om en</w:t>
      </w:r>
      <w:r w:rsidR="00DF7B3F" w:rsidRPr="008E6DF5">
        <w:rPr>
          <w:noProof/>
          <w:color w:val="3366FF"/>
        </w:rPr>
        <w:t xml:space="preserve"> person</w:t>
      </w:r>
      <w:r w:rsidR="00B85D87" w:rsidRPr="008E6DF5">
        <w:rPr>
          <w:noProof/>
          <w:color w:val="3366FF"/>
        </w:rPr>
        <w:t>: navn, adresse … En person kan være en kliniker, en patient,</w:t>
      </w:r>
      <w:r w:rsidR="00BB09F8" w:rsidRPr="008E6DF5">
        <w:rPr>
          <w:noProof/>
          <w:color w:val="3366FF"/>
        </w:rPr>
        <w:t xml:space="preserve"> eller en </w:t>
      </w:r>
      <w:r w:rsidR="003A778D" w:rsidRPr="008E6DF5">
        <w:rPr>
          <w:noProof/>
          <w:color w:val="3366FF"/>
        </w:rPr>
        <w:t>pårørende</w:t>
      </w:r>
      <w:r w:rsidR="00B85D87" w:rsidRPr="008E6DF5">
        <w:rPr>
          <w:noProof/>
          <w:color w:val="3366FF"/>
        </w:rPr>
        <w:t>.</w:t>
      </w:r>
    </w:p>
    <w:p w14:paraId="26117888" w14:textId="77777777" w:rsidR="003A778D" w:rsidRPr="008E6DF5" w:rsidRDefault="003A778D" w:rsidP="00F34F58">
      <w:pPr>
        <w:rPr>
          <w:b/>
          <w:bCs/>
          <w:noProof/>
        </w:rPr>
      </w:pPr>
    </w:p>
    <w:p w14:paraId="0749BF2B" w14:textId="77777777" w:rsidR="00F34F58" w:rsidRPr="008E6DF5" w:rsidRDefault="00A763E9" w:rsidP="00F34F58">
      <w:pPr>
        <w:rPr>
          <w:noProof/>
          <w:color w:val="3366FF"/>
        </w:rPr>
      </w:pPr>
      <w:r w:rsidRPr="008E6DF5">
        <w:rPr>
          <w:b/>
          <w:bCs/>
          <w:noProof/>
          <w:color w:val="3366FF"/>
        </w:rPr>
        <w:t>D6</w:t>
      </w:r>
      <w:r w:rsidR="00F34F58" w:rsidRPr="008E6DF5">
        <w:rPr>
          <w:b/>
          <w:bCs/>
          <w:noProof/>
          <w:color w:val="3366FF"/>
        </w:rPr>
        <w:t xml:space="preserve">. </w:t>
      </w:r>
      <w:r w:rsidR="00012D2B" w:rsidRPr="008E6DF5">
        <w:rPr>
          <w:b/>
          <w:bCs/>
          <w:noProof/>
          <w:color w:val="3366FF"/>
        </w:rPr>
        <w:t>In</w:t>
      </w:r>
      <w:r w:rsidR="00ED5F73" w:rsidRPr="008E6DF5">
        <w:rPr>
          <w:b/>
          <w:bCs/>
          <w:noProof/>
          <w:color w:val="3366FF"/>
        </w:rPr>
        <w:t>d</w:t>
      </w:r>
      <w:r w:rsidR="00012D2B" w:rsidRPr="008E6DF5">
        <w:rPr>
          <w:b/>
          <w:bCs/>
          <w:noProof/>
          <w:color w:val="3366FF"/>
        </w:rPr>
        <w:t>skrivning</w:t>
      </w:r>
      <w:r w:rsidR="00F34F58" w:rsidRPr="008E6DF5">
        <w:rPr>
          <w:b/>
          <w:bCs/>
          <w:noProof/>
          <w:color w:val="3366FF"/>
        </w:rPr>
        <w:t>:</w:t>
      </w:r>
      <w:r w:rsidR="00F34F58" w:rsidRPr="008E6DF5">
        <w:rPr>
          <w:noProof/>
          <w:color w:val="3366FF"/>
        </w:rPr>
        <w:t xml:space="preserve"> </w:t>
      </w:r>
      <w:r w:rsidR="003A778D" w:rsidRPr="008E6DF5">
        <w:rPr>
          <w:noProof/>
          <w:color w:val="3366FF"/>
        </w:rPr>
        <w:t xml:space="preserve">Hver </w:t>
      </w:r>
      <w:r w:rsidR="00553034" w:rsidRPr="008E6DF5">
        <w:rPr>
          <w:noProof/>
          <w:color w:val="3366FF"/>
        </w:rPr>
        <w:t>record</w:t>
      </w:r>
      <w:r w:rsidR="003A778D" w:rsidRPr="008E6DF5">
        <w:rPr>
          <w:noProof/>
          <w:color w:val="3366FF"/>
        </w:rPr>
        <w:t xml:space="preserve"> indeholder data om et behandlingsforløb: start</w:t>
      </w:r>
      <w:r w:rsidR="00012D2B" w:rsidRPr="008E6DF5">
        <w:rPr>
          <w:noProof/>
          <w:color w:val="3366FF"/>
        </w:rPr>
        <w:t xml:space="preserve"> tidspunkt</w:t>
      </w:r>
      <w:r w:rsidR="00B85D87" w:rsidRPr="008E6DF5">
        <w:rPr>
          <w:noProof/>
          <w:color w:val="3366FF"/>
        </w:rPr>
        <w:t xml:space="preserve">, </w:t>
      </w:r>
      <w:r w:rsidR="00AD05EA" w:rsidRPr="008E6DF5">
        <w:rPr>
          <w:noProof/>
          <w:color w:val="3366FF"/>
        </w:rPr>
        <w:t>relate</w:t>
      </w:r>
      <w:r w:rsidR="004C73A5" w:rsidRPr="008E6DF5">
        <w:rPr>
          <w:noProof/>
          <w:color w:val="3366FF"/>
        </w:rPr>
        <w:t>ret</w:t>
      </w:r>
      <w:r w:rsidR="00AD05EA" w:rsidRPr="008E6DF5">
        <w:rPr>
          <w:noProof/>
          <w:color w:val="3366FF"/>
        </w:rPr>
        <w:t xml:space="preserve"> person</w:t>
      </w:r>
      <w:r w:rsidR="00C560E3" w:rsidRPr="008E6DF5">
        <w:rPr>
          <w:noProof/>
          <w:color w:val="3366FF"/>
        </w:rPr>
        <w:t>,</w:t>
      </w:r>
      <w:r w:rsidR="003A778D" w:rsidRPr="008E6DF5">
        <w:rPr>
          <w:noProof/>
          <w:color w:val="3366FF"/>
        </w:rPr>
        <w:t xml:space="preserve"> </w:t>
      </w:r>
      <w:r w:rsidR="00D03846" w:rsidRPr="008E6DF5">
        <w:rPr>
          <w:noProof/>
          <w:color w:val="3366FF"/>
        </w:rPr>
        <w:t xml:space="preserve">… </w:t>
      </w:r>
    </w:p>
    <w:p w14:paraId="33378C38" w14:textId="77777777" w:rsidR="00F34F58" w:rsidRPr="008E6DF5" w:rsidRDefault="00FB7461">
      <w:pPr>
        <w:tabs>
          <w:tab w:val="left" w:pos="1134"/>
        </w:tabs>
        <w:ind w:left="1134" w:hanging="1134"/>
        <w:rPr>
          <w:b/>
          <w:bCs/>
          <w:noProof/>
        </w:rPr>
      </w:pPr>
      <w:r w:rsidRPr="00FB7461">
        <w:rPr>
          <w:noProof/>
        </w:rPr>
        <w:drawing>
          <wp:anchor distT="0" distB="0" distL="114300" distR="114300" simplePos="0" relativeHeight="251669504" behindDoc="0" locked="0" layoutInCell="1" allowOverlap="1" wp14:anchorId="5D3E3384" wp14:editId="364B3562">
            <wp:simplePos x="0" y="0"/>
            <wp:positionH relativeFrom="column">
              <wp:posOffset>228600</wp:posOffset>
            </wp:positionH>
            <wp:positionV relativeFrom="paragraph">
              <wp:posOffset>26467</wp:posOffset>
            </wp:positionV>
            <wp:extent cx="4849200" cy="33264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49200" cy="3326400"/>
                    </a:xfrm>
                    <a:prstGeom prst="rect">
                      <a:avLst/>
                    </a:prstGeom>
                    <a:noFill/>
                    <a:ln>
                      <a:noFill/>
                    </a:ln>
                  </pic:spPr>
                </pic:pic>
              </a:graphicData>
            </a:graphic>
          </wp:anchor>
        </w:drawing>
      </w:r>
    </w:p>
    <w:p w14:paraId="750B11A3" w14:textId="77777777" w:rsidR="0065124F" w:rsidRPr="008E6DF5" w:rsidRDefault="0065124F">
      <w:pPr>
        <w:rPr>
          <w:noProof/>
        </w:rPr>
      </w:pPr>
    </w:p>
    <w:p w14:paraId="44B09D7D" w14:textId="77777777" w:rsidR="0065124F" w:rsidRPr="008E6DF5" w:rsidRDefault="004630A2" w:rsidP="00A44290">
      <w:pPr>
        <w:pStyle w:val="Heading2"/>
        <w:pageBreakBefore/>
        <w:numPr>
          <w:ilvl w:val="1"/>
          <w:numId w:val="29"/>
        </w:numPr>
        <w:rPr>
          <w:noProof/>
        </w:rPr>
      </w:pPr>
      <w:bookmarkStart w:id="63" w:name="_Toc52818186"/>
      <w:r w:rsidRPr="008E6DF5">
        <w:rPr>
          <w:noProof/>
        </w:rPr>
        <w:lastRenderedPageBreak/>
        <w:t>Fælles felter</w:t>
      </w:r>
      <w:bookmarkEnd w:id="63"/>
    </w:p>
    <w:p w14:paraId="4696A73E" w14:textId="77777777" w:rsidR="004630A2" w:rsidRPr="008E6DF5" w:rsidRDefault="004630A2" w:rsidP="004630A2">
      <w:pPr>
        <w:rPr>
          <w:noProof/>
        </w:rPr>
      </w:pPr>
      <w:r w:rsidRPr="008E6DF5">
        <w:rPr>
          <w:noProof/>
        </w:rPr>
        <w:t xml:space="preserve">Alle dataklasser har historik, dvs. at enhver ændring giver en ny udgave af "kartotekskortet" og den gamle bevares. </w:t>
      </w:r>
      <w:r w:rsidR="000E7A4C">
        <w:rPr>
          <w:noProof/>
        </w:rPr>
        <w:t>Det</w:t>
      </w:r>
      <w:r w:rsidR="00AD05EA" w:rsidRPr="008E6DF5">
        <w:rPr>
          <w:noProof/>
        </w:rPr>
        <w:t xml:space="preserve"> registreres i disse felter</w:t>
      </w:r>
      <w:r w:rsidR="00F67BC1" w:rsidRPr="008E6DF5">
        <w:rPr>
          <w:noProof/>
        </w:rPr>
        <w:t>:</w:t>
      </w:r>
    </w:p>
    <w:p w14:paraId="1C9ABF68" w14:textId="77777777" w:rsidR="004630A2" w:rsidRPr="008E6DF5" w:rsidRDefault="004630A2" w:rsidP="004630A2">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4630A2" w:rsidRPr="008E6DF5" w14:paraId="1272D308" w14:textId="77777777" w:rsidTr="001D043B">
        <w:trPr>
          <w:cantSplit/>
          <w:tblHeader/>
        </w:trPr>
        <w:tc>
          <w:tcPr>
            <w:tcW w:w="4503" w:type="dxa"/>
            <w:tcBorders>
              <w:top w:val="single" w:sz="6" w:space="0" w:color="auto"/>
              <w:left w:val="single" w:sz="6" w:space="0" w:color="auto"/>
              <w:bottom w:val="single" w:sz="6" w:space="0" w:color="auto"/>
              <w:right w:val="single" w:sz="6" w:space="0" w:color="auto"/>
            </w:tcBorders>
          </w:tcPr>
          <w:p w14:paraId="77ADB000" w14:textId="77777777" w:rsidR="004630A2" w:rsidRPr="008E6DF5" w:rsidRDefault="004630A2" w:rsidP="001D043B">
            <w:pPr>
              <w:rPr>
                <w:noProof/>
              </w:rPr>
            </w:pPr>
            <w:r w:rsidRPr="008E6DF5">
              <w:rPr>
                <w:noProof/>
              </w:rPr>
              <w:t>Felter og relationer:</w:t>
            </w:r>
          </w:p>
        </w:tc>
        <w:tc>
          <w:tcPr>
            <w:tcW w:w="3260" w:type="dxa"/>
            <w:tcBorders>
              <w:top w:val="single" w:sz="6" w:space="0" w:color="auto"/>
              <w:left w:val="single" w:sz="6" w:space="0" w:color="auto"/>
              <w:bottom w:val="single" w:sz="6" w:space="0" w:color="auto"/>
              <w:right w:val="single" w:sz="6" w:space="0" w:color="auto"/>
            </w:tcBorders>
          </w:tcPr>
          <w:p w14:paraId="5D45EB2E" w14:textId="77777777" w:rsidR="004630A2" w:rsidRPr="008E6DF5" w:rsidRDefault="004630A2" w:rsidP="001D043B">
            <w:pPr>
              <w:keepNext/>
              <w:tabs>
                <w:tab w:val="left" w:pos="426"/>
              </w:tabs>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5E5C353A" w14:textId="77777777" w:rsidR="004630A2" w:rsidRPr="008E6DF5" w:rsidRDefault="00820B8E" w:rsidP="001D043B">
            <w:pPr>
              <w:keepNext/>
              <w:tabs>
                <w:tab w:val="left" w:pos="426"/>
              </w:tabs>
              <w:rPr>
                <w:noProof/>
              </w:rPr>
            </w:pPr>
            <w:r w:rsidRPr="008E6DF5">
              <w:rPr>
                <w:noProof/>
              </w:rPr>
              <w:t>Kode</w:t>
            </w:r>
            <w:r w:rsidR="004630A2" w:rsidRPr="008E6DF5">
              <w:rPr>
                <w:noProof/>
              </w:rPr>
              <w:t>:</w:t>
            </w:r>
          </w:p>
        </w:tc>
      </w:tr>
      <w:tr w:rsidR="004630A2" w:rsidRPr="008E6DF5" w14:paraId="1F6772FA" w14:textId="77777777" w:rsidTr="001D043B">
        <w:trPr>
          <w:cantSplit/>
        </w:trPr>
        <w:tc>
          <w:tcPr>
            <w:tcW w:w="4503" w:type="dxa"/>
            <w:tcBorders>
              <w:top w:val="single" w:sz="6" w:space="0" w:color="auto"/>
              <w:left w:val="single" w:sz="6" w:space="0" w:color="auto"/>
              <w:bottom w:val="single" w:sz="6" w:space="0" w:color="auto"/>
              <w:right w:val="single" w:sz="6" w:space="0" w:color="auto"/>
            </w:tcBorders>
          </w:tcPr>
          <w:p w14:paraId="5A168F07" w14:textId="77777777" w:rsidR="004630A2" w:rsidRPr="008E6DF5" w:rsidRDefault="004630A2" w:rsidP="001D043B">
            <w:pPr>
              <w:tabs>
                <w:tab w:val="left" w:pos="426"/>
              </w:tabs>
              <w:ind w:left="426" w:hanging="426"/>
              <w:rPr>
                <w:noProof/>
              </w:rPr>
            </w:pPr>
            <w:r w:rsidRPr="008E6DF5">
              <w:rPr>
                <w:noProof/>
              </w:rPr>
              <w:t>1.</w:t>
            </w:r>
            <w:r w:rsidRPr="008E6DF5">
              <w:rPr>
                <w:noProof/>
              </w:rPr>
              <w:tab/>
            </w:r>
            <w:r w:rsidR="00AD05EA" w:rsidRPr="008E6DF5">
              <w:rPr>
                <w:noProof/>
              </w:rPr>
              <w:t xml:space="preserve">Ændringstidspunkt: </w:t>
            </w:r>
            <w:r w:rsidRPr="008E6DF5">
              <w:rPr>
                <w:noProof/>
              </w:rPr>
              <w:t>Tidspunkt hvor "kartotekskortet" blev oprettet eller ændret.</w:t>
            </w:r>
          </w:p>
        </w:tc>
        <w:tc>
          <w:tcPr>
            <w:tcW w:w="3260" w:type="dxa"/>
            <w:tcBorders>
              <w:top w:val="single" w:sz="6" w:space="0" w:color="auto"/>
              <w:left w:val="single" w:sz="6" w:space="0" w:color="auto"/>
              <w:bottom w:val="single" w:sz="6" w:space="0" w:color="auto"/>
              <w:right w:val="single" w:sz="6" w:space="0" w:color="auto"/>
            </w:tcBorders>
          </w:tcPr>
          <w:p w14:paraId="2E79F76E" w14:textId="77777777" w:rsidR="004630A2" w:rsidRPr="008E6DF5" w:rsidRDefault="004630A2" w:rsidP="001D043B">
            <w:pPr>
              <w:ind w:left="-8" w:firstLine="8"/>
              <w:rPr>
                <w:noProof/>
                <w:color w:val="FF0000"/>
              </w:rPr>
            </w:pPr>
          </w:p>
        </w:tc>
        <w:tc>
          <w:tcPr>
            <w:tcW w:w="759" w:type="dxa"/>
            <w:tcBorders>
              <w:top w:val="single" w:sz="6" w:space="0" w:color="auto"/>
              <w:left w:val="single" w:sz="6" w:space="0" w:color="auto"/>
              <w:bottom w:val="single" w:sz="6" w:space="0" w:color="auto"/>
              <w:right w:val="single" w:sz="6" w:space="0" w:color="auto"/>
            </w:tcBorders>
          </w:tcPr>
          <w:p w14:paraId="1816026B" w14:textId="77777777" w:rsidR="004630A2" w:rsidRPr="008E6DF5" w:rsidRDefault="004630A2" w:rsidP="001D043B">
            <w:pPr>
              <w:ind w:left="-8" w:firstLine="8"/>
              <w:rPr>
                <w:noProof/>
              </w:rPr>
            </w:pPr>
          </w:p>
        </w:tc>
      </w:tr>
      <w:tr w:rsidR="004630A2" w:rsidRPr="008E6DF5" w14:paraId="09C3E0C2" w14:textId="77777777" w:rsidTr="001D043B">
        <w:trPr>
          <w:cantSplit/>
        </w:trPr>
        <w:tc>
          <w:tcPr>
            <w:tcW w:w="4503" w:type="dxa"/>
            <w:tcBorders>
              <w:top w:val="single" w:sz="6" w:space="0" w:color="auto"/>
              <w:left w:val="single" w:sz="6" w:space="0" w:color="auto"/>
              <w:bottom w:val="single" w:sz="6" w:space="0" w:color="auto"/>
              <w:right w:val="single" w:sz="6" w:space="0" w:color="auto"/>
            </w:tcBorders>
          </w:tcPr>
          <w:p w14:paraId="5EB2ABD2" w14:textId="77777777" w:rsidR="004630A2" w:rsidRPr="008E6DF5" w:rsidRDefault="004630A2" w:rsidP="001D043B">
            <w:pPr>
              <w:tabs>
                <w:tab w:val="left" w:pos="426"/>
              </w:tabs>
              <w:ind w:left="426" w:hanging="426"/>
              <w:rPr>
                <w:noProof/>
              </w:rPr>
            </w:pPr>
            <w:r w:rsidRPr="008E6DF5">
              <w:rPr>
                <w:noProof/>
              </w:rPr>
              <w:t>2.</w:t>
            </w:r>
            <w:r w:rsidRPr="008E6DF5">
              <w:rPr>
                <w:noProof/>
              </w:rPr>
              <w:tab/>
              <w:t>Kilde: Den person der oprettede eller ændrede kortet.</w:t>
            </w:r>
          </w:p>
        </w:tc>
        <w:tc>
          <w:tcPr>
            <w:tcW w:w="3260" w:type="dxa"/>
            <w:tcBorders>
              <w:top w:val="single" w:sz="6" w:space="0" w:color="auto"/>
              <w:left w:val="single" w:sz="6" w:space="0" w:color="auto"/>
              <w:bottom w:val="single" w:sz="6" w:space="0" w:color="auto"/>
              <w:right w:val="single" w:sz="6" w:space="0" w:color="auto"/>
            </w:tcBorders>
          </w:tcPr>
          <w:p w14:paraId="077690AD" w14:textId="77777777" w:rsidR="004630A2" w:rsidRPr="008E6DF5" w:rsidRDefault="004630A2" w:rsidP="001D043B">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6A98FA36" w14:textId="77777777" w:rsidR="004630A2" w:rsidRPr="008E6DF5" w:rsidRDefault="004630A2" w:rsidP="001D043B">
            <w:pPr>
              <w:ind w:left="-8" w:firstLine="8"/>
              <w:rPr>
                <w:noProof/>
              </w:rPr>
            </w:pPr>
          </w:p>
        </w:tc>
      </w:tr>
      <w:tr w:rsidR="004630A2" w:rsidRPr="008E6DF5" w14:paraId="1D93E57F" w14:textId="77777777" w:rsidTr="001D043B">
        <w:trPr>
          <w:cantSplit/>
        </w:trPr>
        <w:tc>
          <w:tcPr>
            <w:tcW w:w="4503" w:type="dxa"/>
            <w:tcBorders>
              <w:top w:val="single" w:sz="6" w:space="0" w:color="auto"/>
              <w:left w:val="single" w:sz="6" w:space="0" w:color="auto"/>
              <w:bottom w:val="single" w:sz="6" w:space="0" w:color="auto"/>
              <w:right w:val="single" w:sz="6" w:space="0" w:color="auto"/>
            </w:tcBorders>
          </w:tcPr>
          <w:p w14:paraId="3A921E9C" w14:textId="77777777" w:rsidR="004630A2" w:rsidRPr="008E6DF5" w:rsidRDefault="004630A2" w:rsidP="001D043B">
            <w:pPr>
              <w:tabs>
                <w:tab w:val="left" w:pos="426"/>
              </w:tabs>
              <w:ind w:left="426" w:hanging="426"/>
              <w:rPr>
                <w:noProof/>
              </w:rPr>
            </w:pPr>
            <w:r w:rsidRPr="008E6DF5">
              <w:rPr>
                <w:noProof/>
              </w:rPr>
              <w:t>3.</w:t>
            </w:r>
            <w:r w:rsidRPr="008E6DF5">
              <w:rPr>
                <w:noProof/>
              </w:rPr>
              <w:tab/>
              <w:t>Historik: Relation til tidligere udgaver af "kartotekskortet" (ikke vist på E/R-diagrammet).</w:t>
            </w:r>
          </w:p>
        </w:tc>
        <w:tc>
          <w:tcPr>
            <w:tcW w:w="3260" w:type="dxa"/>
            <w:tcBorders>
              <w:top w:val="single" w:sz="6" w:space="0" w:color="auto"/>
              <w:left w:val="single" w:sz="6" w:space="0" w:color="auto"/>
              <w:bottom w:val="single" w:sz="6" w:space="0" w:color="auto"/>
              <w:right w:val="single" w:sz="6" w:space="0" w:color="auto"/>
            </w:tcBorders>
          </w:tcPr>
          <w:p w14:paraId="12AD1FFD" w14:textId="77777777" w:rsidR="004630A2" w:rsidRPr="008E6DF5" w:rsidRDefault="004630A2" w:rsidP="001D043B">
            <w:pPr>
              <w:ind w:left="-8" w:firstLine="8"/>
              <w:rPr>
                <w:noProof/>
                <w:color w:val="FF0000"/>
              </w:rPr>
            </w:pPr>
          </w:p>
        </w:tc>
        <w:tc>
          <w:tcPr>
            <w:tcW w:w="759" w:type="dxa"/>
            <w:tcBorders>
              <w:top w:val="single" w:sz="6" w:space="0" w:color="auto"/>
              <w:left w:val="single" w:sz="6" w:space="0" w:color="auto"/>
              <w:bottom w:val="single" w:sz="6" w:space="0" w:color="auto"/>
              <w:right w:val="single" w:sz="6" w:space="0" w:color="auto"/>
            </w:tcBorders>
          </w:tcPr>
          <w:p w14:paraId="16B0F42B" w14:textId="77777777" w:rsidR="004630A2" w:rsidRPr="008E6DF5" w:rsidRDefault="004630A2" w:rsidP="001D043B">
            <w:pPr>
              <w:ind w:left="-8" w:firstLine="8"/>
              <w:rPr>
                <w:noProof/>
              </w:rPr>
            </w:pPr>
          </w:p>
        </w:tc>
      </w:tr>
    </w:tbl>
    <w:p w14:paraId="4DD804BD" w14:textId="77777777" w:rsidR="004630A2" w:rsidRPr="008E6DF5" w:rsidRDefault="004630A2" w:rsidP="004630A2">
      <w:pPr>
        <w:rPr>
          <w:noProof/>
        </w:rPr>
      </w:pPr>
    </w:p>
    <w:p w14:paraId="733AAB10" w14:textId="77777777" w:rsidR="004630A2" w:rsidRPr="008E6DF5" w:rsidRDefault="004630A2" w:rsidP="004630A2">
      <w:pPr>
        <w:rPr>
          <w:noProof/>
        </w:rPr>
      </w:pPr>
    </w:p>
    <w:p w14:paraId="2CC16DF0" w14:textId="77777777" w:rsidR="004630A2" w:rsidRPr="008E6DF5" w:rsidRDefault="004630A2" w:rsidP="00A44290">
      <w:pPr>
        <w:pStyle w:val="Heading2"/>
        <w:numPr>
          <w:ilvl w:val="1"/>
          <w:numId w:val="29"/>
        </w:numPr>
        <w:rPr>
          <w:noProof/>
          <w:color w:val="3366FF"/>
        </w:rPr>
      </w:pPr>
      <w:bookmarkStart w:id="64" w:name="_Toc59613335"/>
      <w:bookmarkStart w:id="65" w:name="_Ref131670695"/>
      <w:bookmarkStart w:id="66" w:name="_Ref131671283"/>
      <w:bookmarkStart w:id="67" w:name="_Ref131671434"/>
      <w:bookmarkStart w:id="68" w:name="_Toc347865061"/>
      <w:bookmarkStart w:id="69" w:name="_Toc52818187"/>
      <w:r w:rsidRPr="008E6DF5">
        <w:rPr>
          <w:noProof/>
          <w:color w:val="3366FF"/>
        </w:rPr>
        <w:t>Diagnose</w:t>
      </w:r>
      <w:bookmarkEnd w:id="64"/>
      <w:bookmarkEnd w:id="65"/>
      <w:bookmarkEnd w:id="66"/>
      <w:bookmarkEnd w:id="67"/>
      <w:bookmarkEnd w:id="68"/>
      <w:bookmarkEnd w:id="69"/>
    </w:p>
    <w:p w14:paraId="13A36409" w14:textId="77777777" w:rsidR="0065124F" w:rsidRPr="008E6DF5" w:rsidRDefault="0065124F">
      <w:pPr>
        <w:rPr>
          <w:noProof/>
          <w:color w:val="3366FF"/>
        </w:rPr>
      </w:pPr>
      <w:r w:rsidRPr="008E6DF5">
        <w:rPr>
          <w:noProof/>
          <w:color w:val="3366FF"/>
        </w:rPr>
        <w:t>En diagnose er en sygdom eller et symptom hos en konkret patient.</w:t>
      </w:r>
    </w:p>
    <w:p w14:paraId="7E416A8F" w14:textId="77777777" w:rsidR="00E551AE" w:rsidRPr="008E6DF5" w:rsidRDefault="00E551AE">
      <w:pPr>
        <w:rPr>
          <w:noProof/>
          <w:color w:val="3366FF"/>
        </w:rPr>
      </w:pPr>
    </w:p>
    <w:p w14:paraId="2EA1E01E" w14:textId="77777777" w:rsidR="00E551AE" w:rsidRPr="008E6DF5" w:rsidRDefault="00E551AE" w:rsidP="00086D65">
      <w:pPr>
        <w:tabs>
          <w:tab w:val="left" w:pos="1276"/>
        </w:tabs>
        <w:ind w:left="1279" w:hangingChars="708" w:hanging="1279"/>
        <w:rPr>
          <w:noProof/>
          <w:color w:val="3366FF"/>
        </w:rPr>
      </w:pPr>
      <w:r w:rsidRPr="008E6DF5">
        <w:rPr>
          <w:b/>
          <w:bCs/>
          <w:noProof/>
        </w:rPr>
        <w:t>Eksempler</w:t>
      </w:r>
      <w:r w:rsidR="007D0CD3" w:rsidRPr="008E6DF5">
        <w:rPr>
          <w:noProof/>
        </w:rPr>
        <w:t>:</w:t>
      </w:r>
      <w:r w:rsidRPr="008E6DF5">
        <w:rPr>
          <w:noProof/>
        </w:rPr>
        <w:tab/>
      </w:r>
      <w:r w:rsidRPr="008E6DF5">
        <w:rPr>
          <w:noProof/>
          <w:color w:val="3366FF"/>
        </w:rPr>
        <w:t>Der er en flydende overgang mellem sygdomme og symptomer. Fx er både kolera og hoste "diagnoser".</w:t>
      </w:r>
    </w:p>
    <w:p w14:paraId="131FB598" w14:textId="77777777" w:rsidR="00E551AE" w:rsidRPr="008E6DF5" w:rsidRDefault="00E551AE" w:rsidP="00086D65">
      <w:pPr>
        <w:tabs>
          <w:tab w:val="left" w:pos="1276"/>
        </w:tabs>
        <w:ind w:left="1279" w:hangingChars="708" w:hanging="1279"/>
        <w:rPr>
          <w:noProof/>
        </w:rPr>
      </w:pPr>
      <w:r w:rsidRPr="008E6DF5">
        <w:rPr>
          <w:b/>
          <w:bCs/>
          <w:noProof/>
        </w:rPr>
        <w:t>Datakilde</w:t>
      </w:r>
      <w:r w:rsidRPr="008E6DF5">
        <w:rPr>
          <w:noProof/>
        </w:rPr>
        <w:t>:</w:t>
      </w:r>
      <w:r w:rsidRPr="008E6DF5">
        <w:rPr>
          <w:noProof/>
        </w:rPr>
        <w:tab/>
      </w:r>
      <w:r w:rsidRPr="008E6DF5">
        <w:rPr>
          <w:noProof/>
          <w:color w:val="3366FF"/>
        </w:rPr>
        <w:t>Diagnoser registreres under en klinisk session (C10) og ofte under in</w:t>
      </w:r>
      <w:r w:rsidR="00CC163C" w:rsidRPr="008E6DF5">
        <w:rPr>
          <w:noProof/>
          <w:color w:val="3366FF"/>
        </w:rPr>
        <w:t>d</w:t>
      </w:r>
      <w:r w:rsidRPr="008E6DF5">
        <w:rPr>
          <w:noProof/>
          <w:color w:val="3366FF"/>
        </w:rPr>
        <w:t>skrivningen (C1).</w:t>
      </w:r>
    </w:p>
    <w:p w14:paraId="428641C4" w14:textId="77777777" w:rsidR="00E551AE" w:rsidRPr="008E6DF5" w:rsidRDefault="00E551AE" w:rsidP="00086D65">
      <w:pPr>
        <w:tabs>
          <w:tab w:val="left" w:pos="1276"/>
        </w:tabs>
        <w:ind w:left="1279" w:hangingChars="708" w:hanging="1279"/>
        <w:rPr>
          <w:noProof/>
        </w:rPr>
      </w:pPr>
      <w:r w:rsidRPr="008E6DF5">
        <w:rPr>
          <w:b/>
          <w:bCs/>
          <w:noProof/>
        </w:rPr>
        <w:t>Databrug</w:t>
      </w:r>
      <w:r w:rsidRPr="008E6DF5">
        <w:rPr>
          <w:noProof/>
        </w:rPr>
        <w:t>:</w:t>
      </w:r>
      <w:r w:rsidRPr="008E6DF5">
        <w:rPr>
          <w:noProof/>
        </w:rPr>
        <w:tab/>
      </w:r>
      <w:r w:rsidRPr="008E6DF5">
        <w:rPr>
          <w:noProof/>
          <w:color w:val="3366FF"/>
        </w:rPr>
        <w:t>Diagnoser vises i oversigten for en patient, ved afregning og ved indberetning til myndighederne.</w:t>
      </w:r>
    </w:p>
    <w:p w14:paraId="3395C2DD" w14:textId="77777777" w:rsidR="00E551AE" w:rsidRPr="008E6DF5" w:rsidRDefault="00E551AE" w:rsidP="00E551AE">
      <w:pPr>
        <w:rPr>
          <w:noProof/>
          <w:color w:val="3366F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E551AE" w:rsidRPr="008E6DF5" w14:paraId="34CF1C37"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136156C7" w14:textId="77777777" w:rsidR="00E551AE" w:rsidRPr="008E6DF5" w:rsidRDefault="00E551AE" w:rsidP="008C72F8">
            <w:pPr>
              <w:keepNext/>
              <w:tabs>
                <w:tab w:val="left" w:pos="426"/>
              </w:tabs>
              <w:rPr>
                <w:b/>
                <w:bCs/>
                <w:noProof/>
              </w:rPr>
            </w:pPr>
            <w:r w:rsidRPr="008E6DF5">
              <w:rPr>
                <w:noProof/>
              </w:rPr>
              <w:t>Datavolumen:</w:t>
            </w:r>
          </w:p>
        </w:tc>
        <w:tc>
          <w:tcPr>
            <w:tcW w:w="3260" w:type="dxa"/>
            <w:tcBorders>
              <w:top w:val="single" w:sz="6" w:space="0" w:color="auto"/>
              <w:left w:val="single" w:sz="6" w:space="0" w:color="auto"/>
              <w:bottom w:val="single" w:sz="6" w:space="0" w:color="auto"/>
              <w:right w:val="single" w:sz="6" w:space="0" w:color="auto"/>
            </w:tcBorders>
          </w:tcPr>
          <w:p w14:paraId="184AD681" w14:textId="77777777" w:rsidR="00E551AE" w:rsidRPr="008E6DF5" w:rsidRDefault="00836608" w:rsidP="008C72F8">
            <w:pPr>
              <w:keepNext/>
              <w:tabs>
                <w:tab w:val="left" w:pos="426"/>
              </w:tabs>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0A13CDE9" w14:textId="77777777" w:rsidR="00E551AE" w:rsidRPr="008E6DF5" w:rsidRDefault="007829FD" w:rsidP="008C72F8">
            <w:pPr>
              <w:keepNext/>
              <w:tabs>
                <w:tab w:val="left" w:pos="426"/>
              </w:tabs>
              <w:rPr>
                <w:noProof/>
              </w:rPr>
            </w:pPr>
            <w:r w:rsidRPr="008E6DF5">
              <w:rPr>
                <w:noProof/>
              </w:rPr>
              <w:t>Kode</w:t>
            </w:r>
            <w:r w:rsidR="00E551AE" w:rsidRPr="008E6DF5">
              <w:rPr>
                <w:noProof/>
              </w:rPr>
              <w:t>:</w:t>
            </w:r>
          </w:p>
        </w:tc>
      </w:tr>
      <w:tr w:rsidR="00E551AE" w:rsidRPr="008E6DF5" w14:paraId="2DCCDD1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87A4925" w14:textId="77777777" w:rsidR="00E551AE" w:rsidRPr="008E6DF5" w:rsidRDefault="00E551AE" w:rsidP="00434EA2">
            <w:pPr>
              <w:tabs>
                <w:tab w:val="left" w:pos="426"/>
              </w:tabs>
              <w:ind w:left="426" w:hanging="426"/>
              <w:rPr>
                <w:noProof/>
              </w:rPr>
            </w:pPr>
            <w:r w:rsidRPr="008E6DF5">
              <w:rPr>
                <w:noProof/>
              </w:rPr>
              <w:t>1.</w:t>
            </w:r>
            <w:r w:rsidRPr="008E6DF5">
              <w:rPr>
                <w:noProof/>
              </w:rPr>
              <w:tab/>
              <w:t xml:space="preserve">Der registreres op til </w:t>
            </w:r>
            <w:r w:rsidRPr="008E6DF5">
              <w:rPr>
                <w:noProof/>
                <w:color w:val="3366FF"/>
              </w:rPr>
              <w:t>800</w:t>
            </w:r>
            <w:r w:rsidR="00434EA2" w:rsidRPr="008E6DF5">
              <w:rPr>
                <w:noProof/>
                <w:color w:val="3366FF"/>
              </w:rPr>
              <w:t>.</w:t>
            </w:r>
            <w:r w:rsidRPr="008E6DF5">
              <w:rPr>
                <w:noProof/>
                <w:color w:val="3366FF"/>
              </w:rPr>
              <w:t xml:space="preserve">000 diagnoser </w:t>
            </w:r>
            <w:r w:rsidR="00434EA2" w:rsidRPr="008E6DF5">
              <w:rPr>
                <w:noProof/>
              </w:rPr>
              <w:t>årligt</w:t>
            </w:r>
            <w:r w:rsidR="004608A9" w:rsidRPr="008E6DF5">
              <w:rPr>
                <w:noProof/>
              </w:rPr>
              <w:t xml:space="preserve">. </w:t>
            </w:r>
          </w:p>
        </w:tc>
        <w:tc>
          <w:tcPr>
            <w:tcW w:w="3260" w:type="dxa"/>
            <w:tcBorders>
              <w:top w:val="single" w:sz="6" w:space="0" w:color="auto"/>
              <w:left w:val="single" w:sz="6" w:space="0" w:color="auto"/>
              <w:bottom w:val="single" w:sz="6" w:space="0" w:color="auto"/>
              <w:right w:val="single" w:sz="6" w:space="0" w:color="auto"/>
            </w:tcBorders>
          </w:tcPr>
          <w:p w14:paraId="5654B7C7" w14:textId="77777777" w:rsidR="00E551AE" w:rsidRPr="008E6DF5" w:rsidRDefault="00E551AE" w:rsidP="008C72F8">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0B1B34FF" w14:textId="77777777" w:rsidR="00E551AE" w:rsidRPr="008E6DF5" w:rsidRDefault="00E551AE" w:rsidP="008C72F8">
            <w:pPr>
              <w:ind w:left="-8" w:firstLine="8"/>
              <w:rPr>
                <w:noProof/>
              </w:rPr>
            </w:pPr>
          </w:p>
        </w:tc>
      </w:tr>
    </w:tbl>
    <w:p w14:paraId="274AE658"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2FEE5724" w14:textId="77777777" w:rsidTr="003534C2">
        <w:trPr>
          <w:cantSplit/>
          <w:tblHeader/>
        </w:trPr>
        <w:tc>
          <w:tcPr>
            <w:tcW w:w="4503" w:type="dxa"/>
            <w:shd w:val="clear" w:color="auto" w:fill="auto"/>
          </w:tcPr>
          <w:p w14:paraId="7F7384C6" w14:textId="77777777" w:rsidR="0065124F" w:rsidRPr="008E6DF5" w:rsidRDefault="0065124F" w:rsidP="003534C2">
            <w:pPr>
              <w:keepNext/>
              <w:tabs>
                <w:tab w:val="left" w:pos="426"/>
              </w:tabs>
              <w:outlineLvl w:val="1"/>
              <w:rPr>
                <w:noProof/>
              </w:rPr>
            </w:pPr>
            <w:r w:rsidRPr="008E6DF5">
              <w:rPr>
                <w:noProof/>
              </w:rPr>
              <w:t>Felter og relationer:</w:t>
            </w:r>
          </w:p>
        </w:tc>
        <w:tc>
          <w:tcPr>
            <w:tcW w:w="3260" w:type="dxa"/>
            <w:shd w:val="clear" w:color="auto" w:fill="auto"/>
          </w:tcPr>
          <w:p w14:paraId="0DB992B9" w14:textId="77777777" w:rsidR="0065124F" w:rsidRPr="008E6DF5" w:rsidRDefault="0065124F" w:rsidP="003534C2">
            <w:pPr>
              <w:keepNext/>
              <w:tabs>
                <w:tab w:val="left" w:pos="426"/>
              </w:tabs>
              <w:outlineLvl w:val="1"/>
              <w:rPr>
                <w:noProof/>
              </w:rPr>
            </w:pPr>
            <w:r w:rsidRPr="008E6DF5">
              <w:rPr>
                <w:noProof/>
              </w:rPr>
              <w:t>Eksempel på løsning:</w:t>
            </w:r>
          </w:p>
        </w:tc>
        <w:tc>
          <w:tcPr>
            <w:tcW w:w="759" w:type="dxa"/>
            <w:shd w:val="clear" w:color="auto" w:fill="auto"/>
          </w:tcPr>
          <w:p w14:paraId="233E812D" w14:textId="77777777" w:rsidR="0065124F" w:rsidRPr="008E6DF5" w:rsidRDefault="0065124F" w:rsidP="003534C2">
            <w:pPr>
              <w:keepNext/>
              <w:tabs>
                <w:tab w:val="left" w:pos="426"/>
              </w:tabs>
              <w:outlineLvl w:val="1"/>
              <w:rPr>
                <w:noProof/>
              </w:rPr>
            </w:pPr>
            <w:r w:rsidRPr="008E6DF5">
              <w:rPr>
                <w:noProof/>
              </w:rPr>
              <w:t>Kode:</w:t>
            </w:r>
          </w:p>
        </w:tc>
      </w:tr>
      <w:tr w:rsidR="0065124F" w:rsidRPr="008E6DF5" w14:paraId="499EE4F6" w14:textId="77777777" w:rsidTr="003534C2">
        <w:trPr>
          <w:cantSplit/>
          <w:tblHeader/>
        </w:trPr>
        <w:tc>
          <w:tcPr>
            <w:tcW w:w="4503" w:type="dxa"/>
            <w:shd w:val="clear" w:color="auto" w:fill="auto"/>
          </w:tcPr>
          <w:p w14:paraId="6591D7F8" w14:textId="77777777" w:rsidR="0065124F" w:rsidRPr="008E6DF5" w:rsidRDefault="004608A9" w:rsidP="003534C2">
            <w:pPr>
              <w:tabs>
                <w:tab w:val="left" w:pos="426"/>
              </w:tabs>
              <w:ind w:left="426" w:hanging="426"/>
              <w:rPr>
                <w:noProof/>
                <w:color w:val="3366FF"/>
              </w:rPr>
            </w:pPr>
            <w:r w:rsidRPr="008E6DF5">
              <w:rPr>
                <w:noProof/>
              </w:rPr>
              <w:t>2</w:t>
            </w:r>
            <w:r w:rsidR="0065124F" w:rsidRPr="008E6DF5">
              <w:rPr>
                <w:noProof/>
              </w:rPr>
              <w:t>.</w:t>
            </w:r>
            <w:r w:rsidR="0065124F" w:rsidRPr="008E6DF5">
              <w:rPr>
                <w:noProof/>
              </w:rPr>
              <w:tab/>
            </w:r>
            <w:r w:rsidR="0065124F" w:rsidRPr="008E6DF5">
              <w:rPr>
                <w:noProof/>
                <w:color w:val="3366FF"/>
              </w:rPr>
              <w:t xml:space="preserve">Diagnosekode: </w:t>
            </w:r>
            <w:r w:rsidRPr="008E6DF5">
              <w:rPr>
                <w:noProof/>
                <w:color w:val="3366FF"/>
              </w:rPr>
              <w:t>R</w:t>
            </w:r>
            <w:r w:rsidR="0065124F" w:rsidRPr="008E6DF5">
              <w:rPr>
                <w:noProof/>
                <w:color w:val="3366FF"/>
              </w:rPr>
              <w:t>elation til Diagnose</w:t>
            </w:r>
            <w:r w:rsidR="0065124F" w:rsidRPr="008E6DF5">
              <w:rPr>
                <w:noProof/>
                <w:color w:val="3366FF"/>
              </w:rPr>
              <w:softHyphen/>
              <w:t>type</w:t>
            </w:r>
            <w:r w:rsidRPr="008E6DF5">
              <w:rPr>
                <w:noProof/>
                <w:color w:val="3366FF"/>
              </w:rPr>
              <w:t>n</w:t>
            </w:r>
            <w:r w:rsidR="0065124F" w:rsidRPr="008E6DF5">
              <w:rPr>
                <w:noProof/>
                <w:color w:val="3366FF"/>
              </w:rPr>
              <w:t xml:space="preserve">. </w:t>
            </w:r>
          </w:p>
          <w:p w14:paraId="27172168" w14:textId="77777777" w:rsidR="0065124F" w:rsidRPr="008E6DF5" w:rsidRDefault="0065124F" w:rsidP="003534C2">
            <w:pPr>
              <w:tabs>
                <w:tab w:val="left" w:pos="426"/>
              </w:tabs>
              <w:ind w:left="426" w:hanging="426"/>
              <w:rPr>
                <w:noProof/>
              </w:rPr>
            </w:pPr>
            <w:r w:rsidRPr="008E6DF5">
              <w:rPr>
                <w:noProof/>
                <w:color w:val="3366FF"/>
              </w:rPr>
              <w:tab/>
            </w:r>
            <w:r w:rsidR="004608A9" w:rsidRPr="008E6DF5">
              <w:rPr>
                <w:noProof/>
                <w:color w:val="3366FF"/>
              </w:rPr>
              <w:t>Patientens primære diagnose kan</w:t>
            </w:r>
            <w:r w:rsidRPr="008E6DF5">
              <w:rPr>
                <w:noProof/>
                <w:color w:val="3366FF"/>
              </w:rPr>
              <w:t xml:space="preserve"> ændres under behandlingen. Den </w:t>
            </w:r>
            <w:r w:rsidR="004608A9" w:rsidRPr="008E6DF5">
              <w:rPr>
                <w:noProof/>
                <w:color w:val="3366FF"/>
              </w:rPr>
              <w:t>primære</w:t>
            </w:r>
            <w:r w:rsidRPr="008E6DF5">
              <w:rPr>
                <w:noProof/>
                <w:color w:val="3366FF"/>
              </w:rPr>
              <w:t xml:space="preserve"> diagnose</w:t>
            </w:r>
            <w:r w:rsidR="004608A9" w:rsidRPr="008E6DF5">
              <w:rPr>
                <w:noProof/>
                <w:color w:val="3366FF"/>
              </w:rPr>
              <w:t>type</w:t>
            </w:r>
            <w:r w:rsidRPr="008E6DF5">
              <w:rPr>
                <w:noProof/>
                <w:color w:val="3366FF"/>
              </w:rPr>
              <w:t xml:space="preserve"> bruges ved afregning og indberetning.</w:t>
            </w:r>
          </w:p>
        </w:tc>
        <w:tc>
          <w:tcPr>
            <w:tcW w:w="3260" w:type="dxa"/>
            <w:shd w:val="clear" w:color="auto" w:fill="auto"/>
          </w:tcPr>
          <w:p w14:paraId="3D69643B" w14:textId="77777777" w:rsidR="0065124F" w:rsidRPr="008E6DF5" w:rsidRDefault="0065124F" w:rsidP="003534C2">
            <w:pPr>
              <w:ind w:left="-8" w:firstLine="8"/>
              <w:rPr>
                <w:noProof/>
              </w:rPr>
            </w:pPr>
          </w:p>
        </w:tc>
        <w:tc>
          <w:tcPr>
            <w:tcW w:w="759" w:type="dxa"/>
            <w:shd w:val="clear" w:color="auto" w:fill="auto"/>
          </w:tcPr>
          <w:p w14:paraId="0F36EFEC" w14:textId="77777777" w:rsidR="0065124F" w:rsidRPr="008E6DF5" w:rsidRDefault="0065124F" w:rsidP="003534C2">
            <w:pPr>
              <w:ind w:left="-8" w:firstLine="8"/>
              <w:rPr>
                <w:noProof/>
              </w:rPr>
            </w:pPr>
          </w:p>
        </w:tc>
      </w:tr>
      <w:tr w:rsidR="0065124F" w:rsidRPr="008E6DF5" w14:paraId="1CE9A259" w14:textId="77777777" w:rsidTr="003534C2">
        <w:trPr>
          <w:cantSplit/>
          <w:tblHeader/>
        </w:trPr>
        <w:tc>
          <w:tcPr>
            <w:tcW w:w="4503" w:type="dxa"/>
            <w:shd w:val="clear" w:color="auto" w:fill="auto"/>
          </w:tcPr>
          <w:p w14:paraId="6FC27BFE" w14:textId="77777777" w:rsidR="0065124F" w:rsidRPr="008E6DF5" w:rsidRDefault="004608A9" w:rsidP="003534C2">
            <w:pPr>
              <w:tabs>
                <w:tab w:val="left" w:pos="426"/>
              </w:tabs>
              <w:ind w:left="426" w:hanging="426"/>
              <w:rPr>
                <w:noProof/>
              </w:rPr>
            </w:pPr>
            <w:r w:rsidRPr="008E6DF5">
              <w:rPr>
                <w:noProof/>
              </w:rPr>
              <w:t>2</w:t>
            </w:r>
            <w:r w:rsidR="0065124F" w:rsidRPr="008E6DF5">
              <w:rPr>
                <w:noProof/>
              </w:rPr>
              <w:t>p.</w:t>
            </w:r>
            <w:r w:rsidR="0065124F" w:rsidRPr="008E6DF5">
              <w:rPr>
                <w:noProof/>
              </w:rPr>
              <w:tab/>
            </w:r>
            <w:r w:rsidR="0065124F" w:rsidRPr="008E6DF5">
              <w:rPr>
                <w:noProof/>
                <w:color w:val="3366FF"/>
              </w:rPr>
              <w:t>Problem: Meget svært at finde den rigtige SKS-kode</w:t>
            </w:r>
            <w:r w:rsidRPr="008E6DF5">
              <w:rPr>
                <w:noProof/>
                <w:color w:val="3366FF"/>
              </w:rPr>
              <w:t xml:space="preserve"> ud af de 20.000 mulige</w:t>
            </w:r>
            <w:r w:rsidR="0065124F" w:rsidRPr="008E6DF5">
              <w:rPr>
                <w:noProof/>
                <w:color w:val="3366FF"/>
              </w:rPr>
              <w:t>.</w:t>
            </w:r>
          </w:p>
        </w:tc>
        <w:tc>
          <w:tcPr>
            <w:tcW w:w="3260" w:type="dxa"/>
            <w:shd w:val="clear" w:color="auto" w:fill="auto"/>
          </w:tcPr>
          <w:p w14:paraId="131BBC2F" w14:textId="77777777" w:rsidR="0065124F" w:rsidRPr="008E6DF5" w:rsidRDefault="0065124F" w:rsidP="003534C2">
            <w:pPr>
              <w:ind w:left="-8" w:firstLine="8"/>
              <w:rPr>
                <w:noProof/>
                <w:color w:val="3366FF"/>
              </w:rPr>
            </w:pPr>
            <w:r w:rsidRPr="008E6DF5">
              <w:rPr>
                <w:noProof/>
                <w:color w:val="3366FF"/>
              </w:rPr>
              <w:t>Se løsningsnoten nedenfor.</w:t>
            </w:r>
          </w:p>
        </w:tc>
        <w:tc>
          <w:tcPr>
            <w:tcW w:w="759" w:type="dxa"/>
            <w:shd w:val="clear" w:color="auto" w:fill="auto"/>
          </w:tcPr>
          <w:p w14:paraId="2A0F02C2" w14:textId="77777777" w:rsidR="0065124F" w:rsidRPr="008E6DF5" w:rsidRDefault="0065124F" w:rsidP="003534C2">
            <w:pPr>
              <w:ind w:left="-8" w:firstLine="8"/>
              <w:rPr>
                <w:noProof/>
              </w:rPr>
            </w:pPr>
          </w:p>
        </w:tc>
      </w:tr>
      <w:tr w:rsidR="004608A9" w:rsidRPr="008E6DF5" w14:paraId="68531745" w14:textId="77777777" w:rsidTr="003534C2">
        <w:trPr>
          <w:cantSplit/>
          <w:tblHeader/>
        </w:trPr>
        <w:tc>
          <w:tcPr>
            <w:tcW w:w="4503" w:type="dxa"/>
            <w:shd w:val="clear" w:color="auto" w:fill="auto"/>
          </w:tcPr>
          <w:p w14:paraId="4A05E9F4" w14:textId="77777777" w:rsidR="004608A9" w:rsidRPr="008E6DF5" w:rsidRDefault="004608A9" w:rsidP="00ED5F73">
            <w:pPr>
              <w:tabs>
                <w:tab w:val="left" w:pos="426"/>
              </w:tabs>
              <w:ind w:left="426" w:hanging="426"/>
              <w:rPr>
                <w:noProof/>
              </w:rPr>
            </w:pPr>
            <w:r w:rsidRPr="008E6DF5">
              <w:rPr>
                <w:noProof/>
              </w:rPr>
              <w:t>3.</w:t>
            </w:r>
            <w:r w:rsidRPr="008E6DF5">
              <w:rPr>
                <w:noProof/>
              </w:rPr>
              <w:tab/>
            </w:r>
            <w:r w:rsidR="00ED5F73" w:rsidRPr="008E6DF5">
              <w:rPr>
                <w:noProof/>
                <w:color w:val="3366FF"/>
              </w:rPr>
              <w:t>Indskrivning</w:t>
            </w:r>
            <w:r w:rsidRPr="008E6DF5">
              <w:rPr>
                <w:noProof/>
                <w:color w:val="3366FF"/>
              </w:rPr>
              <w:t xml:space="preserve">: Relation til </w:t>
            </w:r>
            <w:r w:rsidR="00ED5F73" w:rsidRPr="008E6DF5">
              <w:rPr>
                <w:noProof/>
                <w:color w:val="3366FF"/>
              </w:rPr>
              <w:t>Indskrivning</w:t>
            </w:r>
            <w:r w:rsidRPr="008E6DF5">
              <w:rPr>
                <w:noProof/>
                <w:color w:val="3366FF"/>
              </w:rPr>
              <w:t>, som viser videre til patienten (Person).</w:t>
            </w:r>
          </w:p>
        </w:tc>
        <w:tc>
          <w:tcPr>
            <w:tcW w:w="3260" w:type="dxa"/>
            <w:shd w:val="clear" w:color="auto" w:fill="auto"/>
          </w:tcPr>
          <w:p w14:paraId="5FED0344" w14:textId="77777777" w:rsidR="004608A9" w:rsidRPr="008E6DF5" w:rsidRDefault="0000634E" w:rsidP="003534C2">
            <w:pPr>
              <w:ind w:left="-8" w:firstLine="8"/>
              <w:rPr>
                <w:noProof/>
              </w:rPr>
            </w:pPr>
            <w:r w:rsidRPr="008E6DF5">
              <w:rPr>
                <w:noProof/>
                <w:color w:val="3366FF"/>
              </w:rPr>
              <w:t>Systemet registrerer det automatisk ud fra den valgte patient.</w:t>
            </w:r>
          </w:p>
        </w:tc>
        <w:tc>
          <w:tcPr>
            <w:tcW w:w="759" w:type="dxa"/>
            <w:shd w:val="clear" w:color="auto" w:fill="auto"/>
          </w:tcPr>
          <w:p w14:paraId="22A32870" w14:textId="77777777" w:rsidR="004608A9" w:rsidRPr="008E6DF5" w:rsidRDefault="004608A9" w:rsidP="003534C2">
            <w:pPr>
              <w:ind w:left="-8" w:firstLine="8"/>
              <w:rPr>
                <w:noProof/>
              </w:rPr>
            </w:pPr>
          </w:p>
        </w:tc>
      </w:tr>
      <w:tr w:rsidR="0065124F" w:rsidRPr="008E6DF5" w14:paraId="573E2214" w14:textId="77777777" w:rsidTr="003534C2">
        <w:trPr>
          <w:cantSplit/>
          <w:tblHeader/>
        </w:trPr>
        <w:tc>
          <w:tcPr>
            <w:tcW w:w="4503" w:type="dxa"/>
            <w:shd w:val="clear" w:color="auto" w:fill="auto"/>
          </w:tcPr>
          <w:p w14:paraId="56B08FF3" w14:textId="77777777" w:rsidR="0065124F" w:rsidRPr="008E6DF5" w:rsidRDefault="004608A9" w:rsidP="003534C2">
            <w:pPr>
              <w:tabs>
                <w:tab w:val="left" w:pos="426"/>
              </w:tabs>
              <w:ind w:left="426" w:hanging="426"/>
              <w:rPr>
                <w:noProof/>
              </w:rPr>
            </w:pPr>
            <w:r w:rsidRPr="008E6DF5">
              <w:rPr>
                <w:noProof/>
              </w:rPr>
              <w:t>4</w:t>
            </w:r>
            <w:r w:rsidR="0065124F" w:rsidRPr="008E6DF5">
              <w:rPr>
                <w:noProof/>
              </w:rPr>
              <w:t>.</w:t>
            </w:r>
            <w:r w:rsidR="0065124F" w:rsidRPr="008E6DF5">
              <w:rPr>
                <w:noProof/>
              </w:rPr>
              <w:tab/>
            </w:r>
            <w:r w:rsidR="0065124F" w:rsidRPr="008E6DF5">
              <w:rPr>
                <w:noProof/>
                <w:color w:val="3366FF"/>
              </w:rPr>
              <w:t>Navn: Normalt navnet fra Diagnosetype</w:t>
            </w:r>
            <w:r w:rsidR="0000634E" w:rsidRPr="008E6DF5">
              <w:rPr>
                <w:noProof/>
                <w:color w:val="3366FF"/>
              </w:rPr>
              <w:t>n</w:t>
            </w:r>
            <w:r w:rsidR="0065124F" w:rsidRPr="008E6DF5">
              <w:rPr>
                <w:noProof/>
                <w:color w:val="3366FF"/>
              </w:rPr>
              <w:t>, men kan også være et navn indtastet specielt for denne patient.</w:t>
            </w:r>
          </w:p>
        </w:tc>
        <w:tc>
          <w:tcPr>
            <w:tcW w:w="3260" w:type="dxa"/>
            <w:shd w:val="clear" w:color="auto" w:fill="auto"/>
          </w:tcPr>
          <w:p w14:paraId="4E8F4DF8" w14:textId="77777777" w:rsidR="0065124F" w:rsidRPr="008E6DF5" w:rsidRDefault="0000634E" w:rsidP="003534C2">
            <w:pPr>
              <w:ind w:left="-8" w:firstLine="8"/>
              <w:rPr>
                <w:noProof/>
              </w:rPr>
            </w:pPr>
            <w:r w:rsidRPr="008E6DF5">
              <w:rPr>
                <w:noProof/>
                <w:color w:val="3366FF"/>
              </w:rPr>
              <w:t xml:space="preserve">Feltlængde: 100 </w:t>
            </w:r>
            <w:r w:rsidR="007D0CD3" w:rsidRPr="008E6DF5">
              <w:rPr>
                <w:noProof/>
                <w:color w:val="3366FF"/>
              </w:rPr>
              <w:t>tegn</w:t>
            </w:r>
            <w:r w:rsidRPr="008E6DF5">
              <w:rPr>
                <w:noProof/>
                <w:color w:val="3366FF"/>
              </w:rPr>
              <w:t>.</w:t>
            </w:r>
          </w:p>
        </w:tc>
        <w:tc>
          <w:tcPr>
            <w:tcW w:w="759" w:type="dxa"/>
            <w:shd w:val="clear" w:color="auto" w:fill="auto"/>
          </w:tcPr>
          <w:p w14:paraId="6AAF0420" w14:textId="77777777" w:rsidR="0065124F" w:rsidRPr="008E6DF5" w:rsidRDefault="0065124F" w:rsidP="003534C2">
            <w:pPr>
              <w:ind w:left="-8" w:firstLine="8"/>
              <w:rPr>
                <w:noProof/>
              </w:rPr>
            </w:pPr>
          </w:p>
        </w:tc>
      </w:tr>
      <w:tr w:rsidR="0065124F" w:rsidRPr="008E6DF5" w14:paraId="62E6B948" w14:textId="77777777" w:rsidTr="003534C2">
        <w:trPr>
          <w:cantSplit/>
          <w:tblHeader/>
        </w:trPr>
        <w:tc>
          <w:tcPr>
            <w:tcW w:w="4503" w:type="dxa"/>
            <w:shd w:val="clear" w:color="auto" w:fill="auto"/>
          </w:tcPr>
          <w:p w14:paraId="05AE4D09" w14:textId="77777777" w:rsidR="0065124F" w:rsidRPr="008E6DF5" w:rsidRDefault="004608A9" w:rsidP="003534C2">
            <w:pPr>
              <w:tabs>
                <w:tab w:val="left" w:pos="426"/>
              </w:tabs>
              <w:ind w:left="426" w:hanging="426"/>
              <w:rPr>
                <w:noProof/>
              </w:rPr>
            </w:pPr>
            <w:r w:rsidRPr="008E6DF5">
              <w:rPr>
                <w:noProof/>
              </w:rPr>
              <w:t>5</w:t>
            </w:r>
            <w:r w:rsidR="0065124F" w:rsidRPr="008E6DF5">
              <w:rPr>
                <w:noProof/>
              </w:rPr>
              <w:t>.</w:t>
            </w:r>
            <w:r w:rsidR="0065124F" w:rsidRPr="008E6DF5">
              <w:rPr>
                <w:noProof/>
              </w:rPr>
              <w:tab/>
            </w:r>
            <w:r w:rsidR="0065124F" w:rsidRPr="008E6DF5">
              <w:rPr>
                <w:noProof/>
                <w:color w:val="3366FF"/>
              </w:rPr>
              <w:t>Tilstand: En diagnose kan være i følgende tilstande: Obs, gyldig, annulleret, ophørt.</w:t>
            </w:r>
          </w:p>
        </w:tc>
        <w:tc>
          <w:tcPr>
            <w:tcW w:w="3260" w:type="dxa"/>
            <w:shd w:val="clear" w:color="auto" w:fill="auto"/>
          </w:tcPr>
          <w:p w14:paraId="0ACDF7BD" w14:textId="77777777" w:rsidR="0065124F" w:rsidRPr="008E6DF5" w:rsidRDefault="0065124F" w:rsidP="003534C2">
            <w:pPr>
              <w:ind w:left="-8" w:firstLine="8"/>
              <w:rPr>
                <w:noProof/>
              </w:rPr>
            </w:pPr>
          </w:p>
        </w:tc>
        <w:tc>
          <w:tcPr>
            <w:tcW w:w="759" w:type="dxa"/>
            <w:shd w:val="clear" w:color="auto" w:fill="auto"/>
          </w:tcPr>
          <w:p w14:paraId="1AA5BA3F" w14:textId="77777777" w:rsidR="0065124F" w:rsidRPr="008E6DF5" w:rsidRDefault="0065124F" w:rsidP="003534C2">
            <w:pPr>
              <w:ind w:left="-8" w:firstLine="8"/>
              <w:rPr>
                <w:noProof/>
              </w:rPr>
            </w:pPr>
          </w:p>
        </w:tc>
      </w:tr>
      <w:tr w:rsidR="0065124F" w:rsidRPr="008E6DF5" w14:paraId="66AF6B16" w14:textId="77777777" w:rsidTr="003534C2">
        <w:trPr>
          <w:cantSplit/>
          <w:tblHeader/>
        </w:trPr>
        <w:tc>
          <w:tcPr>
            <w:tcW w:w="4503" w:type="dxa"/>
            <w:shd w:val="clear" w:color="auto" w:fill="auto"/>
          </w:tcPr>
          <w:p w14:paraId="485EFA6A" w14:textId="77777777" w:rsidR="0065124F" w:rsidRPr="008E6DF5" w:rsidRDefault="004608A9" w:rsidP="005026D2">
            <w:pPr>
              <w:tabs>
                <w:tab w:val="left" w:pos="426"/>
              </w:tabs>
              <w:ind w:left="426" w:hanging="426"/>
              <w:rPr>
                <w:noProof/>
              </w:rPr>
            </w:pPr>
            <w:r w:rsidRPr="008E6DF5">
              <w:rPr>
                <w:noProof/>
              </w:rPr>
              <w:t>6</w:t>
            </w:r>
            <w:r w:rsidR="0065124F" w:rsidRPr="008E6DF5">
              <w:rPr>
                <w:noProof/>
              </w:rPr>
              <w:t>.</w:t>
            </w:r>
            <w:r w:rsidR="0065124F" w:rsidRPr="008E6DF5">
              <w:rPr>
                <w:noProof/>
              </w:rPr>
              <w:tab/>
            </w:r>
            <w:r w:rsidR="0065124F" w:rsidRPr="008E6DF5">
              <w:rPr>
                <w:noProof/>
                <w:color w:val="3366FF"/>
              </w:rPr>
              <w:t xml:space="preserve">Starttidspunkt: Det tidspunkt hvorfra diagnosen er i denne tilstand. Er ofte det samme som </w:t>
            </w:r>
            <w:r w:rsidR="005026D2" w:rsidRPr="008E6DF5">
              <w:rPr>
                <w:noProof/>
                <w:color w:val="3366FF"/>
              </w:rPr>
              <w:t>Ændringstidspunkt</w:t>
            </w:r>
            <w:r w:rsidR="0065124F" w:rsidRPr="008E6DF5">
              <w:rPr>
                <w:noProof/>
                <w:color w:val="3366FF"/>
              </w:rPr>
              <w:t>, men ikke altid, fx hvis man registrerer at patienten havde hoste i går.</w:t>
            </w:r>
          </w:p>
        </w:tc>
        <w:tc>
          <w:tcPr>
            <w:tcW w:w="3260" w:type="dxa"/>
            <w:shd w:val="clear" w:color="auto" w:fill="auto"/>
          </w:tcPr>
          <w:p w14:paraId="7EB986A0" w14:textId="77777777" w:rsidR="0065124F" w:rsidRPr="008E6DF5" w:rsidRDefault="0065124F" w:rsidP="003534C2">
            <w:pPr>
              <w:ind w:left="-8" w:firstLine="8"/>
              <w:rPr>
                <w:noProof/>
                <w:color w:val="3366FF"/>
              </w:rPr>
            </w:pPr>
            <w:r w:rsidRPr="008E6DF5">
              <w:rPr>
                <w:noProof/>
                <w:color w:val="3366FF"/>
              </w:rPr>
              <w:t>Systemet gør det let at vælge registreringstidspunktet som Starttidspunkt.</w:t>
            </w:r>
          </w:p>
        </w:tc>
        <w:tc>
          <w:tcPr>
            <w:tcW w:w="759" w:type="dxa"/>
            <w:shd w:val="clear" w:color="auto" w:fill="auto"/>
          </w:tcPr>
          <w:p w14:paraId="2E6EAB53" w14:textId="77777777" w:rsidR="0065124F" w:rsidRPr="008E6DF5" w:rsidRDefault="0065124F" w:rsidP="003534C2">
            <w:pPr>
              <w:ind w:left="-8" w:firstLine="8"/>
              <w:rPr>
                <w:noProof/>
              </w:rPr>
            </w:pPr>
          </w:p>
        </w:tc>
      </w:tr>
      <w:tr w:rsidR="0065124F" w:rsidRPr="008E6DF5" w14:paraId="3121A645" w14:textId="77777777" w:rsidTr="003534C2">
        <w:trPr>
          <w:cantSplit/>
          <w:tblHeader/>
        </w:trPr>
        <w:tc>
          <w:tcPr>
            <w:tcW w:w="4503" w:type="dxa"/>
            <w:shd w:val="clear" w:color="auto" w:fill="auto"/>
          </w:tcPr>
          <w:p w14:paraId="72AC2652" w14:textId="77777777" w:rsidR="0065124F" w:rsidRPr="008E6DF5" w:rsidRDefault="000004F6" w:rsidP="003534C2">
            <w:pPr>
              <w:tabs>
                <w:tab w:val="left" w:pos="426"/>
              </w:tabs>
              <w:ind w:left="426" w:hanging="426"/>
              <w:rPr>
                <w:b/>
                <w:noProof/>
              </w:rPr>
            </w:pPr>
            <w:r w:rsidRPr="008E6DF5">
              <w:rPr>
                <w:b/>
                <w:noProof/>
              </w:rPr>
              <w:t>…</w:t>
            </w:r>
          </w:p>
        </w:tc>
        <w:tc>
          <w:tcPr>
            <w:tcW w:w="3260" w:type="dxa"/>
            <w:shd w:val="clear" w:color="auto" w:fill="auto"/>
          </w:tcPr>
          <w:p w14:paraId="5147173E" w14:textId="77777777" w:rsidR="0065124F" w:rsidRPr="008E6DF5" w:rsidRDefault="0065124F" w:rsidP="003534C2">
            <w:pPr>
              <w:ind w:left="-8" w:firstLine="8"/>
              <w:rPr>
                <w:noProof/>
              </w:rPr>
            </w:pPr>
          </w:p>
        </w:tc>
        <w:tc>
          <w:tcPr>
            <w:tcW w:w="759" w:type="dxa"/>
            <w:shd w:val="clear" w:color="auto" w:fill="auto"/>
          </w:tcPr>
          <w:p w14:paraId="2F537E51" w14:textId="77777777" w:rsidR="0065124F" w:rsidRPr="008E6DF5" w:rsidRDefault="0065124F" w:rsidP="003534C2">
            <w:pPr>
              <w:ind w:left="-8" w:firstLine="8"/>
              <w:rPr>
                <w:noProof/>
              </w:rPr>
            </w:pPr>
          </w:p>
        </w:tc>
      </w:tr>
      <w:tr w:rsidR="0065124F" w:rsidRPr="008E6DF5" w14:paraId="37D54127" w14:textId="77777777" w:rsidTr="003534C2">
        <w:trPr>
          <w:cantSplit/>
          <w:tblHeader/>
        </w:trPr>
        <w:tc>
          <w:tcPr>
            <w:tcW w:w="4503" w:type="dxa"/>
            <w:shd w:val="clear" w:color="auto" w:fill="auto"/>
          </w:tcPr>
          <w:p w14:paraId="72F46B6C" w14:textId="77777777" w:rsidR="0065124F" w:rsidRPr="008E6DF5" w:rsidRDefault="0065124F" w:rsidP="003534C2">
            <w:pPr>
              <w:tabs>
                <w:tab w:val="left" w:pos="426"/>
              </w:tabs>
              <w:ind w:left="426" w:hanging="426"/>
              <w:rPr>
                <w:noProof/>
              </w:rPr>
            </w:pPr>
            <w:r w:rsidRPr="008E6DF5">
              <w:rPr>
                <w:noProof/>
              </w:rPr>
              <w:t>17.</w:t>
            </w:r>
            <w:r w:rsidRPr="008E6DF5">
              <w:rPr>
                <w:noProof/>
              </w:rPr>
              <w:tab/>
            </w:r>
            <w:r w:rsidRPr="008E6DF5">
              <w:rPr>
                <w:noProof/>
                <w:color w:val="3366FF"/>
              </w:rPr>
              <w:t xml:space="preserve">Vejledning: Den vejledning der var gældende på det tidspunkt hvor diagnosen blev oprettet. </w:t>
            </w:r>
          </w:p>
        </w:tc>
        <w:tc>
          <w:tcPr>
            <w:tcW w:w="3260" w:type="dxa"/>
            <w:shd w:val="clear" w:color="auto" w:fill="auto"/>
          </w:tcPr>
          <w:p w14:paraId="25C9FD94" w14:textId="77777777" w:rsidR="0065124F" w:rsidRPr="008E6DF5" w:rsidRDefault="0065124F" w:rsidP="003534C2">
            <w:pPr>
              <w:ind w:left="-8" w:firstLine="8"/>
              <w:rPr>
                <w:noProof/>
              </w:rPr>
            </w:pPr>
          </w:p>
        </w:tc>
        <w:tc>
          <w:tcPr>
            <w:tcW w:w="759" w:type="dxa"/>
            <w:shd w:val="clear" w:color="auto" w:fill="auto"/>
          </w:tcPr>
          <w:p w14:paraId="5111ED9B" w14:textId="77777777" w:rsidR="0065124F" w:rsidRPr="008E6DF5" w:rsidRDefault="0065124F" w:rsidP="003534C2">
            <w:pPr>
              <w:ind w:left="-8" w:firstLine="8"/>
              <w:rPr>
                <w:noProof/>
              </w:rPr>
            </w:pPr>
          </w:p>
        </w:tc>
      </w:tr>
    </w:tbl>
    <w:p w14:paraId="0B3159F3" w14:textId="77777777" w:rsidR="0065124F" w:rsidRPr="008E6DF5" w:rsidRDefault="0065124F">
      <w:pPr>
        <w:tabs>
          <w:tab w:val="left" w:pos="1134"/>
        </w:tabs>
        <w:ind w:left="1134" w:hanging="1134"/>
        <w:rPr>
          <w:noProof/>
        </w:rPr>
      </w:pPr>
    </w:p>
    <w:p w14:paraId="7F547E83" w14:textId="77777777" w:rsidR="0065124F" w:rsidRPr="008E6DF5" w:rsidRDefault="0065124F">
      <w:pPr>
        <w:pStyle w:val="Headingsmall"/>
        <w:rPr>
          <w:noProof/>
          <w:lang w:val="da-DK"/>
        </w:rPr>
      </w:pPr>
      <w:r w:rsidRPr="008E6DF5">
        <w:rPr>
          <w:noProof/>
          <w:lang w:val="da-DK"/>
        </w:rPr>
        <w:t>Løsningsnote</w:t>
      </w:r>
    </w:p>
    <w:p w14:paraId="6786737B" w14:textId="77777777" w:rsidR="0065124F" w:rsidRPr="008E6DF5" w:rsidRDefault="0065124F">
      <w:pPr>
        <w:rPr>
          <w:noProof/>
          <w:color w:val="3366FF"/>
          <w:lang w:eastAsia="en-US"/>
        </w:rPr>
      </w:pPr>
      <w:r w:rsidRPr="008E6DF5">
        <w:rPr>
          <w:noProof/>
          <w:color w:val="3366FF"/>
          <w:lang w:eastAsia="en-US"/>
        </w:rPr>
        <w:t>Brugeren kan fx vælge en diagnose på disse måder:</w:t>
      </w:r>
    </w:p>
    <w:p w14:paraId="2C091452" w14:textId="77777777" w:rsidR="0065124F" w:rsidRPr="008E6DF5" w:rsidRDefault="0065124F" w:rsidP="00A44290">
      <w:pPr>
        <w:numPr>
          <w:ilvl w:val="0"/>
          <w:numId w:val="17"/>
        </w:numPr>
        <w:rPr>
          <w:noProof/>
          <w:color w:val="3366FF"/>
        </w:rPr>
      </w:pPr>
      <w:r w:rsidRPr="008E6DF5">
        <w:rPr>
          <w:noProof/>
          <w:color w:val="3366FF"/>
        </w:rPr>
        <w:t>Mulighed for at søge i et hierarki</w:t>
      </w:r>
      <w:r w:rsidR="00A11250">
        <w:rPr>
          <w:noProof/>
          <w:color w:val="3366FF"/>
        </w:rPr>
        <w:t xml:space="preserve"> af diagnoser</w:t>
      </w:r>
      <w:r w:rsidRPr="008E6DF5">
        <w:rPr>
          <w:noProof/>
          <w:color w:val="3366FF"/>
        </w:rPr>
        <w:t xml:space="preserve"> (svarende til SKS over- og underklasser).</w:t>
      </w:r>
    </w:p>
    <w:p w14:paraId="735D5112" w14:textId="77777777" w:rsidR="0065124F" w:rsidRPr="008E6DF5" w:rsidRDefault="0065124F" w:rsidP="00A44290">
      <w:pPr>
        <w:numPr>
          <w:ilvl w:val="0"/>
          <w:numId w:val="17"/>
        </w:numPr>
        <w:rPr>
          <w:noProof/>
          <w:color w:val="3366FF"/>
        </w:rPr>
      </w:pPr>
      <w:r w:rsidRPr="008E6DF5">
        <w:rPr>
          <w:noProof/>
          <w:color w:val="3366FF"/>
        </w:rPr>
        <w:t>Reduceret hierarki tilpasset den enkelte afdeling så de normalt kun ser diagnosetyper relevante for dem.</w:t>
      </w:r>
    </w:p>
    <w:p w14:paraId="5DFC2416" w14:textId="77777777" w:rsidR="0065124F" w:rsidRPr="008E6DF5" w:rsidRDefault="0065124F" w:rsidP="00A44290">
      <w:pPr>
        <w:numPr>
          <w:ilvl w:val="0"/>
          <w:numId w:val="17"/>
        </w:numPr>
        <w:rPr>
          <w:noProof/>
          <w:color w:val="3366FF"/>
          <w:lang w:eastAsia="en-US"/>
        </w:rPr>
      </w:pPr>
      <w:r w:rsidRPr="008E6DF5">
        <w:rPr>
          <w:noProof/>
          <w:color w:val="3366FF"/>
        </w:rPr>
        <w:t>"Live search" hvor brugeren indtaster dele af diagnosens navn og systemet viser mulige match</w:t>
      </w:r>
      <w:r w:rsidR="005026D2" w:rsidRPr="008E6DF5">
        <w:rPr>
          <w:noProof/>
          <w:color w:val="3366FF"/>
        </w:rPr>
        <w:t xml:space="preserve"> for hvert tastetryk</w:t>
      </w:r>
      <w:r w:rsidRPr="008E6DF5">
        <w:rPr>
          <w:noProof/>
          <w:color w:val="3366FF"/>
        </w:rPr>
        <w:t>.</w:t>
      </w:r>
    </w:p>
    <w:p w14:paraId="2D014645" w14:textId="77777777" w:rsidR="0065124F" w:rsidRPr="008E6DF5" w:rsidRDefault="0065124F">
      <w:pPr>
        <w:pStyle w:val="Heading2"/>
        <w:pageBreakBefore/>
        <w:rPr>
          <w:noProof/>
          <w:color w:val="3366FF"/>
        </w:rPr>
      </w:pPr>
      <w:bookmarkStart w:id="70" w:name="_Toc59613336"/>
      <w:bookmarkStart w:id="71" w:name="_Ref131670703"/>
      <w:bookmarkStart w:id="72" w:name="_Ref131671313"/>
      <w:bookmarkStart w:id="73" w:name="_Ref131671319"/>
      <w:bookmarkStart w:id="74" w:name="_Toc347865062"/>
      <w:bookmarkStart w:id="75" w:name="_Toc52818188"/>
      <w:r w:rsidRPr="008E6DF5">
        <w:rPr>
          <w:noProof/>
          <w:color w:val="3366FF"/>
        </w:rPr>
        <w:lastRenderedPageBreak/>
        <w:t>Diagnosetype</w:t>
      </w:r>
      <w:bookmarkEnd w:id="70"/>
      <w:bookmarkEnd w:id="71"/>
      <w:bookmarkEnd w:id="72"/>
      <w:bookmarkEnd w:id="73"/>
      <w:bookmarkEnd w:id="74"/>
      <w:bookmarkEnd w:id="75"/>
    </w:p>
    <w:p w14:paraId="24F19C96" w14:textId="77777777" w:rsidR="0065124F" w:rsidRPr="008E6DF5" w:rsidRDefault="0065124F">
      <w:pPr>
        <w:rPr>
          <w:noProof/>
          <w:color w:val="3366FF"/>
        </w:rPr>
      </w:pPr>
      <w:r w:rsidRPr="008E6DF5">
        <w:rPr>
          <w:noProof/>
          <w:color w:val="3366FF"/>
        </w:rPr>
        <w:t>Samlingen af diagnosetyper udgør diagnosekataloget.</w:t>
      </w:r>
    </w:p>
    <w:p w14:paraId="6410DFF6" w14:textId="77777777" w:rsidR="0000634E" w:rsidRPr="008E6DF5" w:rsidRDefault="0000634E">
      <w:pPr>
        <w:rPr>
          <w:noProof/>
          <w:color w:val="3366FF"/>
        </w:rPr>
      </w:pPr>
    </w:p>
    <w:p w14:paraId="766CC66B" w14:textId="77777777" w:rsidR="0000634E" w:rsidRPr="008E6DF5" w:rsidRDefault="0000634E" w:rsidP="00086D65">
      <w:pPr>
        <w:tabs>
          <w:tab w:val="left" w:pos="1276"/>
        </w:tabs>
        <w:ind w:left="1279" w:hangingChars="708" w:hanging="1279"/>
        <w:rPr>
          <w:noProof/>
          <w:color w:val="3366FF"/>
        </w:rPr>
      </w:pPr>
      <w:r w:rsidRPr="008E6DF5">
        <w:rPr>
          <w:b/>
          <w:bCs/>
          <w:noProof/>
        </w:rPr>
        <w:t>Eksempler</w:t>
      </w:r>
      <w:r w:rsidRPr="008E6DF5">
        <w:rPr>
          <w:noProof/>
        </w:rPr>
        <w:t>:</w:t>
      </w:r>
      <w:r w:rsidRPr="008E6DF5">
        <w:rPr>
          <w:noProof/>
        </w:rPr>
        <w:tab/>
      </w:r>
      <w:r w:rsidRPr="008E6DF5">
        <w:rPr>
          <w:noProof/>
          <w:color w:val="3366FF"/>
        </w:rPr>
        <w:t xml:space="preserve">DA009: Kolera </w:t>
      </w:r>
      <w:r w:rsidR="002342A8" w:rsidRPr="008E6DF5">
        <w:rPr>
          <w:noProof/>
          <w:color w:val="3366FF"/>
        </w:rPr>
        <w:t>vibrio eltor</w:t>
      </w:r>
      <w:r w:rsidRPr="008E6DF5">
        <w:rPr>
          <w:noProof/>
          <w:color w:val="3366FF"/>
        </w:rPr>
        <w:t>; DR059: Hoste.</w:t>
      </w:r>
    </w:p>
    <w:p w14:paraId="4604DFD8" w14:textId="77777777" w:rsidR="0000634E" w:rsidRPr="008E6DF5" w:rsidRDefault="0000634E" w:rsidP="00086D65">
      <w:pPr>
        <w:tabs>
          <w:tab w:val="left" w:pos="1276"/>
        </w:tabs>
        <w:ind w:left="1279" w:hangingChars="708" w:hanging="1279"/>
        <w:rPr>
          <w:noProof/>
        </w:rPr>
      </w:pPr>
      <w:r w:rsidRPr="008E6DF5">
        <w:rPr>
          <w:b/>
          <w:bCs/>
          <w:noProof/>
        </w:rPr>
        <w:t>Datakilde</w:t>
      </w:r>
      <w:r w:rsidRPr="008E6DF5">
        <w:rPr>
          <w:noProof/>
        </w:rPr>
        <w:t>:</w:t>
      </w:r>
      <w:r w:rsidRPr="008E6DF5">
        <w:rPr>
          <w:noProof/>
        </w:rPr>
        <w:tab/>
      </w:r>
      <w:r w:rsidRPr="008E6DF5">
        <w:rPr>
          <w:noProof/>
          <w:color w:val="3366FF"/>
        </w:rPr>
        <w:t>Importeres fra SKS.</w:t>
      </w:r>
    </w:p>
    <w:p w14:paraId="440C4DBD" w14:textId="77777777" w:rsidR="0000634E" w:rsidRPr="008E6DF5" w:rsidRDefault="0000634E" w:rsidP="00086D65">
      <w:pPr>
        <w:tabs>
          <w:tab w:val="left" w:pos="1276"/>
        </w:tabs>
        <w:ind w:left="1279" w:hangingChars="708" w:hanging="1279"/>
        <w:rPr>
          <w:noProof/>
        </w:rPr>
      </w:pPr>
      <w:r w:rsidRPr="008E6DF5">
        <w:rPr>
          <w:b/>
          <w:bCs/>
          <w:noProof/>
        </w:rPr>
        <w:t>Databrug</w:t>
      </w:r>
      <w:r w:rsidRPr="008E6DF5">
        <w:rPr>
          <w:noProof/>
        </w:rPr>
        <w:t>:</w:t>
      </w:r>
      <w:r w:rsidRPr="008E6DF5">
        <w:rPr>
          <w:noProof/>
        </w:rPr>
        <w:tab/>
      </w:r>
      <w:r w:rsidRPr="008E6DF5">
        <w:rPr>
          <w:noProof/>
          <w:color w:val="3366FF"/>
        </w:rPr>
        <w:t>Brugeren vælger en diagnosetype når han registrerer en patientdiagnose.</w:t>
      </w:r>
    </w:p>
    <w:p w14:paraId="270F378F" w14:textId="77777777" w:rsidR="0000634E" w:rsidRPr="008E6DF5" w:rsidRDefault="0000634E">
      <w:pPr>
        <w:rPr>
          <w:noProof/>
          <w:color w:val="3366F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00634E" w:rsidRPr="008E6DF5" w14:paraId="49332C33"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0DD33202" w14:textId="77777777" w:rsidR="0000634E" w:rsidRPr="008E6DF5" w:rsidRDefault="0000634E" w:rsidP="008C72F8">
            <w:pPr>
              <w:keepNext/>
              <w:tabs>
                <w:tab w:val="left" w:pos="426"/>
              </w:tabs>
              <w:rPr>
                <w:b/>
                <w:bCs/>
                <w:noProof/>
              </w:rPr>
            </w:pPr>
            <w:r w:rsidRPr="008E6DF5">
              <w:rPr>
                <w:noProof/>
              </w:rPr>
              <w:t>Datavolumen:</w:t>
            </w:r>
          </w:p>
        </w:tc>
        <w:tc>
          <w:tcPr>
            <w:tcW w:w="3260" w:type="dxa"/>
            <w:tcBorders>
              <w:top w:val="single" w:sz="6" w:space="0" w:color="auto"/>
              <w:left w:val="single" w:sz="6" w:space="0" w:color="auto"/>
              <w:bottom w:val="single" w:sz="6" w:space="0" w:color="auto"/>
              <w:right w:val="single" w:sz="6" w:space="0" w:color="auto"/>
            </w:tcBorders>
          </w:tcPr>
          <w:p w14:paraId="7A322E05" w14:textId="77777777" w:rsidR="0000634E" w:rsidRPr="008E6DF5" w:rsidRDefault="000657EF" w:rsidP="008C72F8">
            <w:pPr>
              <w:keepNext/>
              <w:tabs>
                <w:tab w:val="left" w:pos="426"/>
              </w:tabs>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721C77F7" w14:textId="77777777" w:rsidR="0000634E" w:rsidRPr="008E6DF5" w:rsidRDefault="007829FD" w:rsidP="008C72F8">
            <w:pPr>
              <w:keepNext/>
              <w:tabs>
                <w:tab w:val="left" w:pos="426"/>
              </w:tabs>
              <w:rPr>
                <w:noProof/>
              </w:rPr>
            </w:pPr>
            <w:r w:rsidRPr="008E6DF5">
              <w:rPr>
                <w:noProof/>
              </w:rPr>
              <w:t>Kode</w:t>
            </w:r>
            <w:r w:rsidR="0000634E" w:rsidRPr="008E6DF5">
              <w:rPr>
                <w:noProof/>
              </w:rPr>
              <w:t>:</w:t>
            </w:r>
          </w:p>
        </w:tc>
      </w:tr>
      <w:tr w:rsidR="0000634E" w:rsidRPr="008E6DF5" w14:paraId="4916D6C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B3388E7" w14:textId="77777777" w:rsidR="0000634E" w:rsidRPr="008E6DF5" w:rsidRDefault="0000634E" w:rsidP="008C72F8">
            <w:pPr>
              <w:tabs>
                <w:tab w:val="left" w:pos="426"/>
              </w:tabs>
              <w:ind w:left="426" w:hanging="426"/>
              <w:rPr>
                <w:noProof/>
              </w:rPr>
            </w:pPr>
            <w:r w:rsidRPr="008E6DF5">
              <w:rPr>
                <w:noProof/>
              </w:rPr>
              <w:t>1.</w:t>
            </w:r>
            <w:r w:rsidRPr="008E6DF5">
              <w:rPr>
                <w:noProof/>
              </w:rPr>
              <w:tab/>
            </w:r>
            <w:r w:rsidRPr="008E6DF5">
              <w:rPr>
                <w:noProof/>
                <w:color w:val="3366FF"/>
              </w:rPr>
              <w:t>Der vil</w:t>
            </w:r>
            <w:r w:rsidR="00A763E9" w:rsidRPr="008E6DF5">
              <w:rPr>
                <w:noProof/>
                <w:color w:val="3366FF"/>
              </w:rPr>
              <w:t xml:space="preserve"> </w:t>
            </w:r>
            <w:r w:rsidRPr="008E6DF5">
              <w:rPr>
                <w:noProof/>
                <w:color w:val="3366FF"/>
              </w:rPr>
              <w:t>være op til 30.000 diagnosetyper. SKS har i dag 20.000 typer.</w:t>
            </w:r>
          </w:p>
        </w:tc>
        <w:tc>
          <w:tcPr>
            <w:tcW w:w="3260" w:type="dxa"/>
            <w:tcBorders>
              <w:top w:val="single" w:sz="6" w:space="0" w:color="auto"/>
              <w:left w:val="single" w:sz="6" w:space="0" w:color="auto"/>
              <w:bottom w:val="single" w:sz="6" w:space="0" w:color="auto"/>
              <w:right w:val="single" w:sz="6" w:space="0" w:color="auto"/>
            </w:tcBorders>
          </w:tcPr>
          <w:p w14:paraId="1317E0BC" w14:textId="77777777" w:rsidR="0000634E" w:rsidRPr="008E6DF5" w:rsidRDefault="0000634E" w:rsidP="008C72F8">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16154578" w14:textId="77777777" w:rsidR="0000634E" w:rsidRPr="008E6DF5" w:rsidRDefault="0000634E" w:rsidP="008C72F8">
            <w:pPr>
              <w:ind w:left="-8" w:firstLine="8"/>
              <w:rPr>
                <w:noProof/>
              </w:rPr>
            </w:pPr>
          </w:p>
        </w:tc>
      </w:tr>
    </w:tbl>
    <w:p w14:paraId="0C3A3D07"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0BBE2E53" w14:textId="77777777" w:rsidTr="003534C2">
        <w:trPr>
          <w:cantSplit/>
          <w:tblHeader/>
        </w:trPr>
        <w:tc>
          <w:tcPr>
            <w:tcW w:w="4503" w:type="dxa"/>
            <w:shd w:val="clear" w:color="auto" w:fill="auto"/>
          </w:tcPr>
          <w:p w14:paraId="3143F9E1" w14:textId="77777777" w:rsidR="0065124F" w:rsidRPr="008E6DF5" w:rsidRDefault="0065124F" w:rsidP="003534C2">
            <w:pPr>
              <w:keepNext/>
              <w:tabs>
                <w:tab w:val="left" w:pos="426"/>
              </w:tabs>
              <w:outlineLvl w:val="1"/>
              <w:rPr>
                <w:noProof/>
              </w:rPr>
            </w:pPr>
            <w:r w:rsidRPr="008E6DF5">
              <w:rPr>
                <w:noProof/>
              </w:rPr>
              <w:t xml:space="preserve"> Felter og relationer:</w:t>
            </w:r>
          </w:p>
        </w:tc>
        <w:tc>
          <w:tcPr>
            <w:tcW w:w="3260" w:type="dxa"/>
            <w:shd w:val="clear" w:color="auto" w:fill="auto"/>
          </w:tcPr>
          <w:p w14:paraId="17D5F965" w14:textId="77777777" w:rsidR="0065124F" w:rsidRPr="008E6DF5" w:rsidRDefault="0065124F" w:rsidP="003534C2">
            <w:pPr>
              <w:keepNext/>
              <w:tabs>
                <w:tab w:val="left" w:pos="426"/>
              </w:tabs>
              <w:outlineLvl w:val="1"/>
              <w:rPr>
                <w:noProof/>
              </w:rPr>
            </w:pPr>
            <w:r w:rsidRPr="008E6DF5">
              <w:rPr>
                <w:noProof/>
              </w:rPr>
              <w:t>Eksempel på løsning:</w:t>
            </w:r>
          </w:p>
        </w:tc>
        <w:tc>
          <w:tcPr>
            <w:tcW w:w="759" w:type="dxa"/>
            <w:shd w:val="clear" w:color="auto" w:fill="auto"/>
          </w:tcPr>
          <w:p w14:paraId="06CD4434" w14:textId="77777777" w:rsidR="0065124F" w:rsidRPr="008E6DF5" w:rsidRDefault="0065124F" w:rsidP="003534C2">
            <w:pPr>
              <w:keepNext/>
              <w:tabs>
                <w:tab w:val="left" w:pos="426"/>
              </w:tabs>
              <w:outlineLvl w:val="1"/>
              <w:rPr>
                <w:noProof/>
              </w:rPr>
            </w:pPr>
            <w:r w:rsidRPr="008E6DF5">
              <w:rPr>
                <w:noProof/>
              </w:rPr>
              <w:t>Kode:</w:t>
            </w:r>
          </w:p>
        </w:tc>
      </w:tr>
      <w:tr w:rsidR="0065124F" w:rsidRPr="008E6DF5" w14:paraId="21B1D184" w14:textId="77777777" w:rsidTr="003534C2">
        <w:trPr>
          <w:cantSplit/>
          <w:tblHeader/>
        </w:trPr>
        <w:tc>
          <w:tcPr>
            <w:tcW w:w="4503" w:type="dxa"/>
            <w:shd w:val="clear" w:color="auto" w:fill="auto"/>
          </w:tcPr>
          <w:p w14:paraId="1A03D8CE" w14:textId="77777777" w:rsidR="0065124F" w:rsidRPr="008E6DF5" w:rsidRDefault="007D0CD3" w:rsidP="003534C2">
            <w:pPr>
              <w:tabs>
                <w:tab w:val="left" w:pos="426"/>
              </w:tabs>
              <w:ind w:left="426" w:hanging="426"/>
              <w:rPr>
                <w:noProof/>
              </w:rPr>
            </w:pPr>
            <w:r w:rsidRPr="008E6DF5">
              <w:rPr>
                <w:noProof/>
              </w:rPr>
              <w:t>2</w:t>
            </w:r>
            <w:r w:rsidR="0065124F" w:rsidRPr="008E6DF5">
              <w:rPr>
                <w:noProof/>
              </w:rPr>
              <w:t>.</w:t>
            </w:r>
            <w:r w:rsidR="0065124F" w:rsidRPr="008E6DF5">
              <w:rPr>
                <w:noProof/>
              </w:rPr>
              <w:tab/>
            </w:r>
            <w:r w:rsidR="0065124F" w:rsidRPr="008E6DF5">
              <w:rPr>
                <w:noProof/>
                <w:color w:val="3366FF"/>
              </w:rPr>
              <w:t xml:space="preserve">Diagnosekode: SKS-kode eller </w:t>
            </w:r>
            <w:r w:rsidR="00C8623E" w:rsidRPr="008E6DF5">
              <w:rPr>
                <w:noProof/>
                <w:color w:val="3366FF"/>
              </w:rPr>
              <w:t xml:space="preserve">en </w:t>
            </w:r>
            <w:r w:rsidR="0065124F" w:rsidRPr="008E6DF5">
              <w:rPr>
                <w:noProof/>
                <w:color w:val="3366FF"/>
              </w:rPr>
              <w:t>midlertidig kode.</w:t>
            </w:r>
          </w:p>
        </w:tc>
        <w:tc>
          <w:tcPr>
            <w:tcW w:w="3260" w:type="dxa"/>
            <w:shd w:val="clear" w:color="auto" w:fill="auto"/>
          </w:tcPr>
          <w:p w14:paraId="20A12896" w14:textId="77777777" w:rsidR="0065124F" w:rsidRPr="008E6DF5" w:rsidRDefault="0065124F" w:rsidP="003534C2">
            <w:pPr>
              <w:ind w:left="-8" w:firstLine="8"/>
              <w:rPr>
                <w:noProof/>
              </w:rPr>
            </w:pPr>
          </w:p>
        </w:tc>
        <w:tc>
          <w:tcPr>
            <w:tcW w:w="759" w:type="dxa"/>
            <w:shd w:val="clear" w:color="auto" w:fill="auto"/>
          </w:tcPr>
          <w:p w14:paraId="619EBC7C" w14:textId="77777777" w:rsidR="0065124F" w:rsidRPr="008E6DF5" w:rsidRDefault="0065124F" w:rsidP="003534C2">
            <w:pPr>
              <w:ind w:left="-8" w:firstLine="8"/>
              <w:rPr>
                <w:noProof/>
              </w:rPr>
            </w:pPr>
          </w:p>
        </w:tc>
      </w:tr>
      <w:tr w:rsidR="0065124F" w:rsidRPr="008E6DF5" w14:paraId="0C3D489D" w14:textId="77777777" w:rsidTr="003534C2">
        <w:trPr>
          <w:cantSplit/>
          <w:tblHeader/>
        </w:trPr>
        <w:tc>
          <w:tcPr>
            <w:tcW w:w="4503" w:type="dxa"/>
            <w:shd w:val="clear" w:color="auto" w:fill="auto"/>
          </w:tcPr>
          <w:p w14:paraId="3DBF8115" w14:textId="77777777" w:rsidR="0065124F" w:rsidRPr="008E6DF5" w:rsidRDefault="007D0CD3" w:rsidP="003534C2">
            <w:pPr>
              <w:tabs>
                <w:tab w:val="left" w:pos="426"/>
              </w:tabs>
              <w:ind w:left="426" w:hanging="426"/>
              <w:rPr>
                <w:noProof/>
              </w:rPr>
            </w:pPr>
            <w:r w:rsidRPr="008E6DF5">
              <w:rPr>
                <w:noProof/>
              </w:rPr>
              <w:t>3</w:t>
            </w:r>
            <w:r w:rsidR="0065124F" w:rsidRPr="008E6DF5">
              <w:rPr>
                <w:noProof/>
              </w:rPr>
              <w:t>.</w:t>
            </w:r>
            <w:r w:rsidR="0065124F" w:rsidRPr="008E6DF5">
              <w:rPr>
                <w:noProof/>
              </w:rPr>
              <w:tab/>
            </w:r>
            <w:r w:rsidR="0065124F" w:rsidRPr="008E6DF5">
              <w:rPr>
                <w:noProof/>
                <w:color w:val="3366FF"/>
              </w:rPr>
              <w:t>Navn: Det fulde navn på diagnosen, fx "kolera uden specifikation".</w:t>
            </w:r>
          </w:p>
        </w:tc>
        <w:tc>
          <w:tcPr>
            <w:tcW w:w="3260" w:type="dxa"/>
            <w:shd w:val="clear" w:color="auto" w:fill="auto"/>
          </w:tcPr>
          <w:p w14:paraId="76C7CB15" w14:textId="77777777" w:rsidR="0065124F" w:rsidRPr="008E6DF5" w:rsidRDefault="0065124F" w:rsidP="003534C2">
            <w:pPr>
              <w:ind w:left="-8" w:firstLine="8"/>
              <w:rPr>
                <w:noProof/>
              </w:rPr>
            </w:pPr>
          </w:p>
        </w:tc>
        <w:tc>
          <w:tcPr>
            <w:tcW w:w="759" w:type="dxa"/>
            <w:shd w:val="clear" w:color="auto" w:fill="auto"/>
          </w:tcPr>
          <w:p w14:paraId="69C6D744" w14:textId="77777777" w:rsidR="0065124F" w:rsidRPr="008E6DF5" w:rsidRDefault="0065124F" w:rsidP="003534C2">
            <w:pPr>
              <w:ind w:left="-8" w:firstLine="8"/>
              <w:rPr>
                <w:noProof/>
              </w:rPr>
            </w:pPr>
          </w:p>
        </w:tc>
      </w:tr>
      <w:tr w:rsidR="0065124F" w:rsidRPr="008E6DF5" w14:paraId="55449ADE" w14:textId="77777777" w:rsidTr="003534C2">
        <w:trPr>
          <w:cantSplit/>
          <w:tblHeader/>
        </w:trPr>
        <w:tc>
          <w:tcPr>
            <w:tcW w:w="4503" w:type="dxa"/>
            <w:shd w:val="clear" w:color="auto" w:fill="auto"/>
          </w:tcPr>
          <w:p w14:paraId="26175AA5" w14:textId="77777777" w:rsidR="0065124F" w:rsidRPr="008E6DF5" w:rsidRDefault="007D0CD3" w:rsidP="003534C2">
            <w:pPr>
              <w:tabs>
                <w:tab w:val="left" w:pos="426"/>
              </w:tabs>
              <w:ind w:left="426" w:hanging="426"/>
              <w:rPr>
                <w:noProof/>
              </w:rPr>
            </w:pPr>
            <w:r w:rsidRPr="008E6DF5">
              <w:rPr>
                <w:noProof/>
              </w:rPr>
              <w:t>4</w:t>
            </w:r>
            <w:r w:rsidR="0065124F" w:rsidRPr="008E6DF5">
              <w:rPr>
                <w:noProof/>
              </w:rPr>
              <w:t>.</w:t>
            </w:r>
            <w:r w:rsidR="0065124F" w:rsidRPr="008E6DF5">
              <w:rPr>
                <w:noProof/>
              </w:rPr>
              <w:tab/>
            </w:r>
            <w:r w:rsidR="0065124F" w:rsidRPr="008E6DF5">
              <w:rPr>
                <w:noProof/>
                <w:color w:val="3366FF"/>
              </w:rPr>
              <w:t>Tilstand: En diagnosetype kan være i følgende tilstande: Overvejes, gyldig, forældet.</w:t>
            </w:r>
          </w:p>
        </w:tc>
        <w:tc>
          <w:tcPr>
            <w:tcW w:w="3260" w:type="dxa"/>
            <w:shd w:val="clear" w:color="auto" w:fill="auto"/>
          </w:tcPr>
          <w:p w14:paraId="68FD3AD7" w14:textId="77777777" w:rsidR="0065124F" w:rsidRPr="008E6DF5" w:rsidRDefault="0065124F" w:rsidP="003534C2">
            <w:pPr>
              <w:ind w:left="-8" w:firstLine="8"/>
              <w:rPr>
                <w:noProof/>
              </w:rPr>
            </w:pPr>
          </w:p>
        </w:tc>
        <w:tc>
          <w:tcPr>
            <w:tcW w:w="759" w:type="dxa"/>
            <w:shd w:val="clear" w:color="auto" w:fill="auto"/>
          </w:tcPr>
          <w:p w14:paraId="55C72E35" w14:textId="77777777" w:rsidR="0065124F" w:rsidRPr="008E6DF5" w:rsidRDefault="0065124F" w:rsidP="003534C2">
            <w:pPr>
              <w:ind w:left="-8" w:firstLine="8"/>
              <w:rPr>
                <w:noProof/>
              </w:rPr>
            </w:pPr>
          </w:p>
        </w:tc>
      </w:tr>
      <w:tr w:rsidR="0065124F" w:rsidRPr="008E6DF5" w14:paraId="3C4F001D" w14:textId="77777777" w:rsidTr="003534C2">
        <w:trPr>
          <w:cantSplit/>
          <w:tblHeader/>
        </w:trPr>
        <w:tc>
          <w:tcPr>
            <w:tcW w:w="4503" w:type="dxa"/>
            <w:shd w:val="clear" w:color="auto" w:fill="auto"/>
          </w:tcPr>
          <w:p w14:paraId="43F61AE7" w14:textId="77777777" w:rsidR="0065124F" w:rsidRPr="008E6DF5" w:rsidRDefault="007D0CD3" w:rsidP="002342A8">
            <w:pPr>
              <w:tabs>
                <w:tab w:val="left" w:pos="426"/>
              </w:tabs>
              <w:ind w:left="426" w:hanging="426"/>
              <w:rPr>
                <w:noProof/>
              </w:rPr>
            </w:pPr>
            <w:r w:rsidRPr="008E6DF5">
              <w:rPr>
                <w:noProof/>
              </w:rPr>
              <w:t>5</w:t>
            </w:r>
            <w:r w:rsidR="0065124F" w:rsidRPr="008E6DF5">
              <w:rPr>
                <w:noProof/>
              </w:rPr>
              <w:t>.</w:t>
            </w:r>
            <w:r w:rsidR="0065124F" w:rsidRPr="008E6DF5">
              <w:rPr>
                <w:noProof/>
              </w:rPr>
              <w:tab/>
            </w:r>
            <w:r w:rsidR="0065124F" w:rsidRPr="008E6DF5">
              <w:rPr>
                <w:noProof/>
                <w:color w:val="3366FF"/>
              </w:rPr>
              <w:t xml:space="preserve">Hierarki: </w:t>
            </w:r>
            <w:r w:rsidRPr="008E6DF5">
              <w:rPr>
                <w:noProof/>
                <w:color w:val="3366FF"/>
              </w:rPr>
              <w:t>Relation til en mere generel diagnosetype, fx "Kolera, DA00"</w:t>
            </w:r>
            <w:r w:rsidR="002342A8" w:rsidRPr="008E6DF5">
              <w:rPr>
                <w:noProof/>
                <w:color w:val="3366FF"/>
              </w:rPr>
              <w:t>.</w:t>
            </w:r>
          </w:p>
        </w:tc>
        <w:tc>
          <w:tcPr>
            <w:tcW w:w="3260" w:type="dxa"/>
            <w:shd w:val="clear" w:color="auto" w:fill="auto"/>
          </w:tcPr>
          <w:p w14:paraId="5372EB1B" w14:textId="77777777" w:rsidR="00CA6565" w:rsidRPr="008E6DF5" w:rsidRDefault="00CA6565" w:rsidP="003534C2">
            <w:pPr>
              <w:spacing w:after="100"/>
              <w:ind w:left="-6" w:firstLine="6"/>
              <w:rPr>
                <w:noProof/>
                <w:highlight w:val="yellow"/>
              </w:rPr>
            </w:pPr>
            <w:r w:rsidRPr="008E6DF5">
              <w:rPr>
                <w:noProof/>
                <w:highlight w:val="yellow"/>
              </w:rPr>
              <w:t>Eksempel: "Kolera, DA00".</w:t>
            </w:r>
          </w:p>
          <w:p w14:paraId="7AB246D1" w14:textId="77777777" w:rsidR="00973DA1" w:rsidRPr="008E6DF5" w:rsidRDefault="00973DA1" w:rsidP="00F11F08">
            <w:pPr>
              <w:ind w:left="-8" w:firstLine="8"/>
              <w:rPr>
                <w:noProof/>
                <w:highlight w:val="yellow"/>
              </w:rPr>
            </w:pPr>
            <w:r w:rsidRPr="008E6DF5">
              <w:rPr>
                <w:noProof/>
                <w:highlight w:val="yellow"/>
              </w:rPr>
              <w:t xml:space="preserve">FORKERT - ikke </w:t>
            </w:r>
            <w:r w:rsidRPr="008E6DF5">
              <w:rPr>
                <w:b/>
                <w:noProof/>
                <w:highlight w:val="yellow"/>
              </w:rPr>
              <w:t>løsnings</w:t>
            </w:r>
            <w:r w:rsidRPr="008E6DF5">
              <w:rPr>
                <w:noProof/>
                <w:highlight w:val="yellow"/>
              </w:rPr>
              <w:t>eksempel</w:t>
            </w:r>
          </w:p>
        </w:tc>
        <w:tc>
          <w:tcPr>
            <w:tcW w:w="759" w:type="dxa"/>
            <w:shd w:val="clear" w:color="auto" w:fill="auto"/>
          </w:tcPr>
          <w:p w14:paraId="2453C23A" w14:textId="77777777" w:rsidR="0065124F" w:rsidRPr="008E6DF5" w:rsidRDefault="0065124F" w:rsidP="003534C2">
            <w:pPr>
              <w:ind w:left="-8" w:firstLine="8"/>
              <w:rPr>
                <w:noProof/>
              </w:rPr>
            </w:pPr>
          </w:p>
        </w:tc>
      </w:tr>
      <w:tr w:rsidR="0065124F" w:rsidRPr="008E6DF5" w14:paraId="693B384D" w14:textId="77777777" w:rsidTr="003534C2">
        <w:trPr>
          <w:cantSplit/>
          <w:tblHeader/>
        </w:trPr>
        <w:tc>
          <w:tcPr>
            <w:tcW w:w="4503" w:type="dxa"/>
            <w:shd w:val="clear" w:color="auto" w:fill="auto"/>
          </w:tcPr>
          <w:p w14:paraId="3DC43898" w14:textId="77777777" w:rsidR="0065124F" w:rsidRPr="008E6DF5" w:rsidRDefault="007D0CD3" w:rsidP="003534C2">
            <w:pPr>
              <w:tabs>
                <w:tab w:val="left" w:pos="426"/>
              </w:tabs>
              <w:ind w:left="426" w:hanging="426"/>
              <w:rPr>
                <w:noProof/>
              </w:rPr>
            </w:pPr>
            <w:r w:rsidRPr="008E6DF5">
              <w:rPr>
                <w:noProof/>
              </w:rPr>
              <w:t>6</w:t>
            </w:r>
            <w:r w:rsidR="0065124F" w:rsidRPr="008E6DF5">
              <w:rPr>
                <w:noProof/>
              </w:rPr>
              <w:t>.</w:t>
            </w:r>
            <w:r w:rsidR="0065124F" w:rsidRPr="008E6DF5">
              <w:rPr>
                <w:noProof/>
              </w:rPr>
              <w:tab/>
            </w:r>
            <w:r w:rsidR="0065124F" w:rsidRPr="008E6DF5">
              <w:rPr>
                <w:noProof/>
                <w:color w:val="3366FF"/>
              </w:rPr>
              <w:t xml:space="preserve">Beskrivelse: En længere beskrivelse af diagnosen, </w:t>
            </w:r>
            <w:r w:rsidR="00C8623E" w:rsidRPr="008E6DF5">
              <w:rPr>
                <w:noProof/>
                <w:color w:val="3366FF"/>
              </w:rPr>
              <w:t xml:space="preserve">men ikke mere end et par </w:t>
            </w:r>
            <w:r w:rsidR="00CC163C" w:rsidRPr="008E6DF5">
              <w:rPr>
                <w:noProof/>
                <w:color w:val="3366FF"/>
              </w:rPr>
              <w:t>linje</w:t>
            </w:r>
            <w:r w:rsidR="00C8623E" w:rsidRPr="008E6DF5">
              <w:rPr>
                <w:noProof/>
                <w:color w:val="3366FF"/>
              </w:rPr>
              <w:t>r</w:t>
            </w:r>
            <w:r w:rsidR="0065124F" w:rsidRPr="008E6DF5">
              <w:rPr>
                <w:noProof/>
                <w:color w:val="3366FF"/>
              </w:rPr>
              <w:t>. Endnu længere beskrivelser kan evt. findes i "Vejledning".</w:t>
            </w:r>
          </w:p>
        </w:tc>
        <w:tc>
          <w:tcPr>
            <w:tcW w:w="3260" w:type="dxa"/>
            <w:shd w:val="clear" w:color="auto" w:fill="auto"/>
          </w:tcPr>
          <w:p w14:paraId="2BBBF3D0" w14:textId="77777777" w:rsidR="0065124F" w:rsidRPr="008E6DF5" w:rsidRDefault="007D0CD3" w:rsidP="003534C2">
            <w:pPr>
              <w:ind w:left="-8" w:firstLine="8"/>
              <w:rPr>
                <w:noProof/>
              </w:rPr>
            </w:pPr>
            <w:r w:rsidRPr="008E6DF5">
              <w:rPr>
                <w:noProof/>
                <w:color w:val="3366FF"/>
              </w:rPr>
              <w:t>Feltlængde 160 tegn.</w:t>
            </w:r>
          </w:p>
        </w:tc>
        <w:tc>
          <w:tcPr>
            <w:tcW w:w="759" w:type="dxa"/>
            <w:shd w:val="clear" w:color="auto" w:fill="auto"/>
          </w:tcPr>
          <w:p w14:paraId="64854F2C" w14:textId="77777777" w:rsidR="0065124F" w:rsidRPr="008E6DF5" w:rsidRDefault="0065124F" w:rsidP="003534C2">
            <w:pPr>
              <w:ind w:left="-8" w:firstLine="8"/>
              <w:rPr>
                <w:noProof/>
              </w:rPr>
            </w:pPr>
          </w:p>
        </w:tc>
      </w:tr>
      <w:tr w:rsidR="007D0CD3" w:rsidRPr="008E6DF5" w14:paraId="5CA8FFE6" w14:textId="77777777" w:rsidTr="003534C2">
        <w:trPr>
          <w:cantSplit/>
          <w:tblHeader/>
        </w:trPr>
        <w:tc>
          <w:tcPr>
            <w:tcW w:w="4503" w:type="dxa"/>
            <w:shd w:val="clear" w:color="auto" w:fill="auto"/>
          </w:tcPr>
          <w:p w14:paraId="1FEBE2B4" w14:textId="77777777" w:rsidR="007D0CD3" w:rsidRPr="008E6DF5" w:rsidRDefault="007D0CD3" w:rsidP="003534C2">
            <w:pPr>
              <w:tabs>
                <w:tab w:val="left" w:pos="426"/>
              </w:tabs>
              <w:ind w:left="426" w:hanging="426"/>
              <w:rPr>
                <w:bCs/>
                <w:noProof/>
              </w:rPr>
            </w:pPr>
            <w:r w:rsidRPr="008E6DF5">
              <w:rPr>
                <w:bCs/>
                <w:noProof/>
              </w:rPr>
              <w:t>7.</w:t>
            </w:r>
            <w:r w:rsidRPr="008E6DF5">
              <w:rPr>
                <w:bCs/>
                <w:noProof/>
              </w:rPr>
              <w:tab/>
            </w:r>
            <w:r w:rsidRPr="008E6DF5">
              <w:rPr>
                <w:noProof/>
                <w:color w:val="3366FF"/>
              </w:rPr>
              <w:t>Ydelsestyper: En relation til ydelsestyper der kan bruges i behandlingen af diagnosen.</w:t>
            </w:r>
          </w:p>
        </w:tc>
        <w:tc>
          <w:tcPr>
            <w:tcW w:w="3260" w:type="dxa"/>
            <w:shd w:val="clear" w:color="auto" w:fill="auto"/>
          </w:tcPr>
          <w:p w14:paraId="3764C91D" w14:textId="77777777" w:rsidR="007D0CD3" w:rsidRPr="008E6DF5" w:rsidRDefault="007D0CD3" w:rsidP="003534C2">
            <w:pPr>
              <w:ind w:left="-8" w:firstLine="8"/>
              <w:rPr>
                <w:noProof/>
              </w:rPr>
            </w:pPr>
            <w:r w:rsidRPr="008E6DF5">
              <w:rPr>
                <w:noProof/>
                <w:color w:val="3366FF"/>
              </w:rPr>
              <w:t>Systemet udtrækker dem selv fra oplysningerne i "Vejledning".</w:t>
            </w:r>
          </w:p>
        </w:tc>
        <w:tc>
          <w:tcPr>
            <w:tcW w:w="759" w:type="dxa"/>
            <w:shd w:val="clear" w:color="auto" w:fill="auto"/>
          </w:tcPr>
          <w:p w14:paraId="30844071" w14:textId="77777777" w:rsidR="007D0CD3" w:rsidRPr="008E6DF5" w:rsidRDefault="007D0CD3" w:rsidP="003534C2">
            <w:pPr>
              <w:ind w:left="-8" w:firstLine="8"/>
              <w:rPr>
                <w:noProof/>
              </w:rPr>
            </w:pPr>
          </w:p>
        </w:tc>
      </w:tr>
      <w:tr w:rsidR="0065124F" w:rsidRPr="008E6DF5" w14:paraId="1C035890" w14:textId="77777777" w:rsidTr="003534C2">
        <w:trPr>
          <w:cantSplit/>
          <w:tblHeader/>
        </w:trPr>
        <w:tc>
          <w:tcPr>
            <w:tcW w:w="4503" w:type="dxa"/>
            <w:shd w:val="clear" w:color="auto" w:fill="auto"/>
          </w:tcPr>
          <w:p w14:paraId="5A6DF405" w14:textId="77777777" w:rsidR="0065124F" w:rsidRPr="008E6DF5" w:rsidRDefault="000004F6" w:rsidP="003534C2">
            <w:pPr>
              <w:tabs>
                <w:tab w:val="left" w:pos="426"/>
              </w:tabs>
              <w:ind w:left="426" w:hanging="426"/>
              <w:rPr>
                <w:b/>
                <w:bCs/>
                <w:noProof/>
              </w:rPr>
            </w:pPr>
            <w:r w:rsidRPr="008E6DF5">
              <w:rPr>
                <w:b/>
                <w:bCs/>
                <w:noProof/>
              </w:rPr>
              <w:t>…</w:t>
            </w:r>
          </w:p>
        </w:tc>
        <w:tc>
          <w:tcPr>
            <w:tcW w:w="3260" w:type="dxa"/>
            <w:shd w:val="clear" w:color="auto" w:fill="auto"/>
          </w:tcPr>
          <w:p w14:paraId="47373902" w14:textId="77777777" w:rsidR="0065124F" w:rsidRPr="008E6DF5" w:rsidRDefault="0065124F" w:rsidP="003534C2">
            <w:pPr>
              <w:ind w:left="-8" w:firstLine="8"/>
              <w:rPr>
                <w:noProof/>
              </w:rPr>
            </w:pPr>
          </w:p>
        </w:tc>
        <w:tc>
          <w:tcPr>
            <w:tcW w:w="759" w:type="dxa"/>
            <w:shd w:val="clear" w:color="auto" w:fill="auto"/>
          </w:tcPr>
          <w:p w14:paraId="2C92EFB9" w14:textId="77777777" w:rsidR="0065124F" w:rsidRPr="008E6DF5" w:rsidRDefault="0065124F" w:rsidP="003534C2">
            <w:pPr>
              <w:ind w:left="-8" w:firstLine="8"/>
              <w:rPr>
                <w:noProof/>
              </w:rPr>
            </w:pPr>
          </w:p>
        </w:tc>
      </w:tr>
      <w:tr w:rsidR="0065124F" w:rsidRPr="008E6DF5" w14:paraId="1B920414" w14:textId="77777777" w:rsidTr="003534C2">
        <w:trPr>
          <w:cantSplit/>
          <w:tblHeader/>
        </w:trPr>
        <w:tc>
          <w:tcPr>
            <w:tcW w:w="4503" w:type="dxa"/>
            <w:shd w:val="clear" w:color="auto" w:fill="auto"/>
          </w:tcPr>
          <w:p w14:paraId="4769434F" w14:textId="77777777" w:rsidR="0065124F" w:rsidRPr="008E6DF5" w:rsidRDefault="0065124F" w:rsidP="003534C2">
            <w:pPr>
              <w:tabs>
                <w:tab w:val="left" w:pos="426"/>
              </w:tabs>
              <w:ind w:left="426" w:hanging="426"/>
              <w:rPr>
                <w:noProof/>
              </w:rPr>
            </w:pPr>
            <w:r w:rsidRPr="008E6DF5">
              <w:rPr>
                <w:noProof/>
              </w:rPr>
              <w:t>10.</w:t>
            </w:r>
            <w:r w:rsidRPr="008E6DF5">
              <w:rPr>
                <w:noProof/>
              </w:rPr>
              <w:tab/>
            </w:r>
            <w:r w:rsidRPr="008E6DF5">
              <w:rPr>
                <w:noProof/>
                <w:color w:val="3366FF"/>
              </w:rPr>
              <w:t xml:space="preserve">Vejledning: En </w:t>
            </w:r>
            <w:r w:rsidR="00C8623E" w:rsidRPr="008E6DF5">
              <w:rPr>
                <w:noProof/>
                <w:color w:val="3366FF"/>
              </w:rPr>
              <w:t>lang tekst der beskriver indikationer, praksis, etc.</w:t>
            </w:r>
            <w:r w:rsidRPr="008E6DF5">
              <w:rPr>
                <w:noProof/>
                <w:color w:val="3366FF"/>
              </w:rPr>
              <w:t xml:space="preserve"> </w:t>
            </w:r>
          </w:p>
        </w:tc>
        <w:tc>
          <w:tcPr>
            <w:tcW w:w="3260" w:type="dxa"/>
            <w:shd w:val="clear" w:color="auto" w:fill="auto"/>
          </w:tcPr>
          <w:p w14:paraId="2C4813FA" w14:textId="77777777" w:rsidR="0065124F" w:rsidRPr="008E6DF5" w:rsidRDefault="0065124F" w:rsidP="003534C2">
            <w:pPr>
              <w:ind w:left="-8" w:firstLine="8"/>
              <w:rPr>
                <w:noProof/>
                <w:color w:val="3366FF"/>
              </w:rPr>
            </w:pPr>
            <w:r w:rsidRPr="008E6DF5">
              <w:rPr>
                <w:noProof/>
                <w:color w:val="3366FF"/>
              </w:rPr>
              <w:t>Kan fx være en URL.</w:t>
            </w:r>
          </w:p>
        </w:tc>
        <w:tc>
          <w:tcPr>
            <w:tcW w:w="759" w:type="dxa"/>
            <w:shd w:val="clear" w:color="auto" w:fill="auto"/>
          </w:tcPr>
          <w:p w14:paraId="64333556" w14:textId="77777777" w:rsidR="0065124F" w:rsidRPr="008E6DF5" w:rsidRDefault="0065124F" w:rsidP="003534C2">
            <w:pPr>
              <w:ind w:left="-8" w:firstLine="8"/>
              <w:rPr>
                <w:noProof/>
              </w:rPr>
            </w:pPr>
          </w:p>
        </w:tc>
      </w:tr>
    </w:tbl>
    <w:p w14:paraId="4BB332F4" w14:textId="77777777" w:rsidR="0065124F" w:rsidRPr="008E6DF5" w:rsidRDefault="0065124F">
      <w:pPr>
        <w:spacing w:before="100"/>
        <w:rPr>
          <w:b/>
          <w:bCs/>
          <w:noProof/>
        </w:rPr>
      </w:pPr>
    </w:p>
    <w:p w14:paraId="34B6A39E" w14:textId="77777777" w:rsidR="0096422C" w:rsidRPr="008E6DF5" w:rsidRDefault="0096422C" w:rsidP="0096422C">
      <w:pPr>
        <w:spacing w:before="100"/>
        <w:rPr>
          <w:b/>
          <w:bCs/>
          <w:noProof/>
        </w:rPr>
      </w:pPr>
    </w:p>
    <w:p w14:paraId="5DAFAA3B" w14:textId="77777777" w:rsidR="0096422C" w:rsidRPr="008E6DF5" w:rsidRDefault="000657EF" w:rsidP="0096422C">
      <w:pPr>
        <w:pStyle w:val="Heading2"/>
        <w:rPr>
          <w:noProof/>
          <w:color w:val="3366FF"/>
        </w:rPr>
      </w:pPr>
      <w:bookmarkStart w:id="76" w:name="_Toc295241998"/>
      <w:bookmarkStart w:id="77" w:name="_Toc347865063"/>
      <w:bookmarkStart w:id="78" w:name="_Toc52818189"/>
      <w:r w:rsidRPr="008E6DF5">
        <w:rPr>
          <w:noProof/>
          <w:color w:val="3366FF"/>
        </w:rPr>
        <w:t>Ydelse</w:t>
      </w:r>
      <w:bookmarkEnd w:id="76"/>
      <w:bookmarkEnd w:id="77"/>
      <w:bookmarkEnd w:id="78"/>
    </w:p>
    <w:p w14:paraId="37227E5D" w14:textId="77777777" w:rsidR="0096422C" w:rsidRPr="008E6DF5" w:rsidRDefault="0096422C" w:rsidP="0096422C">
      <w:pPr>
        <w:rPr>
          <w:noProof/>
          <w:color w:val="3366FF"/>
        </w:rPr>
      </w:pPr>
      <w:r w:rsidRPr="008E6DF5">
        <w:rPr>
          <w:noProof/>
          <w:color w:val="3366FF"/>
        </w:rPr>
        <w:t>En ydelse er noget der måles eller gives til en patient. Der er mange undergrupper af ydelser</w:t>
      </w:r>
      <w:r w:rsidR="00C37E90" w:rsidRPr="008E6DF5">
        <w:rPr>
          <w:noProof/>
          <w:color w:val="3366FF"/>
        </w:rPr>
        <w:t xml:space="preserve">, fx målinger, </w:t>
      </w:r>
      <w:r w:rsidR="00A161CA" w:rsidRPr="008E6DF5">
        <w:rPr>
          <w:noProof/>
          <w:color w:val="3366FF"/>
        </w:rPr>
        <w:t>operation</w:t>
      </w:r>
      <w:r w:rsidR="00C37E90" w:rsidRPr="008E6DF5">
        <w:rPr>
          <w:noProof/>
          <w:color w:val="3366FF"/>
        </w:rPr>
        <w:t xml:space="preserve"> og medicin. I dag er de lagret i forskellige tabeller eller endda i </w:t>
      </w:r>
      <w:r w:rsidR="00B410EC" w:rsidRPr="008E6DF5">
        <w:rPr>
          <w:noProof/>
          <w:color w:val="3366FF"/>
        </w:rPr>
        <w:t>eksterne</w:t>
      </w:r>
      <w:r w:rsidR="00C37E90" w:rsidRPr="008E6DF5">
        <w:rPr>
          <w:noProof/>
          <w:color w:val="3366FF"/>
        </w:rPr>
        <w:t xml:space="preserve"> systemer</w:t>
      </w:r>
      <w:r w:rsidR="00B410EC" w:rsidRPr="008E6DF5">
        <w:rPr>
          <w:noProof/>
          <w:color w:val="3366FF"/>
        </w:rPr>
        <w:t xml:space="preserve"> der skal integreres</w:t>
      </w:r>
      <w:r w:rsidRPr="008E6DF5">
        <w:rPr>
          <w:noProof/>
          <w:color w:val="3366FF"/>
        </w:rPr>
        <w:t>.</w:t>
      </w:r>
    </w:p>
    <w:p w14:paraId="415682F6" w14:textId="77777777" w:rsidR="0096422C" w:rsidRPr="008E6DF5" w:rsidRDefault="0096422C" w:rsidP="0096422C">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6422C" w:rsidRPr="008E6DF5" w14:paraId="2F9AC2F7"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EEAF4A7" w14:textId="77777777" w:rsidR="0096422C" w:rsidRPr="008E6DF5" w:rsidRDefault="000657EF" w:rsidP="008C72F8">
            <w:pPr>
              <w:keepNext/>
              <w:tabs>
                <w:tab w:val="left" w:pos="426"/>
              </w:tabs>
              <w:outlineLvl w:val="1"/>
              <w:rPr>
                <w:noProof/>
              </w:rPr>
            </w:pPr>
            <w:r w:rsidRPr="008E6DF5">
              <w:rPr>
                <w:noProof/>
              </w:rPr>
              <w:t>Felter og relationer fælles for alle ydelser</w:t>
            </w:r>
            <w:r w:rsidR="0096422C"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06B889FB" w14:textId="77777777" w:rsidR="0096422C" w:rsidRPr="008E6DF5" w:rsidRDefault="000657EF" w:rsidP="008C72F8">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70921774" w14:textId="77777777" w:rsidR="0096422C" w:rsidRPr="008E6DF5" w:rsidRDefault="007829FD" w:rsidP="008C72F8">
            <w:pPr>
              <w:keepNext/>
              <w:tabs>
                <w:tab w:val="left" w:pos="426"/>
              </w:tabs>
              <w:outlineLvl w:val="1"/>
              <w:rPr>
                <w:noProof/>
              </w:rPr>
            </w:pPr>
            <w:r w:rsidRPr="008E6DF5">
              <w:rPr>
                <w:noProof/>
              </w:rPr>
              <w:t>Kode</w:t>
            </w:r>
            <w:r w:rsidR="0096422C" w:rsidRPr="008E6DF5">
              <w:rPr>
                <w:noProof/>
              </w:rPr>
              <w:t>:</w:t>
            </w:r>
          </w:p>
        </w:tc>
      </w:tr>
      <w:tr w:rsidR="0096422C" w:rsidRPr="008E6DF5" w14:paraId="4E8F049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F364117" w14:textId="77777777" w:rsidR="0096422C" w:rsidRPr="008E6DF5" w:rsidRDefault="0096422C" w:rsidP="008C72F8">
            <w:pPr>
              <w:tabs>
                <w:tab w:val="left" w:pos="426"/>
              </w:tabs>
              <w:ind w:left="426" w:hanging="426"/>
              <w:rPr>
                <w:noProof/>
              </w:rPr>
            </w:pPr>
            <w:r w:rsidRPr="008E6DF5">
              <w:rPr>
                <w:noProof/>
              </w:rPr>
              <w:t>1.</w:t>
            </w:r>
            <w:r w:rsidRPr="008E6DF5">
              <w:rPr>
                <w:noProof/>
              </w:rPr>
              <w:tab/>
            </w:r>
            <w:r w:rsidR="000657EF" w:rsidRPr="008E6DF5">
              <w:rPr>
                <w:noProof/>
                <w:color w:val="3366FF"/>
              </w:rPr>
              <w:t>Ydelseskode: Relation til Ydelsestype.</w:t>
            </w:r>
          </w:p>
        </w:tc>
        <w:tc>
          <w:tcPr>
            <w:tcW w:w="3260" w:type="dxa"/>
            <w:tcBorders>
              <w:top w:val="single" w:sz="6" w:space="0" w:color="auto"/>
              <w:left w:val="single" w:sz="6" w:space="0" w:color="auto"/>
              <w:bottom w:val="single" w:sz="6" w:space="0" w:color="auto"/>
              <w:right w:val="single" w:sz="6" w:space="0" w:color="auto"/>
            </w:tcBorders>
          </w:tcPr>
          <w:p w14:paraId="3F6BF482" w14:textId="77777777" w:rsidR="0096422C" w:rsidRPr="008E6DF5" w:rsidRDefault="0096422C" w:rsidP="008C72F8">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2B90014F" w14:textId="77777777" w:rsidR="0096422C" w:rsidRPr="008E6DF5" w:rsidRDefault="0096422C" w:rsidP="008C72F8">
            <w:pPr>
              <w:ind w:left="-8" w:firstLine="8"/>
              <w:rPr>
                <w:noProof/>
              </w:rPr>
            </w:pPr>
          </w:p>
        </w:tc>
      </w:tr>
      <w:tr w:rsidR="0096422C" w:rsidRPr="008E6DF5" w14:paraId="230CC57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FB12831" w14:textId="77777777" w:rsidR="0096422C" w:rsidRPr="008E6DF5" w:rsidRDefault="0096422C" w:rsidP="00ED5F73">
            <w:pPr>
              <w:tabs>
                <w:tab w:val="left" w:pos="426"/>
              </w:tabs>
              <w:ind w:left="426" w:hanging="426"/>
              <w:rPr>
                <w:noProof/>
              </w:rPr>
            </w:pPr>
            <w:r w:rsidRPr="008E6DF5">
              <w:rPr>
                <w:noProof/>
              </w:rPr>
              <w:t>2.</w:t>
            </w:r>
            <w:r w:rsidRPr="008E6DF5">
              <w:rPr>
                <w:noProof/>
              </w:rPr>
              <w:tab/>
            </w:r>
            <w:r w:rsidR="00ED5F73" w:rsidRPr="008E6DF5">
              <w:rPr>
                <w:noProof/>
                <w:color w:val="3366FF"/>
              </w:rPr>
              <w:t>Indskrivning</w:t>
            </w:r>
            <w:r w:rsidR="000657EF" w:rsidRPr="008E6DF5">
              <w:rPr>
                <w:noProof/>
                <w:color w:val="3366FF"/>
              </w:rPr>
              <w:t xml:space="preserve">: Relation til </w:t>
            </w:r>
            <w:r w:rsidR="00ED5F73" w:rsidRPr="008E6DF5">
              <w:rPr>
                <w:noProof/>
                <w:color w:val="3366FF"/>
              </w:rPr>
              <w:t>Indskrivning</w:t>
            </w:r>
            <w:r w:rsidR="000657EF" w:rsidRPr="008E6DF5">
              <w:rPr>
                <w:noProof/>
                <w:color w:val="3366FF"/>
              </w:rPr>
              <w:t>, som viser videre til patienten (Person).</w:t>
            </w:r>
          </w:p>
        </w:tc>
        <w:tc>
          <w:tcPr>
            <w:tcW w:w="3260" w:type="dxa"/>
            <w:tcBorders>
              <w:top w:val="single" w:sz="6" w:space="0" w:color="auto"/>
              <w:left w:val="single" w:sz="6" w:space="0" w:color="auto"/>
              <w:bottom w:val="single" w:sz="6" w:space="0" w:color="auto"/>
              <w:right w:val="single" w:sz="6" w:space="0" w:color="auto"/>
            </w:tcBorders>
          </w:tcPr>
          <w:p w14:paraId="2A5FD73D" w14:textId="77777777" w:rsidR="0096422C" w:rsidRPr="008E6DF5" w:rsidRDefault="000657EF" w:rsidP="008C72F8">
            <w:pPr>
              <w:ind w:left="-8" w:firstLine="8"/>
              <w:rPr>
                <w:noProof/>
              </w:rPr>
            </w:pPr>
            <w:r w:rsidRPr="008E6DF5">
              <w:rPr>
                <w:noProof/>
                <w:color w:val="3366FF"/>
              </w:rPr>
              <w:t>Systemet registrerer det automatisk ud fra den valgte patient.</w:t>
            </w:r>
          </w:p>
        </w:tc>
        <w:tc>
          <w:tcPr>
            <w:tcW w:w="759" w:type="dxa"/>
            <w:tcBorders>
              <w:top w:val="single" w:sz="6" w:space="0" w:color="auto"/>
              <w:left w:val="single" w:sz="6" w:space="0" w:color="auto"/>
              <w:bottom w:val="single" w:sz="6" w:space="0" w:color="auto"/>
              <w:right w:val="single" w:sz="6" w:space="0" w:color="auto"/>
            </w:tcBorders>
          </w:tcPr>
          <w:p w14:paraId="39D1072B" w14:textId="77777777" w:rsidR="0096422C" w:rsidRPr="008E6DF5" w:rsidRDefault="0096422C" w:rsidP="008C72F8">
            <w:pPr>
              <w:ind w:left="-8" w:firstLine="8"/>
              <w:rPr>
                <w:noProof/>
              </w:rPr>
            </w:pPr>
          </w:p>
        </w:tc>
      </w:tr>
      <w:tr w:rsidR="0096422C" w:rsidRPr="008E6DF5" w14:paraId="2139E64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BFFBBE6" w14:textId="77777777" w:rsidR="0096422C" w:rsidRPr="008E6DF5" w:rsidRDefault="0096422C" w:rsidP="008C72F8">
            <w:pPr>
              <w:tabs>
                <w:tab w:val="left" w:pos="426"/>
              </w:tabs>
              <w:ind w:left="426" w:hanging="426"/>
              <w:rPr>
                <w:noProof/>
              </w:rPr>
            </w:pPr>
            <w:r w:rsidRPr="008E6DF5">
              <w:rPr>
                <w:noProof/>
              </w:rPr>
              <w:t>3.</w:t>
            </w:r>
            <w:r w:rsidRPr="008E6DF5">
              <w:rPr>
                <w:noProof/>
              </w:rPr>
              <w:tab/>
            </w:r>
            <w:r w:rsidR="000657EF" w:rsidRPr="008E6DF5">
              <w:rPr>
                <w:noProof/>
                <w:color w:val="3366FF"/>
              </w:rPr>
              <w:t>Start</w:t>
            </w:r>
            <w:r w:rsidRPr="008E6DF5">
              <w:rPr>
                <w:noProof/>
                <w:color w:val="3366FF"/>
              </w:rPr>
              <w:t xml:space="preserve">: </w:t>
            </w:r>
            <w:r w:rsidR="000657EF" w:rsidRPr="008E6DF5">
              <w:rPr>
                <w:noProof/>
                <w:color w:val="3366FF"/>
              </w:rPr>
              <w:t>Det tidspunkt ydelsen blev givet</w:t>
            </w:r>
            <w:r w:rsidRPr="008E6DF5">
              <w:rPr>
                <w:noProof/>
                <w:color w:val="3366FF"/>
              </w:rPr>
              <w:t>.</w:t>
            </w:r>
            <w:r w:rsidRPr="008E6DF5">
              <w:rPr>
                <w:noProof/>
              </w:rPr>
              <w:t xml:space="preserve"> </w:t>
            </w:r>
          </w:p>
        </w:tc>
        <w:tc>
          <w:tcPr>
            <w:tcW w:w="3260" w:type="dxa"/>
            <w:tcBorders>
              <w:top w:val="single" w:sz="6" w:space="0" w:color="auto"/>
              <w:left w:val="single" w:sz="6" w:space="0" w:color="auto"/>
              <w:bottom w:val="single" w:sz="6" w:space="0" w:color="auto"/>
              <w:right w:val="single" w:sz="6" w:space="0" w:color="auto"/>
            </w:tcBorders>
          </w:tcPr>
          <w:p w14:paraId="5CD82857" w14:textId="77777777" w:rsidR="0096422C" w:rsidRPr="008E6DF5" w:rsidRDefault="0096422C" w:rsidP="008C72F8">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6B907DE0" w14:textId="77777777" w:rsidR="0096422C" w:rsidRPr="008E6DF5" w:rsidRDefault="0096422C" w:rsidP="008C72F8">
            <w:pPr>
              <w:ind w:left="-8" w:firstLine="8"/>
              <w:rPr>
                <w:noProof/>
              </w:rPr>
            </w:pPr>
          </w:p>
        </w:tc>
      </w:tr>
      <w:tr w:rsidR="0096422C" w:rsidRPr="008E6DF5" w14:paraId="0CB77088"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543D47C" w14:textId="77777777" w:rsidR="0096422C" w:rsidRPr="008E6DF5" w:rsidRDefault="0096422C" w:rsidP="008C72F8">
            <w:pPr>
              <w:tabs>
                <w:tab w:val="left" w:pos="426"/>
              </w:tabs>
              <w:ind w:left="426" w:hanging="426"/>
              <w:rPr>
                <w:noProof/>
              </w:rPr>
            </w:pPr>
            <w:r w:rsidRPr="008E6DF5">
              <w:rPr>
                <w:noProof/>
              </w:rPr>
              <w:t>4.</w:t>
            </w:r>
            <w:r w:rsidRPr="008E6DF5">
              <w:rPr>
                <w:noProof/>
              </w:rPr>
              <w:tab/>
            </w:r>
            <w:r w:rsidR="00C02C1F" w:rsidRPr="008E6DF5">
              <w:rPr>
                <w:noProof/>
                <w:color w:val="3366FF"/>
              </w:rPr>
              <w:t>Tilstand</w:t>
            </w:r>
            <w:r w:rsidRPr="008E6DF5">
              <w:rPr>
                <w:noProof/>
                <w:color w:val="3366FF"/>
              </w:rPr>
              <w:t xml:space="preserve">: </w:t>
            </w:r>
            <w:r w:rsidR="000657EF" w:rsidRPr="008E6DF5">
              <w:rPr>
                <w:noProof/>
                <w:color w:val="3366FF"/>
              </w:rPr>
              <w:t>I et normalt forløb gennemløber en ydelse disse tilstande</w:t>
            </w:r>
            <w:r w:rsidRPr="008E6DF5">
              <w:rPr>
                <w:noProof/>
                <w:color w:val="3366FF"/>
              </w:rPr>
              <w:t xml:space="preserve">: </w:t>
            </w:r>
            <w:r w:rsidR="000657EF" w:rsidRPr="008E6DF5">
              <w:rPr>
                <w:noProof/>
                <w:color w:val="3366FF"/>
              </w:rPr>
              <w:t>Bestilt</w:t>
            </w:r>
            <w:r w:rsidRPr="008E6DF5">
              <w:rPr>
                <w:noProof/>
                <w:color w:val="3366FF"/>
              </w:rPr>
              <w:t xml:space="preserve">, </w:t>
            </w:r>
            <w:r w:rsidR="000657EF" w:rsidRPr="008E6DF5">
              <w:rPr>
                <w:noProof/>
                <w:color w:val="3366FF"/>
              </w:rPr>
              <w:t>bekræftet</w:t>
            </w:r>
            <w:r w:rsidRPr="008E6DF5">
              <w:rPr>
                <w:noProof/>
                <w:color w:val="3366FF"/>
              </w:rPr>
              <w:t xml:space="preserve"> (</w:t>
            </w:r>
            <w:r w:rsidR="000657EF" w:rsidRPr="008E6DF5">
              <w:rPr>
                <w:noProof/>
                <w:color w:val="3366FF"/>
              </w:rPr>
              <w:t>af ydelsesleverandøren</w:t>
            </w:r>
            <w:r w:rsidR="000B7894" w:rsidRPr="008E6DF5">
              <w:rPr>
                <w:noProof/>
                <w:color w:val="3366FF"/>
              </w:rPr>
              <w:t>), startet (fx prøve taget</w:t>
            </w:r>
            <w:r w:rsidRPr="008E6DF5">
              <w:rPr>
                <w:noProof/>
                <w:color w:val="3366FF"/>
              </w:rPr>
              <w:t xml:space="preserve">), </w:t>
            </w:r>
            <w:r w:rsidR="000B7894" w:rsidRPr="008E6DF5">
              <w:rPr>
                <w:noProof/>
                <w:color w:val="3366FF"/>
              </w:rPr>
              <w:t>færdig</w:t>
            </w:r>
            <w:r w:rsidRPr="008E6DF5">
              <w:rPr>
                <w:noProof/>
                <w:color w:val="3366FF"/>
              </w:rPr>
              <w:t xml:space="preserve">, </w:t>
            </w:r>
            <w:r w:rsidR="000B7894" w:rsidRPr="008E6DF5">
              <w:rPr>
                <w:noProof/>
                <w:color w:val="3366FF"/>
              </w:rPr>
              <w:t>vurderet</w:t>
            </w:r>
            <w:r w:rsidRPr="008E6DF5">
              <w:rPr>
                <w:noProof/>
                <w:color w:val="3366FF"/>
              </w:rPr>
              <w:t xml:space="preserve"> (</w:t>
            </w:r>
            <w:r w:rsidR="000B7894" w:rsidRPr="008E6DF5">
              <w:rPr>
                <w:noProof/>
                <w:color w:val="3366FF"/>
              </w:rPr>
              <w:t>af klinikeren</w:t>
            </w:r>
            <w:r w:rsidRPr="008E6DF5">
              <w:rPr>
                <w:noProof/>
                <w:color w:val="3366FF"/>
              </w:rPr>
              <w:t xml:space="preserve">). </w:t>
            </w:r>
            <w:r w:rsidR="000B7894" w:rsidRPr="008E6DF5">
              <w:rPr>
                <w:noProof/>
                <w:color w:val="3366FF"/>
              </w:rPr>
              <w:t>Undtagelsesvis kan tilstanden være: Afbrudt, ændret</w:t>
            </w:r>
            <w:r w:rsidRPr="008E6DF5">
              <w:rPr>
                <w:noProof/>
                <w:color w:val="3366FF"/>
              </w:rPr>
              <w:t>.</w:t>
            </w:r>
          </w:p>
        </w:tc>
        <w:tc>
          <w:tcPr>
            <w:tcW w:w="3260" w:type="dxa"/>
            <w:tcBorders>
              <w:top w:val="single" w:sz="6" w:space="0" w:color="auto"/>
              <w:left w:val="single" w:sz="6" w:space="0" w:color="auto"/>
              <w:bottom w:val="single" w:sz="6" w:space="0" w:color="auto"/>
              <w:right w:val="single" w:sz="6" w:space="0" w:color="auto"/>
            </w:tcBorders>
          </w:tcPr>
          <w:p w14:paraId="563B76B5" w14:textId="77777777" w:rsidR="0096422C" w:rsidRPr="008E6DF5" w:rsidRDefault="0096422C" w:rsidP="008C72F8">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4245D98B" w14:textId="77777777" w:rsidR="0096422C" w:rsidRPr="008E6DF5" w:rsidRDefault="0096422C" w:rsidP="008C72F8">
            <w:pPr>
              <w:ind w:left="-8" w:firstLine="8"/>
              <w:rPr>
                <w:noProof/>
              </w:rPr>
            </w:pPr>
          </w:p>
        </w:tc>
      </w:tr>
      <w:tr w:rsidR="0096422C" w:rsidRPr="008E6DF5" w14:paraId="7E10B807"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464CC5F" w14:textId="77777777" w:rsidR="0096422C" w:rsidRPr="008E6DF5" w:rsidRDefault="0096422C" w:rsidP="008C72F8">
            <w:pPr>
              <w:tabs>
                <w:tab w:val="left" w:pos="426"/>
              </w:tabs>
              <w:ind w:left="426" w:hanging="426"/>
              <w:rPr>
                <w:noProof/>
              </w:rPr>
            </w:pPr>
            <w:r w:rsidRPr="008E6DF5">
              <w:rPr>
                <w:noProof/>
              </w:rPr>
              <w:t>5.</w:t>
            </w:r>
            <w:r w:rsidRPr="008E6DF5">
              <w:rPr>
                <w:noProof/>
              </w:rPr>
              <w:tab/>
            </w:r>
            <w:r w:rsidR="000B7894" w:rsidRPr="008E6DF5">
              <w:rPr>
                <w:noProof/>
                <w:color w:val="3366FF"/>
              </w:rPr>
              <w:t>Består af: En relation til ydelser der er en del</w:t>
            </w:r>
            <w:r w:rsidR="00A161CA" w:rsidRPr="008E6DF5">
              <w:rPr>
                <w:noProof/>
                <w:color w:val="3366FF"/>
              </w:rPr>
              <w:t xml:space="preserve"> </w:t>
            </w:r>
            <w:r w:rsidR="000B7894" w:rsidRPr="008E6DF5">
              <w:rPr>
                <w:noProof/>
                <w:color w:val="3366FF"/>
              </w:rPr>
              <w:t xml:space="preserve">af denne ydelse, fx </w:t>
            </w:r>
            <w:r w:rsidR="00A161CA" w:rsidRPr="008E6DF5">
              <w:rPr>
                <w:noProof/>
                <w:color w:val="3366FF"/>
              </w:rPr>
              <w:t>"operation" der består af flere ydelser</w:t>
            </w:r>
            <w:r w:rsidRPr="008E6DF5">
              <w:rPr>
                <w:noProof/>
                <w:color w:val="3366FF"/>
              </w:rPr>
              <w:t>.</w:t>
            </w:r>
            <w:r w:rsidRPr="008E6DF5">
              <w:rPr>
                <w:noProof/>
              </w:rPr>
              <w:t xml:space="preserve"> </w:t>
            </w:r>
          </w:p>
        </w:tc>
        <w:tc>
          <w:tcPr>
            <w:tcW w:w="3260" w:type="dxa"/>
            <w:tcBorders>
              <w:top w:val="single" w:sz="6" w:space="0" w:color="auto"/>
              <w:left w:val="single" w:sz="6" w:space="0" w:color="auto"/>
              <w:bottom w:val="single" w:sz="6" w:space="0" w:color="auto"/>
              <w:right w:val="single" w:sz="6" w:space="0" w:color="auto"/>
            </w:tcBorders>
          </w:tcPr>
          <w:p w14:paraId="5A0156D7" w14:textId="77777777" w:rsidR="0096422C" w:rsidRPr="008E6DF5" w:rsidRDefault="0096422C" w:rsidP="008C72F8">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006D598A" w14:textId="77777777" w:rsidR="0096422C" w:rsidRPr="008E6DF5" w:rsidRDefault="0096422C" w:rsidP="008C72F8">
            <w:pPr>
              <w:ind w:left="-8" w:firstLine="8"/>
              <w:rPr>
                <w:noProof/>
              </w:rPr>
            </w:pPr>
          </w:p>
        </w:tc>
      </w:tr>
    </w:tbl>
    <w:p w14:paraId="6270EDE3" w14:textId="77777777" w:rsidR="0096422C" w:rsidRPr="008E6DF5" w:rsidRDefault="0096422C" w:rsidP="0096422C">
      <w:pPr>
        <w:rPr>
          <w:noProof/>
        </w:rPr>
      </w:pPr>
    </w:p>
    <w:p w14:paraId="216300E6" w14:textId="77777777" w:rsidR="0096422C" w:rsidRPr="008E6DF5" w:rsidRDefault="0096422C" w:rsidP="0096422C">
      <w:pPr>
        <w:rPr>
          <w:noProof/>
        </w:rPr>
      </w:pPr>
    </w:p>
    <w:p w14:paraId="6E262C74" w14:textId="77777777" w:rsidR="0096422C" w:rsidRPr="008E6DF5" w:rsidRDefault="0096422C" w:rsidP="005C7200">
      <w:pPr>
        <w:pStyle w:val="StyleHeading3LightBlue"/>
        <w:rPr>
          <w:noProof/>
        </w:rPr>
      </w:pPr>
      <w:r w:rsidRPr="008E6DF5">
        <w:rPr>
          <w:noProof/>
        </w:rPr>
        <w:t>Patientm</w:t>
      </w:r>
      <w:r w:rsidR="00A161CA" w:rsidRPr="008E6DF5">
        <w:rPr>
          <w:noProof/>
        </w:rPr>
        <w:t>åling</w:t>
      </w:r>
    </w:p>
    <w:p w14:paraId="4984411F" w14:textId="77777777" w:rsidR="0096422C" w:rsidRPr="008E6DF5" w:rsidRDefault="0096422C" w:rsidP="0096422C">
      <w:pPr>
        <w:rPr>
          <w:noProof/>
        </w:rPr>
      </w:pPr>
    </w:p>
    <w:p w14:paraId="71C31A26" w14:textId="77777777" w:rsidR="0096422C" w:rsidRPr="008E6DF5" w:rsidRDefault="0096422C" w:rsidP="00086D65">
      <w:pPr>
        <w:tabs>
          <w:tab w:val="left" w:pos="1276"/>
        </w:tabs>
        <w:ind w:left="1279" w:hangingChars="708" w:hanging="1279"/>
        <w:rPr>
          <w:noProof/>
          <w:color w:val="3366FF"/>
        </w:rPr>
      </w:pPr>
      <w:r w:rsidRPr="008E6DF5">
        <w:rPr>
          <w:b/>
          <w:bCs/>
          <w:noProof/>
        </w:rPr>
        <w:t>E</w:t>
      </w:r>
      <w:r w:rsidR="00A161CA" w:rsidRPr="008E6DF5">
        <w:rPr>
          <w:b/>
          <w:bCs/>
          <w:noProof/>
        </w:rPr>
        <w:t>ksempler</w:t>
      </w:r>
      <w:r w:rsidRPr="008E6DF5">
        <w:rPr>
          <w:noProof/>
        </w:rPr>
        <w:t>:</w:t>
      </w:r>
      <w:r w:rsidRPr="008E6DF5">
        <w:rPr>
          <w:noProof/>
        </w:rPr>
        <w:tab/>
      </w:r>
      <w:r w:rsidRPr="008E6DF5">
        <w:rPr>
          <w:noProof/>
          <w:color w:val="3366FF"/>
        </w:rPr>
        <w:t>Blo</w:t>
      </w:r>
      <w:r w:rsidR="00A161CA" w:rsidRPr="008E6DF5">
        <w:rPr>
          <w:noProof/>
          <w:color w:val="3366FF"/>
        </w:rPr>
        <w:t>dtryk</w:t>
      </w:r>
      <w:r w:rsidRPr="008E6DF5">
        <w:rPr>
          <w:noProof/>
          <w:color w:val="3366FF"/>
        </w:rPr>
        <w:t xml:space="preserve">; </w:t>
      </w:r>
      <w:r w:rsidR="00C02C1F" w:rsidRPr="008E6DF5">
        <w:rPr>
          <w:noProof/>
          <w:color w:val="3366FF"/>
        </w:rPr>
        <w:t>V</w:t>
      </w:r>
      <w:r w:rsidR="00A161CA" w:rsidRPr="008E6DF5">
        <w:rPr>
          <w:noProof/>
          <w:color w:val="3366FF"/>
        </w:rPr>
        <w:t>ægt</w:t>
      </w:r>
      <w:r w:rsidR="00CC163C" w:rsidRPr="008E6DF5">
        <w:rPr>
          <w:noProof/>
          <w:color w:val="3366FF"/>
        </w:rPr>
        <w:t>; B-gluk</w:t>
      </w:r>
      <w:r w:rsidRPr="008E6DF5">
        <w:rPr>
          <w:noProof/>
          <w:color w:val="3366FF"/>
        </w:rPr>
        <w:t xml:space="preserve">ose; Gamma globulin; </w:t>
      </w:r>
      <w:r w:rsidR="00A161CA" w:rsidRPr="008E6DF5">
        <w:rPr>
          <w:noProof/>
          <w:color w:val="3366FF"/>
        </w:rPr>
        <w:t>Røntgen</w:t>
      </w:r>
      <w:r w:rsidRPr="008E6DF5">
        <w:rPr>
          <w:noProof/>
          <w:color w:val="3366FF"/>
        </w:rPr>
        <w:t>.</w:t>
      </w:r>
    </w:p>
    <w:p w14:paraId="64CF267A" w14:textId="77777777" w:rsidR="0096422C" w:rsidRPr="008E6DF5" w:rsidRDefault="0096422C" w:rsidP="00086D65">
      <w:pPr>
        <w:tabs>
          <w:tab w:val="left" w:pos="1276"/>
        </w:tabs>
        <w:ind w:left="1279" w:hangingChars="708" w:hanging="1279"/>
        <w:rPr>
          <w:noProof/>
        </w:rPr>
      </w:pPr>
      <w:r w:rsidRPr="008E6DF5">
        <w:rPr>
          <w:b/>
          <w:bCs/>
          <w:noProof/>
        </w:rPr>
        <w:t>Data</w:t>
      </w:r>
      <w:r w:rsidR="00A161CA" w:rsidRPr="008E6DF5">
        <w:rPr>
          <w:b/>
          <w:bCs/>
          <w:noProof/>
        </w:rPr>
        <w:t>kilde</w:t>
      </w:r>
      <w:r w:rsidRPr="008E6DF5">
        <w:rPr>
          <w:noProof/>
        </w:rPr>
        <w:t>:</w:t>
      </w:r>
      <w:r w:rsidRPr="008E6DF5">
        <w:rPr>
          <w:noProof/>
        </w:rPr>
        <w:tab/>
      </w:r>
      <w:r w:rsidR="00A161CA" w:rsidRPr="008E6DF5">
        <w:rPr>
          <w:noProof/>
          <w:color w:val="3366FF"/>
        </w:rPr>
        <w:t>Nogle registreres under en klinisk session, andre importeres fra et eksternt system, fx laboratoriesvar</w:t>
      </w:r>
      <w:r w:rsidRPr="008E6DF5">
        <w:rPr>
          <w:noProof/>
          <w:color w:val="3366FF"/>
        </w:rPr>
        <w:t>.</w:t>
      </w:r>
    </w:p>
    <w:p w14:paraId="7A040E21" w14:textId="77777777" w:rsidR="0096422C" w:rsidRPr="008E6DF5" w:rsidRDefault="0096422C" w:rsidP="00086D65">
      <w:pPr>
        <w:tabs>
          <w:tab w:val="left" w:pos="1276"/>
        </w:tabs>
        <w:ind w:left="1279" w:hangingChars="708" w:hanging="1279"/>
        <w:rPr>
          <w:noProof/>
        </w:rPr>
      </w:pPr>
      <w:r w:rsidRPr="008E6DF5">
        <w:rPr>
          <w:b/>
          <w:bCs/>
          <w:noProof/>
        </w:rPr>
        <w:t>Data</w:t>
      </w:r>
      <w:r w:rsidR="00A161CA" w:rsidRPr="008E6DF5">
        <w:rPr>
          <w:b/>
          <w:bCs/>
          <w:noProof/>
        </w:rPr>
        <w:t>brug</w:t>
      </w:r>
      <w:r w:rsidRPr="008E6DF5">
        <w:rPr>
          <w:noProof/>
        </w:rPr>
        <w:t>:</w:t>
      </w:r>
      <w:r w:rsidRPr="008E6DF5">
        <w:rPr>
          <w:noProof/>
        </w:rPr>
        <w:tab/>
      </w:r>
      <w:r w:rsidR="00C02C1F" w:rsidRPr="008E6DF5">
        <w:rPr>
          <w:noProof/>
          <w:color w:val="3366FF"/>
        </w:rPr>
        <w:t>Vises i oversigten for en patient og i detaljebilleder for at støtte diagnosticering og behandling</w:t>
      </w:r>
      <w:r w:rsidRPr="008E6DF5">
        <w:rPr>
          <w:noProof/>
          <w:color w:val="3366FF"/>
        </w:rPr>
        <w:t>.</w:t>
      </w:r>
    </w:p>
    <w:p w14:paraId="089EF2D7" w14:textId="77777777" w:rsidR="0096422C" w:rsidRPr="008E6DF5" w:rsidRDefault="0096422C" w:rsidP="0096422C">
      <w:pPr>
        <w:rPr>
          <w:noProof/>
          <w:color w:val="3366F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6422C" w:rsidRPr="008E6DF5" w14:paraId="029E91F3"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54D6D67B" w14:textId="77777777" w:rsidR="0096422C" w:rsidRPr="008E6DF5" w:rsidRDefault="0096422C" w:rsidP="008C72F8">
            <w:pPr>
              <w:keepNext/>
              <w:tabs>
                <w:tab w:val="left" w:pos="426"/>
              </w:tabs>
              <w:rPr>
                <w:b/>
                <w:bCs/>
                <w:noProof/>
              </w:rPr>
            </w:pPr>
            <w:r w:rsidRPr="008E6DF5">
              <w:rPr>
                <w:noProof/>
              </w:rPr>
              <w:lastRenderedPageBreak/>
              <w:t>Datavolume</w:t>
            </w:r>
            <w:r w:rsidR="00C02C1F" w:rsidRPr="008E6DF5">
              <w:rPr>
                <w:noProof/>
              </w:rPr>
              <w:t>n</w:t>
            </w:r>
            <w:r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50EF0540" w14:textId="77777777" w:rsidR="0096422C" w:rsidRPr="008E6DF5" w:rsidRDefault="00C02C1F" w:rsidP="008C72F8">
            <w:pPr>
              <w:keepNext/>
              <w:tabs>
                <w:tab w:val="left" w:pos="426"/>
              </w:tabs>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7CA9368C" w14:textId="77777777" w:rsidR="0096422C" w:rsidRPr="008E6DF5" w:rsidRDefault="007829FD" w:rsidP="008C72F8">
            <w:pPr>
              <w:keepNext/>
              <w:tabs>
                <w:tab w:val="left" w:pos="426"/>
              </w:tabs>
              <w:rPr>
                <w:noProof/>
              </w:rPr>
            </w:pPr>
            <w:r w:rsidRPr="008E6DF5">
              <w:rPr>
                <w:noProof/>
              </w:rPr>
              <w:t>Kode</w:t>
            </w:r>
            <w:r w:rsidR="0096422C" w:rsidRPr="008E6DF5">
              <w:rPr>
                <w:noProof/>
              </w:rPr>
              <w:t>:</w:t>
            </w:r>
          </w:p>
        </w:tc>
      </w:tr>
      <w:tr w:rsidR="0096422C" w:rsidRPr="008E6DF5" w14:paraId="4B274101"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851B8C6" w14:textId="77777777" w:rsidR="0096422C" w:rsidRPr="008E6DF5" w:rsidRDefault="0096422C" w:rsidP="008C72F8">
            <w:pPr>
              <w:tabs>
                <w:tab w:val="left" w:pos="426"/>
              </w:tabs>
              <w:ind w:left="426" w:hanging="426"/>
              <w:rPr>
                <w:noProof/>
              </w:rPr>
            </w:pPr>
            <w:r w:rsidRPr="008E6DF5">
              <w:rPr>
                <w:noProof/>
              </w:rPr>
              <w:t>1.</w:t>
            </w:r>
            <w:r w:rsidRPr="008E6DF5">
              <w:rPr>
                <w:noProof/>
              </w:rPr>
              <w:tab/>
            </w:r>
            <w:r w:rsidR="00C02C1F" w:rsidRPr="008E6DF5">
              <w:rPr>
                <w:noProof/>
                <w:color w:val="3366FF"/>
              </w:rPr>
              <w:t xml:space="preserve">Der registreres omkring </w:t>
            </w:r>
            <w:r w:rsidRPr="008E6DF5">
              <w:rPr>
                <w:noProof/>
                <w:color w:val="3366FF"/>
              </w:rPr>
              <w:t>100</w:t>
            </w:r>
            <w:r w:rsidR="00C02C1F" w:rsidRPr="008E6DF5">
              <w:rPr>
                <w:noProof/>
                <w:color w:val="3366FF"/>
              </w:rPr>
              <w:t>.</w:t>
            </w:r>
            <w:r w:rsidRPr="008E6DF5">
              <w:rPr>
                <w:noProof/>
                <w:color w:val="3366FF"/>
              </w:rPr>
              <w:t>000</w:t>
            </w:r>
            <w:r w:rsidR="00C02C1F" w:rsidRPr="008E6DF5">
              <w:rPr>
                <w:noProof/>
                <w:color w:val="3366FF"/>
              </w:rPr>
              <w:t xml:space="preserve"> målinger om dagen. Af dem er 5.000 billeder.</w:t>
            </w:r>
          </w:p>
        </w:tc>
        <w:tc>
          <w:tcPr>
            <w:tcW w:w="3260" w:type="dxa"/>
            <w:tcBorders>
              <w:top w:val="single" w:sz="6" w:space="0" w:color="auto"/>
              <w:left w:val="single" w:sz="6" w:space="0" w:color="auto"/>
              <w:bottom w:val="single" w:sz="6" w:space="0" w:color="auto"/>
              <w:right w:val="single" w:sz="6" w:space="0" w:color="auto"/>
            </w:tcBorders>
          </w:tcPr>
          <w:p w14:paraId="122A3ED4" w14:textId="77777777" w:rsidR="0096422C" w:rsidRPr="008E6DF5" w:rsidRDefault="0096422C" w:rsidP="008C72F8">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79B90CA6" w14:textId="77777777" w:rsidR="0096422C" w:rsidRPr="008E6DF5" w:rsidRDefault="0096422C" w:rsidP="008C72F8">
            <w:pPr>
              <w:ind w:left="-8" w:firstLine="8"/>
              <w:rPr>
                <w:noProof/>
              </w:rPr>
            </w:pPr>
          </w:p>
        </w:tc>
      </w:tr>
    </w:tbl>
    <w:p w14:paraId="3BF59137" w14:textId="77777777" w:rsidR="0096422C" w:rsidRPr="008E6DF5" w:rsidRDefault="0096422C" w:rsidP="0096422C">
      <w:pPr>
        <w:tabs>
          <w:tab w:val="left" w:pos="5625"/>
        </w:tabs>
        <w:ind w:left="1276" w:hanging="1276"/>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6422C" w:rsidRPr="008E6DF5" w14:paraId="6212F71C"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56D0BA41" w14:textId="77777777" w:rsidR="0096422C" w:rsidRPr="008E6DF5" w:rsidRDefault="0096422C" w:rsidP="008C72F8">
            <w:pPr>
              <w:keepNext/>
              <w:tabs>
                <w:tab w:val="left" w:pos="426"/>
              </w:tabs>
              <w:rPr>
                <w:b/>
                <w:bCs/>
                <w:noProof/>
              </w:rPr>
            </w:pPr>
            <w:r w:rsidRPr="008E6DF5">
              <w:rPr>
                <w:noProof/>
              </w:rPr>
              <w:t>F</w:t>
            </w:r>
            <w:r w:rsidR="00C02C1F" w:rsidRPr="008E6DF5">
              <w:rPr>
                <w:noProof/>
              </w:rPr>
              <w:t>elter</w:t>
            </w:r>
            <w:r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20863033" w14:textId="77777777" w:rsidR="0096422C" w:rsidRPr="008E6DF5" w:rsidRDefault="00C02C1F" w:rsidP="008C72F8">
            <w:pPr>
              <w:keepNext/>
              <w:tabs>
                <w:tab w:val="left" w:pos="426"/>
              </w:tabs>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56F3CD2C" w14:textId="77777777" w:rsidR="0096422C" w:rsidRPr="008E6DF5" w:rsidRDefault="007829FD" w:rsidP="008C72F8">
            <w:pPr>
              <w:keepNext/>
              <w:tabs>
                <w:tab w:val="left" w:pos="426"/>
              </w:tabs>
              <w:rPr>
                <w:noProof/>
              </w:rPr>
            </w:pPr>
            <w:r w:rsidRPr="008E6DF5">
              <w:rPr>
                <w:noProof/>
              </w:rPr>
              <w:t>Kode</w:t>
            </w:r>
            <w:r w:rsidR="0096422C" w:rsidRPr="008E6DF5">
              <w:rPr>
                <w:noProof/>
              </w:rPr>
              <w:t>:</w:t>
            </w:r>
          </w:p>
        </w:tc>
      </w:tr>
      <w:tr w:rsidR="0096422C" w:rsidRPr="008E6DF5" w14:paraId="192AE27A"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C9EDD1E" w14:textId="77777777" w:rsidR="0096422C" w:rsidRPr="008E6DF5" w:rsidRDefault="0096422C" w:rsidP="00ED5F73">
            <w:pPr>
              <w:tabs>
                <w:tab w:val="left" w:pos="426"/>
              </w:tabs>
              <w:ind w:left="426" w:hanging="426"/>
              <w:rPr>
                <w:noProof/>
              </w:rPr>
            </w:pPr>
            <w:r w:rsidRPr="008E6DF5">
              <w:rPr>
                <w:noProof/>
              </w:rPr>
              <w:t>2.</w:t>
            </w:r>
            <w:r w:rsidRPr="008E6DF5">
              <w:rPr>
                <w:noProof/>
              </w:rPr>
              <w:tab/>
            </w:r>
            <w:r w:rsidR="00C02C1F" w:rsidRPr="008E6DF5">
              <w:rPr>
                <w:noProof/>
                <w:color w:val="3366FF"/>
              </w:rPr>
              <w:t>En patientmåling bør indeholde data fra den eksisterende tabel</w:t>
            </w:r>
            <w:r w:rsidR="00C8623E" w:rsidRPr="008E6DF5">
              <w:rPr>
                <w:noProof/>
                <w:color w:val="3366FF"/>
              </w:rPr>
              <w:t>, s</w:t>
            </w:r>
            <w:r w:rsidR="00C02C1F" w:rsidRPr="008E6DF5">
              <w:rPr>
                <w:noProof/>
                <w:color w:val="3366FF"/>
              </w:rPr>
              <w:t>e figur 4</w:t>
            </w:r>
            <w:r w:rsidRPr="008E6DF5">
              <w:rPr>
                <w:noProof/>
                <w:color w:val="3366FF"/>
              </w:rPr>
              <w:t>, tblPatient</w:t>
            </w:r>
            <w:r w:rsidRPr="008E6DF5">
              <w:rPr>
                <w:noProof/>
                <w:color w:val="3366FF"/>
              </w:rPr>
              <w:softHyphen/>
              <w:t xml:space="preserve">Measurement. </w:t>
            </w:r>
            <w:r w:rsidR="00C02C1F" w:rsidRPr="008E6DF5">
              <w:rPr>
                <w:noProof/>
                <w:color w:val="3366FF"/>
              </w:rPr>
              <w:t>Bemærk at denne tabel ikke indeholder disse fælles felter for ydelser:</w:t>
            </w:r>
            <w:r w:rsidR="00A80E4B" w:rsidRPr="008E6DF5">
              <w:rPr>
                <w:noProof/>
                <w:color w:val="3366FF"/>
              </w:rPr>
              <w:t xml:space="preserve"> </w:t>
            </w:r>
            <w:r w:rsidR="00ED5F73" w:rsidRPr="008E6DF5">
              <w:rPr>
                <w:noProof/>
                <w:color w:val="3366FF"/>
              </w:rPr>
              <w:t>indskrivnings</w:t>
            </w:r>
            <w:r w:rsidR="00A80E4B" w:rsidRPr="008E6DF5">
              <w:rPr>
                <w:noProof/>
                <w:color w:val="3366FF"/>
              </w:rPr>
              <w:t>identifikation og tilstand.</w:t>
            </w:r>
          </w:p>
        </w:tc>
        <w:tc>
          <w:tcPr>
            <w:tcW w:w="3260" w:type="dxa"/>
            <w:tcBorders>
              <w:top w:val="single" w:sz="6" w:space="0" w:color="auto"/>
              <w:left w:val="single" w:sz="6" w:space="0" w:color="auto"/>
              <w:bottom w:val="single" w:sz="6" w:space="0" w:color="auto"/>
              <w:right w:val="single" w:sz="6" w:space="0" w:color="auto"/>
            </w:tcBorders>
          </w:tcPr>
          <w:p w14:paraId="4595899C" w14:textId="77777777" w:rsidR="0096422C" w:rsidRPr="008E6DF5" w:rsidRDefault="0096422C" w:rsidP="008C72F8">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14CD0AFA" w14:textId="77777777" w:rsidR="0096422C" w:rsidRPr="008E6DF5" w:rsidRDefault="0096422C" w:rsidP="008C72F8">
            <w:pPr>
              <w:ind w:left="-8" w:firstLine="8"/>
              <w:rPr>
                <w:noProof/>
              </w:rPr>
            </w:pPr>
          </w:p>
        </w:tc>
      </w:tr>
    </w:tbl>
    <w:p w14:paraId="1D3F2B01" w14:textId="77777777" w:rsidR="0096422C" w:rsidRPr="008E6DF5" w:rsidRDefault="0096422C" w:rsidP="0096422C">
      <w:pPr>
        <w:tabs>
          <w:tab w:val="left" w:pos="5625"/>
        </w:tabs>
        <w:ind w:left="1276" w:hanging="1276"/>
        <w:rPr>
          <w:noProof/>
        </w:rPr>
      </w:pPr>
    </w:p>
    <w:p w14:paraId="1B61802F" w14:textId="77777777" w:rsidR="0096422C" w:rsidRPr="008E6DF5" w:rsidRDefault="0096422C" w:rsidP="0096422C">
      <w:pPr>
        <w:rPr>
          <w:noProof/>
        </w:rPr>
      </w:pPr>
    </w:p>
    <w:p w14:paraId="067F551B" w14:textId="77777777" w:rsidR="0096422C" w:rsidRPr="008E6DF5" w:rsidRDefault="0096422C" w:rsidP="005C7200">
      <w:pPr>
        <w:pStyle w:val="StyleHeading3LightBlue"/>
        <w:rPr>
          <w:noProof/>
        </w:rPr>
      </w:pPr>
      <w:r w:rsidRPr="008E6DF5">
        <w:rPr>
          <w:noProof/>
        </w:rPr>
        <w:t>Patient</w:t>
      </w:r>
      <w:r w:rsidR="00A80E4B" w:rsidRPr="008E6DF5">
        <w:rPr>
          <w:noProof/>
        </w:rPr>
        <w:t>operation</w:t>
      </w:r>
    </w:p>
    <w:p w14:paraId="5DF0B1F7" w14:textId="77777777" w:rsidR="0096422C" w:rsidRPr="008E6DF5" w:rsidRDefault="0096422C" w:rsidP="0096422C">
      <w:pPr>
        <w:rPr>
          <w:noProof/>
        </w:rPr>
      </w:pPr>
    </w:p>
    <w:p w14:paraId="75E843AB" w14:textId="77777777" w:rsidR="0096422C" w:rsidRPr="008E6DF5" w:rsidRDefault="0096422C" w:rsidP="00086D65">
      <w:pPr>
        <w:tabs>
          <w:tab w:val="left" w:pos="1276"/>
        </w:tabs>
        <w:ind w:left="1279" w:hangingChars="708" w:hanging="1279"/>
        <w:rPr>
          <w:noProof/>
          <w:color w:val="3366FF"/>
        </w:rPr>
      </w:pPr>
      <w:r w:rsidRPr="008E6DF5">
        <w:rPr>
          <w:b/>
          <w:bCs/>
          <w:noProof/>
        </w:rPr>
        <w:t>E</w:t>
      </w:r>
      <w:r w:rsidR="00A80E4B" w:rsidRPr="008E6DF5">
        <w:rPr>
          <w:b/>
          <w:bCs/>
          <w:noProof/>
        </w:rPr>
        <w:t>ksempler</w:t>
      </w:r>
      <w:r w:rsidRPr="008E6DF5">
        <w:rPr>
          <w:noProof/>
        </w:rPr>
        <w:t>:</w:t>
      </w:r>
      <w:r w:rsidRPr="008E6DF5">
        <w:rPr>
          <w:noProof/>
        </w:rPr>
        <w:tab/>
      </w:r>
      <w:r w:rsidRPr="008E6DF5">
        <w:rPr>
          <w:noProof/>
          <w:color w:val="3366FF"/>
        </w:rPr>
        <w:t>Bypass</w:t>
      </w:r>
      <w:r w:rsidR="00A80E4B" w:rsidRPr="008E6DF5">
        <w:rPr>
          <w:noProof/>
          <w:color w:val="3366FF"/>
        </w:rPr>
        <w:t>-o</w:t>
      </w:r>
      <w:r w:rsidRPr="008E6DF5">
        <w:rPr>
          <w:noProof/>
          <w:color w:val="3366FF"/>
        </w:rPr>
        <w:t xml:space="preserve">peration; </w:t>
      </w:r>
      <w:r w:rsidR="00A80E4B" w:rsidRPr="008E6DF5">
        <w:rPr>
          <w:noProof/>
          <w:color w:val="3366FF"/>
        </w:rPr>
        <w:t>F</w:t>
      </w:r>
      <w:r w:rsidRPr="008E6DF5">
        <w:rPr>
          <w:noProof/>
          <w:color w:val="3366FF"/>
        </w:rPr>
        <w:t>otodynami</w:t>
      </w:r>
      <w:r w:rsidR="00A80E4B" w:rsidRPr="008E6DF5">
        <w:rPr>
          <w:noProof/>
          <w:color w:val="3366FF"/>
        </w:rPr>
        <w:t>sk terapi</w:t>
      </w:r>
      <w:r w:rsidR="00395937" w:rsidRPr="008E6DF5">
        <w:rPr>
          <w:noProof/>
          <w:color w:val="3366FF"/>
        </w:rPr>
        <w:t xml:space="preserve"> </w:t>
      </w:r>
      <w:r w:rsidRPr="008E6DF5">
        <w:rPr>
          <w:noProof/>
          <w:color w:val="3366FF"/>
        </w:rPr>
        <w:t>(PDT).</w:t>
      </w:r>
    </w:p>
    <w:p w14:paraId="6A78E962" w14:textId="77777777" w:rsidR="0096422C" w:rsidRPr="008E6DF5" w:rsidRDefault="0096422C" w:rsidP="00086D65">
      <w:pPr>
        <w:tabs>
          <w:tab w:val="left" w:pos="1276"/>
        </w:tabs>
        <w:ind w:left="1279" w:hangingChars="708" w:hanging="1279"/>
        <w:rPr>
          <w:noProof/>
        </w:rPr>
      </w:pPr>
      <w:r w:rsidRPr="008E6DF5">
        <w:rPr>
          <w:b/>
          <w:bCs/>
          <w:noProof/>
        </w:rPr>
        <w:t>Data</w:t>
      </w:r>
      <w:r w:rsidR="00A80E4B" w:rsidRPr="008E6DF5">
        <w:rPr>
          <w:b/>
          <w:bCs/>
          <w:noProof/>
        </w:rPr>
        <w:t>kilde</w:t>
      </w:r>
      <w:r w:rsidRPr="008E6DF5">
        <w:rPr>
          <w:noProof/>
        </w:rPr>
        <w:t>:</w:t>
      </w:r>
      <w:r w:rsidRPr="008E6DF5">
        <w:rPr>
          <w:noProof/>
        </w:rPr>
        <w:tab/>
      </w:r>
      <w:r w:rsidRPr="008E6DF5">
        <w:rPr>
          <w:noProof/>
          <w:color w:val="3366FF"/>
        </w:rPr>
        <w:t>Re</w:t>
      </w:r>
      <w:r w:rsidR="00A80E4B" w:rsidRPr="008E6DF5">
        <w:rPr>
          <w:noProof/>
          <w:color w:val="3366FF"/>
        </w:rPr>
        <w:t xml:space="preserve">gistreres før og </w:t>
      </w:r>
      <w:r w:rsidR="00ED5F73" w:rsidRPr="008E6DF5">
        <w:rPr>
          <w:noProof/>
          <w:color w:val="3366FF"/>
        </w:rPr>
        <w:t>efter</w:t>
      </w:r>
      <w:r w:rsidR="00A80E4B" w:rsidRPr="008E6DF5">
        <w:rPr>
          <w:noProof/>
          <w:color w:val="3366FF"/>
        </w:rPr>
        <w:t xml:space="preserve"> operationen</w:t>
      </w:r>
      <w:r w:rsidRPr="008E6DF5">
        <w:rPr>
          <w:noProof/>
          <w:color w:val="3366FF"/>
        </w:rPr>
        <w:t>.</w:t>
      </w:r>
    </w:p>
    <w:p w14:paraId="3B9E54F4" w14:textId="77777777" w:rsidR="00A80E4B" w:rsidRPr="008E6DF5" w:rsidRDefault="0096422C" w:rsidP="00086D65">
      <w:pPr>
        <w:tabs>
          <w:tab w:val="left" w:pos="1276"/>
        </w:tabs>
        <w:ind w:left="1279" w:hangingChars="708" w:hanging="1279"/>
        <w:rPr>
          <w:noProof/>
        </w:rPr>
      </w:pPr>
      <w:r w:rsidRPr="008E6DF5">
        <w:rPr>
          <w:b/>
          <w:bCs/>
          <w:noProof/>
        </w:rPr>
        <w:t>Data</w:t>
      </w:r>
      <w:r w:rsidR="00A80E4B" w:rsidRPr="008E6DF5">
        <w:rPr>
          <w:b/>
          <w:bCs/>
          <w:noProof/>
        </w:rPr>
        <w:t>brug</w:t>
      </w:r>
      <w:r w:rsidRPr="008E6DF5">
        <w:rPr>
          <w:noProof/>
        </w:rPr>
        <w:t>:</w:t>
      </w:r>
      <w:r w:rsidRPr="008E6DF5">
        <w:rPr>
          <w:noProof/>
        </w:rPr>
        <w:tab/>
      </w:r>
      <w:r w:rsidR="00A80E4B" w:rsidRPr="008E6DF5">
        <w:rPr>
          <w:noProof/>
          <w:color w:val="3366FF"/>
        </w:rPr>
        <w:t xml:space="preserve">Vises i oversigten for en patient og i detaljebilleder </w:t>
      </w:r>
      <w:r w:rsidR="00913C0B" w:rsidRPr="008E6DF5">
        <w:rPr>
          <w:noProof/>
          <w:color w:val="3366FF"/>
        </w:rPr>
        <w:t>til</w:t>
      </w:r>
      <w:r w:rsidR="00A80E4B" w:rsidRPr="008E6DF5">
        <w:rPr>
          <w:noProof/>
          <w:color w:val="3366FF"/>
        </w:rPr>
        <w:t xml:space="preserve"> diagnosticering og behandling.</w:t>
      </w:r>
    </w:p>
    <w:p w14:paraId="442DF440" w14:textId="77777777" w:rsidR="0096422C" w:rsidRPr="008E6DF5" w:rsidRDefault="0096422C" w:rsidP="000C3127">
      <w:pPr>
        <w:tabs>
          <w:tab w:val="left" w:pos="1276"/>
        </w:tabs>
        <w:ind w:left="1274" w:hangingChars="708" w:hanging="1274"/>
        <w:rPr>
          <w:noProof/>
          <w:color w:val="3366F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6422C" w:rsidRPr="008E6DF5" w14:paraId="58084587"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2000C66" w14:textId="77777777" w:rsidR="0096422C" w:rsidRPr="008E6DF5" w:rsidRDefault="00C02C1F" w:rsidP="008C72F8">
            <w:pPr>
              <w:keepNext/>
              <w:tabs>
                <w:tab w:val="left" w:pos="426"/>
              </w:tabs>
              <w:rPr>
                <w:b/>
                <w:bCs/>
                <w:noProof/>
              </w:rPr>
            </w:pPr>
            <w:r w:rsidRPr="008E6DF5">
              <w:rPr>
                <w:noProof/>
              </w:rPr>
              <w:t>Data</w:t>
            </w:r>
            <w:r w:rsidR="0096422C" w:rsidRPr="008E6DF5">
              <w:rPr>
                <w:noProof/>
              </w:rPr>
              <w:t>volume</w:t>
            </w:r>
            <w:r w:rsidRPr="008E6DF5">
              <w:rPr>
                <w:noProof/>
              </w:rPr>
              <w:t>n</w:t>
            </w:r>
            <w:r w:rsidR="0096422C"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46E87407" w14:textId="77777777" w:rsidR="0096422C" w:rsidRPr="008E6DF5" w:rsidRDefault="00C02C1F" w:rsidP="008C72F8">
            <w:pPr>
              <w:keepNext/>
              <w:tabs>
                <w:tab w:val="left" w:pos="426"/>
              </w:tabs>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5EB81B9D" w14:textId="77777777" w:rsidR="0096422C" w:rsidRPr="008E6DF5" w:rsidRDefault="007829FD" w:rsidP="008C72F8">
            <w:pPr>
              <w:keepNext/>
              <w:tabs>
                <w:tab w:val="left" w:pos="426"/>
              </w:tabs>
              <w:rPr>
                <w:noProof/>
              </w:rPr>
            </w:pPr>
            <w:r w:rsidRPr="008E6DF5">
              <w:rPr>
                <w:noProof/>
              </w:rPr>
              <w:t>Kode</w:t>
            </w:r>
            <w:r w:rsidR="0096422C" w:rsidRPr="008E6DF5">
              <w:rPr>
                <w:noProof/>
              </w:rPr>
              <w:t>:</w:t>
            </w:r>
          </w:p>
        </w:tc>
      </w:tr>
      <w:tr w:rsidR="0096422C" w:rsidRPr="008E6DF5" w14:paraId="31D9A637"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06030AC" w14:textId="77777777" w:rsidR="0096422C" w:rsidRPr="008E6DF5" w:rsidRDefault="0096422C" w:rsidP="008C72F8">
            <w:pPr>
              <w:tabs>
                <w:tab w:val="left" w:pos="426"/>
              </w:tabs>
              <w:ind w:left="426" w:hanging="426"/>
              <w:rPr>
                <w:noProof/>
              </w:rPr>
            </w:pPr>
            <w:r w:rsidRPr="008E6DF5">
              <w:rPr>
                <w:noProof/>
              </w:rPr>
              <w:t>1.</w:t>
            </w:r>
            <w:r w:rsidRPr="008E6DF5">
              <w:rPr>
                <w:noProof/>
              </w:rPr>
              <w:tab/>
            </w:r>
            <w:r w:rsidR="00A80E4B" w:rsidRPr="008E6DF5">
              <w:rPr>
                <w:noProof/>
                <w:color w:val="3366FF"/>
              </w:rPr>
              <w:t>Der registreres omkring 100 operationer om dagen</w:t>
            </w:r>
            <w:r w:rsidRPr="008E6DF5">
              <w:rPr>
                <w:noProof/>
                <w:color w:val="3366FF"/>
              </w:rPr>
              <w:t>.</w:t>
            </w:r>
          </w:p>
        </w:tc>
        <w:tc>
          <w:tcPr>
            <w:tcW w:w="3260" w:type="dxa"/>
            <w:tcBorders>
              <w:top w:val="single" w:sz="6" w:space="0" w:color="auto"/>
              <w:left w:val="single" w:sz="6" w:space="0" w:color="auto"/>
              <w:bottom w:val="single" w:sz="6" w:space="0" w:color="auto"/>
              <w:right w:val="single" w:sz="6" w:space="0" w:color="auto"/>
            </w:tcBorders>
          </w:tcPr>
          <w:p w14:paraId="15380E27" w14:textId="77777777" w:rsidR="0096422C" w:rsidRPr="008E6DF5" w:rsidRDefault="0096422C" w:rsidP="008C72F8">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2283B594" w14:textId="77777777" w:rsidR="0096422C" w:rsidRPr="008E6DF5" w:rsidRDefault="0096422C" w:rsidP="008C72F8">
            <w:pPr>
              <w:ind w:left="-8" w:firstLine="8"/>
              <w:rPr>
                <w:noProof/>
              </w:rPr>
            </w:pPr>
          </w:p>
        </w:tc>
      </w:tr>
    </w:tbl>
    <w:p w14:paraId="05CA4F58" w14:textId="77777777" w:rsidR="0096422C" w:rsidRPr="008E6DF5" w:rsidRDefault="0096422C" w:rsidP="0096422C">
      <w:pPr>
        <w:tabs>
          <w:tab w:val="left" w:pos="5625"/>
        </w:tabs>
        <w:ind w:left="1276" w:hanging="1276"/>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6422C" w:rsidRPr="008E6DF5" w14:paraId="584C8A71"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D52A1C2" w14:textId="77777777" w:rsidR="0096422C" w:rsidRPr="008E6DF5" w:rsidRDefault="0096422C" w:rsidP="008C72F8">
            <w:pPr>
              <w:keepNext/>
              <w:tabs>
                <w:tab w:val="left" w:pos="426"/>
              </w:tabs>
              <w:rPr>
                <w:b/>
                <w:bCs/>
                <w:noProof/>
              </w:rPr>
            </w:pPr>
            <w:r w:rsidRPr="008E6DF5">
              <w:rPr>
                <w:noProof/>
              </w:rPr>
              <w:t>F</w:t>
            </w:r>
            <w:r w:rsidR="00C02C1F" w:rsidRPr="008E6DF5">
              <w:rPr>
                <w:noProof/>
              </w:rPr>
              <w:t>elter</w:t>
            </w:r>
            <w:r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2614718F" w14:textId="77777777" w:rsidR="0096422C" w:rsidRPr="008E6DF5" w:rsidRDefault="00C02C1F" w:rsidP="008C72F8">
            <w:pPr>
              <w:keepNext/>
              <w:tabs>
                <w:tab w:val="left" w:pos="426"/>
              </w:tabs>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79554BDE" w14:textId="77777777" w:rsidR="0096422C" w:rsidRPr="008E6DF5" w:rsidRDefault="007829FD" w:rsidP="008C72F8">
            <w:pPr>
              <w:keepNext/>
              <w:tabs>
                <w:tab w:val="left" w:pos="426"/>
              </w:tabs>
              <w:rPr>
                <w:noProof/>
              </w:rPr>
            </w:pPr>
            <w:r w:rsidRPr="008E6DF5">
              <w:rPr>
                <w:noProof/>
              </w:rPr>
              <w:t>Kode</w:t>
            </w:r>
            <w:r w:rsidR="0096422C" w:rsidRPr="008E6DF5">
              <w:rPr>
                <w:noProof/>
              </w:rPr>
              <w:t>:</w:t>
            </w:r>
          </w:p>
        </w:tc>
      </w:tr>
      <w:tr w:rsidR="0096422C" w:rsidRPr="008E6DF5" w14:paraId="22AF025A"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B680891" w14:textId="77777777" w:rsidR="0096422C" w:rsidRPr="008E6DF5" w:rsidRDefault="0096422C" w:rsidP="00ED5F73">
            <w:pPr>
              <w:tabs>
                <w:tab w:val="left" w:pos="426"/>
              </w:tabs>
              <w:ind w:left="426" w:hanging="426"/>
              <w:rPr>
                <w:noProof/>
              </w:rPr>
            </w:pPr>
            <w:r w:rsidRPr="008E6DF5">
              <w:rPr>
                <w:noProof/>
              </w:rPr>
              <w:t>2.</w:t>
            </w:r>
            <w:r w:rsidRPr="008E6DF5">
              <w:rPr>
                <w:noProof/>
              </w:rPr>
              <w:tab/>
            </w:r>
            <w:r w:rsidR="00A80E4B" w:rsidRPr="008E6DF5">
              <w:rPr>
                <w:noProof/>
                <w:color w:val="3366FF"/>
              </w:rPr>
              <w:t>En patientoperation bør indeholde data fra den eksisterende tabel</w:t>
            </w:r>
            <w:r w:rsidR="00C8623E" w:rsidRPr="008E6DF5">
              <w:rPr>
                <w:noProof/>
                <w:color w:val="3366FF"/>
              </w:rPr>
              <w:t>, s</w:t>
            </w:r>
            <w:r w:rsidR="00A80E4B" w:rsidRPr="008E6DF5">
              <w:rPr>
                <w:noProof/>
                <w:color w:val="3366FF"/>
              </w:rPr>
              <w:t xml:space="preserve">e figur 4, </w:t>
            </w:r>
            <w:r w:rsidRPr="008E6DF5">
              <w:rPr>
                <w:noProof/>
                <w:color w:val="3366FF"/>
              </w:rPr>
              <w:t>tblPatient</w:t>
            </w:r>
            <w:r w:rsidR="00A80E4B" w:rsidRPr="008E6DF5">
              <w:rPr>
                <w:noProof/>
                <w:color w:val="3366FF"/>
              </w:rPr>
              <w:softHyphen/>
            </w:r>
            <w:r w:rsidRPr="008E6DF5">
              <w:rPr>
                <w:noProof/>
                <w:color w:val="3366FF"/>
              </w:rPr>
              <w:t xml:space="preserve">Surgery. </w:t>
            </w:r>
            <w:r w:rsidR="00A80E4B" w:rsidRPr="008E6DF5">
              <w:rPr>
                <w:noProof/>
                <w:color w:val="3366FF"/>
              </w:rPr>
              <w:t xml:space="preserve">Bemærk at denne tabel ikke indeholder disse fælles felter for ydelser: </w:t>
            </w:r>
            <w:r w:rsidR="00ED5F73" w:rsidRPr="008E6DF5">
              <w:rPr>
                <w:noProof/>
                <w:color w:val="3366FF"/>
              </w:rPr>
              <w:t>Indskrivning</w:t>
            </w:r>
            <w:r w:rsidR="00A80E4B" w:rsidRPr="008E6DF5">
              <w:rPr>
                <w:noProof/>
                <w:color w:val="3366FF"/>
              </w:rPr>
              <w:t>s</w:t>
            </w:r>
            <w:r w:rsidR="00ED5F73" w:rsidRPr="008E6DF5">
              <w:rPr>
                <w:noProof/>
                <w:color w:val="3366FF"/>
              </w:rPr>
              <w:softHyphen/>
            </w:r>
            <w:r w:rsidR="00A80E4B" w:rsidRPr="008E6DF5">
              <w:rPr>
                <w:noProof/>
                <w:color w:val="3366FF"/>
              </w:rPr>
              <w:t>identifikation og tilstand.</w:t>
            </w:r>
          </w:p>
        </w:tc>
        <w:tc>
          <w:tcPr>
            <w:tcW w:w="3260" w:type="dxa"/>
            <w:tcBorders>
              <w:top w:val="single" w:sz="6" w:space="0" w:color="auto"/>
              <w:left w:val="single" w:sz="6" w:space="0" w:color="auto"/>
              <w:bottom w:val="single" w:sz="6" w:space="0" w:color="auto"/>
              <w:right w:val="single" w:sz="6" w:space="0" w:color="auto"/>
            </w:tcBorders>
          </w:tcPr>
          <w:p w14:paraId="311D4B4A" w14:textId="77777777" w:rsidR="0096422C" w:rsidRPr="008E6DF5" w:rsidRDefault="0096422C" w:rsidP="008C72F8">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4BDE1A97" w14:textId="77777777" w:rsidR="0096422C" w:rsidRPr="008E6DF5" w:rsidRDefault="0096422C" w:rsidP="008C72F8">
            <w:pPr>
              <w:ind w:left="-8" w:firstLine="8"/>
              <w:rPr>
                <w:noProof/>
              </w:rPr>
            </w:pPr>
          </w:p>
        </w:tc>
      </w:tr>
    </w:tbl>
    <w:p w14:paraId="2EF9F4F6" w14:textId="77777777" w:rsidR="00C83ADE" w:rsidRDefault="00C83ADE" w:rsidP="0096422C">
      <w:pPr>
        <w:tabs>
          <w:tab w:val="left" w:pos="5625"/>
        </w:tabs>
        <w:ind w:left="1276" w:hanging="1276"/>
        <w:rPr>
          <w:noProof/>
        </w:rPr>
      </w:pPr>
    </w:p>
    <w:p w14:paraId="46375909" w14:textId="77777777" w:rsidR="00796347" w:rsidRPr="008E6DF5" w:rsidRDefault="00796347" w:rsidP="00796347">
      <w:pPr>
        <w:pStyle w:val="Headingsmall"/>
        <w:rPr>
          <w:noProof/>
          <w:color w:val="3366FF"/>
          <w:sz w:val="22"/>
          <w:szCs w:val="22"/>
          <w:lang w:val="da-DK"/>
        </w:rPr>
      </w:pPr>
      <w:bookmarkStart w:id="79" w:name="OLE_LINK5"/>
      <w:bookmarkStart w:id="80" w:name="OLE_LINK6"/>
      <w:r w:rsidRPr="008E6DF5">
        <w:rPr>
          <w:noProof/>
          <w:color w:val="3366FF"/>
          <w:sz w:val="22"/>
          <w:szCs w:val="22"/>
          <w:lang w:val="da-DK" w:eastAsia="da-DK"/>
        </w:rPr>
        <w:drawing>
          <wp:anchor distT="0" distB="0" distL="114300" distR="114300" simplePos="0" relativeHeight="251673600" behindDoc="0" locked="0" layoutInCell="1" allowOverlap="1" wp14:anchorId="7E4BAFB0" wp14:editId="389FF0E5">
            <wp:simplePos x="0" y="0"/>
            <wp:positionH relativeFrom="column">
              <wp:posOffset>2552700</wp:posOffset>
            </wp:positionH>
            <wp:positionV relativeFrom="paragraph">
              <wp:posOffset>226695</wp:posOffset>
            </wp:positionV>
            <wp:extent cx="2134800" cy="1458000"/>
            <wp:effectExtent l="0" t="0" r="0" b="8890"/>
            <wp:wrapNone/>
            <wp:docPr id="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b="63614"/>
                    <a:stretch>
                      <a:fillRect/>
                    </a:stretch>
                  </pic:blipFill>
                  <pic:spPr bwMode="auto">
                    <a:xfrm>
                      <a:off x="0" y="0"/>
                      <a:ext cx="2134800" cy="1458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8E6DF5">
        <w:rPr>
          <w:noProof/>
          <w:color w:val="3366FF"/>
          <w:sz w:val="22"/>
          <w:szCs w:val="22"/>
          <w:lang w:val="da-DK"/>
        </w:rPr>
        <w:t>Figur 4</w:t>
      </w:r>
    </w:p>
    <w:bookmarkEnd w:id="79"/>
    <w:bookmarkEnd w:id="80"/>
    <w:p w14:paraId="545F75AD" w14:textId="77777777" w:rsidR="00796347" w:rsidRDefault="00796347" w:rsidP="0096422C">
      <w:pPr>
        <w:tabs>
          <w:tab w:val="left" w:pos="5625"/>
        </w:tabs>
        <w:ind w:left="1276" w:hanging="1276"/>
        <w:rPr>
          <w:noProof/>
        </w:rPr>
      </w:pPr>
      <w:r w:rsidRPr="008E6DF5">
        <w:rPr>
          <w:noProof/>
          <w:color w:val="3366FF"/>
          <w:sz w:val="22"/>
          <w:szCs w:val="22"/>
        </w:rPr>
        <w:drawing>
          <wp:anchor distT="0" distB="0" distL="114300" distR="114300" simplePos="0" relativeHeight="251665408" behindDoc="0" locked="0" layoutInCell="1" allowOverlap="1" wp14:anchorId="6AE941B4" wp14:editId="118A7F4B">
            <wp:simplePos x="0" y="0"/>
            <wp:positionH relativeFrom="column">
              <wp:posOffset>0</wp:posOffset>
            </wp:positionH>
            <wp:positionV relativeFrom="paragraph">
              <wp:posOffset>42977</wp:posOffset>
            </wp:positionV>
            <wp:extent cx="2094865" cy="2944495"/>
            <wp:effectExtent l="0" t="0" r="635" b="8255"/>
            <wp:wrapNone/>
            <wp:docPr id="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b="45009"/>
                    <a:stretch>
                      <a:fillRect/>
                    </a:stretch>
                  </pic:blipFill>
                  <pic:spPr bwMode="auto">
                    <a:xfrm>
                      <a:off x="0" y="0"/>
                      <a:ext cx="2094865" cy="29444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D324BA8" w14:textId="77777777" w:rsidR="00C83ADE" w:rsidRDefault="00C83ADE">
      <w:pPr>
        <w:rPr>
          <w:noProof/>
        </w:rPr>
      </w:pPr>
      <w:r>
        <w:rPr>
          <w:noProof/>
        </w:rPr>
        <w:br w:type="page"/>
      </w:r>
    </w:p>
    <w:p w14:paraId="3D8D55C1" w14:textId="77777777" w:rsidR="0096422C" w:rsidRPr="008E6DF5" w:rsidRDefault="00A80E4B" w:rsidP="005C7200">
      <w:pPr>
        <w:pStyle w:val="StyleHeading3LightBlue"/>
        <w:rPr>
          <w:noProof/>
        </w:rPr>
      </w:pPr>
      <w:r w:rsidRPr="008E6DF5">
        <w:rPr>
          <w:noProof/>
        </w:rPr>
        <w:lastRenderedPageBreak/>
        <w:t>Medicinering</w:t>
      </w:r>
    </w:p>
    <w:p w14:paraId="721FB257" w14:textId="77777777" w:rsidR="0096422C" w:rsidRPr="008E6DF5" w:rsidRDefault="0096422C" w:rsidP="0096422C">
      <w:pPr>
        <w:rPr>
          <w:noProof/>
        </w:rPr>
      </w:pPr>
    </w:p>
    <w:p w14:paraId="45099CA8" w14:textId="77777777" w:rsidR="0096422C" w:rsidRPr="008E6DF5" w:rsidRDefault="0096422C" w:rsidP="00086D65">
      <w:pPr>
        <w:tabs>
          <w:tab w:val="left" w:pos="1276"/>
        </w:tabs>
        <w:ind w:left="1279" w:hangingChars="708" w:hanging="1279"/>
        <w:rPr>
          <w:noProof/>
          <w:color w:val="3366FF"/>
        </w:rPr>
      </w:pPr>
      <w:r w:rsidRPr="008E6DF5">
        <w:rPr>
          <w:b/>
          <w:bCs/>
          <w:noProof/>
        </w:rPr>
        <w:t>E</w:t>
      </w:r>
      <w:r w:rsidR="00A80E4B" w:rsidRPr="008E6DF5">
        <w:rPr>
          <w:b/>
          <w:bCs/>
          <w:noProof/>
        </w:rPr>
        <w:t>ksempler</w:t>
      </w:r>
      <w:r w:rsidRPr="008E6DF5">
        <w:rPr>
          <w:noProof/>
        </w:rPr>
        <w:t>:</w:t>
      </w:r>
      <w:r w:rsidRPr="008E6DF5">
        <w:rPr>
          <w:noProof/>
        </w:rPr>
        <w:tab/>
      </w:r>
      <w:r w:rsidRPr="008E6DF5">
        <w:rPr>
          <w:noProof/>
          <w:color w:val="3366FF"/>
        </w:rPr>
        <w:t>Ibumetin, 400 mg*3; Furix, 40 mg*2.</w:t>
      </w:r>
    </w:p>
    <w:p w14:paraId="1CCBA5FC" w14:textId="77777777" w:rsidR="0096422C" w:rsidRPr="008E6DF5" w:rsidRDefault="0096422C" w:rsidP="00086D65">
      <w:pPr>
        <w:tabs>
          <w:tab w:val="left" w:pos="1276"/>
        </w:tabs>
        <w:ind w:left="1279" w:hangingChars="708" w:hanging="1279"/>
        <w:rPr>
          <w:noProof/>
        </w:rPr>
      </w:pPr>
      <w:r w:rsidRPr="008E6DF5">
        <w:rPr>
          <w:b/>
          <w:bCs/>
          <w:noProof/>
        </w:rPr>
        <w:t>Data</w:t>
      </w:r>
      <w:r w:rsidR="00A80E4B" w:rsidRPr="008E6DF5">
        <w:rPr>
          <w:b/>
          <w:bCs/>
          <w:noProof/>
        </w:rPr>
        <w:t>kilde</w:t>
      </w:r>
      <w:r w:rsidRPr="008E6DF5">
        <w:rPr>
          <w:noProof/>
        </w:rPr>
        <w:t>:</w:t>
      </w:r>
      <w:r w:rsidRPr="008E6DF5">
        <w:rPr>
          <w:noProof/>
        </w:rPr>
        <w:tab/>
      </w:r>
      <w:r w:rsidRPr="008E6DF5">
        <w:rPr>
          <w:noProof/>
          <w:color w:val="3366FF"/>
        </w:rPr>
        <w:t>Re</w:t>
      </w:r>
      <w:r w:rsidR="001E681B" w:rsidRPr="008E6DF5">
        <w:rPr>
          <w:noProof/>
          <w:color w:val="3366FF"/>
        </w:rPr>
        <w:t>gistreret som ordinationer under en klinisk session</w:t>
      </w:r>
      <w:r w:rsidRPr="008E6DF5">
        <w:rPr>
          <w:noProof/>
          <w:color w:val="3366FF"/>
        </w:rPr>
        <w:t>.</w:t>
      </w:r>
    </w:p>
    <w:p w14:paraId="4BAB7CED" w14:textId="77777777" w:rsidR="001E681B" w:rsidRPr="008E6DF5" w:rsidRDefault="0096422C" w:rsidP="00086D65">
      <w:pPr>
        <w:tabs>
          <w:tab w:val="left" w:pos="1276"/>
        </w:tabs>
        <w:ind w:left="1279" w:hangingChars="708" w:hanging="1279"/>
        <w:rPr>
          <w:noProof/>
        </w:rPr>
      </w:pPr>
      <w:r w:rsidRPr="008E6DF5">
        <w:rPr>
          <w:b/>
          <w:bCs/>
          <w:noProof/>
        </w:rPr>
        <w:t>Data</w:t>
      </w:r>
      <w:r w:rsidR="00A80E4B" w:rsidRPr="008E6DF5">
        <w:rPr>
          <w:b/>
          <w:bCs/>
          <w:noProof/>
        </w:rPr>
        <w:t>brug</w:t>
      </w:r>
      <w:r w:rsidRPr="008E6DF5">
        <w:rPr>
          <w:noProof/>
        </w:rPr>
        <w:t>:</w:t>
      </w:r>
      <w:r w:rsidRPr="008E6DF5">
        <w:rPr>
          <w:noProof/>
        </w:rPr>
        <w:tab/>
      </w:r>
      <w:r w:rsidR="001E681B" w:rsidRPr="008E6DF5">
        <w:rPr>
          <w:noProof/>
          <w:color w:val="3366FF"/>
        </w:rPr>
        <w:t xml:space="preserve">Vises i oversigten for en patient og i detaljebilleder </w:t>
      </w:r>
      <w:r w:rsidR="00913C0B" w:rsidRPr="008E6DF5">
        <w:rPr>
          <w:noProof/>
          <w:color w:val="3366FF"/>
        </w:rPr>
        <w:t>til</w:t>
      </w:r>
      <w:r w:rsidR="001E681B" w:rsidRPr="008E6DF5">
        <w:rPr>
          <w:noProof/>
          <w:color w:val="3366FF"/>
        </w:rPr>
        <w:t xml:space="preserve"> diagnosticering og behandling.</w:t>
      </w:r>
    </w:p>
    <w:p w14:paraId="0CE47BC6" w14:textId="77777777" w:rsidR="0096422C" w:rsidRPr="008E6DF5" w:rsidRDefault="0096422C" w:rsidP="0096422C">
      <w:pPr>
        <w:rPr>
          <w:noProof/>
          <w:color w:val="3366F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6422C" w:rsidRPr="008E6DF5" w14:paraId="6CF69574"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46D0F15" w14:textId="77777777" w:rsidR="0096422C" w:rsidRPr="008E6DF5" w:rsidRDefault="0096422C" w:rsidP="008C72F8">
            <w:pPr>
              <w:keepNext/>
              <w:tabs>
                <w:tab w:val="left" w:pos="426"/>
              </w:tabs>
              <w:rPr>
                <w:b/>
                <w:bCs/>
                <w:noProof/>
              </w:rPr>
            </w:pPr>
            <w:r w:rsidRPr="008E6DF5">
              <w:rPr>
                <w:noProof/>
              </w:rPr>
              <w:t>Data</w:t>
            </w:r>
            <w:r w:rsidR="00C02C1F" w:rsidRPr="008E6DF5">
              <w:rPr>
                <w:noProof/>
              </w:rPr>
              <w:t>v</w:t>
            </w:r>
            <w:r w:rsidRPr="008E6DF5">
              <w:rPr>
                <w:noProof/>
              </w:rPr>
              <w:t>olume</w:t>
            </w:r>
            <w:r w:rsidR="00C02C1F" w:rsidRPr="008E6DF5">
              <w:rPr>
                <w:noProof/>
              </w:rPr>
              <w:t>n</w:t>
            </w:r>
            <w:r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56E85C4A" w14:textId="77777777" w:rsidR="0096422C" w:rsidRPr="008E6DF5" w:rsidRDefault="00C02C1F" w:rsidP="008C72F8">
            <w:pPr>
              <w:keepNext/>
              <w:tabs>
                <w:tab w:val="left" w:pos="426"/>
              </w:tabs>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2B295D8C" w14:textId="77777777" w:rsidR="0096422C" w:rsidRPr="008E6DF5" w:rsidRDefault="007829FD" w:rsidP="008C72F8">
            <w:pPr>
              <w:keepNext/>
              <w:tabs>
                <w:tab w:val="left" w:pos="426"/>
              </w:tabs>
              <w:rPr>
                <w:noProof/>
              </w:rPr>
            </w:pPr>
            <w:r w:rsidRPr="008E6DF5">
              <w:rPr>
                <w:noProof/>
              </w:rPr>
              <w:t>Kode</w:t>
            </w:r>
            <w:r w:rsidR="0096422C" w:rsidRPr="008E6DF5">
              <w:rPr>
                <w:noProof/>
              </w:rPr>
              <w:t>:</w:t>
            </w:r>
          </w:p>
        </w:tc>
      </w:tr>
      <w:tr w:rsidR="0096422C" w:rsidRPr="008E6DF5" w14:paraId="4DE1883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AD07BED" w14:textId="77777777" w:rsidR="0096422C" w:rsidRPr="008E6DF5" w:rsidRDefault="0096422C" w:rsidP="008C72F8">
            <w:pPr>
              <w:tabs>
                <w:tab w:val="left" w:pos="426"/>
              </w:tabs>
              <w:ind w:left="426" w:hanging="426"/>
              <w:rPr>
                <w:noProof/>
              </w:rPr>
            </w:pPr>
            <w:r w:rsidRPr="008E6DF5">
              <w:rPr>
                <w:noProof/>
              </w:rPr>
              <w:t>1.</w:t>
            </w:r>
            <w:r w:rsidRPr="008E6DF5">
              <w:rPr>
                <w:noProof/>
              </w:rPr>
              <w:tab/>
            </w:r>
            <w:r w:rsidR="001E681B" w:rsidRPr="008E6DF5">
              <w:rPr>
                <w:noProof/>
                <w:color w:val="3366FF"/>
              </w:rPr>
              <w:t>Der registreres omkring</w:t>
            </w:r>
            <w:r w:rsidRPr="008E6DF5">
              <w:rPr>
                <w:noProof/>
                <w:color w:val="3366FF"/>
              </w:rPr>
              <w:t xml:space="preserve"> 30</w:t>
            </w:r>
            <w:r w:rsidR="001E681B" w:rsidRPr="008E6DF5">
              <w:rPr>
                <w:noProof/>
                <w:color w:val="3366FF"/>
              </w:rPr>
              <w:t>.</w:t>
            </w:r>
            <w:r w:rsidRPr="008E6DF5">
              <w:rPr>
                <w:noProof/>
                <w:color w:val="3366FF"/>
              </w:rPr>
              <w:t xml:space="preserve">000 </w:t>
            </w:r>
            <w:r w:rsidR="001E681B" w:rsidRPr="008E6DF5">
              <w:rPr>
                <w:noProof/>
                <w:color w:val="3366FF"/>
              </w:rPr>
              <w:t>ordinationer om dagen.</w:t>
            </w:r>
          </w:p>
        </w:tc>
        <w:tc>
          <w:tcPr>
            <w:tcW w:w="3260" w:type="dxa"/>
            <w:tcBorders>
              <w:top w:val="single" w:sz="6" w:space="0" w:color="auto"/>
              <w:left w:val="single" w:sz="6" w:space="0" w:color="auto"/>
              <w:bottom w:val="single" w:sz="6" w:space="0" w:color="auto"/>
              <w:right w:val="single" w:sz="6" w:space="0" w:color="auto"/>
            </w:tcBorders>
          </w:tcPr>
          <w:p w14:paraId="3B2F0572" w14:textId="77777777" w:rsidR="0096422C" w:rsidRPr="008E6DF5" w:rsidRDefault="0096422C" w:rsidP="008C72F8">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15F0B1CB" w14:textId="77777777" w:rsidR="0096422C" w:rsidRPr="008E6DF5" w:rsidRDefault="0096422C" w:rsidP="008C72F8">
            <w:pPr>
              <w:ind w:left="-8" w:firstLine="8"/>
              <w:rPr>
                <w:noProof/>
              </w:rPr>
            </w:pPr>
          </w:p>
        </w:tc>
      </w:tr>
    </w:tbl>
    <w:p w14:paraId="6034A802" w14:textId="77777777" w:rsidR="0096422C" w:rsidRPr="008E6DF5" w:rsidRDefault="0096422C" w:rsidP="0096422C">
      <w:pPr>
        <w:tabs>
          <w:tab w:val="left" w:pos="5625"/>
        </w:tabs>
        <w:ind w:left="1276" w:hanging="1276"/>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6422C" w:rsidRPr="008E6DF5" w14:paraId="4FAAC0C8"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5F1E4DBC" w14:textId="77777777" w:rsidR="0096422C" w:rsidRPr="008E6DF5" w:rsidRDefault="00C02C1F" w:rsidP="008C72F8">
            <w:pPr>
              <w:keepNext/>
              <w:tabs>
                <w:tab w:val="left" w:pos="426"/>
              </w:tabs>
              <w:rPr>
                <w:b/>
                <w:bCs/>
                <w:noProof/>
              </w:rPr>
            </w:pPr>
            <w:r w:rsidRPr="008E6DF5">
              <w:rPr>
                <w:noProof/>
              </w:rPr>
              <w:t>Felter</w:t>
            </w:r>
            <w:r w:rsidR="0096422C"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28990C8D" w14:textId="77777777" w:rsidR="0096422C" w:rsidRPr="008E6DF5" w:rsidRDefault="00C02C1F" w:rsidP="008C72F8">
            <w:pPr>
              <w:keepNext/>
              <w:tabs>
                <w:tab w:val="left" w:pos="426"/>
              </w:tabs>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12833C3E" w14:textId="77777777" w:rsidR="0096422C" w:rsidRPr="008E6DF5" w:rsidRDefault="007829FD" w:rsidP="008C72F8">
            <w:pPr>
              <w:keepNext/>
              <w:tabs>
                <w:tab w:val="left" w:pos="426"/>
              </w:tabs>
              <w:rPr>
                <w:noProof/>
              </w:rPr>
            </w:pPr>
            <w:r w:rsidRPr="008E6DF5">
              <w:rPr>
                <w:noProof/>
              </w:rPr>
              <w:t>Kode</w:t>
            </w:r>
            <w:r w:rsidR="0096422C" w:rsidRPr="008E6DF5">
              <w:rPr>
                <w:noProof/>
              </w:rPr>
              <w:t>:</w:t>
            </w:r>
          </w:p>
        </w:tc>
      </w:tr>
      <w:tr w:rsidR="0096422C" w:rsidRPr="008E6DF5" w14:paraId="72C1BE4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4B2A394" w14:textId="77777777" w:rsidR="0096422C" w:rsidRPr="008E6DF5" w:rsidRDefault="0096422C" w:rsidP="008C72F8">
            <w:pPr>
              <w:tabs>
                <w:tab w:val="left" w:pos="426"/>
              </w:tabs>
              <w:ind w:left="426" w:hanging="426"/>
              <w:rPr>
                <w:noProof/>
              </w:rPr>
            </w:pPr>
            <w:r w:rsidRPr="008E6DF5">
              <w:rPr>
                <w:noProof/>
              </w:rPr>
              <w:t>2.</w:t>
            </w:r>
            <w:r w:rsidRPr="008E6DF5">
              <w:rPr>
                <w:noProof/>
              </w:rPr>
              <w:tab/>
            </w:r>
            <w:r w:rsidR="001E681B" w:rsidRPr="008E6DF5">
              <w:rPr>
                <w:noProof/>
                <w:color w:val="3366FF"/>
              </w:rPr>
              <w:t>En medicin-ordination bør indeholde de data det eksisterende system viser. Se figur 5, som er et skærmbillede fra det eksisterende system</w:t>
            </w:r>
            <w:r w:rsidRPr="008E6DF5">
              <w:rPr>
                <w:noProof/>
                <w:color w:val="3366FF"/>
              </w:rPr>
              <w:t>.</w:t>
            </w:r>
          </w:p>
        </w:tc>
        <w:tc>
          <w:tcPr>
            <w:tcW w:w="3260" w:type="dxa"/>
            <w:tcBorders>
              <w:top w:val="single" w:sz="6" w:space="0" w:color="auto"/>
              <w:left w:val="single" w:sz="6" w:space="0" w:color="auto"/>
              <w:bottom w:val="single" w:sz="6" w:space="0" w:color="auto"/>
              <w:right w:val="single" w:sz="6" w:space="0" w:color="auto"/>
            </w:tcBorders>
          </w:tcPr>
          <w:p w14:paraId="343A4653" w14:textId="77777777" w:rsidR="0096422C" w:rsidRPr="008E6DF5" w:rsidRDefault="0096422C" w:rsidP="008C72F8">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3AA8A4A9" w14:textId="77777777" w:rsidR="0096422C" w:rsidRPr="008E6DF5" w:rsidRDefault="0096422C" w:rsidP="008C72F8">
            <w:pPr>
              <w:ind w:left="-8" w:firstLine="8"/>
              <w:rPr>
                <w:noProof/>
              </w:rPr>
            </w:pPr>
          </w:p>
        </w:tc>
      </w:tr>
    </w:tbl>
    <w:p w14:paraId="0DAED184" w14:textId="77777777" w:rsidR="0096422C" w:rsidRPr="008E6DF5" w:rsidRDefault="0096422C" w:rsidP="0096422C">
      <w:pPr>
        <w:tabs>
          <w:tab w:val="left" w:pos="5625"/>
        </w:tabs>
        <w:ind w:left="1276" w:hanging="1276"/>
        <w:rPr>
          <w:noProof/>
        </w:rPr>
      </w:pPr>
    </w:p>
    <w:p w14:paraId="06A86F53" w14:textId="77777777" w:rsidR="0096422C" w:rsidRPr="008E6DF5" w:rsidRDefault="0096422C" w:rsidP="0096422C">
      <w:pPr>
        <w:rPr>
          <w:noProof/>
        </w:rPr>
      </w:pPr>
    </w:p>
    <w:p w14:paraId="06C389BD" w14:textId="7372CE08" w:rsidR="000C3127" w:rsidRDefault="00086D65" w:rsidP="000C3127">
      <w:pPr>
        <w:pStyle w:val="Headingsmall"/>
        <w:rPr>
          <w:noProof/>
          <w:color w:val="3366FF"/>
          <w:sz w:val="22"/>
          <w:szCs w:val="22"/>
          <w:lang w:val="da-DK"/>
        </w:rPr>
      </w:pPr>
      <w:r w:rsidRPr="008E6DF5">
        <w:rPr>
          <w:noProof/>
          <w:color w:val="3366FF"/>
          <w:sz w:val="22"/>
          <w:szCs w:val="22"/>
          <w:lang w:val="da-DK" w:eastAsia="da-DK"/>
        </w:rPr>
        <w:drawing>
          <wp:anchor distT="0" distB="0" distL="114300" distR="114300" simplePos="0" relativeHeight="251649024" behindDoc="0" locked="1" layoutInCell="0" allowOverlap="1" wp14:anchorId="09421F1D" wp14:editId="1AEC39D1">
            <wp:simplePos x="0" y="0"/>
            <wp:positionH relativeFrom="column">
              <wp:posOffset>-118110</wp:posOffset>
            </wp:positionH>
            <wp:positionV relativeFrom="paragraph">
              <wp:posOffset>227965</wp:posOffset>
            </wp:positionV>
            <wp:extent cx="5598795" cy="1543685"/>
            <wp:effectExtent l="0" t="0" r="1905" b="0"/>
            <wp:wrapTopAndBottom/>
            <wp:docPr id="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l="17348" t="18049" r="5647" b="53642"/>
                    <a:stretch/>
                  </pic:blipFill>
                  <pic:spPr bwMode="auto">
                    <a:xfrm>
                      <a:off x="0" y="0"/>
                      <a:ext cx="5598795" cy="15436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3127" w:rsidRPr="008E6DF5">
        <w:rPr>
          <w:noProof/>
          <w:color w:val="3366FF"/>
          <w:sz w:val="22"/>
          <w:szCs w:val="22"/>
          <w:lang w:val="da-DK"/>
        </w:rPr>
        <w:t>Figur 5</w:t>
      </w:r>
    </w:p>
    <w:p w14:paraId="1656F136" w14:textId="4228D73D" w:rsidR="00514EC0" w:rsidRDefault="00514EC0" w:rsidP="00514EC0">
      <w:pPr>
        <w:rPr>
          <w:lang w:eastAsia="en-US"/>
        </w:rPr>
      </w:pPr>
    </w:p>
    <w:p w14:paraId="33D610FC" w14:textId="77777777" w:rsidR="00281B62" w:rsidRPr="00514EC0" w:rsidRDefault="00281B62" w:rsidP="00514EC0">
      <w:pPr>
        <w:rPr>
          <w:lang w:eastAsia="en-US"/>
        </w:rPr>
      </w:pPr>
    </w:p>
    <w:p w14:paraId="1687CF2F" w14:textId="4CF0A718" w:rsidR="0096422C" w:rsidRDefault="00514EC0" w:rsidP="00281B62">
      <w:pPr>
        <w:pStyle w:val="Heading2"/>
        <w:rPr>
          <w:noProof/>
        </w:rPr>
      </w:pPr>
      <w:bookmarkStart w:id="81" w:name="_Toc52818190"/>
      <w:r>
        <w:rPr>
          <w:noProof/>
        </w:rPr>
        <w:t>CREDO tjek</w:t>
      </w:r>
      <w:bookmarkEnd w:id="81"/>
    </w:p>
    <w:p w14:paraId="47472D98" w14:textId="63CEC792" w:rsidR="00514EC0" w:rsidRDefault="00514EC0" w:rsidP="00514EC0">
      <w:r>
        <w:t xml:space="preserve">Dette afsnit er ikke krav, men en </w:t>
      </w:r>
      <w:r w:rsidR="00AB0CE1">
        <w:t>kontrol af at</w:t>
      </w:r>
      <w:r>
        <w:t xml:space="preserve"> task og data hænger </w:t>
      </w:r>
      <w:r w:rsidR="00AB0CE1">
        <w:t xml:space="preserve">korrekt </w:t>
      </w:r>
      <w:r>
        <w:t>sammen</w:t>
      </w:r>
      <w:r w:rsidR="00AB0CE1">
        <w:t xml:space="preserve"> og ingenting mangler</w:t>
      </w:r>
      <w:r>
        <w:t xml:space="preserve">. CREDO </w:t>
      </w:r>
      <w:bookmarkStart w:id="82" w:name="_Hlk52743242"/>
      <w:r>
        <w:t xml:space="preserve">står for </w:t>
      </w:r>
      <w:proofErr w:type="spellStart"/>
      <w:r>
        <w:t>Create</w:t>
      </w:r>
      <w:proofErr w:type="spellEnd"/>
      <w:r>
        <w:t>, Read, Edit, Delete og Overview. Enhver</w:t>
      </w:r>
      <w:r w:rsidR="00AB0CE1">
        <w:t xml:space="preserve"> række (</w:t>
      </w:r>
      <w:proofErr w:type="spellStart"/>
      <w:r w:rsidR="00AB0CE1">
        <w:t>record</w:t>
      </w:r>
      <w:proofErr w:type="spellEnd"/>
      <w:r w:rsidR="00AB0CE1">
        <w:t xml:space="preserve">) i en tabel skal i princippet </w:t>
      </w:r>
      <w:r w:rsidR="00AD7A63">
        <w:t xml:space="preserve">gennem </w:t>
      </w:r>
      <w:proofErr w:type="gramStart"/>
      <w:r w:rsidR="00AD7A63">
        <w:t>et task</w:t>
      </w:r>
      <w:proofErr w:type="gramEnd"/>
      <w:r w:rsidR="00AD7A63">
        <w:t xml:space="preserve"> </w:t>
      </w:r>
      <w:r w:rsidR="00AB0CE1">
        <w:t>kunne oprettes (</w:t>
      </w:r>
      <w:proofErr w:type="spellStart"/>
      <w:r w:rsidR="00AB0CE1">
        <w:t>Create</w:t>
      </w:r>
      <w:proofErr w:type="spellEnd"/>
      <w:r w:rsidR="00AB0CE1">
        <w:t>), aflæses (Read), rettes (Edit), slettes (Delete)</w:t>
      </w:r>
      <w:r>
        <w:t xml:space="preserve"> </w:t>
      </w:r>
      <w:r w:rsidR="00AB0CE1">
        <w:t>og indgå i en oversigt/liste (Overview).</w:t>
      </w:r>
      <w:r>
        <w:t xml:space="preserve">  </w:t>
      </w:r>
    </w:p>
    <w:bookmarkEnd w:id="82"/>
    <w:p w14:paraId="571CDC94" w14:textId="094710FB" w:rsidR="00AB0CE1" w:rsidRDefault="00AB0CE1" w:rsidP="00514EC0"/>
    <w:tbl>
      <w:tblPr>
        <w:tblStyle w:val="TableGrid"/>
        <w:tblW w:w="0" w:type="auto"/>
        <w:tblLook w:val="04A0" w:firstRow="1" w:lastRow="0" w:firstColumn="1" w:lastColumn="0" w:noHBand="0" w:noVBand="1"/>
      </w:tblPr>
      <w:tblGrid>
        <w:gridCol w:w="1951"/>
        <w:gridCol w:w="1134"/>
        <w:gridCol w:w="1559"/>
        <w:gridCol w:w="1418"/>
        <w:gridCol w:w="1701"/>
        <w:gridCol w:w="957"/>
      </w:tblGrid>
      <w:tr w:rsidR="00AB0CE1" w14:paraId="201D68A7" w14:textId="77777777" w:rsidTr="008C2816">
        <w:tc>
          <w:tcPr>
            <w:tcW w:w="1951" w:type="dxa"/>
          </w:tcPr>
          <w:p w14:paraId="24E6BFCF" w14:textId="76CEA807" w:rsidR="00AB0CE1" w:rsidRPr="008C2816" w:rsidRDefault="00AB0CE1" w:rsidP="00514EC0">
            <w:pPr>
              <w:rPr>
                <w:b/>
                <w:bCs/>
              </w:rPr>
            </w:pPr>
            <w:r w:rsidRPr="008C2816">
              <w:rPr>
                <w:b/>
                <w:bCs/>
              </w:rPr>
              <w:t>CREDO tjek</w:t>
            </w:r>
          </w:p>
        </w:tc>
        <w:tc>
          <w:tcPr>
            <w:tcW w:w="1134" w:type="dxa"/>
          </w:tcPr>
          <w:p w14:paraId="4359227E" w14:textId="6CA2EB4D" w:rsidR="00AB0CE1" w:rsidRDefault="00F76582" w:rsidP="00AD7A63">
            <w:pPr>
              <w:jc w:val="center"/>
            </w:pPr>
            <w:r>
              <w:t xml:space="preserve">D5. </w:t>
            </w:r>
            <w:r w:rsidR="00AB0CE1">
              <w:t>Person</w:t>
            </w:r>
          </w:p>
        </w:tc>
        <w:tc>
          <w:tcPr>
            <w:tcW w:w="1559" w:type="dxa"/>
          </w:tcPr>
          <w:p w14:paraId="4D8D21C0" w14:textId="5A956033" w:rsidR="00AB0CE1" w:rsidRDefault="00F76582" w:rsidP="00AD7A63">
            <w:pPr>
              <w:jc w:val="center"/>
            </w:pPr>
            <w:r>
              <w:t xml:space="preserve">D6. </w:t>
            </w:r>
            <w:r w:rsidR="00AB0CE1">
              <w:t>Indskrivning</w:t>
            </w:r>
          </w:p>
        </w:tc>
        <w:tc>
          <w:tcPr>
            <w:tcW w:w="1418" w:type="dxa"/>
          </w:tcPr>
          <w:p w14:paraId="3A54A4C2" w14:textId="12E20CA1" w:rsidR="00AB0CE1" w:rsidRDefault="00F76582" w:rsidP="00AD7A63">
            <w:pPr>
              <w:jc w:val="center"/>
            </w:pPr>
            <w:r>
              <w:t xml:space="preserve">D1. </w:t>
            </w:r>
            <w:r w:rsidR="00AB0CE1">
              <w:t>Diagnose</w:t>
            </w:r>
          </w:p>
        </w:tc>
        <w:tc>
          <w:tcPr>
            <w:tcW w:w="1701" w:type="dxa"/>
          </w:tcPr>
          <w:p w14:paraId="5C41706E" w14:textId="45FB9A8F" w:rsidR="00AB0CE1" w:rsidRDefault="00F76582" w:rsidP="00AD7A63">
            <w:pPr>
              <w:jc w:val="center"/>
            </w:pPr>
            <w:r>
              <w:t xml:space="preserve">D2. </w:t>
            </w:r>
            <w:r w:rsidR="00AB0CE1">
              <w:t>Diagnosetype</w:t>
            </w:r>
          </w:p>
        </w:tc>
        <w:tc>
          <w:tcPr>
            <w:tcW w:w="957" w:type="dxa"/>
          </w:tcPr>
          <w:p w14:paraId="55831084" w14:textId="4D263651" w:rsidR="00AB0CE1" w:rsidRDefault="00AB0CE1" w:rsidP="00AD7A63">
            <w:pPr>
              <w:jc w:val="center"/>
            </w:pPr>
            <w:r>
              <w:t>. . .</w:t>
            </w:r>
          </w:p>
        </w:tc>
      </w:tr>
      <w:tr w:rsidR="00AB0CE1" w14:paraId="357FBF71" w14:textId="77777777" w:rsidTr="008C2816">
        <w:tc>
          <w:tcPr>
            <w:tcW w:w="1951" w:type="dxa"/>
          </w:tcPr>
          <w:p w14:paraId="23449A33" w14:textId="760D6CB4" w:rsidR="00AB0CE1" w:rsidRDefault="00AD7A63" w:rsidP="00514EC0">
            <w:r>
              <w:t>C1. Indskriv</w:t>
            </w:r>
          </w:p>
        </w:tc>
        <w:tc>
          <w:tcPr>
            <w:tcW w:w="1134" w:type="dxa"/>
          </w:tcPr>
          <w:p w14:paraId="19DC4D9A" w14:textId="647B04FC" w:rsidR="00AB0CE1" w:rsidRPr="00AD7A63" w:rsidRDefault="00AD7A63" w:rsidP="00AD7A63">
            <w:pPr>
              <w:jc w:val="center"/>
              <w:rPr>
                <w:rFonts w:ascii="Courier New" w:hAnsi="Courier New" w:cs="Courier New"/>
              </w:rPr>
            </w:pPr>
            <w:r w:rsidRPr="00AD7A63">
              <w:rPr>
                <w:rFonts w:ascii="Courier New" w:hAnsi="Courier New" w:cs="Courier New"/>
              </w:rPr>
              <w:t>C---</w:t>
            </w:r>
            <w:r w:rsidR="004A5515">
              <w:rPr>
                <w:rFonts w:ascii="Courier New" w:hAnsi="Courier New" w:cs="Courier New"/>
              </w:rPr>
              <w:t>O</w:t>
            </w:r>
          </w:p>
        </w:tc>
        <w:tc>
          <w:tcPr>
            <w:tcW w:w="1559" w:type="dxa"/>
          </w:tcPr>
          <w:p w14:paraId="3399D3D4" w14:textId="6B334ADD" w:rsidR="00AB0CE1" w:rsidRPr="00AD7A63" w:rsidRDefault="00AD7A63" w:rsidP="00AD7A63">
            <w:pPr>
              <w:jc w:val="center"/>
              <w:rPr>
                <w:rFonts w:ascii="Courier New" w:hAnsi="Courier New" w:cs="Courier New"/>
              </w:rPr>
            </w:pPr>
            <w:r>
              <w:rPr>
                <w:rFonts w:ascii="Courier New" w:hAnsi="Courier New" w:cs="Courier New"/>
              </w:rPr>
              <w:t>C----</w:t>
            </w:r>
          </w:p>
        </w:tc>
        <w:tc>
          <w:tcPr>
            <w:tcW w:w="1418" w:type="dxa"/>
          </w:tcPr>
          <w:p w14:paraId="2F603F6A" w14:textId="1653DED9" w:rsidR="00AB0CE1" w:rsidRPr="00AD7A63" w:rsidRDefault="00AD7A63" w:rsidP="00AD7A63">
            <w:pPr>
              <w:jc w:val="center"/>
              <w:rPr>
                <w:rFonts w:ascii="Courier New" w:hAnsi="Courier New" w:cs="Courier New"/>
              </w:rPr>
            </w:pPr>
            <w:r>
              <w:rPr>
                <w:rFonts w:ascii="Courier New" w:hAnsi="Courier New" w:cs="Courier New"/>
              </w:rPr>
              <w:t>-R---</w:t>
            </w:r>
          </w:p>
        </w:tc>
        <w:tc>
          <w:tcPr>
            <w:tcW w:w="1701" w:type="dxa"/>
          </w:tcPr>
          <w:p w14:paraId="1A6D7F5B" w14:textId="6A77BBF7" w:rsidR="00AB0CE1" w:rsidRPr="00AD7A63" w:rsidRDefault="00A52928" w:rsidP="00AD7A63">
            <w:pPr>
              <w:jc w:val="center"/>
              <w:rPr>
                <w:rFonts w:ascii="Courier New" w:hAnsi="Courier New" w:cs="Courier New"/>
              </w:rPr>
            </w:pPr>
            <w:r>
              <w:rPr>
                <w:rFonts w:ascii="Courier New" w:hAnsi="Courier New" w:cs="Courier New"/>
              </w:rPr>
              <w:t>-R--O</w:t>
            </w:r>
          </w:p>
        </w:tc>
        <w:tc>
          <w:tcPr>
            <w:tcW w:w="957" w:type="dxa"/>
          </w:tcPr>
          <w:p w14:paraId="75BB8239" w14:textId="77777777" w:rsidR="00AB0CE1" w:rsidRPr="00AD7A63" w:rsidRDefault="00AB0CE1" w:rsidP="00AD7A63">
            <w:pPr>
              <w:jc w:val="center"/>
              <w:rPr>
                <w:rFonts w:ascii="Courier New" w:hAnsi="Courier New" w:cs="Courier New"/>
              </w:rPr>
            </w:pPr>
          </w:p>
        </w:tc>
      </w:tr>
      <w:tr w:rsidR="00AB0CE1" w14:paraId="027F4EA0" w14:textId="77777777" w:rsidTr="008C2816">
        <w:tc>
          <w:tcPr>
            <w:tcW w:w="1951" w:type="dxa"/>
          </w:tcPr>
          <w:p w14:paraId="00E019E9" w14:textId="371FAC82" w:rsidR="00AB0CE1" w:rsidRDefault="00AD7A63" w:rsidP="00514EC0">
            <w:r>
              <w:t>C2. Indskriv akut</w:t>
            </w:r>
          </w:p>
        </w:tc>
        <w:tc>
          <w:tcPr>
            <w:tcW w:w="1134" w:type="dxa"/>
          </w:tcPr>
          <w:p w14:paraId="304EBA8A" w14:textId="42BB4D53" w:rsidR="00AB0CE1" w:rsidRPr="00AD7A63" w:rsidRDefault="00AD7A63" w:rsidP="00AD7A63">
            <w:pPr>
              <w:jc w:val="center"/>
              <w:rPr>
                <w:rFonts w:ascii="Courier New" w:hAnsi="Courier New" w:cs="Courier New"/>
              </w:rPr>
            </w:pPr>
            <w:r>
              <w:rPr>
                <w:rFonts w:ascii="Courier New" w:hAnsi="Courier New" w:cs="Courier New"/>
              </w:rPr>
              <w:t>C----</w:t>
            </w:r>
          </w:p>
        </w:tc>
        <w:tc>
          <w:tcPr>
            <w:tcW w:w="1559" w:type="dxa"/>
          </w:tcPr>
          <w:p w14:paraId="57571121" w14:textId="53D6C7CC" w:rsidR="00AB0CE1" w:rsidRPr="00AD7A63" w:rsidRDefault="00AD7A63" w:rsidP="00AD7A63">
            <w:pPr>
              <w:jc w:val="center"/>
              <w:rPr>
                <w:rFonts w:ascii="Courier New" w:hAnsi="Courier New" w:cs="Courier New"/>
              </w:rPr>
            </w:pPr>
            <w:r>
              <w:rPr>
                <w:rFonts w:ascii="Courier New" w:hAnsi="Courier New" w:cs="Courier New"/>
              </w:rPr>
              <w:t>C----</w:t>
            </w:r>
          </w:p>
        </w:tc>
        <w:tc>
          <w:tcPr>
            <w:tcW w:w="1418" w:type="dxa"/>
          </w:tcPr>
          <w:p w14:paraId="423911E4" w14:textId="63AC8B75" w:rsidR="00AB0CE1" w:rsidRPr="00AD7A63" w:rsidRDefault="00AD7A63" w:rsidP="00AD7A63">
            <w:pPr>
              <w:jc w:val="center"/>
              <w:rPr>
                <w:rFonts w:ascii="Courier New" w:hAnsi="Courier New" w:cs="Courier New"/>
              </w:rPr>
            </w:pPr>
            <w:r>
              <w:rPr>
                <w:rFonts w:ascii="Courier New" w:hAnsi="Courier New" w:cs="Courier New"/>
              </w:rPr>
              <w:t>-R---</w:t>
            </w:r>
          </w:p>
        </w:tc>
        <w:tc>
          <w:tcPr>
            <w:tcW w:w="1701" w:type="dxa"/>
          </w:tcPr>
          <w:p w14:paraId="22703365" w14:textId="19187FF7" w:rsidR="00AB0CE1" w:rsidRPr="00AD7A63" w:rsidRDefault="00A52928" w:rsidP="00AD7A63">
            <w:pPr>
              <w:jc w:val="center"/>
              <w:rPr>
                <w:rFonts w:ascii="Courier New" w:hAnsi="Courier New" w:cs="Courier New"/>
              </w:rPr>
            </w:pPr>
            <w:r>
              <w:rPr>
                <w:rFonts w:ascii="Courier New" w:hAnsi="Courier New" w:cs="Courier New"/>
              </w:rPr>
              <w:t>-R—-O</w:t>
            </w:r>
          </w:p>
        </w:tc>
        <w:tc>
          <w:tcPr>
            <w:tcW w:w="957" w:type="dxa"/>
          </w:tcPr>
          <w:p w14:paraId="45705BD2" w14:textId="77777777" w:rsidR="00AB0CE1" w:rsidRPr="00AD7A63" w:rsidRDefault="00AB0CE1" w:rsidP="00AD7A63">
            <w:pPr>
              <w:jc w:val="center"/>
              <w:rPr>
                <w:rFonts w:ascii="Courier New" w:hAnsi="Courier New" w:cs="Courier New"/>
              </w:rPr>
            </w:pPr>
          </w:p>
        </w:tc>
      </w:tr>
      <w:tr w:rsidR="004A5515" w14:paraId="7714450E" w14:textId="77777777" w:rsidTr="008C2816">
        <w:tc>
          <w:tcPr>
            <w:tcW w:w="1951" w:type="dxa"/>
          </w:tcPr>
          <w:p w14:paraId="123C99D0" w14:textId="12535E59" w:rsidR="004A5515" w:rsidRDefault="004A5515" w:rsidP="00514EC0">
            <w:r>
              <w:t>C6. Udskriv patient</w:t>
            </w:r>
          </w:p>
        </w:tc>
        <w:tc>
          <w:tcPr>
            <w:tcW w:w="1134" w:type="dxa"/>
          </w:tcPr>
          <w:p w14:paraId="39E58439" w14:textId="420A11B9" w:rsidR="004A5515" w:rsidRDefault="004A5515" w:rsidP="00AD7A63">
            <w:pPr>
              <w:jc w:val="center"/>
              <w:rPr>
                <w:rFonts w:ascii="Courier New" w:hAnsi="Courier New" w:cs="Courier New"/>
              </w:rPr>
            </w:pPr>
            <w:r>
              <w:rPr>
                <w:rFonts w:ascii="Courier New" w:hAnsi="Courier New" w:cs="Courier New"/>
              </w:rPr>
              <w:t>-RE--</w:t>
            </w:r>
          </w:p>
        </w:tc>
        <w:tc>
          <w:tcPr>
            <w:tcW w:w="1559" w:type="dxa"/>
          </w:tcPr>
          <w:p w14:paraId="350E595F" w14:textId="0478506F" w:rsidR="004A5515" w:rsidRDefault="004A5515" w:rsidP="00AD7A63">
            <w:pPr>
              <w:jc w:val="center"/>
              <w:rPr>
                <w:rFonts w:ascii="Courier New" w:hAnsi="Courier New" w:cs="Courier New"/>
              </w:rPr>
            </w:pPr>
            <w:r>
              <w:rPr>
                <w:rFonts w:ascii="Courier New" w:hAnsi="Courier New" w:cs="Courier New"/>
              </w:rPr>
              <w:t>-RE--</w:t>
            </w:r>
          </w:p>
        </w:tc>
        <w:tc>
          <w:tcPr>
            <w:tcW w:w="1418" w:type="dxa"/>
          </w:tcPr>
          <w:p w14:paraId="0287631D" w14:textId="7F073BCD" w:rsidR="004A5515" w:rsidRDefault="004A5515" w:rsidP="00AD7A63">
            <w:pPr>
              <w:jc w:val="center"/>
              <w:rPr>
                <w:rFonts w:ascii="Courier New" w:hAnsi="Courier New" w:cs="Courier New"/>
              </w:rPr>
            </w:pPr>
            <w:r>
              <w:rPr>
                <w:rFonts w:ascii="Courier New" w:hAnsi="Courier New" w:cs="Courier New"/>
              </w:rPr>
              <w:t>-RE-O</w:t>
            </w:r>
          </w:p>
        </w:tc>
        <w:tc>
          <w:tcPr>
            <w:tcW w:w="1701" w:type="dxa"/>
          </w:tcPr>
          <w:p w14:paraId="1EF1FB98" w14:textId="3445CE33" w:rsidR="004A5515" w:rsidRDefault="004A5515" w:rsidP="00AD7A63">
            <w:pPr>
              <w:jc w:val="center"/>
              <w:rPr>
                <w:rFonts w:ascii="Courier New" w:hAnsi="Courier New" w:cs="Courier New"/>
              </w:rPr>
            </w:pPr>
            <w:r>
              <w:rPr>
                <w:rFonts w:ascii="Courier New" w:hAnsi="Courier New" w:cs="Courier New"/>
              </w:rPr>
              <w:t>-R---</w:t>
            </w:r>
          </w:p>
        </w:tc>
        <w:tc>
          <w:tcPr>
            <w:tcW w:w="957" w:type="dxa"/>
          </w:tcPr>
          <w:p w14:paraId="444DC891" w14:textId="77777777" w:rsidR="004A5515" w:rsidRPr="00AD7A63" w:rsidRDefault="004A5515" w:rsidP="00AD7A63">
            <w:pPr>
              <w:jc w:val="center"/>
              <w:rPr>
                <w:rFonts w:ascii="Courier New" w:hAnsi="Courier New" w:cs="Courier New"/>
              </w:rPr>
            </w:pPr>
          </w:p>
        </w:tc>
      </w:tr>
      <w:tr w:rsidR="004A5515" w14:paraId="1CF681A2" w14:textId="77777777" w:rsidTr="008C2816">
        <w:tc>
          <w:tcPr>
            <w:tcW w:w="1951" w:type="dxa"/>
          </w:tcPr>
          <w:p w14:paraId="7022141B" w14:textId="38B78119" w:rsidR="004A5515" w:rsidRDefault="004A5515" w:rsidP="00514EC0">
            <w:r>
              <w:t>. . .</w:t>
            </w:r>
          </w:p>
        </w:tc>
        <w:tc>
          <w:tcPr>
            <w:tcW w:w="1134" w:type="dxa"/>
          </w:tcPr>
          <w:p w14:paraId="666A5627" w14:textId="77777777" w:rsidR="004A5515" w:rsidRDefault="004A5515" w:rsidP="00AD7A63">
            <w:pPr>
              <w:jc w:val="center"/>
              <w:rPr>
                <w:rFonts w:ascii="Courier New" w:hAnsi="Courier New" w:cs="Courier New"/>
              </w:rPr>
            </w:pPr>
          </w:p>
        </w:tc>
        <w:tc>
          <w:tcPr>
            <w:tcW w:w="1559" w:type="dxa"/>
          </w:tcPr>
          <w:p w14:paraId="18780A3C" w14:textId="77777777" w:rsidR="004A5515" w:rsidRDefault="004A5515" w:rsidP="00AD7A63">
            <w:pPr>
              <w:jc w:val="center"/>
              <w:rPr>
                <w:rFonts w:ascii="Courier New" w:hAnsi="Courier New" w:cs="Courier New"/>
              </w:rPr>
            </w:pPr>
          </w:p>
        </w:tc>
        <w:tc>
          <w:tcPr>
            <w:tcW w:w="1418" w:type="dxa"/>
          </w:tcPr>
          <w:p w14:paraId="502D6122" w14:textId="77777777" w:rsidR="004A5515" w:rsidRDefault="004A5515" w:rsidP="00AD7A63">
            <w:pPr>
              <w:jc w:val="center"/>
              <w:rPr>
                <w:rFonts w:ascii="Courier New" w:hAnsi="Courier New" w:cs="Courier New"/>
              </w:rPr>
            </w:pPr>
          </w:p>
        </w:tc>
        <w:tc>
          <w:tcPr>
            <w:tcW w:w="1701" w:type="dxa"/>
          </w:tcPr>
          <w:p w14:paraId="77F43E2C" w14:textId="77777777" w:rsidR="004A5515" w:rsidRDefault="004A5515" w:rsidP="00AD7A63">
            <w:pPr>
              <w:jc w:val="center"/>
              <w:rPr>
                <w:rFonts w:ascii="Courier New" w:hAnsi="Courier New" w:cs="Courier New"/>
              </w:rPr>
            </w:pPr>
          </w:p>
        </w:tc>
        <w:tc>
          <w:tcPr>
            <w:tcW w:w="957" w:type="dxa"/>
          </w:tcPr>
          <w:p w14:paraId="7002229B" w14:textId="77777777" w:rsidR="004A5515" w:rsidRPr="00AD7A63" w:rsidRDefault="004A5515" w:rsidP="00AD7A63">
            <w:pPr>
              <w:jc w:val="center"/>
              <w:rPr>
                <w:rFonts w:ascii="Courier New" w:hAnsi="Courier New" w:cs="Courier New"/>
              </w:rPr>
            </w:pPr>
          </w:p>
        </w:tc>
      </w:tr>
      <w:tr w:rsidR="00AB0CE1" w14:paraId="3D9EC264" w14:textId="77777777" w:rsidTr="008C2816">
        <w:tc>
          <w:tcPr>
            <w:tcW w:w="1951" w:type="dxa"/>
          </w:tcPr>
          <w:p w14:paraId="68F8009A" w14:textId="405AB456" w:rsidR="00AB0CE1" w:rsidRDefault="00AD7A63" w:rsidP="00514EC0">
            <w:r>
              <w:t>C10. Klinisk session</w:t>
            </w:r>
          </w:p>
        </w:tc>
        <w:tc>
          <w:tcPr>
            <w:tcW w:w="1134" w:type="dxa"/>
          </w:tcPr>
          <w:p w14:paraId="0D3C01CC" w14:textId="1AC40E3D" w:rsidR="00AB0CE1" w:rsidRPr="00AD7A63" w:rsidRDefault="00AD7A63" w:rsidP="00AD7A63">
            <w:pPr>
              <w:jc w:val="center"/>
              <w:rPr>
                <w:rFonts w:ascii="Courier New" w:hAnsi="Courier New" w:cs="Courier New"/>
              </w:rPr>
            </w:pPr>
            <w:r>
              <w:rPr>
                <w:rFonts w:ascii="Courier New" w:hAnsi="Courier New" w:cs="Courier New"/>
              </w:rPr>
              <w:t>-RE-O</w:t>
            </w:r>
          </w:p>
        </w:tc>
        <w:tc>
          <w:tcPr>
            <w:tcW w:w="1559" w:type="dxa"/>
          </w:tcPr>
          <w:p w14:paraId="521D9E2A" w14:textId="0C3154D0" w:rsidR="00AB0CE1" w:rsidRPr="00AD7A63" w:rsidRDefault="00AD7A63" w:rsidP="00AD7A63">
            <w:pPr>
              <w:jc w:val="center"/>
              <w:rPr>
                <w:rFonts w:ascii="Courier New" w:hAnsi="Courier New" w:cs="Courier New"/>
              </w:rPr>
            </w:pPr>
            <w:r>
              <w:rPr>
                <w:rFonts w:ascii="Courier New" w:hAnsi="Courier New" w:cs="Courier New"/>
              </w:rPr>
              <w:t>-RE-O</w:t>
            </w:r>
          </w:p>
        </w:tc>
        <w:tc>
          <w:tcPr>
            <w:tcW w:w="1418" w:type="dxa"/>
          </w:tcPr>
          <w:p w14:paraId="55498DCB" w14:textId="113F8FEF" w:rsidR="00AB0CE1" w:rsidRPr="00AD7A63" w:rsidRDefault="00AD7A63" w:rsidP="00AD7A63">
            <w:pPr>
              <w:jc w:val="center"/>
              <w:rPr>
                <w:rFonts w:ascii="Courier New" w:hAnsi="Courier New" w:cs="Courier New"/>
              </w:rPr>
            </w:pPr>
            <w:r>
              <w:rPr>
                <w:rFonts w:ascii="Courier New" w:hAnsi="Courier New" w:cs="Courier New"/>
              </w:rPr>
              <w:t>CRE</w:t>
            </w:r>
            <w:r w:rsidR="00542D8D">
              <w:rPr>
                <w:rFonts w:ascii="Courier New" w:hAnsi="Courier New" w:cs="Courier New"/>
              </w:rPr>
              <w:t>-</w:t>
            </w:r>
            <w:r>
              <w:rPr>
                <w:rFonts w:ascii="Courier New" w:hAnsi="Courier New" w:cs="Courier New"/>
              </w:rPr>
              <w:t>O</w:t>
            </w:r>
          </w:p>
        </w:tc>
        <w:tc>
          <w:tcPr>
            <w:tcW w:w="1701" w:type="dxa"/>
          </w:tcPr>
          <w:p w14:paraId="01D18B1A" w14:textId="3947F897" w:rsidR="00AB0CE1" w:rsidRPr="00AD7A63" w:rsidRDefault="00A52928" w:rsidP="00AD7A63">
            <w:pPr>
              <w:jc w:val="center"/>
              <w:rPr>
                <w:rFonts w:ascii="Courier New" w:hAnsi="Courier New" w:cs="Courier New"/>
              </w:rPr>
            </w:pPr>
            <w:r>
              <w:rPr>
                <w:rFonts w:ascii="Courier New" w:hAnsi="Courier New" w:cs="Courier New"/>
              </w:rPr>
              <w:t>-R—-O</w:t>
            </w:r>
          </w:p>
        </w:tc>
        <w:tc>
          <w:tcPr>
            <w:tcW w:w="957" w:type="dxa"/>
          </w:tcPr>
          <w:p w14:paraId="5ED21C91" w14:textId="77777777" w:rsidR="00AB0CE1" w:rsidRPr="00AD7A63" w:rsidRDefault="00AB0CE1" w:rsidP="00AD7A63">
            <w:pPr>
              <w:jc w:val="center"/>
              <w:rPr>
                <w:rFonts w:ascii="Courier New" w:hAnsi="Courier New" w:cs="Courier New"/>
              </w:rPr>
            </w:pPr>
          </w:p>
        </w:tc>
      </w:tr>
      <w:tr w:rsidR="00AB0CE1" w14:paraId="280F709F" w14:textId="77777777" w:rsidTr="008C2816">
        <w:tc>
          <w:tcPr>
            <w:tcW w:w="1951" w:type="dxa"/>
          </w:tcPr>
          <w:p w14:paraId="0E944D66" w14:textId="66565CA1" w:rsidR="00AB0CE1" w:rsidRDefault="00AD7A63" w:rsidP="00514EC0">
            <w:r>
              <w:t>C11. . . .</w:t>
            </w:r>
          </w:p>
        </w:tc>
        <w:tc>
          <w:tcPr>
            <w:tcW w:w="1134" w:type="dxa"/>
          </w:tcPr>
          <w:p w14:paraId="6A69F813" w14:textId="77777777" w:rsidR="00AB0CE1" w:rsidRPr="00AD7A63" w:rsidRDefault="00AB0CE1" w:rsidP="00AD7A63">
            <w:pPr>
              <w:jc w:val="center"/>
              <w:rPr>
                <w:rFonts w:ascii="Courier New" w:hAnsi="Courier New" w:cs="Courier New"/>
              </w:rPr>
            </w:pPr>
          </w:p>
        </w:tc>
        <w:tc>
          <w:tcPr>
            <w:tcW w:w="1559" w:type="dxa"/>
          </w:tcPr>
          <w:p w14:paraId="7E5EEFAD" w14:textId="77777777" w:rsidR="00AB0CE1" w:rsidRPr="00AD7A63" w:rsidRDefault="00AB0CE1" w:rsidP="00AD7A63">
            <w:pPr>
              <w:jc w:val="center"/>
              <w:rPr>
                <w:rFonts w:ascii="Courier New" w:hAnsi="Courier New" w:cs="Courier New"/>
              </w:rPr>
            </w:pPr>
          </w:p>
        </w:tc>
        <w:tc>
          <w:tcPr>
            <w:tcW w:w="1418" w:type="dxa"/>
          </w:tcPr>
          <w:p w14:paraId="1B1DCCF1" w14:textId="77777777" w:rsidR="00AB0CE1" w:rsidRPr="00AD7A63" w:rsidRDefault="00AB0CE1" w:rsidP="00AD7A63">
            <w:pPr>
              <w:jc w:val="center"/>
              <w:rPr>
                <w:rFonts w:ascii="Courier New" w:hAnsi="Courier New" w:cs="Courier New"/>
              </w:rPr>
            </w:pPr>
          </w:p>
        </w:tc>
        <w:tc>
          <w:tcPr>
            <w:tcW w:w="1701" w:type="dxa"/>
          </w:tcPr>
          <w:p w14:paraId="614BEE39" w14:textId="77777777" w:rsidR="00AB0CE1" w:rsidRPr="00AD7A63" w:rsidRDefault="00AB0CE1" w:rsidP="00AD7A63">
            <w:pPr>
              <w:jc w:val="center"/>
              <w:rPr>
                <w:rFonts w:ascii="Courier New" w:hAnsi="Courier New" w:cs="Courier New"/>
              </w:rPr>
            </w:pPr>
          </w:p>
        </w:tc>
        <w:tc>
          <w:tcPr>
            <w:tcW w:w="957" w:type="dxa"/>
          </w:tcPr>
          <w:p w14:paraId="38FEF525" w14:textId="77777777" w:rsidR="00AB0CE1" w:rsidRPr="00AD7A63" w:rsidRDefault="00AB0CE1" w:rsidP="00AD7A63">
            <w:pPr>
              <w:jc w:val="center"/>
              <w:rPr>
                <w:rFonts w:ascii="Courier New" w:hAnsi="Courier New" w:cs="Courier New"/>
              </w:rPr>
            </w:pPr>
          </w:p>
        </w:tc>
      </w:tr>
      <w:tr w:rsidR="00772184" w14:paraId="4C022B87" w14:textId="77777777" w:rsidTr="008C2816">
        <w:tc>
          <w:tcPr>
            <w:tcW w:w="1951" w:type="dxa"/>
          </w:tcPr>
          <w:p w14:paraId="43C2EBB0" w14:textId="1A150A50" w:rsidR="00772184" w:rsidRDefault="00772184" w:rsidP="00514EC0">
            <w:r>
              <w:t xml:space="preserve">F1. </w:t>
            </w:r>
            <w:proofErr w:type="gramStart"/>
            <w:r>
              <w:t>SKS integration</w:t>
            </w:r>
            <w:proofErr w:type="gramEnd"/>
          </w:p>
        </w:tc>
        <w:tc>
          <w:tcPr>
            <w:tcW w:w="1134" w:type="dxa"/>
          </w:tcPr>
          <w:p w14:paraId="27D8AA29" w14:textId="594960FB" w:rsidR="00772184" w:rsidRPr="00AD7A63" w:rsidRDefault="00772184" w:rsidP="00AD7A63">
            <w:pPr>
              <w:jc w:val="center"/>
              <w:rPr>
                <w:rFonts w:ascii="Courier New" w:hAnsi="Courier New" w:cs="Courier New"/>
              </w:rPr>
            </w:pPr>
            <w:r>
              <w:rPr>
                <w:rFonts w:ascii="Courier New" w:hAnsi="Courier New" w:cs="Courier New"/>
              </w:rPr>
              <w:t>-----</w:t>
            </w:r>
          </w:p>
        </w:tc>
        <w:tc>
          <w:tcPr>
            <w:tcW w:w="1559" w:type="dxa"/>
          </w:tcPr>
          <w:p w14:paraId="3E04BDF6" w14:textId="0D0D0D64" w:rsidR="00772184" w:rsidRPr="00AD7A63" w:rsidRDefault="00772184" w:rsidP="00AD7A63">
            <w:pPr>
              <w:jc w:val="center"/>
              <w:rPr>
                <w:rFonts w:ascii="Courier New" w:hAnsi="Courier New" w:cs="Courier New"/>
              </w:rPr>
            </w:pPr>
            <w:r>
              <w:rPr>
                <w:rFonts w:ascii="Courier New" w:hAnsi="Courier New" w:cs="Courier New"/>
              </w:rPr>
              <w:t>-----</w:t>
            </w:r>
          </w:p>
        </w:tc>
        <w:tc>
          <w:tcPr>
            <w:tcW w:w="1418" w:type="dxa"/>
          </w:tcPr>
          <w:p w14:paraId="56F862C1" w14:textId="54C35730" w:rsidR="00772184" w:rsidRPr="00AD7A63" w:rsidRDefault="00772184" w:rsidP="00AD7A63">
            <w:pPr>
              <w:jc w:val="center"/>
              <w:rPr>
                <w:rFonts w:ascii="Courier New" w:hAnsi="Courier New" w:cs="Courier New"/>
              </w:rPr>
            </w:pPr>
            <w:r>
              <w:rPr>
                <w:rFonts w:ascii="Courier New" w:hAnsi="Courier New" w:cs="Courier New"/>
              </w:rPr>
              <w:t>-----</w:t>
            </w:r>
          </w:p>
        </w:tc>
        <w:tc>
          <w:tcPr>
            <w:tcW w:w="1701" w:type="dxa"/>
          </w:tcPr>
          <w:p w14:paraId="11F15E88" w14:textId="2830761C" w:rsidR="00772184" w:rsidRPr="00AD7A63" w:rsidRDefault="00772184" w:rsidP="00AD7A63">
            <w:pPr>
              <w:jc w:val="center"/>
              <w:rPr>
                <w:rFonts w:ascii="Courier New" w:hAnsi="Courier New" w:cs="Courier New"/>
              </w:rPr>
            </w:pPr>
            <w:r>
              <w:rPr>
                <w:rFonts w:ascii="Courier New" w:hAnsi="Courier New" w:cs="Courier New"/>
              </w:rPr>
              <w:t>C-ED-</w:t>
            </w:r>
          </w:p>
        </w:tc>
        <w:tc>
          <w:tcPr>
            <w:tcW w:w="957" w:type="dxa"/>
          </w:tcPr>
          <w:p w14:paraId="73C447C4" w14:textId="77777777" w:rsidR="00772184" w:rsidRPr="00AD7A63" w:rsidRDefault="00772184" w:rsidP="00AD7A63">
            <w:pPr>
              <w:jc w:val="center"/>
              <w:rPr>
                <w:rFonts w:ascii="Courier New" w:hAnsi="Courier New" w:cs="Courier New"/>
              </w:rPr>
            </w:pPr>
          </w:p>
        </w:tc>
      </w:tr>
      <w:tr w:rsidR="00AD7A63" w14:paraId="1BA46E66" w14:textId="77777777" w:rsidTr="008C2816">
        <w:tc>
          <w:tcPr>
            <w:tcW w:w="1951" w:type="dxa"/>
          </w:tcPr>
          <w:p w14:paraId="00F70EBF" w14:textId="380ACAFD" w:rsidR="00AD7A63" w:rsidRDefault="00AD7A63" w:rsidP="00514EC0">
            <w:r>
              <w:t>Mangler</w:t>
            </w:r>
          </w:p>
        </w:tc>
        <w:tc>
          <w:tcPr>
            <w:tcW w:w="1134" w:type="dxa"/>
          </w:tcPr>
          <w:p w14:paraId="20FD742E" w14:textId="644D52B3" w:rsidR="00AD7A63" w:rsidRPr="00AD7A63" w:rsidRDefault="004A5515" w:rsidP="00AD7A63">
            <w:pPr>
              <w:jc w:val="center"/>
              <w:rPr>
                <w:rFonts w:ascii="Courier New" w:hAnsi="Courier New" w:cs="Courier New"/>
              </w:rPr>
            </w:pPr>
            <w:r>
              <w:rPr>
                <w:rFonts w:ascii="Courier New" w:hAnsi="Courier New" w:cs="Courier New"/>
              </w:rPr>
              <w:t>---D-</w:t>
            </w:r>
          </w:p>
        </w:tc>
        <w:tc>
          <w:tcPr>
            <w:tcW w:w="1559" w:type="dxa"/>
          </w:tcPr>
          <w:p w14:paraId="365EC46E" w14:textId="54CDBC75" w:rsidR="00AD7A63" w:rsidRPr="00AD7A63" w:rsidRDefault="004A5515" w:rsidP="00AD7A63">
            <w:pPr>
              <w:jc w:val="center"/>
              <w:rPr>
                <w:rFonts w:ascii="Courier New" w:hAnsi="Courier New" w:cs="Courier New"/>
              </w:rPr>
            </w:pPr>
            <w:r>
              <w:rPr>
                <w:rFonts w:ascii="Courier New" w:hAnsi="Courier New" w:cs="Courier New"/>
              </w:rPr>
              <w:t>---D-</w:t>
            </w:r>
          </w:p>
        </w:tc>
        <w:tc>
          <w:tcPr>
            <w:tcW w:w="1418" w:type="dxa"/>
          </w:tcPr>
          <w:p w14:paraId="6CA28C62" w14:textId="5AC17480" w:rsidR="00AD7A63" w:rsidRPr="00AD7A63" w:rsidRDefault="004A5515" w:rsidP="00AD7A63">
            <w:pPr>
              <w:jc w:val="center"/>
              <w:rPr>
                <w:rFonts w:ascii="Courier New" w:hAnsi="Courier New" w:cs="Courier New"/>
              </w:rPr>
            </w:pPr>
            <w:r>
              <w:rPr>
                <w:rFonts w:ascii="Courier New" w:hAnsi="Courier New" w:cs="Courier New"/>
              </w:rPr>
              <w:t>---</w:t>
            </w:r>
            <w:r w:rsidR="00542D8D">
              <w:rPr>
                <w:rFonts w:ascii="Courier New" w:hAnsi="Courier New" w:cs="Courier New"/>
              </w:rPr>
              <w:t>D</w:t>
            </w:r>
            <w:r>
              <w:rPr>
                <w:rFonts w:ascii="Courier New" w:hAnsi="Courier New" w:cs="Courier New"/>
              </w:rPr>
              <w:t>-</w:t>
            </w:r>
          </w:p>
        </w:tc>
        <w:tc>
          <w:tcPr>
            <w:tcW w:w="1701" w:type="dxa"/>
          </w:tcPr>
          <w:p w14:paraId="32F07AA5" w14:textId="3E765AE1" w:rsidR="00AD7A63" w:rsidRPr="00AD7A63" w:rsidRDefault="00772184" w:rsidP="00AD7A63">
            <w:pPr>
              <w:jc w:val="center"/>
              <w:rPr>
                <w:rFonts w:ascii="Courier New" w:hAnsi="Courier New" w:cs="Courier New"/>
              </w:rPr>
            </w:pPr>
            <w:r>
              <w:rPr>
                <w:rFonts w:ascii="Courier New" w:hAnsi="Courier New" w:cs="Courier New"/>
              </w:rPr>
              <w:t>-----</w:t>
            </w:r>
          </w:p>
        </w:tc>
        <w:tc>
          <w:tcPr>
            <w:tcW w:w="957" w:type="dxa"/>
          </w:tcPr>
          <w:p w14:paraId="4E9DED46" w14:textId="77777777" w:rsidR="00AD7A63" w:rsidRPr="00AD7A63" w:rsidRDefault="00AD7A63" w:rsidP="00AD7A63">
            <w:pPr>
              <w:jc w:val="center"/>
              <w:rPr>
                <w:rFonts w:ascii="Courier New" w:hAnsi="Courier New" w:cs="Courier New"/>
              </w:rPr>
            </w:pPr>
          </w:p>
        </w:tc>
      </w:tr>
    </w:tbl>
    <w:p w14:paraId="0663204A" w14:textId="5DA34E20" w:rsidR="00AB0CE1" w:rsidRDefault="00AB0CE1" w:rsidP="00514EC0"/>
    <w:p w14:paraId="5CF9055A" w14:textId="5A0C316B" w:rsidR="004A5515" w:rsidRPr="00514EC0" w:rsidRDefault="00F76582" w:rsidP="00514EC0">
      <w:r>
        <w:t>Som man kan, se er der ingen task der kan slette (Delete) Person</w:t>
      </w:r>
      <w:r w:rsidR="00542D8D">
        <w:t>, Diagnose</w:t>
      </w:r>
      <w:r>
        <w:t xml:space="preserve"> og Indskrivning. Det er fordi de opbevares i 20 år, hvorefter de slettes automatisk. </w:t>
      </w:r>
      <w:r w:rsidRPr="00772184">
        <w:rPr>
          <w:highlight w:val="yellow"/>
        </w:rPr>
        <w:t>Krav om dette mangler</w:t>
      </w:r>
      <w:r>
        <w:t xml:space="preserve">. Diagnosetyper </w:t>
      </w:r>
      <w:r w:rsidR="008C2816">
        <w:t xml:space="preserve">oprettes, rettes og </w:t>
      </w:r>
      <w:r>
        <w:t>slettes</w:t>
      </w:r>
      <w:r w:rsidR="008C2816">
        <w:t xml:space="preserve"> automatisk</w:t>
      </w:r>
      <w:r>
        <w:t xml:space="preserve"> i forbindelse med SKS-integrationen</w:t>
      </w:r>
      <w:r w:rsidR="008C2816">
        <w:t xml:space="preserve"> F1</w:t>
      </w:r>
      <w:r>
        <w:t>.</w:t>
      </w:r>
    </w:p>
    <w:p w14:paraId="73240866" w14:textId="77777777" w:rsidR="0065124F" w:rsidRPr="008E6DF5" w:rsidRDefault="0065124F">
      <w:pPr>
        <w:pStyle w:val="Heading1"/>
        <w:rPr>
          <w:noProof/>
        </w:rPr>
      </w:pPr>
      <w:bookmarkStart w:id="83" w:name="_Toc347865064"/>
      <w:bookmarkStart w:id="84" w:name="_Toc52818191"/>
      <w:r w:rsidRPr="008E6DF5">
        <w:rPr>
          <w:noProof/>
        </w:rPr>
        <w:lastRenderedPageBreak/>
        <w:t>Andre funktionelle krav</w:t>
      </w:r>
      <w:bookmarkEnd w:id="83"/>
      <w:bookmarkEnd w:id="84"/>
    </w:p>
    <w:p w14:paraId="48633873" w14:textId="77777777" w:rsidR="0065124F" w:rsidRPr="008E6DF5" w:rsidRDefault="0065124F">
      <w:pPr>
        <w:rPr>
          <w:noProof/>
        </w:rPr>
      </w:pPr>
    </w:p>
    <w:p w14:paraId="2179764F" w14:textId="08B8535F" w:rsidR="003F4A76" w:rsidRPr="008E6DF5" w:rsidRDefault="003F4A76" w:rsidP="003F4A76">
      <w:pPr>
        <w:rPr>
          <w:noProof/>
        </w:rPr>
      </w:pPr>
      <w:r w:rsidRPr="008E6DF5">
        <w:rPr>
          <w:noProof/>
        </w:rPr>
        <w:t xml:space="preserve">De fleste systemfunktioner er simple oprettelser, sletninger, editeringer og forespørgsler, som ikke er specificeret yderligere. </w:t>
      </w:r>
      <w:r w:rsidR="00CA6565" w:rsidRPr="008E6DF5">
        <w:rPr>
          <w:noProof/>
        </w:rPr>
        <w:t>Det</w:t>
      </w:r>
      <w:r w:rsidRPr="008E6DF5">
        <w:rPr>
          <w:noProof/>
        </w:rPr>
        <w:t xml:space="preserve"> fremgår implicit af </w:t>
      </w:r>
      <w:r w:rsidR="00016659" w:rsidRPr="008E6DF5">
        <w:rPr>
          <w:noProof/>
        </w:rPr>
        <w:t>task</w:t>
      </w:r>
      <w:r w:rsidRPr="008E6DF5">
        <w:rPr>
          <w:noProof/>
        </w:rPr>
        <w:t xml:space="preserve"> (kapitel</w:t>
      </w:r>
      <w:r w:rsidR="00CA6565" w:rsidRPr="008E6DF5">
        <w:rPr>
          <w:noProof/>
        </w:rPr>
        <w:t xml:space="preserve"> C</w:t>
      </w:r>
      <w:r w:rsidRPr="008E6DF5">
        <w:rPr>
          <w:noProof/>
        </w:rPr>
        <w:t>)</w:t>
      </w:r>
      <w:r w:rsidR="00CA6565" w:rsidRPr="008E6DF5">
        <w:rPr>
          <w:noProof/>
        </w:rPr>
        <w:t>, systemintegrationer (kapitel F)</w:t>
      </w:r>
      <w:r w:rsidRPr="008E6DF5">
        <w:rPr>
          <w:noProof/>
        </w:rPr>
        <w:t xml:space="preserve"> og databeskrivelserne (kapitel </w:t>
      </w:r>
      <w:r w:rsidR="00A05621" w:rsidRPr="008E6DF5">
        <w:rPr>
          <w:noProof/>
        </w:rPr>
        <w:fldChar w:fldCharType="begin"/>
      </w:r>
      <w:r w:rsidR="00A05621" w:rsidRPr="008E6DF5">
        <w:rPr>
          <w:noProof/>
        </w:rPr>
        <w:instrText xml:space="preserve"> REF _Ref129360749 \r </w:instrText>
      </w:r>
      <w:r w:rsidR="00A05621" w:rsidRPr="008E6DF5">
        <w:rPr>
          <w:noProof/>
        </w:rPr>
        <w:fldChar w:fldCharType="separate"/>
      </w:r>
      <w:r w:rsidR="004928FA">
        <w:rPr>
          <w:noProof/>
        </w:rPr>
        <w:t>D</w:t>
      </w:r>
      <w:r w:rsidR="00A05621" w:rsidRPr="008E6DF5">
        <w:rPr>
          <w:noProof/>
        </w:rPr>
        <w:fldChar w:fldCharType="end"/>
      </w:r>
      <w:r w:rsidRPr="008E6DF5">
        <w:rPr>
          <w:noProof/>
        </w:rPr>
        <w:t xml:space="preserve">). </w:t>
      </w:r>
      <w:r w:rsidR="00EF0118" w:rsidRPr="008E6DF5">
        <w:rPr>
          <w:noProof/>
        </w:rPr>
        <w:t>Desuden skal s</w:t>
      </w:r>
      <w:r w:rsidRPr="008E6DF5">
        <w:rPr>
          <w:noProof/>
        </w:rPr>
        <w:t>ystemet kunne udføre funktioner</w:t>
      </w:r>
      <w:r w:rsidR="00EF0118" w:rsidRPr="008E6DF5">
        <w:rPr>
          <w:noProof/>
        </w:rPr>
        <w:t>ne i dette kapitel</w:t>
      </w:r>
      <w:r w:rsidRPr="008E6DF5">
        <w:rPr>
          <w:noProof/>
        </w:rPr>
        <w:t>.</w:t>
      </w:r>
    </w:p>
    <w:p w14:paraId="4BBC8911" w14:textId="77777777" w:rsidR="00913C0B" w:rsidRPr="008E6DF5" w:rsidRDefault="00913C0B" w:rsidP="00913C0B">
      <w:pPr>
        <w:rPr>
          <w:noProof/>
        </w:rPr>
      </w:pPr>
    </w:p>
    <w:p w14:paraId="1AE33F3F" w14:textId="77777777" w:rsidR="00913C0B" w:rsidRPr="008E6DF5" w:rsidRDefault="00913C0B" w:rsidP="00913C0B">
      <w:pPr>
        <w:pStyle w:val="Heading2"/>
        <w:rPr>
          <w:noProof/>
        </w:rPr>
      </w:pPr>
      <w:bookmarkStart w:id="85" w:name="_Toc331767161"/>
      <w:bookmarkStart w:id="86" w:name="_Toc347865065"/>
      <w:bookmarkStart w:id="87" w:name="_Toc52818192"/>
      <w:r w:rsidRPr="008E6DF5">
        <w:rPr>
          <w:noProof/>
        </w:rPr>
        <w:t>System</w:t>
      </w:r>
      <w:r w:rsidR="00EF0118" w:rsidRPr="008E6DF5">
        <w:rPr>
          <w:noProof/>
        </w:rPr>
        <w:t>-genererede hændelser</w:t>
      </w:r>
      <w:bookmarkEnd w:id="85"/>
      <w:bookmarkEnd w:id="86"/>
      <w:bookmarkEnd w:id="87"/>
    </w:p>
    <w:p w14:paraId="1AFE2736" w14:textId="77777777" w:rsidR="00913C0B" w:rsidRPr="008E6DF5" w:rsidRDefault="00913C0B" w:rsidP="00913C0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13C0B" w:rsidRPr="008E6DF5" w14:paraId="31D44886"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332F57F" w14:textId="77777777" w:rsidR="00913C0B" w:rsidRPr="008E6DF5" w:rsidRDefault="00EF0118" w:rsidP="009045DF">
            <w:pPr>
              <w:keepNext/>
              <w:tabs>
                <w:tab w:val="left" w:pos="426"/>
              </w:tabs>
              <w:outlineLvl w:val="1"/>
              <w:rPr>
                <w:noProof/>
              </w:rPr>
            </w:pPr>
            <w:r w:rsidRPr="008E6DF5">
              <w:rPr>
                <w:noProof/>
              </w:rPr>
              <w:t>Systemet skal kunne generere disse hændelser</w:t>
            </w:r>
            <w:r w:rsidR="00913C0B"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7500C96C" w14:textId="77777777" w:rsidR="00913C0B" w:rsidRPr="008E6DF5" w:rsidRDefault="00EF0118" w:rsidP="009045DF">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3A3C2E98" w14:textId="77777777" w:rsidR="00913C0B" w:rsidRPr="008E6DF5" w:rsidRDefault="007829FD" w:rsidP="009045DF">
            <w:pPr>
              <w:keepNext/>
              <w:tabs>
                <w:tab w:val="left" w:pos="426"/>
              </w:tabs>
              <w:outlineLvl w:val="1"/>
              <w:rPr>
                <w:noProof/>
              </w:rPr>
            </w:pPr>
            <w:r w:rsidRPr="008E6DF5">
              <w:rPr>
                <w:noProof/>
              </w:rPr>
              <w:t>Kode</w:t>
            </w:r>
            <w:r w:rsidR="00913C0B" w:rsidRPr="008E6DF5">
              <w:rPr>
                <w:noProof/>
              </w:rPr>
              <w:t>:</w:t>
            </w:r>
          </w:p>
        </w:tc>
      </w:tr>
      <w:tr w:rsidR="00913C0B" w:rsidRPr="008E6DF5" w14:paraId="0933355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7EF0536" w14:textId="77777777" w:rsidR="00913C0B" w:rsidRPr="008E6DF5" w:rsidRDefault="00913C0B" w:rsidP="009045DF">
            <w:pPr>
              <w:tabs>
                <w:tab w:val="left" w:pos="426"/>
              </w:tabs>
              <w:ind w:left="426" w:hanging="426"/>
              <w:rPr>
                <w:noProof/>
              </w:rPr>
            </w:pPr>
            <w:r w:rsidRPr="008E6DF5">
              <w:rPr>
                <w:noProof/>
              </w:rPr>
              <w:t>1.</w:t>
            </w:r>
            <w:r w:rsidRPr="008E6DF5">
              <w:rPr>
                <w:noProof/>
              </w:rPr>
              <w:tab/>
            </w:r>
            <w:r w:rsidR="00EF0118" w:rsidRPr="008E6DF5">
              <w:rPr>
                <w:noProof/>
                <w:color w:val="3366FF"/>
              </w:rPr>
              <w:t>Hvis en ind</w:t>
            </w:r>
            <w:r w:rsidR="00A763E9" w:rsidRPr="008E6DF5">
              <w:rPr>
                <w:noProof/>
                <w:color w:val="3366FF"/>
              </w:rPr>
              <w:t>skrivning har været parkeret i X</w:t>
            </w:r>
            <w:r w:rsidR="00EF0118" w:rsidRPr="008E6DF5">
              <w:rPr>
                <w:noProof/>
                <w:color w:val="3366FF"/>
              </w:rPr>
              <w:t xml:space="preserve"> dage, skal </w:t>
            </w:r>
            <w:r w:rsidR="00914E5C" w:rsidRPr="008E6DF5">
              <w:rPr>
                <w:noProof/>
                <w:color w:val="3366FF"/>
              </w:rPr>
              <w:t>lægesekretæren</w:t>
            </w:r>
            <w:r w:rsidR="00EF0118" w:rsidRPr="008E6DF5">
              <w:rPr>
                <w:noProof/>
                <w:color w:val="3366FF"/>
              </w:rPr>
              <w:t xml:space="preserve"> have en påmindelse. </w:t>
            </w:r>
            <w:r w:rsidR="009D3904" w:rsidRPr="008E6DF5">
              <w:rPr>
                <w:noProof/>
                <w:color w:val="3366FF"/>
              </w:rPr>
              <w:t>IT-afdelingen</w:t>
            </w:r>
            <w:r w:rsidR="00A763E9" w:rsidRPr="008E6DF5">
              <w:rPr>
                <w:noProof/>
                <w:color w:val="3366FF"/>
              </w:rPr>
              <w:t xml:space="preserve"> skal kunne definere X</w:t>
            </w:r>
            <w:r w:rsidR="00EF0118" w:rsidRPr="008E6DF5">
              <w:rPr>
                <w:noProof/>
                <w:color w:val="3366FF"/>
              </w:rPr>
              <w:t>.</w:t>
            </w:r>
          </w:p>
        </w:tc>
        <w:tc>
          <w:tcPr>
            <w:tcW w:w="3260" w:type="dxa"/>
            <w:tcBorders>
              <w:top w:val="single" w:sz="6" w:space="0" w:color="auto"/>
              <w:left w:val="single" w:sz="6" w:space="0" w:color="auto"/>
              <w:bottom w:val="single" w:sz="6" w:space="0" w:color="auto"/>
              <w:right w:val="single" w:sz="6" w:space="0" w:color="auto"/>
            </w:tcBorders>
          </w:tcPr>
          <w:p w14:paraId="67A7BBDC" w14:textId="77777777" w:rsidR="00913C0B" w:rsidRPr="008E6DF5" w:rsidRDefault="00913C0B" w:rsidP="009045DF">
            <w:pPr>
              <w:ind w:left="-8" w:firstLine="8"/>
              <w:rPr>
                <w:noProof/>
              </w:rPr>
            </w:pPr>
            <w:r w:rsidRPr="008E6DF5">
              <w:rPr>
                <w:noProof/>
                <w:color w:val="3366FF"/>
              </w:rPr>
              <w:t xml:space="preserve">X </w:t>
            </w:r>
            <w:r w:rsidR="00EF6AF1" w:rsidRPr="008E6DF5">
              <w:rPr>
                <w:noProof/>
                <w:color w:val="3366FF"/>
              </w:rPr>
              <w:t>er typisk 4 dage, men kan variere fra afdeling til afdeling</w:t>
            </w:r>
            <w:r w:rsidRPr="008E6DF5">
              <w:rPr>
                <w:noProof/>
                <w:color w:val="3366FF"/>
              </w:rPr>
              <w:t>.</w:t>
            </w:r>
          </w:p>
        </w:tc>
        <w:tc>
          <w:tcPr>
            <w:tcW w:w="759" w:type="dxa"/>
            <w:tcBorders>
              <w:top w:val="single" w:sz="6" w:space="0" w:color="auto"/>
              <w:left w:val="single" w:sz="6" w:space="0" w:color="auto"/>
              <w:bottom w:val="single" w:sz="6" w:space="0" w:color="auto"/>
              <w:right w:val="single" w:sz="6" w:space="0" w:color="auto"/>
            </w:tcBorders>
          </w:tcPr>
          <w:p w14:paraId="28DEDF8F" w14:textId="77777777" w:rsidR="00913C0B" w:rsidRPr="008E6DF5" w:rsidRDefault="00913C0B" w:rsidP="009045DF">
            <w:pPr>
              <w:ind w:left="-8" w:firstLine="8"/>
              <w:rPr>
                <w:noProof/>
              </w:rPr>
            </w:pPr>
          </w:p>
        </w:tc>
      </w:tr>
      <w:tr w:rsidR="00913C0B" w:rsidRPr="008E6DF5" w14:paraId="0CDB083C"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C92DE0C" w14:textId="77777777" w:rsidR="00913C0B" w:rsidRPr="008E6DF5" w:rsidRDefault="00913C0B" w:rsidP="009045DF">
            <w:pPr>
              <w:tabs>
                <w:tab w:val="left" w:pos="426"/>
              </w:tabs>
              <w:ind w:left="426" w:hanging="426"/>
              <w:rPr>
                <w:noProof/>
              </w:rPr>
            </w:pPr>
            <w:r w:rsidRPr="008E6DF5">
              <w:rPr>
                <w:noProof/>
              </w:rPr>
              <w:t>2.</w:t>
            </w:r>
            <w:r w:rsidRPr="008E6DF5">
              <w:rPr>
                <w:noProof/>
              </w:rPr>
              <w:tab/>
            </w:r>
            <w:r w:rsidR="009D3904" w:rsidRPr="008E6DF5">
              <w:rPr>
                <w:noProof/>
                <w:color w:val="3366FF"/>
              </w:rPr>
              <w:t>Hvis et laboratoriesvar er bestilt men ikke færdigt indenfor 24 timer, skal klinikerne have en påmindelse.</w:t>
            </w:r>
          </w:p>
        </w:tc>
        <w:tc>
          <w:tcPr>
            <w:tcW w:w="3260" w:type="dxa"/>
            <w:tcBorders>
              <w:top w:val="single" w:sz="6" w:space="0" w:color="auto"/>
              <w:left w:val="single" w:sz="6" w:space="0" w:color="auto"/>
              <w:bottom w:val="single" w:sz="6" w:space="0" w:color="auto"/>
              <w:right w:val="single" w:sz="6" w:space="0" w:color="auto"/>
            </w:tcBorders>
          </w:tcPr>
          <w:p w14:paraId="795D1ABE" w14:textId="77777777" w:rsidR="00913C0B" w:rsidRPr="008E6DF5" w:rsidRDefault="00913C0B" w:rsidP="009045DF">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03D7E78F" w14:textId="77777777" w:rsidR="00913C0B" w:rsidRPr="008E6DF5" w:rsidRDefault="00913C0B" w:rsidP="009045DF">
            <w:pPr>
              <w:ind w:left="-8" w:firstLine="8"/>
              <w:rPr>
                <w:noProof/>
              </w:rPr>
            </w:pPr>
          </w:p>
        </w:tc>
      </w:tr>
    </w:tbl>
    <w:p w14:paraId="49D78A83" w14:textId="77777777" w:rsidR="00913C0B" w:rsidRPr="008E6DF5" w:rsidRDefault="00913C0B" w:rsidP="00913C0B">
      <w:pPr>
        <w:rPr>
          <w:noProof/>
        </w:rPr>
      </w:pPr>
    </w:p>
    <w:p w14:paraId="6CE99D94" w14:textId="77777777" w:rsidR="00913C0B" w:rsidRPr="008E6DF5" w:rsidRDefault="00913C0B" w:rsidP="00913C0B">
      <w:pPr>
        <w:rPr>
          <w:noProof/>
        </w:rPr>
      </w:pPr>
    </w:p>
    <w:p w14:paraId="594F165F" w14:textId="77777777" w:rsidR="00913C0B" w:rsidRPr="008E6DF5" w:rsidRDefault="00913C0B">
      <w:pPr>
        <w:rPr>
          <w:noProof/>
        </w:rPr>
      </w:pPr>
    </w:p>
    <w:p w14:paraId="4A1A3206" w14:textId="77777777" w:rsidR="0065124F" w:rsidRPr="008E6DF5" w:rsidRDefault="0065124F">
      <w:pPr>
        <w:pStyle w:val="Heading2"/>
        <w:rPr>
          <w:noProof/>
        </w:rPr>
      </w:pPr>
      <w:bookmarkStart w:id="88" w:name="_Toc347865066"/>
      <w:bookmarkStart w:id="89" w:name="_Toc52818193"/>
      <w:r w:rsidRPr="008E6DF5">
        <w:rPr>
          <w:noProof/>
        </w:rPr>
        <w:t>Udskrifter og rapporter</w:t>
      </w:r>
      <w:bookmarkEnd w:id="88"/>
      <w:bookmarkEnd w:id="89"/>
    </w:p>
    <w:p w14:paraId="69FDDF27" w14:textId="77777777" w:rsidR="0065124F" w:rsidRPr="008E6DF5" w:rsidRDefault="0065124F">
      <w:pPr>
        <w:rPr>
          <w:noProof/>
        </w:rPr>
      </w:pPr>
      <w:r w:rsidRPr="008E6DF5">
        <w:rPr>
          <w:noProof/>
        </w:rPr>
        <w:t xml:space="preserve">Nogle udskrifter og rapporter skal bruges i forbindelse med de konkrete </w:t>
      </w:r>
      <w:r w:rsidR="00016659" w:rsidRPr="008E6DF5">
        <w:rPr>
          <w:noProof/>
        </w:rPr>
        <w:t>task</w:t>
      </w:r>
      <w:r w:rsidRPr="008E6DF5">
        <w:rPr>
          <w:noProof/>
        </w:rPr>
        <w:t xml:space="preserve"> beskrevet i kapitel</w:t>
      </w:r>
      <w:r w:rsidR="003B6F0F" w:rsidRPr="008E6DF5">
        <w:rPr>
          <w:noProof/>
        </w:rPr>
        <w:t xml:space="preserve"> C</w:t>
      </w:r>
      <w:r w:rsidRPr="008E6DF5">
        <w:rPr>
          <w:noProof/>
        </w:rPr>
        <w:t xml:space="preserve">. Udskriftsformaterne er ikke afgørende, når blot </w:t>
      </w:r>
      <w:r w:rsidR="00016659" w:rsidRPr="008E6DF5">
        <w:rPr>
          <w:noProof/>
        </w:rPr>
        <w:t>task</w:t>
      </w:r>
      <w:r w:rsidRPr="008E6DF5">
        <w:rPr>
          <w:noProof/>
        </w:rPr>
        <w:t xml:space="preserve"> støttes effektivt. Disse rapporter beskrives ikke </w:t>
      </w:r>
      <w:r w:rsidR="009D3904" w:rsidRPr="008E6DF5">
        <w:rPr>
          <w:noProof/>
        </w:rPr>
        <w:t>i dette kapitel</w:t>
      </w:r>
      <w:r w:rsidRPr="008E6DF5">
        <w:rPr>
          <w:noProof/>
        </w:rPr>
        <w:t xml:space="preserve">. Der er dog også behov for udskrifter der bruges til ad hoc formål, på tværs af </w:t>
      </w:r>
      <w:r w:rsidR="00016659" w:rsidRPr="008E6DF5">
        <w:rPr>
          <w:noProof/>
        </w:rPr>
        <w:t>task</w:t>
      </w:r>
      <w:r w:rsidRPr="008E6DF5">
        <w:rPr>
          <w:noProof/>
        </w:rPr>
        <w:t>, og udskrifter med et præcist format. De beskrives her.</w:t>
      </w:r>
    </w:p>
    <w:p w14:paraId="4B66C63D"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47C36233" w14:textId="77777777" w:rsidTr="003534C2">
        <w:trPr>
          <w:cantSplit/>
          <w:tblHeader/>
        </w:trPr>
        <w:tc>
          <w:tcPr>
            <w:tcW w:w="4503" w:type="dxa"/>
            <w:shd w:val="clear" w:color="auto" w:fill="auto"/>
          </w:tcPr>
          <w:p w14:paraId="40D001A7" w14:textId="77777777" w:rsidR="0065124F" w:rsidRPr="008E6DF5" w:rsidRDefault="0065124F" w:rsidP="003534C2">
            <w:pPr>
              <w:keepNext/>
              <w:tabs>
                <w:tab w:val="left" w:pos="426"/>
              </w:tabs>
              <w:outlineLvl w:val="1"/>
              <w:rPr>
                <w:noProof/>
              </w:rPr>
            </w:pPr>
            <w:r w:rsidRPr="008E6DF5">
              <w:rPr>
                <w:noProof/>
              </w:rPr>
              <w:t>Udskriftskrav:</w:t>
            </w:r>
          </w:p>
        </w:tc>
        <w:tc>
          <w:tcPr>
            <w:tcW w:w="3260" w:type="dxa"/>
            <w:shd w:val="clear" w:color="auto" w:fill="auto"/>
          </w:tcPr>
          <w:p w14:paraId="06DC484D" w14:textId="77777777" w:rsidR="0065124F" w:rsidRPr="008E6DF5" w:rsidRDefault="0065124F" w:rsidP="003534C2">
            <w:pPr>
              <w:keepNext/>
              <w:tabs>
                <w:tab w:val="left" w:pos="426"/>
              </w:tabs>
              <w:outlineLvl w:val="1"/>
              <w:rPr>
                <w:noProof/>
              </w:rPr>
            </w:pPr>
            <w:r w:rsidRPr="008E6DF5">
              <w:rPr>
                <w:noProof/>
              </w:rPr>
              <w:t>Eksempel på løsning:</w:t>
            </w:r>
          </w:p>
        </w:tc>
        <w:tc>
          <w:tcPr>
            <w:tcW w:w="759" w:type="dxa"/>
            <w:shd w:val="clear" w:color="auto" w:fill="auto"/>
          </w:tcPr>
          <w:p w14:paraId="4BCE6346" w14:textId="77777777" w:rsidR="0065124F" w:rsidRPr="008E6DF5" w:rsidRDefault="0065124F" w:rsidP="003534C2">
            <w:pPr>
              <w:keepNext/>
              <w:tabs>
                <w:tab w:val="left" w:pos="426"/>
              </w:tabs>
              <w:outlineLvl w:val="1"/>
              <w:rPr>
                <w:noProof/>
              </w:rPr>
            </w:pPr>
            <w:r w:rsidRPr="008E6DF5">
              <w:rPr>
                <w:noProof/>
              </w:rPr>
              <w:t>Kode:</w:t>
            </w:r>
          </w:p>
        </w:tc>
      </w:tr>
      <w:tr w:rsidR="0065124F" w:rsidRPr="008E6DF5" w14:paraId="1184C030" w14:textId="77777777" w:rsidTr="003534C2">
        <w:trPr>
          <w:cantSplit/>
          <w:tblHeader/>
        </w:trPr>
        <w:tc>
          <w:tcPr>
            <w:tcW w:w="4503" w:type="dxa"/>
            <w:shd w:val="clear" w:color="auto" w:fill="auto"/>
          </w:tcPr>
          <w:p w14:paraId="2D9B1C57" w14:textId="77777777" w:rsidR="0065124F" w:rsidRPr="008E6DF5" w:rsidRDefault="0065124F" w:rsidP="003534C2">
            <w:pPr>
              <w:tabs>
                <w:tab w:val="left" w:pos="426"/>
              </w:tabs>
              <w:ind w:left="426" w:hanging="426"/>
              <w:rPr>
                <w:noProof/>
              </w:rPr>
            </w:pPr>
            <w:r w:rsidRPr="008E6DF5">
              <w:rPr>
                <w:noProof/>
              </w:rPr>
              <w:t>1.</w:t>
            </w:r>
            <w:r w:rsidRPr="008E6DF5">
              <w:rPr>
                <w:noProof/>
              </w:rPr>
              <w:tab/>
            </w:r>
            <w:r w:rsidRPr="008E6DF5">
              <w:rPr>
                <w:noProof/>
                <w:color w:val="3366FF"/>
              </w:rPr>
              <w:t xml:space="preserve">Checks skal udskrives på fortrykte blanketter med formatet vist i </w:t>
            </w:r>
            <w:r w:rsidR="000004F6" w:rsidRPr="008E6DF5">
              <w:rPr>
                <w:noProof/>
                <w:color w:val="3366FF"/>
              </w:rPr>
              <w:t>…</w:t>
            </w:r>
          </w:p>
        </w:tc>
        <w:tc>
          <w:tcPr>
            <w:tcW w:w="3260" w:type="dxa"/>
            <w:shd w:val="clear" w:color="auto" w:fill="auto"/>
          </w:tcPr>
          <w:p w14:paraId="329AF8F8" w14:textId="77777777" w:rsidR="0065124F" w:rsidRPr="008E6DF5" w:rsidRDefault="0065124F" w:rsidP="003534C2">
            <w:pPr>
              <w:ind w:left="-8" w:firstLine="8"/>
              <w:rPr>
                <w:noProof/>
              </w:rPr>
            </w:pPr>
          </w:p>
        </w:tc>
        <w:tc>
          <w:tcPr>
            <w:tcW w:w="759" w:type="dxa"/>
            <w:shd w:val="clear" w:color="auto" w:fill="auto"/>
          </w:tcPr>
          <w:p w14:paraId="7E4E00E1" w14:textId="77777777" w:rsidR="0065124F" w:rsidRPr="008E6DF5" w:rsidRDefault="0065124F" w:rsidP="003534C2">
            <w:pPr>
              <w:ind w:left="-8" w:firstLine="8"/>
              <w:rPr>
                <w:noProof/>
              </w:rPr>
            </w:pPr>
          </w:p>
        </w:tc>
      </w:tr>
      <w:tr w:rsidR="0065124F" w:rsidRPr="008E6DF5" w14:paraId="3EB94C3F" w14:textId="77777777" w:rsidTr="003534C2">
        <w:trPr>
          <w:cantSplit/>
          <w:tblHeader/>
        </w:trPr>
        <w:tc>
          <w:tcPr>
            <w:tcW w:w="4503" w:type="dxa"/>
            <w:shd w:val="clear" w:color="auto" w:fill="auto"/>
          </w:tcPr>
          <w:p w14:paraId="2CCD9C13" w14:textId="77777777" w:rsidR="0065124F" w:rsidRPr="008E6DF5" w:rsidRDefault="0065124F" w:rsidP="003534C2">
            <w:pPr>
              <w:tabs>
                <w:tab w:val="left" w:pos="426"/>
              </w:tabs>
              <w:ind w:left="426" w:hanging="426"/>
              <w:rPr>
                <w:noProof/>
              </w:rPr>
            </w:pPr>
            <w:r w:rsidRPr="008E6DF5">
              <w:rPr>
                <w:noProof/>
              </w:rPr>
              <w:t>2.</w:t>
            </w:r>
            <w:r w:rsidRPr="008E6DF5">
              <w:rPr>
                <w:noProof/>
              </w:rPr>
              <w:tab/>
            </w:r>
            <w:r w:rsidRPr="008E6DF5">
              <w:rPr>
                <w:noProof/>
                <w:color w:val="3366FF"/>
              </w:rPr>
              <w:t xml:space="preserve">Systemet skal kunne vise en oversigt og prognose over sengebelægningen (bruges bl.a. i </w:t>
            </w:r>
            <w:r w:rsidR="005951B4" w:rsidRPr="008E6DF5">
              <w:rPr>
                <w:noProof/>
                <w:color w:val="3366FF"/>
              </w:rPr>
              <w:t>task</w:t>
            </w:r>
            <w:r w:rsidRPr="008E6DF5">
              <w:rPr>
                <w:noProof/>
                <w:color w:val="3366FF"/>
              </w:rPr>
              <w:t xml:space="preserve"> </w:t>
            </w:r>
            <w:r w:rsidR="000004F6" w:rsidRPr="008E6DF5">
              <w:rPr>
                <w:noProof/>
                <w:color w:val="3366FF"/>
              </w:rPr>
              <w:t>…</w:t>
            </w:r>
            <w:r w:rsidRPr="008E6DF5">
              <w:rPr>
                <w:noProof/>
                <w:color w:val="3366FF"/>
              </w:rPr>
              <w:t>).</w:t>
            </w:r>
          </w:p>
        </w:tc>
        <w:tc>
          <w:tcPr>
            <w:tcW w:w="3260" w:type="dxa"/>
            <w:shd w:val="clear" w:color="auto" w:fill="auto"/>
          </w:tcPr>
          <w:p w14:paraId="66E945F0" w14:textId="77777777" w:rsidR="0065124F" w:rsidRPr="008E6DF5" w:rsidRDefault="0065124F" w:rsidP="003534C2">
            <w:pPr>
              <w:ind w:left="-8" w:firstLine="8"/>
              <w:rPr>
                <w:noProof/>
              </w:rPr>
            </w:pPr>
            <w:r w:rsidRPr="008E6DF5">
              <w:rPr>
                <w:noProof/>
              </w:rPr>
              <w:t xml:space="preserve">Figur </w:t>
            </w:r>
            <w:r w:rsidR="000004F6" w:rsidRPr="008E6DF5">
              <w:rPr>
                <w:noProof/>
              </w:rPr>
              <w:t>…</w:t>
            </w:r>
            <w:r w:rsidRPr="008E6DF5">
              <w:rPr>
                <w:noProof/>
              </w:rPr>
              <w:t xml:space="preserve"> viser et eksempel på en sådan udskrift.</w:t>
            </w:r>
          </w:p>
        </w:tc>
        <w:tc>
          <w:tcPr>
            <w:tcW w:w="759" w:type="dxa"/>
            <w:shd w:val="clear" w:color="auto" w:fill="auto"/>
          </w:tcPr>
          <w:p w14:paraId="1E2CFB81" w14:textId="77777777" w:rsidR="0065124F" w:rsidRPr="008E6DF5" w:rsidRDefault="0065124F" w:rsidP="003534C2">
            <w:pPr>
              <w:ind w:left="-8" w:firstLine="8"/>
              <w:rPr>
                <w:noProof/>
              </w:rPr>
            </w:pPr>
          </w:p>
        </w:tc>
      </w:tr>
      <w:tr w:rsidR="0065124F" w:rsidRPr="008E6DF5" w14:paraId="527935C0" w14:textId="77777777" w:rsidTr="003534C2">
        <w:trPr>
          <w:cantSplit/>
          <w:tblHeader/>
        </w:trPr>
        <w:tc>
          <w:tcPr>
            <w:tcW w:w="4503" w:type="dxa"/>
            <w:shd w:val="clear" w:color="auto" w:fill="auto"/>
          </w:tcPr>
          <w:p w14:paraId="65AED232" w14:textId="77777777" w:rsidR="0065124F" w:rsidRPr="008E6DF5" w:rsidRDefault="0065124F" w:rsidP="001C38AE">
            <w:pPr>
              <w:tabs>
                <w:tab w:val="left" w:pos="426"/>
              </w:tabs>
              <w:ind w:left="426" w:hanging="426"/>
              <w:rPr>
                <w:noProof/>
              </w:rPr>
            </w:pPr>
            <w:r w:rsidRPr="008E6DF5">
              <w:rPr>
                <w:noProof/>
              </w:rPr>
              <w:t>3.</w:t>
            </w:r>
            <w:r w:rsidRPr="008E6DF5">
              <w:rPr>
                <w:noProof/>
              </w:rPr>
              <w:tab/>
              <w:t xml:space="preserve">Leverandøren </w:t>
            </w:r>
            <w:r w:rsidR="001C38AE" w:rsidRPr="008E6DF5">
              <w:rPr>
                <w:noProof/>
              </w:rPr>
              <w:t>kan</w:t>
            </w:r>
            <w:r w:rsidRPr="008E6DF5">
              <w:rPr>
                <w:noProof/>
              </w:rPr>
              <w:t xml:space="preserve"> levere op til 100 nye rappor</w:t>
            </w:r>
            <w:r w:rsidR="001C38AE" w:rsidRPr="008E6DF5">
              <w:rPr>
                <w:noProof/>
              </w:rPr>
              <w:softHyphen/>
            </w:r>
            <w:r w:rsidRPr="008E6DF5">
              <w:rPr>
                <w:noProof/>
              </w:rPr>
              <w:t>ter til en fast stykpris som led i vedligeholdelsen.</w:t>
            </w:r>
          </w:p>
        </w:tc>
        <w:tc>
          <w:tcPr>
            <w:tcW w:w="3260" w:type="dxa"/>
            <w:shd w:val="clear" w:color="auto" w:fill="auto"/>
          </w:tcPr>
          <w:p w14:paraId="7EC2A2AD" w14:textId="77777777" w:rsidR="0065124F" w:rsidRPr="008E6DF5" w:rsidRDefault="00850F0F" w:rsidP="001C38AE">
            <w:pPr>
              <w:ind w:left="-8" w:firstLine="8"/>
              <w:rPr>
                <w:noProof/>
              </w:rPr>
            </w:pPr>
            <w:r>
              <w:rPr>
                <w:noProof/>
              </w:rPr>
              <w:t>Se bilag 2</w:t>
            </w:r>
            <w:r w:rsidR="0065124F" w:rsidRPr="008E6DF5">
              <w:rPr>
                <w:noProof/>
              </w:rPr>
              <w:t xml:space="preserve">. </w:t>
            </w:r>
            <w:r w:rsidR="009D3904" w:rsidRPr="008E6DF5">
              <w:rPr>
                <w:noProof/>
              </w:rPr>
              <w:t xml:space="preserve">(Prisen kan </w:t>
            </w:r>
            <w:r w:rsidR="0065124F" w:rsidRPr="008E6DF5">
              <w:rPr>
                <w:noProof/>
              </w:rPr>
              <w:t>afhæng</w:t>
            </w:r>
            <w:r w:rsidR="009D3904" w:rsidRPr="008E6DF5">
              <w:rPr>
                <w:noProof/>
              </w:rPr>
              <w:t>e</w:t>
            </w:r>
            <w:r w:rsidR="0065124F" w:rsidRPr="008E6DF5">
              <w:rPr>
                <w:noProof/>
              </w:rPr>
              <w:t xml:space="preserve"> af kompleksitet</w:t>
            </w:r>
            <w:r w:rsidR="001C38AE" w:rsidRPr="008E6DF5">
              <w:rPr>
                <w:noProof/>
              </w:rPr>
              <w:t>en</w:t>
            </w:r>
            <w:r w:rsidR="009D3904" w:rsidRPr="008E6DF5">
              <w:rPr>
                <w:noProof/>
              </w:rPr>
              <w:t>)</w:t>
            </w:r>
            <w:r w:rsidR="0065124F" w:rsidRPr="008E6DF5">
              <w:rPr>
                <w:noProof/>
              </w:rPr>
              <w:t>.</w:t>
            </w:r>
          </w:p>
        </w:tc>
        <w:tc>
          <w:tcPr>
            <w:tcW w:w="759" w:type="dxa"/>
            <w:shd w:val="clear" w:color="auto" w:fill="auto"/>
          </w:tcPr>
          <w:p w14:paraId="0BE7B0E0" w14:textId="77777777" w:rsidR="0065124F" w:rsidRPr="008E6DF5" w:rsidRDefault="0065124F" w:rsidP="003534C2">
            <w:pPr>
              <w:ind w:left="-8" w:firstLine="8"/>
              <w:rPr>
                <w:noProof/>
              </w:rPr>
            </w:pPr>
          </w:p>
        </w:tc>
      </w:tr>
      <w:tr w:rsidR="0065124F" w:rsidRPr="008E6DF5" w14:paraId="0156431B" w14:textId="77777777" w:rsidTr="001C38AE">
        <w:trPr>
          <w:cantSplit/>
          <w:tblHeader/>
        </w:trPr>
        <w:tc>
          <w:tcPr>
            <w:tcW w:w="4503" w:type="dxa"/>
            <w:shd w:val="clear" w:color="auto" w:fill="auto"/>
          </w:tcPr>
          <w:p w14:paraId="0F0FDF52" w14:textId="77777777" w:rsidR="0065124F" w:rsidRPr="008E6DF5" w:rsidRDefault="0065124F" w:rsidP="00D20B04">
            <w:pPr>
              <w:tabs>
                <w:tab w:val="left" w:pos="426"/>
              </w:tabs>
              <w:ind w:left="426" w:hanging="426"/>
              <w:rPr>
                <w:noProof/>
              </w:rPr>
            </w:pPr>
            <w:r w:rsidRPr="008E6DF5">
              <w:rPr>
                <w:noProof/>
              </w:rPr>
              <w:t>4.</w:t>
            </w:r>
            <w:r w:rsidRPr="008E6DF5">
              <w:rPr>
                <w:noProof/>
              </w:rPr>
              <w:tab/>
              <w:t xml:space="preserve">Systemet </w:t>
            </w:r>
            <w:r w:rsidR="001C38AE" w:rsidRPr="008E6DF5">
              <w:rPr>
                <w:noProof/>
              </w:rPr>
              <w:t>har</w:t>
            </w:r>
            <w:r w:rsidRPr="008E6DF5">
              <w:rPr>
                <w:noProof/>
              </w:rPr>
              <w:t xml:space="preserve"> en rapportgenerator der er let at bruge.</w:t>
            </w:r>
            <w:r w:rsidR="00FB7461">
              <w:rPr>
                <w:noProof/>
              </w:rPr>
              <w:t xml:space="preserve"> Den kan kombinere data fra alle klasserne</w:t>
            </w:r>
            <w:r w:rsidR="00D20B04">
              <w:rPr>
                <w:noProof/>
              </w:rPr>
              <w:t xml:space="preserve"> i datamodellen.</w:t>
            </w:r>
          </w:p>
        </w:tc>
        <w:tc>
          <w:tcPr>
            <w:tcW w:w="3260" w:type="dxa"/>
            <w:shd w:val="clear" w:color="auto" w:fill="auto"/>
          </w:tcPr>
          <w:p w14:paraId="6EF6F4B9" w14:textId="77777777" w:rsidR="0065124F" w:rsidRPr="008E6DF5" w:rsidRDefault="001C38AE" w:rsidP="003534C2">
            <w:pPr>
              <w:tabs>
                <w:tab w:val="left" w:pos="2160"/>
                <w:tab w:val="left" w:pos="3010"/>
              </w:tabs>
              <w:ind w:left="-8" w:firstLine="8"/>
              <w:rPr>
                <w:noProof/>
              </w:rPr>
            </w:pPr>
            <w:r w:rsidRPr="008E6DF5">
              <w:rPr>
                <w:noProof/>
              </w:rPr>
              <w:t>__ % af superbrugerne kan udvikle rapporter som dem i bilag X. Kunden forventer 50%.</w:t>
            </w:r>
          </w:p>
        </w:tc>
        <w:tc>
          <w:tcPr>
            <w:tcW w:w="759" w:type="dxa"/>
            <w:shd w:val="clear" w:color="auto" w:fill="auto"/>
          </w:tcPr>
          <w:p w14:paraId="1317564B" w14:textId="77777777" w:rsidR="0065124F" w:rsidRPr="008E6DF5" w:rsidRDefault="0065124F" w:rsidP="003534C2">
            <w:pPr>
              <w:ind w:left="-8" w:firstLine="8"/>
              <w:rPr>
                <w:noProof/>
              </w:rPr>
            </w:pPr>
          </w:p>
        </w:tc>
      </w:tr>
      <w:tr w:rsidR="0065124F" w:rsidRPr="008E6DF5" w14:paraId="7CB9834F" w14:textId="77777777" w:rsidTr="003534C2">
        <w:trPr>
          <w:cantSplit/>
          <w:tblHeader/>
        </w:trPr>
        <w:tc>
          <w:tcPr>
            <w:tcW w:w="4503" w:type="dxa"/>
            <w:shd w:val="clear" w:color="auto" w:fill="auto"/>
          </w:tcPr>
          <w:p w14:paraId="65591DB3" w14:textId="77777777" w:rsidR="0065124F" w:rsidRPr="008E6DF5" w:rsidRDefault="0065124F" w:rsidP="003534C2">
            <w:pPr>
              <w:tabs>
                <w:tab w:val="left" w:pos="426"/>
              </w:tabs>
              <w:ind w:left="426" w:hanging="426"/>
              <w:rPr>
                <w:noProof/>
              </w:rPr>
            </w:pPr>
            <w:r w:rsidRPr="008E6DF5">
              <w:rPr>
                <w:noProof/>
              </w:rPr>
              <w:t>5.</w:t>
            </w:r>
            <w:r w:rsidRPr="008E6DF5">
              <w:rPr>
                <w:noProof/>
              </w:rPr>
              <w:tab/>
              <w:t>Alle udskrifter og rapporter skal kunne vises på skærm såvel som i print.</w:t>
            </w:r>
          </w:p>
        </w:tc>
        <w:tc>
          <w:tcPr>
            <w:tcW w:w="3260" w:type="dxa"/>
            <w:shd w:val="clear" w:color="auto" w:fill="auto"/>
          </w:tcPr>
          <w:p w14:paraId="26D55364" w14:textId="77777777" w:rsidR="0065124F" w:rsidRPr="008E6DF5" w:rsidRDefault="0065124F" w:rsidP="003534C2">
            <w:pPr>
              <w:ind w:left="-8" w:firstLine="8"/>
              <w:rPr>
                <w:noProof/>
              </w:rPr>
            </w:pPr>
          </w:p>
        </w:tc>
        <w:tc>
          <w:tcPr>
            <w:tcW w:w="759" w:type="dxa"/>
            <w:shd w:val="clear" w:color="auto" w:fill="auto"/>
          </w:tcPr>
          <w:p w14:paraId="60ECEFD4" w14:textId="77777777" w:rsidR="0065124F" w:rsidRPr="008E6DF5" w:rsidRDefault="0065124F" w:rsidP="003534C2">
            <w:pPr>
              <w:ind w:left="-8" w:firstLine="8"/>
              <w:rPr>
                <w:noProof/>
              </w:rPr>
            </w:pPr>
          </w:p>
        </w:tc>
      </w:tr>
      <w:tr w:rsidR="001C38AE" w:rsidRPr="008E6DF5" w14:paraId="3816AE3B" w14:textId="77777777" w:rsidTr="003534C2">
        <w:trPr>
          <w:cantSplit/>
          <w:tblHeader/>
        </w:trPr>
        <w:tc>
          <w:tcPr>
            <w:tcW w:w="4503" w:type="dxa"/>
            <w:shd w:val="clear" w:color="auto" w:fill="auto"/>
          </w:tcPr>
          <w:p w14:paraId="73EF7218" w14:textId="77777777" w:rsidR="001C38AE" w:rsidRPr="008E6DF5" w:rsidRDefault="001C38AE" w:rsidP="001C38AE">
            <w:pPr>
              <w:tabs>
                <w:tab w:val="left" w:pos="426"/>
              </w:tabs>
              <w:ind w:left="426" w:hanging="426"/>
              <w:rPr>
                <w:noProof/>
              </w:rPr>
            </w:pPr>
            <w:r w:rsidRPr="008E6DF5">
              <w:rPr>
                <w:noProof/>
              </w:rPr>
              <w:t>6.</w:t>
            </w:r>
            <w:r w:rsidRPr="008E6DF5">
              <w:rPr>
                <w:noProof/>
              </w:rPr>
              <w:tab/>
              <w:t>Superbrugere kan analysere data efter behov.</w:t>
            </w:r>
          </w:p>
        </w:tc>
        <w:tc>
          <w:tcPr>
            <w:tcW w:w="3260" w:type="dxa"/>
            <w:shd w:val="clear" w:color="auto" w:fill="auto"/>
          </w:tcPr>
          <w:p w14:paraId="43F9016C" w14:textId="77777777" w:rsidR="001C38AE" w:rsidRPr="008E6DF5" w:rsidRDefault="001C38AE" w:rsidP="001C38AE">
            <w:pPr>
              <w:ind w:left="-8" w:firstLine="8"/>
              <w:rPr>
                <w:noProof/>
              </w:rPr>
            </w:pPr>
            <w:r w:rsidRPr="008E6DF5">
              <w:rPr>
                <w:noProof/>
              </w:rPr>
              <w:t>Systemet kan overføre data til regneark.</w:t>
            </w:r>
          </w:p>
        </w:tc>
        <w:tc>
          <w:tcPr>
            <w:tcW w:w="759" w:type="dxa"/>
            <w:shd w:val="clear" w:color="auto" w:fill="auto"/>
          </w:tcPr>
          <w:p w14:paraId="42B86C11" w14:textId="77777777" w:rsidR="001C38AE" w:rsidRPr="008E6DF5" w:rsidRDefault="001C38AE" w:rsidP="003534C2">
            <w:pPr>
              <w:ind w:left="-8" w:firstLine="8"/>
              <w:rPr>
                <w:noProof/>
              </w:rPr>
            </w:pPr>
          </w:p>
        </w:tc>
      </w:tr>
      <w:tr w:rsidR="0065124F" w:rsidRPr="008E6DF5" w14:paraId="60E7511C" w14:textId="77777777" w:rsidTr="003534C2">
        <w:trPr>
          <w:cantSplit/>
          <w:tblHeader/>
        </w:trPr>
        <w:tc>
          <w:tcPr>
            <w:tcW w:w="4503" w:type="dxa"/>
            <w:shd w:val="clear" w:color="auto" w:fill="auto"/>
          </w:tcPr>
          <w:p w14:paraId="5926D00B" w14:textId="77777777" w:rsidR="0065124F" w:rsidRPr="008E6DF5" w:rsidRDefault="000004F6" w:rsidP="003534C2">
            <w:pPr>
              <w:tabs>
                <w:tab w:val="left" w:pos="426"/>
              </w:tabs>
              <w:ind w:left="426" w:hanging="426"/>
              <w:rPr>
                <w:noProof/>
              </w:rPr>
            </w:pPr>
            <w:r w:rsidRPr="008E6DF5">
              <w:rPr>
                <w:noProof/>
              </w:rPr>
              <w:t>…</w:t>
            </w:r>
            <w:r w:rsidR="0065124F" w:rsidRPr="008E6DF5">
              <w:rPr>
                <w:noProof/>
              </w:rPr>
              <w:t xml:space="preserve"> </w:t>
            </w:r>
          </w:p>
        </w:tc>
        <w:tc>
          <w:tcPr>
            <w:tcW w:w="3260" w:type="dxa"/>
            <w:shd w:val="clear" w:color="auto" w:fill="auto"/>
          </w:tcPr>
          <w:p w14:paraId="41082231" w14:textId="77777777" w:rsidR="0065124F" w:rsidRPr="008E6DF5" w:rsidRDefault="0065124F" w:rsidP="003534C2">
            <w:pPr>
              <w:ind w:left="-8" w:firstLine="8"/>
              <w:rPr>
                <w:noProof/>
              </w:rPr>
            </w:pPr>
          </w:p>
        </w:tc>
        <w:tc>
          <w:tcPr>
            <w:tcW w:w="759" w:type="dxa"/>
            <w:shd w:val="clear" w:color="auto" w:fill="auto"/>
          </w:tcPr>
          <w:p w14:paraId="701496BA" w14:textId="77777777" w:rsidR="0065124F" w:rsidRPr="008E6DF5" w:rsidRDefault="0065124F" w:rsidP="003534C2">
            <w:pPr>
              <w:ind w:left="-8" w:firstLine="8"/>
              <w:rPr>
                <w:noProof/>
              </w:rPr>
            </w:pPr>
          </w:p>
        </w:tc>
      </w:tr>
    </w:tbl>
    <w:p w14:paraId="251F7C9C" w14:textId="77777777" w:rsidR="00913C0B" w:rsidRPr="008E6DF5" w:rsidRDefault="00913C0B">
      <w:pPr>
        <w:rPr>
          <w:noProof/>
        </w:rPr>
      </w:pPr>
      <w:bookmarkStart w:id="90" w:name="_Ref130181844"/>
    </w:p>
    <w:p w14:paraId="43FC338E" w14:textId="77777777" w:rsidR="00913C0B" w:rsidRPr="008E6DF5" w:rsidRDefault="00913C0B" w:rsidP="00913C0B">
      <w:pPr>
        <w:pStyle w:val="Heading2"/>
        <w:rPr>
          <w:noProof/>
        </w:rPr>
      </w:pPr>
      <w:r w:rsidRPr="008E6DF5">
        <w:rPr>
          <w:noProof/>
        </w:rPr>
        <w:br w:type="page"/>
      </w:r>
      <w:bookmarkStart w:id="91" w:name="_Toc347865067"/>
      <w:bookmarkStart w:id="92" w:name="_Toc52818194"/>
      <w:r w:rsidR="009D3904" w:rsidRPr="008E6DF5">
        <w:rPr>
          <w:noProof/>
        </w:rPr>
        <w:lastRenderedPageBreak/>
        <w:t>Forretningsregler og k</w:t>
      </w:r>
      <w:r w:rsidRPr="008E6DF5">
        <w:rPr>
          <w:noProof/>
        </w:rPr>
        <w:t>omplekse beregninger</w:t>
      </w:r>
      <w:bookmarkEnd w:id="91"/>
      <w:bookmarkEnd w:id="92"/>
    </w:p>
    <w:p w14:paraId="3D52A1FB" w14:textId="77777777" w:rsidR="00913C0B" w:rsidRPr="008E6DF5" w:rsidRDefault="009D3904" w:rsidP="00913C0B">
      <w:pPr>
        <w:rPr>
          <w:noProof/>
        </w:rPr>
      </w:pPr>
      <w:r w:rsidRPr="008E6DF5">
        <w:rPr>
          <w:noProof/>
        </w:rPr>
        <w:t xml:space="preserve">Nogle forretningsregler er specificeret i </w:t>
      </w:r>
      <w:r w:rsidR="005951B4" w:rsidRPr="008E6DF5">
        <w:rPr>
          <w:noProof/>
        </w:rPr>
        <w:t>sub</w:t>
      </w:r>
      <w:r w:rsidR="00016659" w:rsidRPr="008E6DF5">
        <w:rPr>
          <w:noProof/>
        </w:rPr>
        <w:t>task</w:t>
      </w:r>
      <w:r w:rsidRPr="008E6DF5">
        <w:rPr>
          <w:noProof/>
        </w:rPr>
        <w:t xml:space="preserve">, fx </w:t>
      </w:r>
      <w:r w:rsidRPr="008E6DF5">
        <w:rPr>
          <w:i/>
          <w:noProof/>
        </w:rPr>
        <w:t>Kontroller at …</w:t>
      </w:r>
      <w:r w:rsidRPr="008E6DF5">
        <w:rPr>
          <w:noProof/>
        </w:rPr>
        <w:t xml:space="preserve"> </w:t>
      </w:r>
      <w:bookmarkStart w:id="93" w:name="OLE_LINK1"/>
      <w:bookmarkStart w:id="94" w:name="OLE_LINK2"/>
      <w:r w:rsidRPr="008E6DF5">
        <w:rPr>
          <w:noProof/>
          <w:color w:val="3366FF"/>
        </w:rPr>
        <w:t>Se eksemplet i C11-6.</w:t>
      </w:r>
      <w:bookmarkEnd w:id="93"/>
      <w:bookmarkEnd w:id="94"/>
      <w:r w:rsidR="0009634A" w:rsidRPr="008E6DF5">
        <w:rPr>
          <w:noProof/>
          <w:color w:val="3366FF"/>
        </w:rPr>
        <w:t xml:space="preserve"> </w:t>
      </w:r>
      <w:r w:rsidR="0009634A" w:rsidRPr="008E6DF5">
        <w:rPr>
          <w:noProof/>
        </w:rPr>
        <w:t xml:space="preserve">Andre forretningsregler er specificeret i databeskrivelserne </w:t>
      </w:r>
      <w:r w:rsidR="0009634A" w:rsidRPr="008E6DF5">
        <w:rPr>
          <w:noProof/>
          <w:color w:val="3366FF"/>
        </w:rPr>
        <w:t>Se eksemplet i D3-4.</w:t>
      </w:r>
      <w:r w:rsidR="00913C0B" w:rsidRPr="008E6DF5">
        <w:rPr>
          <w:noProof/>
        </w:rPr>
        <w:t xml:space="preserve"> </w:t>
      </w:r>
      <w:r w:rsidR="0009634A" w:rsidRPr="008E6DF5">
        <w:rPr>
          <w:noProof/>
        </w:rPr>
        <w:t>og nogle er specificeret som adgangsrettigheder (afsnit H1). Her er yderligere forretning</w:t>
      </w:r>
      <w:r w:rsidR="00D53B53" w:rsidRPr="008E6DF5">
        <w:rPr>
          <w:noProof/>
        </w:rPr>
        <w:t>sregler og komplekse funktioner:</w:t>
      </w:r>
    </w:p>
    <w:p w14:paraId="261CFA65" w14:textId="77777777" w:rsidR="00913C0B" w:rsidRPr="008E6DF5" w:rsidRDefault="00913C0B" w:rsidP="00913C0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13C0B" w:rsidRPr="008E6DF5" w14:paraId="2B4D740A" w14:textId="77777777" w:rsidTr="003534C2">
        <w:trPr>
          <w:cantSplit/>
          <w:tblHeader/>
        </w:trPr>
        <w:tc>
          <w:tcPr>
            <w:tcW w:w="4503" w:type="dxa"/>
            <w:shd w:val="clear" w:color="auto" w:fill="auto"/>
          </w:tcPr>
          <w:p w14:paraId="40BEB0DC" w14:textId="77777777" w:rsidR="00913C0B" w:rsidRPr="008E6DF5" w:rsidRDefault="00913C0B" w:rsidP="003534C2">
            <w:pPr>
              <w:keepNext/>
              <w:tabs>
                <w:tab w:val="left" w:pos="426"/>
              </w:tabs>
              <w:outlineLvl w:val="1"/>
              <w:rPr>
                <w:noProof/>
              </w:rPr>
            </w:pPr>
            <w:r w:rsidRPr="008E6DF5">
              <w:rPr>
                <w:noProof/>
              </w:rPr>
              <w:t>Funktion:</w:t>
            </w:r>
          </w:p>
        </w:tc>
        <w:tc>
          <w:tcPr>
            <w:tcW w:w="3260" w:type="dxa"/>
            <w:shd w:val="clear" w:color="auto" w:fill="auto"/>
          </w:tcPr>
          <w:p w14:paraId="6E93BC4A" w14:textId="77777777" w:rsidR="00913C0B" w:rsidRPr="008E6DF5" w:rsidRDefault="00913C0B" w:rsidP="003534C2">
            <w:pPr>
              <w:keepNext/>
              <w:tabs>
                <w:tab w:val="left" w:pos="426"/>
              </w:tabs>
              <w:outlineLvl w:val="1"/>
              <w:rPr>
                <w:noProof/>
              </w:rPr>
            </w:pPr>
            <w:r w:rsidRPr="008E6DF5">
              <w:rPr>
                <w:noProof/>
              </w:rPr>
              <w:t>Eksempel på løsning:</w:t>
            </w:r>
          </w:p>
        </w:tc>
        <w:tc>
          <w:tcPr>
            <w:tcW w:w="759" w:type="dxa"/>
            <w:shd w:val="clear" w:color="auto" w:fill="auto"/>
          </w:tcPr>
          <w:p w14:paraId="34AB50F4" w14:textId="77777777" w:rsidR="00913C0B" w:rsidRPr="008E6DF5" w:rsidRDefault="00913C0B" w:rsidP="003534C2">
            <w:pPr>
              <w:keepNext/>
              <w:tabs>
                <w:tab w:val="left" w:pos="426"/>
              </w:tabs>
              <w:outlineLvl w:val="1"/>
              <w:rPr>
                <w:noProof/>
              </w:rPr>
            </w:pPr>
            <w:r w:rsidRPr="008E6DF5">
              <w:rPr>
                <w:noProof/>
              </w:rPr>
              <w:t>Kode:</w:t>
            </w:r>
          </w:p>
        </w:tc>
      </w:tr>
      <w:tr w:rsidR="00913C0B" w:rsidRPr="008E6DF5" w14:paraId="01B47063" w14:textId="77777777" w:rsidTr="003534C2">
        <w:trPr>
          <w:cantSplit/>
          <w:tblHeader/>
        </w:trPr>
        <w:tc>
          <w:tcPr>
            <w:tcW w:w="4503" w:type="dxa"/>
            <w:shd w:val="clear" w:color="auto" w:fill="auto"/>
          </w:tcPr>
          <w:p w14:paraId="55695D7A" w14:textId="77777777" w:rsidR="00913C0B" w:rsidRPr="008E6DF5" w:rsidRDefault="00913C0B" w:rsidP="003534C2">
            <w:pPr>
              <w:tabs>
                <w:tab w:val="left" w:pos="426"/>
              </w:tabs>
              <w:ind w:left="426" w:hanging="426"/>
              <w:rPr>
                <w:noProof/>
              </w:rPr>
            </w:pPr>
            <w:r w:rsidRPr="008E6DF5">
              <w:rPr>
                <w:noProof/>
              </w:rPr>
              <w:t>1.</w:t>
            </w:r>
            <w:r w:rsidRPr="008E6DF5">
              <w:rPr>
                <w:noProof/>
              </w:rPr>
              <w:tab/>
            </w:r>
            <w:r w:rsidRPr="008E6DF5">
              <w:rPr>
                <w:noProof/>
                <w:color w:val="3366FF"/>
              </w:rPr>
              <w:t>Ventelisteprioritering skal beregnes som beskrevet i …</w:t>
            </w:r>
          </w:p>
        </w:tc>
        <w:tc>
          <w:tcPr>
            <w:tcW w:w="3260" w:type="dxa"/>
            <w:shd w:val="clear" w:color="auto" w:fill="auto"/>
          </w:tcPr>
          <w:p w14:paraId="4633F3DA" w14:textId="77777777" w:rsidR="00913C0B" w:rsidRPr="008E6DF5" w:rsidRDefault="00913C0B" w:rsidP="003534C2">
            <w:pPr>
              <w:ind w:left="-8" w:firstLine="8"/>
              <w:rPr>
                <w:noProof/>
              </w:rPr>
            </w:pPr>
          </w:p>
        </w:tc>
        <w:tc>
          <w:tcPr>
            <w:tcW w:w="759" w:type="dxa"/>
            <w:shd w:val="clear" w:color="auto" w:fill="auto"/>
          </w:tcPr>
          <w:p w14:paraId="521EC690" w14:textId="77777777" w:rsidR="00913C0B" w:rsidRPr="008E6DF5" w:rsidRDefault="00913C0B" w:rsidP="003534C2">
            <w:pPr>
              <w:ind w:left="-8" w:firstLine="8"/>
              <w:rPr>
                <w:noProof/>
              </w:rPr>
            </w:pPr>
          </w:p>
        </w:tc>
      </w:tr>
      <w:tr w:rsidR="0009634A" w:rsidRPr="008E6DF5" w14:paraId="571CAB75" w14:textId="77777777" w:rsidTr="003534C2">
        <w:trPr>
          <w:cantSplit/>
          <w:tblHeader/>
        </w:trPr>
        <w:tc>
          <w:tcPr>
            <w:tcW w:w="4503" w:type="dxa"/>
            <w:shd w:val="clear" w:color="auto" w:fill="auto"/>
          </w:tcPr>
          <w:p w14:paraId="024832ED" w14:textId="77777777" w:rsidR="0009634A" w:rsidRPr="008E6DF5" w:rsidRDefault="0009634A" w:rsidP="003534C2">
            <w:pPr>
              <w:tabs>
                <w:tab w:val="left" w:pos="426"/>
              </w:tabs>
              <w:ind w:left="426" w:hanging="426"/>
              <w:rPr>
                <w:noProof/>
              </w:rPr>
            </w:pPr>
            <w:r w:rsidRPr="008E6DF5">
              <w:rPr>
                <w:noProof/>
              </w:rPr>
              <w:t>2.</w:t>
            </w:r>
            <w:r w:rsidRPr="008E6DF5">
              <w:rPr>
                <w:noProof/>
              </w:rPr>
              <w:tab/>
            </w:r>
            <w:r w:rsidRPr="008E6DF5">
              <w:rPr>
                <w:noProof/>
                <w:color w:val="3366FF"/>
              </w:rPr>
              <w:t>Lønberegningen skal følge de til enhver tid gældende overenskomster (se også vedligeholdskravene i … ).</w:t>
            </w:r>
          </w:p>
        </w:tc>
        <w:tc>
          <w:tcPr>
            <w:tcW w:w="3260" w:type="dxa"/>
            <w:shd w:val="clear" w:color="auto" w:fill="auto"/>
          </w:tcPr>
          <w:p w14:paraId="26D660FA" w14:textId="77777777" w:rsidR="0009634A" w:rsidRPr="008E6DF5" w:rsidRDefault="0009634A" w:rsidP="003534C2">
            <w:pPr>
              <w:ind w:left="-8" w:firstLine="8"/>
              <w:rPr>
                <w:noProof/>
              </w:rPr>
            </w:pPr>
          </w:p>
        </w:tc>
        <w:tc>
          <w:tcPr>
            <w:tcW w:w="759" w:type="dxa"/>
            <w:shd w:val="clear" w:color="auto" w:fill="auto"/>
          </w:tcPr>
          <w:p w14:paraId="09532E1C" w14:textId="77777777" w:rsidR="0009634A" w:rsidRPr="008E6DF5" w:rsidRDefault="0009634A" w:rsidP="003534C2">
            <w:pPr>
              <w:ind w:left="-8" w:firstLine="8"/>
              <w:rPr>
                <w:noProof/>
              </w:rPr>
            </w:pPr>
          </w:p>
        </w:tc>
      </w:tr>
      <w:tr w:rsidR="00913C0B" w:rsidRPr="008E6DF5" w14:paraId="0FA0C516" w14:textId="77777777" w:rsidTr="003534C2">
        <w:trPr>
          <w:cantSplit/>
          <w:tblHeader/>
        </w:trPr>
        <w:tc>
          <w:tcPr>
            <w:tcW w:w="4503" w:type="dxa"/>
            <w:shd w:val="clear" w:color="auto" w:fill="auto"/>
          </w:tcPr>
          <w:p w14:paraId="01EA85B1" w14:textId="51559879" w:rsidR="00913C0B" w:rsidRPr="008E6DF5" w:rsidRDefault="0009634A" w:rsidP="003534C2">
            <w:pPr>
              <w:tabs>
                <w:tab w:val="left" w:pos="426"/>
              </w:tabs>
              <w:ind w:left="426" w:hanging="426"/>
              <w:rPr>
                <w:noProof/>
              </w:rPr>
            </w:pPr>
            <w:r w:rsidRPr="008E6DF5">
              <w:rPr>
                <w:noProof/>
              </w:rPr>
              <w:t>3</w:t>
            </w:r>
            <w:r w:rsidR="00913C0B" w:rsidRPr="008E6DF5">
              <w:rPr>
                <w:noProof/>
              </w:rPr>
              <w:t>.</w:t>
            </w:r>
            <w:r w:rsidR="00913C0B" w:rsidRPr="008E6DF5">
              <w:rPr>
                <w:noProof/>
              </w:rPr>
              <w:tab/>
            </w:r>
            <w:r w:rsidR="00913C0B" w:rsidRPr="008E6DF5">
              <w:rPr>
                <w:noProof/>
                <w:color w:val="3366FF"/>
              </w:rPr>
              <w:t xml:space="preserve">En diagnose må normalt kun skifte tilstand som beskrevet i figur </w:t>
            </w:r>
            <w:r w:rsidRPr="008E6DF5">
              <w:rPr>
                <w:noProof/>
                <w:color w:val="3366FF"/>
              </w:rPr>
              <w:t>6</w:t>
            </w:r>
            <w:r w:rsidR="00913C0B" w:rsidRPr="008E6DF5">
              <w:rPr>
                <w:noProof/>
                <w:color w:val="3366FF"/>
              </w:rPr>
              <w:t xml:space="preserve">. I tilfælde af fejltagelser skal brugeren dog have mulighed for at afvige fra reglerne (se også </w:t>
            </w:r>
            <w:r w:rsidR="00913C0B" w:rsidRPr="008E6DF5">
              <w:rPr>
                <w:noProof/>
                <w:color w:val="3366FF"/>
              </w:rPr>
              <w:fldChar w:fldCharType="begin"/>
            </w:r>
            <w:r w:rsidR="00913C0B" w:rsidRPr="008E6DF5">
              <w:rPr>
                <w:noProof/>
                <w:color w:val="3366FF"/>
              </w:rPr>
              <w:instrText xml:space="preserve"> REF _Ref130176440 \r  \* MERGEFORMAT </w:instrText>
            </w:r>
            <w:r w:rsidR="00913C0B" w:rsidRPr="008E6DF5">
              <w:rPr>
                <w:noProof/>
                <w:color w:val="3366FF"/>
              </w:rPr>
              <w:fldChar w:fldCharType="separate"/>
            </w:r>
            <w:r w:rsidR="004928FA">
              <w:rPr>
                <w:noProof/>
                <w:color w:val="3366FF"/>
              </w:rPr>
              <w:t>H4</w:t>
            </w:r>
            <w:r w:rsidR="00913C0B" w:rsidRPr="008E6DF5">
              <w:rPr>
                <w:noProof/>
                <w:color w:val="3366FF"/>
              </w:rPr>
              <w:fldChar w:fldCharType="end"/>
            </w:r>
            <w:r w:rsidR="00913C0B" w:rsidRPr="008E6DF5">
              <w:rPr>
                <w:noProof/>
                <w:color w:val="3366FF"/>
              </w:rPr>
              <w:t>-2).</w:t>
            </w:r>
          </w:p>
        </w:tc>
        <w:tc>
          <w:tcPr>
            <w:tcW w:w="3260" w:type="dxa"/>
            <w:shd w:val="clear" w:color="auto" w:fill="auto"/>
          </w:tcPr>
          <w:p w14:paraId="1D179724" w14:textId="77777777" w:rsidR="00913C0B" w:rsidRPr="008E6DF5" w:rsidRDefault="00913C0B" w:rsidP="003534C2">
            <w:pPr>
              <w:ind w:left="-8" w:firstLine="8"/>
              <w:rPr>
                <w:noProof/>
              </w:rPr>
            </w:pPr>
            <w:r w:rsidRPr="008E6DF5">
              <w:rPr>
                <w:noProof/>
              </w:rPr>
              <w:t>En bruger der forsøger at afvige fra reglerne, spørges om det er hensigten. I så fald udføres ændringen og den logges i …</w:t>
            </w:r>
          </w:p>
        </w:tc>
        <w:tc>
          <w:tcPr>
            <w:tcW w:w="759" w:type="dxa"/>
            <w:shd w:val="clear" w:color="auto" w:fill="auto"/>
          </w:tcPr>
          <w:p w14:paraId="2D0E10A1" w14:textId="77777777" w:rsidR="00913C0B" w:rsidRPr="008E6DF5" w:rsidRDefault="00913C0B" w:rsidP="003534C2">
            <w:pPr>
              <w:ind w:left="-8" w:firstLine="8"/>
              <w:rPr>
                <w:noProof/>
              </w:rPr>
            </w:pPr>
          </w:p>
        </w:tc>
      </w:tr>
      <w:tr w:rsidR="0009634A" w:rsidRPr="008E6DF5" w14:paraId="18866573" w14:textId="77777777" w:rsidTr="003534C2">
        <w:trPr>
          <w:cantSplit/>
          <w:tblHeader/>
        </w:trPr>
        <w:tc>
          <w:tcPr>
            <w:tcW w:w="4503" w:type="dxa"/>
            <w:shd w:val="clear" w:color="auto" w:fill="auto"/>
          </w:tcPr>
          <w:p w14:paraId="25B5933E" w14:textId="77777777" w:rsidR="0009634A" w:rsidRPr="008E6DF5" w:rsidRDefault="0009634A" w:rsidP="003534C2">
            <w:pPr>
              <w:tabs>
                <w:tab w:val="left" w:pos="426"/>
              </w:tabs>
              <w:ind w:left="426" w:hanging="426"/>
              <w:rPr>
                <w:noProof/>
              </w:rPr>
            </w:pPr>
            <w:r w:rsidRPr="008E6DF5">
              <w:rPr>
                <w:noProof/>
              </w:rPr>
              <w:t>4.</w:t>
            </w:r>
            <w:r w:rsidRPr="008E6DF5">
              <w:rPr>
                <w:noProof/>
              </w:rPr>
              <w:tab/>
            </w:r>
            <w:r w:rsidRPr="008E6DF5">
              <w:rPr>
                <w:noProof/>
                <w:color w:val="3366FF"/>
                <w:lang w:eastAsia="en-US"/>
              </w:rPr>
              <w:t>Inde i systemet skal e</w:t>
            </w:r>
            <w:r w:rsidR="00D53B53" w:rsidRPr="008E6DF5">
              <w:rPr>
                <w:noProof/>
                <w:color w:val="3366FF"/>
                <w:lang w:eastAsia="en-US"/>
              </w:rPr>
              <w:t xml:space="preserve">n </w:t>
            </w:r>
            <w:r w:rsidRPr="008E6DF5">
              <w:rPr>
                <w:noProof/>
                <w:color w:val="3366FF"/>
                <w:lang w:eastAsia="en-US"/>
              </w:rPr>
              <w:t>laboratorie</w:t>
            </w:r>
            <w:r w:rsidR="00D53B53" w:rsidRPr="008E6DF5">
              <w:rPr>
                <w:noProof/>
                <w:color w:val="3366FF"/>
                <w:lang w:eastAsia="en-US"/>
              </w:rPr>
              <w:t>ydelse</w:t>
            </w:r>
            <w:r w:rsidRPr="008E6DF5">
              <w:rPr>
                <w:noProof/>
                <w:color w:val="3366FF"/>
                <w:lang w:eastAsia="en-US"/>
              </w:rPr>
              <w:t xml:space="preserve"> skifte tilstand som beskrevet i figur 7.</w:t>
            </w:r>
          </w:p>
        </w:tc>
        <w:tc>
          <w:tcPr>
            <w:tcW w:w="3260" w:type="dxa"/>
            <w:shd w:val="clear" w:color="auto" w:fill="auto"/>
          </w:tcPr>
          <w:p w14:paraId="41DE787B" w14:textId="77777777" w:rsidR="0009634A" w:rsidRPr="008E6DF5" w:rsidRDefault="0009634A" w:rsidP="003534C2">
            <w:pPr>
              <w:ind w:left="-8" w:firstLine="8"/>
              <w:rPr>
                <w:noProof/>
              </w:rPr>
            </w:pPr>
          </w:p>
        </w:tc>
        <w:tc>
          <w:tcPr>
            <w:tcW w:w="759" w:type="dxa"/>
            <w:shd w:val="clear" w:color="auto" w:fill="auto"/>
          </w:tcPr>
          <w:p w14:paraId="0EC0E10D" w14:textId="77777777" w:rsidR="0009634A" w:rsidRPr="008E6DF5" w:rsidRDefault="0009634A" w:rsidP="003534C2">
            <w:pPr>
              <w:ind w:left="-8" w:firstLine="8"/>
              <w:rPr>
                <w:noProof/>
              </w:rPr>
            </w:pPr>
          </w:p>
        </w:tc>
      </w:tr>
    </w:tbl>
    <w:p w14:paraId="76EEA951" w14:textId="77777777" w:rsidR="00D53B53" w:rsidRPr="008E6DF5" w:rsidRDefault="00D53B53" w:rsidP="009D32F3">
      <w:pPr>
        <w:pStyle w:val="Headingsmall"/>
        <w:rPr>
          <w:noProof/>
          <w:lang w:val="da-DK"/>
        </w:rPr>
      </w:pPr>
    </w:p>
    <w:p w14:paraId="3CE27FA3" w14:textId="77777777" w:rsidR="009D32F3" w:rsidRPr="008E6DF5" w:rsidRDefault="00D53B53" w:rsidP="009D32F3">
      <w:pPr>
        <w:pStyle w:val="Headingsmall"/>
        <w:rPr>
          <w:noProof/>
          <w:lang w:val="da-DK"/>
        </w:rPr>
      </w:pPr>
      <w:r w:rsidRPr="008E6DF5">
        <w:rPr>
          <w:noProof/>
          <w:lang w:val="da-DK"/>
        </w:rPr>
        <w:t>Krav</w:t>
      </w:r>
      <w:r w:rsidR="009D32F3" w:rsidRPr="008E6DF5">
        <w:rPr>
          <w:noProof/>
          <w:lang w:val="da-DK"/>
        </w:rPr>
        <w:t xml:space="preserve">note: </w:t>
      </w:r>
      <w:r w:rsidRPr="008E6DF5">
        <w:rPr>
          <w:noProof/>
          <w:lang w:val="da-DK"/>
        </w:rPr>
        <w:t>Tilstandsdiagram</w:t>
      </w:r>
    </w:p>
    <w:p w14:paraId="584769C1" w14:textId="77777777" w:rsidR="009D32F3" w:rsidRPr="008E6DF5" w:rsidRDefault="004C73A5" w:rsidP="009D32F3">
      <w:pPr>
        <w:rPr>
          <w:noProof/>
          <w:color w:val="3366FF"/>
          <w:lang w:eastAsia="en-US"/>
        </w:rPr>
      </w:pPr>
      <w:r w:rsidRPr="008E6DF5">
        <w:rPr>
          <w:noProof/>
        </w:rPr>
        <w:drawing>
          <wp:anchor distT="0" distB="0" distL="114300" distR="114300" simplePos="0" relativeHeight="251644928" behindDoc="0" locked="0" layoutInCell="1" allowOverlap="1" wp14:anchorId="311B7D83" wp14:editId="06AAC50A">
            <wp:simplePos x="0" y="0"/>
            <wp:positionH relativeFrom="column">
              <wp:posOffset>152400</wp:posOffset>
            </wp:positionH>
            <wp:positionV relativeFrom="paragraph">
              <wp:posOffset>314325</wp:posOffset>
            </wp:positionV>
            <wp:extent cx="3747135" cy="13716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713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D32F3" w:rsidRPr="008E6DF5">
        <w:rPr>
          <w:noProof/>
          <w:color w:val="3366FF"/>
          <w:lang w:eastAsia="en-US"/>
        </w:rPr>
        <w:t xml:space="preserve">Figur 6 </w:t>
      </w:r>
      <w:r w:rsidR="00D53B53" w:rsidRPr="008E6DF5">
        <w:rPr>
          <w:noProof/>
          <w:color w:val="3366FF"/>
          <w:lang w:eastAsia="en-US"/>
        </w:rPr>
        <w:t xml:space="preserve">viser at en kliniker opretter diagnosen. Den skabes i tilstanden </w:t>
      </w:r>
      <w:r w:rsidR="00D53B53" w:rsidRPr="008E6DF5">
        <w:rPr>
          <w:i/>
          <w:noProof/>
          <w:color w:val="3366FF"/>
          <w:lang w:eastAsia="en-US"/>
        </w:rPr>
        <w:t>Obs</w:t>
      </w:r>
      <w:r w:rsidR="00D53B53" w:rsidRPr="008E6DF5">
        <w:rPr>
          <w:noProof/>
          <w:color w:val="3366FF"/>
          <w:lang w:eastAsia="en-US"/>
        </w:rPr>
        <w:t xml:space="preserve"> eller </w:t>
      </w:r>
      <w:r w:rsidR="00D53B53" w:rsidRPr="008E6DF5">
        <w:rPr>
          <w:i/>
          <w:noProof/>
          <w:color w:val="3366FF"/>
          <w:lang w:eastAsia="en-US"/>
        </w:rPr>
        <w:t>Gyldig</w:t>
      </w:r>
      <w:r w:rsidR="00D53B53" w:rsidRPr="008E6DF5">
        <w:rPr>
          <w:noProof/>
          <w:color w:val="3366FF"/>
          <w:lang w:eastAsia="en-US"/>
        </w:rPr>
        <w:t xml:space="preserve">. Klinikere kan ændre tilstanden </w:t>
      </w:r>
      <w:r w:rsidR="00A07358" w:rsidRPr="008E6DF5">
        <w:rPr>
          <w:noProof/>
          <w:color w:val="3366FF"/>
          <w:lang w:eastAsia="en-US"/>
        </w:rPr>
        <w:t>ifølge diagrammet. Diagnosen forsvinder når systemet rydder op efter 20 år</w:t>
      </w:r>
      <w:r w:rsidR="009D32F3" w:rsidRPr="008E6DF5">
        <w:rPr>
          <w:noProof/>
          <w:color w:val="3366FF"/>
          <w:lang w:eastAsia="en-US"/>
        </w:rPr>
        <w:t>.</w:t>
      </w:r>
    </w:p>
    <w:p w14:paraId="46B0ED46" w14:textId="77777777" w:rsidR="00176360" w:rsidRPr="008E6DF5" w:rsidRDefault="00176360" w:rsidP="009D32F3">
      <w:pPr>
        <w:rPr>
          <w:noProof/>
          <w:color w:val="3366FF"/>
          <w:lang w:eastAsia="en-US"/>
        </w:rPr>
      </w:pPr>
    </w:p>
    <w:p w14:paraId="0C8B804F" w14:textId="77777777" w:rsidR="009D32F3" w:rsidRPr="008E6DF5" w:rsidRDefault="009D32F3" w:rsidP="009D32F3">
      <w:pPr>
        <w:rPr>
          <w:noProof/>
          <w:color w:val="3366FF"/>
          <w:lang w:eastAsia="en-US"/>
        </w:rPr>
      </w:pPr>
    </w:p>
    <w:p w14:paraId="5EC5FD10" w14:textId="77777777" w:rsidR="009D32F3" w:rsidRPr="008E6DF5" w:rsidRDefault="004C73A5" w:rsidP="009D32F3">
      <w:pPr>
        <w:rPr>
          <w:noProof/>
          <w:color w:val="3366FF"/>
          <w:lang w:eastAsia="en-US"/>
        </w:rPr>
      </w:pPr>
      <w:r w:rsidRPr="008E6DF5">
        <w:rPr>
          <w:noProof/>
        </w:rPr>
        <w:drawing>
          <wp:anchor distT="0" distB="0" distL="114300" distR="114300" simplePos="0" relativeHeight="251652096" behindDoc="0" locked="0" layoutInCell="1" allowOverlap="1" wp14:anchorId="6055B7D2" wp14:editId="5379CD0D">
            <wp:simplePos x="0" y="0"/>
            <wp:positionH relativeFrom="column">
              <wp:posOffset>152400</wp:posOffset>
            </wp:positionH>
            <wp:positionV relativeFrom="paragraph">
              <wp:posOffset>733425</wp:posOffset>
            </wp:positionV>
            <wp:extent cx="4564380" cy="239712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64380" cy="2397125"/>
                    </a:xfrm>
                    <a:prstGeom prst="rect">
                      <a:avLst/>
                    </a:prstGeom>
                    <a:noFill/>
                    <a:ln>
                      <a:noFill/>
                    </a:ln>
                  </pic:spPr>
                </pic:pic>
              </a:graphicData>
            </a:graphic>
            <wp14:sizeRelH relativeFrom="page">
              <wp14:pctWidth>0</wp14:pctWidth>
            </wp14:sizeRelH>
            <wp14:sizeRelV relativeFrom="page">
              <wp14:pctHeight>0</wp14:pctHeight>
            </wp14:sizeRelV>
          </wp:anchor>
        </w:drawing>
      </w:r>
      <w:r w:rsidR="009D32F3" w:rsidRPr="008E6DF5">
        <w:rPr>
          <w:noProof/>
          <w:color w:val="3366FF"/>
          <w:lang w:eastAsia="en-US"/>
        </w:rPr>
        <w:t xml:space="preserve">Figur 7 </w:t>
      </w:r>
      <w:r w:rsidR="00A74204" w:rsidRPr="008E6DF5">
        <w:rPr>
          <w:noProof/>
          <w:color w:val="3366FF"/>
          <w:lang w:eastAsia="en-US"/>
        </w:rPr>
        <w:t xml:space="preserve">viser hvordan tilstanden af en laboratorieydelse skifter i systemet. En kliniker opretter en LabSys service i tilstanden </w:t>
      </w:r>
      <w:r w:rsidR="00176360" w:rsidRPr="008E6DF5">
        <w:rPr>
          <w:i/>
          <w:noProof/>
          <w:color w:val="3366FF"/>
          <w:lang w:eastAsia="en-US"/>
        </w:rPr>
        <w:t>Bestilt</w:t>
      </w:r>
      <w:r w:rsidR="00176360" w:rsidRPr="008E6DF5">
        <w:rPr>
          <w:noProof/>
          <w:color w:val="3366FF"/>
          <w:lang w:eastAsia="en-US"/>
        </w:rPr>
        <w:t xml:space="preserve">. Under oprettelsen sender systemet en rekvisition til LabSys. Når LabSys sender en LabBekræft-meddelelse til systemet, skifter ydelsens tilstand til </w:t>
      </w:r>
      <w:r w:rsidR="00176360" w:rsidRPr="008E6DF5">
        <w:rPr>
          <w:i/>
          <w:noProof/>
          <w:color w:val="3366FF"/>
          <w:lang w:eastAsia="en-US"/>
        </w:rPr>
        <w:t>Bekræftet</w:t>
      </w:r>
      <w:r w:rsidR="00176360" w:rsidRPr="008E6DF5">
        <w:rPr>
          <w:noProof/>
          <w:color w:val="3366FF"/>
          <w:lang w:eastAsia="en-US"/>
        </w:rPr>
        <w:t xml:space="preserve">. En kliniker tager en prøve på patienten, sender den til laboratoriet og fortæller det til systemet, som ændrer ydelsens tilstand til </w:t>
      </w:r>
      <w:r w:rsidR="00176360" w:rsidRPr="008E6DF5">
        <w:rPr>
          <w:i/>
          <w:noProof/>
          <w:color w:val="3366FF"/>
          <w:lang w:eastAsia="en-US"/>
        </w:rPr>
        <w:t>Startet</w:t>
      </w:r>
      <w:r w:rsidR="00176360" w:rsidRPr="008E6DF5">
        <w:rPr>
          <w:noProof/>
          <w:color w:val="3366FF"/>
          <w:lang w:eastAsia="en-US"/>
        </w:rPr>
        <w:t>. Ydelsen kan skifte tilstand på andre måder, som angivet i diagrammet.</w:t>
      </w:r>
    </w:p>
    <w:p w14:paraId="6C8A28A6" w14:textId="77777777" w:rsidR="0065124F" w:rsidRPr="008E6DF5" w:rsidRDefault="0065124F" w:rsidP="008830AF">
      <w:pPr>
        <w:pStyle w:val="Heading2"/>
        <w:pageBreakBefore/>
        <w:rPr>
          <w:noProof/>
        </w:rPr>
      </w:pPr>
      <w:bookmarkStart w:id="95" w:name="_Ref159308666"/>
      <w:bookmarkStart w:id="96" w:name="_Toc347865068"/>
      <w:bookmarkStart w:id="97" w:name="_Toc52818195"/>
      <w:r w:rsidRPr="008E6DF5">
        <w:rPr>
          <w:noProof/>
        </w:rPr>
        <w:lastRenderedPageBreak/>
        <w:t>Udbygning af systemet</w:t>
      </w:r>
      <w:bookmarkEnd w:id="95"/>
      <w:bookmarkEnd w:id="96"/>
      <w:bookmarkEnd w:id="97"/>
    </w:p>
    <w:p w14:paraId="0B466058" w14:textId="77777777" w:rsidR="00365252" w:rsidRPr="008E6DF5" w:rsidRDefault="0065124F">
      <w:pPr>
        <w:rPr>
          <w:noProof/>
          <w:color w:val="3366FF"/>
        </w:rPr>
      </w:pPr>
      <w:r w:rsidRPr="008E6DF5">
        <w:rPr>
          <w:noProof/>
        </w:rPr>
        <w:t xml:space="preserve">Systemet viser og vedligeholder data gennem brugerens skærmbilleder. </w:t>
      </w:r>
      <w:r w:rsidR="00365252" w:rsidRPr="008E6DF5">
        <w:rPr>
          <w:noProof/>
        </w:rPr>
        <w:t xml:space="preserve">I dette afsnit betyder </w:t>
      </w:r>
      <w:r w:rsidR="00245313" w:rsidRPr="008E6DF5">
        <w:rPr>
          <w:noProof/>
        </w:rPr>
        <w:t>"</w:t>
      </w:r>
      <w:r w:rsidR="00365252" w:rsidRPr="008E6DF5">
        <w:rPr>
          <w:noProof/>
        </w:rPr>
        <w:t>kunden</w:t>
      </w:r>
      <w:r w:rsidR="00245313" w:rsidRPr="008E6DF5">
        <w:rPr>
          <w:noProof/>
        </w:rPr>
        <w:t>"</w:t>
      </w:r>
      <w:r w:rsidR="00365252" w:rsidRPr="008E6DF5">
        <w:rPr>
          <w:noProof/>
        </w:rPr>
        <w:t xml:space="preserve"> hans egen </w:t>
      </w:r>
      <w:r w:rsidR="00463B14" w:rsidRPr="008E6DF5">
        <w:rPr>
          <w:noProof/>
        </w:rPr>
        <w:t>IT-</w:t>
      </w:r>
      <w:r w:rsidR="00365252" w:rsidRPr="008E6DF5">
        <w:rPr>
          <w:noProof/>
        </w:rPr>
        <w:t xml:space="preserve">stab eller tredjepart bemyndiget af ham. </w:t>
      </w:r>
      <w:r w:rsidRPr="008E6DF5">
        <w:rPr>
          <w:noProof/>
        </w:rPr>
        <w:t xml:space="preserve">Kunden forventer at </w:t>
      </w:r>
      <w:r w:rsidR="00365252" w:rsidRPr="008E6DF5">
        <w:rPr>
          <w:noProof/>
        </w:rPr>
        <w:t>kunne</w:t>
      </w:r>
      <w:r w:rsidRPr="008E6DF5">
        <w:rPr>
          <w:noProof/>
        </w:rPr>
        <w:t xml:space="preserve"> modificere skærmbillederne og tilføje nye, sådan at der kan skabes overblik for </w:t>
      </w:r>
      <w:r w:rsidRPr="008E6DF5">
        <w:rPr>
          <w:noProof/>
          <w:color w:val="3366FF"/>
        </w:rPr>
        <w:t>lægefaglige specialer</w:t>
      </w:r>
      <w:r w:rsidRPr="008E6DF5">
        <w:rPr>
          <w:noProof/>
        </w:rPr>
        <w:t>, nye arbejdsgange, etc.</w:t>
      </w:r>
      <w:r w:rsidRPr="008E6DF5">
        <w:rPr>
          <w:noProof/>
          <w:color w:val="3366FF"/>
        </w:rPr>
        <w:t xml:space="preserve"> </w:t>
      </w:r>
    </w:p>
    <w:p w14:paraId="25EAC326" w14:textId="77777777" w:rsidR="00365252" w:rsidRPr="008E6DF5" w:rsidRDefault="00365252">
      <w:pPr>
        <w:rPr>
          <w:noProof/>
          <w:color w:val="3366FF"/>
        </w:rPr>
      </w:pPr>
    </w:p>
    <w:p w14:paraId="3A4D3E9B" w14:textId="77777777" w:rsidR="0065124F" w:rsidRPr="008E6DF5" w:rsidRDefault="0065124F">
      <w:pPr>
        <w:rPr>
          <w:noProof/>
          <w:color w:val="3366FF"/>
        </w:rPr>
      </w:pPr>
      <w:r w:rsidRPr="008E6DF5">
        <w:rPr>
          <w:noProof/>
          <w:color w:val="3366FF"/>
        </w:rPr>
        <w:t xml:space="preserve">Systemet håndterer mange slags ydelser, mange af dem med særlige kombinationer af data. Kunden forventer at </w:t>
      </w:r>
      <w:r w:rsidR="00365252" w:rsidRPr="008E6DF5">
        <w:rPr>
          <w:noProof/>
          <w:color w:val="3366FF"/>
        </w:rPr>
        <w:t>kunne tilføje</w:t>
      </w:r>
      <w:r w:rsidRPr="008E6DF5">
        <w:rPr>
          <w:noProof/>
          <w:color w:val="3366FF"/>
        </w:rPr>
        <w:t xml:space="preserve"> nye typer ydelser. Nedenstående krav </w:t>
      </w:r>
      <w:r w:rsidR="00365252" w:rsidRPr="008E6DF5">
        <w:rPr>
          <w:noProof/>
          <w:color w:val="3366FF"/>
        </w:rPr>
        <w:t>præciserer</w:t>
      </w:r>
      <w:r w:rsidRPr="008E6DF5">
        <w:rPr>
          <w:noProof/>
          <w:color w:val="3366FF"/>
        </w:rPr>
        <w:t xml:space="preserve"> behovene.</w:t>
      </w:r>
    </w:p>
    <w:p w14:paraId="406783D2"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1473BDC3" w14:textId="77777777" w:rsidTr="003534C2">
        <w:trPr>
          <w:cantSplit/>
          <w:tblHeader/>
        </w:trPr>
        <w:tc>
          <w:tcPr>
            <w:tcW w:w="4503" w:type="dxa"/>
            <w:shd w:val="clear" w:color="auto" w:fill="auto"/>
          </w:tcPr>
          <w:p w14:paraId="5E38DC04" w14:textId="77777777" w:rsidR="0065124F" w:rsidRPr="008E6DF5" w:rsidRDefault="0065124F" w:rsidP="003534C2">
            <w:pPr>
              <w:keepNext/>
              <w:tabs>
                <w:tab w:val="left" w:pos="426"/>
              </w:tabs>
              <w:outlineLvl w:val="1"/>
              <w:rPr>
                <w:noProof/>
              </w:rPr>
            </w:pPr>
            <w:r w:rsidRPr="008E6DF5">
              <w:rPr>
                <w:noProof/>
              </w:rPr>
              <w:t>Krav til udbygningsmuligheder:</w:t>
            </w:r>
          </w:p>
        </w:tc>
        <w:tc>
          <w:tcPr>
            <w:tcW w:w="3260" w:type="dxa"/>
            <w:shd w:val="clear" w:color="auto" w:fill="auto"/>
          </w:tcPr>
          <w:p w14:paraId="465D5F4B" w14:textId="77777777" w:rsidR="0065124F" w:rsidRPr="008E6DF5" w:rsidRDefault="0065124F" w:rsidP="003534C2">
            <w:pPr>
              <w:keepNext/>
              <w:tabs>
                <w:tab w:val="left" w:pos="426"/>
              </w:tabs>
              <w:outlineLvl w:val="1"/>
              <w:rPr>
                <w:noProof/>
              </w:rPr>
            </w:pPr>
            <w:r w:rsidRPr="008E6DF5">
              <w:rPr>
                <w:noProof/>
              </w:rPr>
              <w:t>Eksempel på løsning:</w:t>
            </w:r>
          </w:p>
        </w:tc>
        <w:tc>
          <w:tcPr>
            <w:tcW w:w="759" w:type="dxa"/>
            <w:shd w:val="clear" w:color="auto" w:fill="auto"/>
          </w:tcPr>
          <w:p w14:paraId="071D91EC" w14:textId="77777777" w:rsidR="0065124F" w:rsidRPr="008E6DF5" w:rsidRDefault="0065124F" w:rsidP="003534C2">
            <w:pPr>
              <w:keepNext/>
              <w:tabs>
                <w:tab w:val="left" w:pos="426"/>
              </w:tabs>
              <w:outlineLvl w:val="1"/>
              <w:rPr>
                <w:noProof/>
              </w:rPr>
            </w:pPr>
            <w:r w:rsidRPr="008E6DF5">
              <w:rPr>
                <w:noProof/>
              </w:rPr>
              <w:t>Kode:</w:t>
            </w:r>
          </w:p>
        </w:tc>
      </w:tr>
      <w:tr w:rsidR="0065124F" w:rsidRPr="008E6DF5" w14:paraId="2E554692" w14:textId="77777777" w:rsidTr="003534C2">
        <w:trPr>
          <w:cantSplit/>
          <w:tblHeader/>
        </w:trPr>
        <w:tc>
          <w:tcPr>
            <w:tcW w:w="4503" w:type="dxa"/>
            <w:shd w:val="clear" w:color="auto" w:fill="auto"/>
          </w:tcPr>
          <w:p w14:paraId="3743B011" w14:textId="06E98A74" w:rsidR="0065124F" w:rsidRPr="008E6DF5" w:rsidRDefault="0065124F" w:rsidP="003534C2">
            <w:pPr>
              <w:tabs>
                <w:tab w:val="left" w:pos="426"/>
              </w:tabs>
              <w:ind w:left="426" w:hanging="426"/>
              <w:rPr>
                <w:noProof/>
              </w:rPr>
            </w:pPr>
            <w:r w:rsidRPr="008E6DF5">
              <w:rPr>
                <w:noProof/>
              </w:rPr>
              <w:t>1.</w:t>
            </w:r>
            <w:r w:rsidRPr="008E6DF5">
              <w:rPr>
                <w:noProof/>
              </w:rPr>
              <w:tab/>
            </w:r>
            <w:r w:rsidRPr="008E6DF5">
              <w:rPr>
                <w:noProof/>
                <w:color w:val="3366FF"/>
              </w:rPr>
              <w:t xml:space="preserve">Kunden kan definere nye ydelsestyper </w:t>
            </w:r>
            <w:r w:rsidR="00064C74" w:rsidRPr="008E6DF5">
              <w:rPr>
                <w:noProof/>
                <w:color w:val="3366FF"/>
              </w:rPr>
              <w:t>baseret på data i</w:t>
            </w:r>
            <w:r w:rsidRPr="008E6DF5">
              <w:rPr>
                <w:noProof/>
                <w:color w:val="3366FF"/>
              </w:rPr>
              <w:t xml:space="preserve"> kapitel </w:t>
            </w:r>
            <w:r w:rsidRPr="008E6DF5">
              <w:rPr>
                <w:noProof/>
                <w:color w:val="3366FF"/>
              </w:rPr>
              <w:fldChar w:fldCharType="begin"/>
            </w:r>
            <w:r w:rsidRPr="008E6DF5">
              <w:rPr>
                <w:noProof/>
                <w:color w:val="3366FF"/>
              </w:rPr>
              <w:instrText xml:space="preserve"> REF _Ref129360749 \r  \* MERGEFORMAT </w:instrText>
            </w:r>
            <w:r w:rsidRPr="008E6DF5">
              <w:rPr>
                <w:noProof/>
                <w:color w:val="3366FF"/>
              </w:rPr>
              <w:fldChar w:fldCharType="separate"/>
            </w:r>
            <w:r w:rsidR="004928FA">
              <w:rPr>
                <w:noProof/>
                <w:color w:val="3366FF"/>
              </w:rPr>
              <w:t>D</w:t>
            </w:r>
            <w:r w:rsidRPr="008E6DF5">
              <w:rPr>
                <w:noProof/>
                <w:color w:val="3366FF"/>
              </w:rPr>
              <w:fldChar w:fldCharType="end"/>
            </w:r>
            <w:r w:rsidRPr="008E6DF5">
              <w:rPr>
                <w:noProof/>
                <w:color w:val="3366FF"/>
              </w:rPr>
              <w:t>.</w:t>
            </w:r>
          </w:p>
        </w:tc>
        <w:tc>
          <w:tcPr>
            <w:tcW w:w="3260" w:type="dxa"/>
            <w:shd w:val="clear" w:color="auto" w:fill="auto"/>
          </w:tcPr>
          <w:p w14:paraId="3AC647EE" w14:textId="77777777" w:rsidR="0065124F" w:rsidRPr="008E6DF5" w:rsidRDefault="0065124F" w:rsidP="003534C2">
            <w:pPr>
              <w:ind w:left="-8" w:firstLine="8"/>
              <w:rPr>
                <w:noProof/>
              </w:rPr>
            </w:pPr>
          </w:p>
        </w:tc>
        <w:tc>
          <w:tcPr>
            <w:tcW w:w="759" w:type="dxa"/>
            <w:shd w:val="clear" w:color="auto" w:fill="auto"/>
          </w:tcPr>
          <w:p w14:paraId="63C24170" w14:textId="77777777" w:rsidR="0065124F" w:rsidRPr="008E6DF5" w:rsidRDefault="0065124F" w:rsidP="003534C2">
            <w:pPr>
              <w:ind w:left="-8" w:firstLine="8"/>
              <w:rPr>
                <w:noProof/>
              </w:rPr>
            </w:pPr>
          </w:p>
        </w:tc>
      </w:tr>
      <w:tr w:rsidR="0065124F" w:rsidRPr="008E6DF5" w14:paraId="0BEB919A" w14:textId="77777777" w:rsidTr="003534C2">
        <w:trPr>
          <w:cantSplit/>
          <w:tblHeader/>
        </w:trPr>
        <w:tc>
          <w:tcPr>
            <w:tcW w:w="4503" w:type="dxa"/>
            <w:shd w:val="clear" w:color="auto" w:fill="auto"/>
          </w:tcPr>
          <w:p w14:paraId="18812390" w14:textId="3B32F147" w:rsidR="0065124F" w:rsidRPr="008E6DF5" w:rsidRDefault="0065124F" w:rsidP="003534C2">
            <w:pPr>
              <w:tabs>
                <w:tab w:val="left" w:pos="426"/>
              </w:tabs>
              <w:ind w:left="426" w:hanging="426"/>
              <w:rPr>
                <w:noProof/>
              </w:rPr>
            </w:pPr>
            <w:r w:rsidRPr="008E6DF5">
              <w:rPr>
                <w:noProof/>
              </w:rPr>
              <w:t>2.</w:t>
            </w:r>
            <w:r w:rsidRPr="008E6DF5">
              <w:rPr>
                <w:noProof/>
              </w:rPr>
              <w:tab/>
              <w:t xml:space="preserve">Kunden kan definere skærmbilleder der kombinerer data fra hele datamodellen i kapitel </w:t>
            </w:r>
            <w:r w:rsidR="00A05621" w:rsidRPr="008E6DF5">
              <w:rPr>
                <w:noProof/>
              </w:rPr>
              <w:fldChar w:fldCharType="begin"/>
            </w:r>
            <w:r w:rsidR="00A05621" w:rsidRPr="008E6DF5">
              <w:rPr>
                <w:noProof/>
              </w:rPr>
              <w:instrText xml:space="preserve"> REF _Ref129360749 \r  \* MERGEFORMAT </w:instrText>
            </w:r>
            <w:r w:rsidR="00A05621" w:rsidRPr="008E6DF5">
              <w:rPr>
                <w:noProof/>
              </w:rPr>
              <w:fldChar w:fldCharType="separate"/>
            </w:r>
            <w:r w:rsidR="004928FA">
              <w:rPr>
                <w:noProof/>
              </w:rPr>
              <w:t>D</w:t>
            </w:r>
            <w:r w:rsidR="00A05621" w:rsidRPr="008E6DF5">
              <w:rPr>
                <w:noProof/>
              </w:rPr>
              <w:fldChar w:fldCharType="end"/>
            </w:r>
            <w:r w:rsidRPr="008E6DF5">
              <w:rPr>
                <w:noProof/>
              </w:rPr>
              <w:t xml:space="preserve"> (</w:t>
            </w:r>
            <w:r w:rsidR="00064C74" w:rsidRPr="008E6DF5">
              <w:rPr>
                <w:noProof/>
              </w:rPr>
              <w:t xml:space="preserve">vilkårlige </w:t>
            </w:r>
            <w:r w:rsidRPr="008E6DF5">
              <w:rPr>
                <w:noProof/>
              </w:rPr>
              <w:t xml:space="preserve">views </w:t>
            </w:r>
            <w:r w:rsidR="00064C74" w:rsidRPr="008E6DF5">
              <w:rPr>
                <w:noProof/>
              </w:rPr>
              <w:t>af</w:t>
            </w:r>
            <w:r w:rsidRPr="008E6DF5">
              <w:rPr>
                <w:noProof/>
              </w:rPr>
              <w:t xml:space="preserve"> data).</w:t>
            </w:r>
          </w:p>
        </w:tc>
        <w:tc>
          <w:tcPr>
            <w:tcW w:w="3260" w:type="dxa"/>
            <w:shd w:val="clear" w:color="auto" w:fill="auto"/>
          </w:tcPr>
          <w:p w14:paraId="2D3DFA98" w14:textId="77777777" w:rsidR="0065124F" w:rsidRPr="008E6DF5" w:rsidRDefault="0065124F" w:rsidP="003534C2">
            <w:pPr>
              <w:ind w:left="-8" w:firstLine="8"/>
              <w:rPr>
                <w:noProof/>
              </w:rPr>
            </w:pPr>
          </w:p>
        </w:tc>
        <w:tc>
          <w:tcPr>
            <w:tcW w:w="759" w:type="dxa"/>
            <w:shd w:val="clear" w:color="auto" w:fill="auto"/>
          </w:tcPr>
          <w:p w14:paraId="3DC3644C" w14:textId="77777777" w:rsidR="0065124F" w:rsidRPr="008E6DF5" w:rsidRDefault="0065124F" w:rsidP="003534C2">
            <w:pPr>
              <w:ind w:left="-8" w:firstLine="8"/>
              <w:rPr>
                <w:noProof/>
              </w:rPr>
            </w:pPr>
          </w:p>
        </w:tc>
      </w:tr>
      <w:tr w:rsidR="0065124F" w:rsidRPr="008E6DF5" w14:paraId="604D0152" w14:textId="77777777" w:rsidTr="003534C2">
        <w:trPr>
          <w:cantSplit/>
          <w:tblHeader/>
        </w:trPr>
        <w:tc>
          <w:tcPr>
            <w:tcW w:w="4503" w:type="dxa"/>
            <w:shd w:val="clear" w:color="auto" w:fill="auto"/>
          </w:tcPr>
          <w:p w14:paraId="673D7A30" w14:textId="77777777" w:rsidR="0065124F" w:rsidRPr="008E6DF5" w:rsidRDefault="0065124F" w:rsidP="003534C2">
            <w:pPr>
              <w:tabs>
                <w:tab w:val="left" w:pos="426"/>
              </w:tabs>
              <w:ind w:left="426" w:hanging="426"/>
              <w:rPr>
                <w:noProof/>
              </w:rPr>
            </w:pPr>
            <w:r w:rsidRPr="008E6DF5">
              <w:rPr>
                <w:noProof/>
              </w:rPr>
              <w:t>3.</w:t>
            </w:r>
            <w:r w:rsidRPr="008E6DF5">
              <w:rPr>
                <w:noProof/>
              </w:rPr>
              <w:tab/>
            </w:r>
            <w:r w:rsidRPr="008E6DF5">
              <w:rPr>
                <w:noProof/>
                <w:color w:val="3366FF"/>
              </w:rPr>
              <w:t xml:space="preserve">Skærmbillederne kan aktivere funktionalitet i EPJ-systemet og i eksterne systemer forbundet med EPJ-systemet. </w:t>
            </w:r>
            <w:r w:rsidR="009C612B" w:rsidRPr="008E6DF5">
              <w:rPr>
                <w:noProof/>
                <w:color w:val="3366FF"/>
              </w:rPr>
              <w:t>Fx bestilling af en service, notifikation, udskrift af en rapport.</w:t>
            </w:r>
          </w:p>
        </w:tc>
        <w:tc>
          <w:tcPr>
            <w:tcW w:w="3260" w:type="dxa"/>
            <w:shd w:val="clear" w:color="auto" w:fill="auto"/>
          </w:tcPr>
          <w:p w14:paraId="3C857AF3" w14:textId="77777777" w:rsidR="0065124F" w:rsidRPr="008E6DF5" w:rsidRDefault="0065124F" w:rsidP="003534C2">
            <w:pPr>
              <w:ind w:left="-8" w:firstLine="8"/>
              <w:rPr>
                <w:noProof/>
                <w:color w:val="3366FF"/>
              </w:rPr>
            </w:pPr>
          </w:p>
        </w:tc>
        <w:tc>
          <w:tcPr>
            <w:tcW w:w="759" w:type="dxa"/>
            <w:shd w:val="clear" w:color="auto" w:fill="auto"/>
          </w:tcPr>
          <w:p w14:paraId="67CA8B40" w14:textId="77777777" w:rsidR="0065124F" w:rsidRPr="008E6DF5" w:rsidRDefault="0065124F" w:rsidP="003534C2">
            <w:pPr>
              <w:ind w:left="-8" w:firstLine="8"/>
              <w:rPr>
                <w:noProof/>
              </w:rPr>
            </w:pPr>
          </w:p>
        </w:tc>
      </w:tr>
      <w:tr w:rsidR="0065124F" w:rsidRPr="008E6DF5" w14:paraId="5E9F1158" w14:textId="77777777" w:rsidTr="003534C2">
        <w:trPr>
          <w:cantSplit/>
          <w:tblHeader/>
        </w:trPr>
        <w:tc>
          <w:tcPr>
            <w:tcW w:w="4503" w:type="dxa"/>
            <w:shd w:val="clear" w:color="auto" w:fill="auto"/>
          </w:tcPr>
          <w:p w14:paraId="05389649" w14:textId="77777777" w:rsidR="0065124F" w:rsidRPr="008E6DF5" w:rsidRDefault="0065124F" w:rsidP="003534C2">
            <w:pPr>
              <w:tabs>
                <w:tab w:val="left" w:pos="426"/>
              </w:tabs>
              <w:ind w:left="426" w:hanging="426"/>
              <w:rPr>
                <w:noProof/>
              </w:rPr>
            </w:pPr>
            <w:r w:rsidRPr="008E6DF5">
              <w:rPr>
                <w:noProof/>
              </w:rPr>
              <w:t>4.</w:t>
            </w:r>
            <w:r w:rsidRPr="008E6DF5">
              <w:rPr>
                <w:noProof/>
              </w:rPr>
              <w:tab/>
              <w:t xml:space="preserve">Skærmbillederne kan sammensættes af mange typer komponenter og deres farve kan afspejle datas værdi. </w:t>
            </w:r>
            <w:r w:rsidR="009C612B" w:rsidRPr="008E6DF5">
              <w:rPr>
                <w:noProof/>
              </w:rPr>
              <w:t>Fx tekstfelter, tabeller, knapper, grafer, billeder.</w:t>
            </w:r>
          </w:p>
        </w:tc>
        <w:tc>
          <w:tcPr>
            <w:tcW w:w="3260" w:type="dxa"/>
            <w:shd w:val="clear" w:color="auto" w:fill="auto"/>
          </w:tcPr>
          <w:p w14:paraId="66EA2CC8" w14:textId="77777777" w:rsidR="0065124F" w:rsidRPr="008E6DF5" w:rsidRDefault="0065124F" w:rsidP="003534C2">
            <w:pPr>
              <w:ind w:left="-8" w:firstLine="8"/>
              <w:rPr>
                <w:noProof/>
              </w:rPr>
            </w:pPr>
          </w:p>
        </w:tc>
        <w:tc>
          <w:tcPr>
            <w:tcW w:w="759" w:type="dxa"/>
            <w:shd w:val="clear" w:color="auto" w:fill="auto"/>
          </w:tcPr>
          <w:p w14:paraId="40C4F2B0" w14:textId="77777777" w:rsidR="0065124F" w:rsidRPr="008E6DF5" w:rsidRDefault="0065124F" w:rsidP="003534C2">
            <w:pPr>
              <w:ind w:left="-8" w:firstLine="8"/>
              <w:rPr>
                <w:noProof/>
              </w:rPr>
            </w:pPr>
          </w:p>
        </w:tc>
      </w:tr>
      <w:tr w:rsidR="0065124F" w:rsidRPr="008E6DF5" w14:paraId="0D76A065" w14:textId="77777777" w:rsidTr="003534C2">
        <w:trPr>
          <w:cantSplit/>
          <w:tblHeader/>
        </w:trPr>
        <w:tc>
          <w:tcPr>
            <w:tcW w:w="4503" w:type="dxa"/>
            <w:shd w:val="clear" w:color="auto" w:fill="auto"/>
          </w:tcPr>
          <w:p w14:paraId="17693AC8" w14:textId="77777777" w:rsidR="0065124F" w:rsidRPr="008E6DF5" w:rsidRDefault="0065124F" w:rsidP="003534C2">
            <w:pPr>
              <w:tabs>
                <w:tab w:val="left" w:pos="426"/>
              </w:tabs>
              <w:ind w:left="426" w:hanging="426"/>
              <w:rPr>
                <w:noProof/>
              </w:rPr>
            </w:pPr>
            <w:r w:rsidRPr="008E6DF5">
              <w:rPr>
                <w:noProof/>
              </w:rPr>
              <w:t>5.</w:t>
            </w:r>
            <w:r w:rsidRPr="008E6DF5">
              <w:rPr>
                <w:noProof/>
              </w:rPr>
              <w:tab/>
              <w:t>Kunden kan tilføje nye typer komponenter til brug i skærmbillederne.</w:t>
            </w:r>
          </w:p>
        </w:tc>
        <w:tc>
          <w:tcPr>
            <w:tcW w:w="3260" w:type="dxa"/>
            <w:shd w:val="clear" w:color="auto" w:fill="auto"/>
          </w:tcPr>
          <w:p w14:paraId="3B00CE04" w14:textId="77777777" w:rsidR="0065124F" w:rsidRPr="008E6DF5" w:rsidRDefault="0065124F" w:rsidP="003534C2">
            <w:pPr>
              <w:ind w:left="-8" w:firstLine="8"/>
              <w:rPr>
                <w:noProof/>
              </w:rPr>
            </w:pPr>
          </w:p>
        </w:tc>
        <w:tc>
          <w:tcPr>
            <w:tcW w:w="759" w:type="dxa"/>
            <w:shd w:val="clear" w:color="auto" w:fill="auto"/>
          </w:tcPr>
          <w:p w14:paraId="28EC549C" w14:textId="77777777" w:rsidR="0065124F" w:rsidRPr="008E6DF5" w:rsidRDefault="0065124F" w:rsidP="003534C2">
            <w:pPr>
              <w:ind w:left="-8" w:firstLine="8"/>
              <w:rPr>
                <w:noProof/>
              </w:rPr>
            </w:pPr>
          </w:p>
        </w:tc>
      </w:tr>
      <w:tr w:rsidR="0065124F" w:rsidRPr="008E6DF5" w14:paraId="563A5A4F" w14:textId="77777777" w:rsidTr="003534C2">
        <w:trPr>
          <w:cantSplit/>
          <w:tblHeader/>
        </w:trPr>
        <w:tc>
          <w:tcPr>
            <w:tcW w:w="4503" w:type="dxa"/>
            <w:shd w:val="clear" w:color="auto" w:fill="auto"/>
          </w:tcPr>
          <w:p w14:paraId="1AF3ED41" w14:textId="77777777" w:rsidR="0065124F" w:rsidRPr="008E6DF5" w:rsidRDefault="0065124F" w:rsidP="00CB7AF9">
            <w:pPr>
              <w:tabs>
                <w:tab w:val="left" w:pos="426"/>
              </w:tabs>
              <w:ind w:left="426" w:hanging="426"/>
              <w:rPr>
                <w:noProof/>
              </w:rPr>
            </w:pPr>
            <w:r w:rsidRPr="008E6DF5">
              <w:rPr>
                <w:noProof/>
              </w:rPr>
              <w:t>6.</w:t>
            </w:r>
            <w:r w:rsidRPr="008E6DF5">
              <w:rPr>
                <w:noProof/>
              </w:rPr>
              <w:tab/>
              <w:t>Der kan defineres skærmbilleder for flere slags udstyr</w:t>
            </w:r>
            <w:r w:rsidR="00CB7AF9" w:rsidRPr="008E6DF5">
              <w:rPr>
                <w:noProof/>
              </w:rPr>
              <w:t>, f</w:t>
            </w:r>
            <w:r w:rsidR="009C612B" w:rsidRPr="008E6DF5">
              <w:rPr>
                <w:noProof/>
              </w:rPr>
              <w:t>x PC, PDA, Smartphone.</w:t>
            </w:r>
          </w:p>
        </w:tc>
        <w:tc>
          <w:tcPr>
            <w:tcW w:w="3260" w:type="dxa"/>
            <w:shd w:val="clear" w:color="auto" w:fill="auto"/>
          </w:tcPr>
          <w:p w14:paraId="1AE190AF" w14:textId="77777777" w:rsidR="0065124F" w:rsidRPr="008E6DF5" w:rsidRDefault="0065124F" w:rsidP="003534C2">
            <w:pPr>
              <w:ind w:left="-8" w:firstLine="8"/>
              <w:rPr>
                <w:noProof/>
              </w:rPr>
            </w:pPr>
          </w:p>
        </w:tc>
        <w:tc>
          <w:tcPr>
            <w:tcW w:w="759" w:type="dxa"/>
            <w:shd w:val="clear" w:color="auto" w:fill="auto"/>
          </w:tcPr>
          <w:p w14:paraId="5A785AA5" w14:textId="77777777" w:rsidR="0065124F" w:rsidRPr="008E6DF5" w:rsidRDefault="0065124F" w:rsidP="003534C2">
            <w:pPr>
              <w:ind w:left="-8" w:firstLine="8"/>
              <w:rPr>
                <w:noProof/>
              </w:rPr>
            </w:pPr>
          </w:p>
        </w:tc>
      </w:tr>
    </w:tbl>
    <w:p w14:paraId="17A777E5"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2FF10B9A" w14:textId="77777777" w:rsidTr="003534C2">
        <w:trPr>
          <w:cantSplit/>
          <w:tblHeader/>
        </w:trPr>
        <w:tc>
          <w:tcPr>
            <w:tcW w:w="4503" w:type="dxa"/>
            <w:shd w:val="clear" w:color="auto" w:fill="auto"/>
          </w:tcPr>
          <w:p w14:paraId="0EAF54F3" w14:textId="77777777" w:rsidR="0065124F" w:rsidRPr="008E6DF5" w:rsidRDefault="0065124F" w:rsidP="003534C2">
            <w:pPr>
              <w:keepNext/>
              <w:tabs>
                <w:tab w:val="left" w:pos="426"/>
              </w:tabs>
              <w:outlineLvl w:val="1"/>
              <w:rPr>
                <w:noProof/>
              </w:rPr>
            </w:pPr>
            <w:r w:rsidRPr="008E6DF5">
              <w:rPr>
                <w:noProof/>
              </w:rPr>
              <w:t>Dokumentation og rettigheder:</w:t>
            </w:r>
          </w:p>
        </w:tc>
        <w:tc>
          <w:tcPr>
            <w:tcW w:w="3260" w:type="dxa"/>
            <w:shd w:val="clear" w:color="auto" w:fill="auto"/>
          </w:tcPr>
          <w:p w14:paraId="775AB010" w14:textId="77777777" w:rsidR="0065124F" w:rsidRPr="008E6DF5" w:rsidRDefault="0065124F" w:rsidP="003534C2">
            <w:pPr>
              <w:keepNext/>
              <w:tabs>
                <w:tab w:val="left" w:pos="426"/>
              </w:tabs>
              <w:outlineLvl w:val="1"/>
              <w:rPr>
                <w:noProof/>
              </w:rPr>
            </w:pPr>
            <w:r w:rsidRPr="008E6DF5">
              <w:rPr>
                <w:noProof/>
              </w:rPr>
              <w:t>Eksempel på løsning:</w:t>
            </w:r>
          </w:p>
        </w:tc>
        <w:tc>
          <w:tcPr>
            <w:tcW w:w="759" w:type="dxa"/>
            <w:shd w:val="clear" w:color="auto" w:fill="auto"/>
          </w:tcPr>
          <w:p w14:paraId="6D214215" w14:textId="77777777" w:rsidR="0065124F" w:rsidRPr="008E6DF5" w:rsidRDefault="0065124F" w:rsidP="003534C2">
            <w:pPr>
              <w:keepNext/>
              <w:tabs>
                <w:tab w:val="left" w:pos="426"/>
              </w:tabs>
              <w:outlineLvl w:val="1"/>
              <w:rPr>
                <w:noProof/>
              </w:rPr>
            </w:pPr>
            <w:r w:rsidRPr="008E6DF5">
              <w:rPr>
                <w:noProof/>
              </w:rPr>
              <w:t>Kode:</w:t>
            </w:r>
          </w:p>
        </w:tc>
      </w:tr>
      <w:tr w:rsidR="0065124F" w:rsidRPr="008E6DF5" w14:paraId="2AC7292B" w14:textId="77777777" w:rsidTr="003534C2">
        <w:trPr>
          <w:cantSplit/>
          <w:tblHeader/>
        </w:trPr>
        <w:tc>
          <w:tcPr>
            <w:tcW w:w="4503" w:type="dxa"/>
            <w:shd w:val="clear" w:color="auto" w:fill="auto"/>
          </w:tcPr>
          <w:p w14:paraId="4D56E30B" w14:textId="77777777" w:rsidR="0065124F" w:rsidRPr="008E6DF5" w:rsidRDefault="0065124F" w:rsidP="003534C2">
            <w:pPr>
              <w:tabs>
                <w:tab w:val="left" w:pos="426"/>
              </w:tabs>
              <w:ind w:left="426" w:hanging="426"/>
              <w:rPr>
                <w:noProof/>
              </w:rPr>
            </w:pPr>
            <w:r w:rsidRPr="008E6DF5">
              <w:rPr>
                <w:noProof/>
              </w:rPr>
              <w:t>7.</w:t>
            </w:r>
            <w:r w:rsidRPr="008E6DF5">
              <w:rPr>
                <w:noProof/>
              </w:rPr>
              <w:tab/>
              <w:t xml:space="preserve">Værktøjerne til opbygning af billeder, tilføjelse af komponenttyper, mv. skal dokumenteres så kundens </w:t>
            </w:r>
            <w:r w:rsidR="00463B14" w:rsidRPr="008E6DF5">
              <w:rPr>
                <w:noProof/>
              </w:rPr>
              <w:t>IT-</w:t>
            </w:r>
            <w:r w:rsidRPr="008E6DF5">
              <w:rPr>
                <w:noProof/>
              </w:rPr>
              <w:t>stab eller tredjepart kan forstå dem og bruge dem til formålet.</w:t>
            </w:r>
          </w:p>
        </w:tc>
        <w:tc>
          <w:tcPr>
            <w:tcW w:w="3260" w:type="dxa"/>
            <w:shd w:val="clear" w:color="auto" w:fill="auto"/>
          </w:tcPr>
          <w:p w14:paraId="1950FD82" w14:textId="77777777" w:rsidR="0065124F" w:rsidRPr="008E6DF5" w:rsidRDefault="00463B14" w:rsidP="003534C2">
            <w:pPr>
              <w:ind w:left="-8" w:firstLine="8"/>
              <w:rPr>
                <w:noProof/>
              </w:rPr>
            </w:pPr>
            <w:r w:rsidRPr="008E6DF5">
              <w:rPr>
                <w:noProof/>
              </w:rPr>
              <w:t>Et kursus på ___ dage er nødvendigt for at kunne bruge værktøjerne.</w:t>
            </w:r>
          </w:p>
        </w:tc>
        <w:tc>
          <w:tcPr>
            <w:tcW w:w="759" w:type="dxa"/>
            <w:shd w:val="clear" w:color="auto" w:fill="auto"/>
          </w:tcPr>
          <w:p w14:paraId="531A15E7" w14:textId="77777777" w:rsidR="0065124F" w:rsidRPr="008E6DF5" w:rsidRDefault="0065124F" w:rsidP="003534C2">
            <w:pPr>
              <w:ind w:left="-8" w:firstLine="8"/>
              <w:rPr>
                <w:noProof/>
              </w:rPr>
            </w:pPr>
          </w:p>
        </w:tc>
      </w:tr>
      <w:tr w:rsidR="0065124F" w:rsidRPr="008E6DF5" w14:paraId="7CADD0E4" w14:textId="77777777" w:rsidTr="003534C2">
        <w:trPr>
          <w:cantSplit/>
          <w:tblHeader/>
        </w:trPr>
        <w:tc>
          <w:tcPr>
            <w:tcW w:w="4503" w:type="dxa"/>
            <w:shd w:val="clear" w:color="auto" w:fill="auto"/>
          </w:tcPr>
          <w:p w14:paraId="35831FD4" w14:textId="77777777" w:rsidR="0065124F" w:rsidRPr="008E6DF5" w:rsidRDefault="0065124F" w:rsidP="003534C2">
            <w:pPr>
              <w:tabs>
                <w:tab w:val="left" w:pos="426"/>
              </w:tabs>
              <w:ind w:left="426" w:hanging="426"/>
              <w:rPr>
                <w:noProof/>
              </w:rPr>
            </w:pPr>
            <w:r w:rsidRPr="008E6DF5">
              <w:rPr>
                <w:noProof/>
              </w:rPr>
              <w:t>8.</w:t>
            </w:r>
            <w:r w:rsidRPr="008E6DF5">
              <w:rPr>
                <w:noProof/>
              </w:rPr>
              <w:tab/>
              <w:t>Kunden skal have ret til at bruge værktøjerne og systemets data.</w:t>
            </w:r>
          </w:p>
        </w:tc>
        <w:tc>
          <w:tcPr>
            <w:tcW w:w="3260" w:type="dxa"/>
            <w:shd w:val="clear" w:color="auto" w:fill="auto"/>
          </w:tcPr>
          <w:p w14:paraId="0268CD41" w14:textId="77777777" w:rsidR="0065124F" w:rsidRPr="008E6DF5" w:rsidRDefault="0065124F" w:rsidP="003534C2">
            <w:pPr>
              <w:ind w:left="-8" w:firstLine="8"/>
              <w:rPr>
                <w:noProof/>
              </w:rPr>
            </w:pPr>
          </w:p>
        </w:tc>
        <w:tc>
          <w:tcPr>
            <w:tcW w:w="759" w:type="dxa"/>
            <w:shd w:val="clear" w:color="auto" w:fill="auto"/>
          </w:tcPr>
          <w:p w14:paraId="0996E3CC" w14:textId="77777777" w:rsidR="0065124F" w:rsidRPr="008E6DF5" w:rsidRDefault="0065124F" w:rsidP="003534C2">
            <w:pPr>
              <w:ind w:left="-8" w:firstLine="8"/>
              <w:rPr>
                <w:noProof/>
              </w:rPr>
            </w:pPr>
          </w:p>
        </w:tc>
      </w:tr>
    </w:tbl>
    <w:p w14:paraId="3333AC1D" w14:textId="77777777" w:rsidR="0065124F" w:rsidRPr="008E6DF5" w:rsidRDefault="0065124F">
      <w:pPr>
        <w:rPr>
          <w:noProof/>
        </w:rPr>
      </w:pPr>
    </w:p>
    <w:p w14:paraId="605E9173" w14:textId="77777777" w:rsidR="0065124F" w:rsidRPr="008E6DF5" w:rsidRDefault="00EC15D1">
      <w:pPr>
        <w:pStyle w:val="Heading1"/>
        <w:rPr>
          <w:noProof/>
        </w:rPr>
      </w:pPr>
      <w:bookmarkStart w:id="98" w:name="_Ref159611209"/>
      <w:bookmarkStart w:id="99" w:name="_Ref159613192"/>
      <w:bookmarkStart w:id="100" w:name="_Toc347865069"/>
      <w:bookmarkStart w:id="101" w:name="_Toc52818196"/>
      <w:r w:rsidRPr="008E6DF5">
        <w:rPr>
          <w:noProof/>
        </w:rPr>
        <w:lastRenderedPageBreak/>
        <w:t>I</w:t>
      </w:r>
      <w:r w:rsidR="0065124F" w:rsidRPr="008E6DF5">
        <w:rPr>
          <w:noProof/>
        </w:rPr>
        <w:t>ntegration med eksterne systemer</w:t>
      </w:r>
      <w:bookmarkEnd w:id="90"/>
      <w:bookmarkEnd w:id="98"/>
      <w:bookmarkEnd w:id="99"/>
      <w:bookmarkEnd w:id="100"/>
      <w:bookmarkEnd w:id="101"/>
    </w:p>
    <w:p w14:paraId="26FEDC78" w14:textId="77777777" w:rsidR="0065124F" w:rsidRPr="008E6DF5" w:rsidRDefault="0065124F">
      <w:pPr>
        <w:rPr>
          <w:noProof/>
        </w:rPr>
      </w:pPr>
      <w:r w:rsidRPr="008E6DF5">
        <w:rPr>
          <w:noProof/>
        </w:rPr>
        <w:t xml:space="preserve">Systemet skal i større eller mindre grad integreres med de </w:t>
      </w:r>
      <w:r w:rsidR="00463B14" w:rsidRPr="008E6DF5">
        <w:rPr>
          <w:noProof/>
        </w:rPr>
        <w:t xml:space="preserve">eksterne </w:t>
      </w:r>
      <w:r w:rsidRPr="008E6DF5">
        <w:rPr>
          <w:noProof/>
        </w:rPr>
        <w:t xml:space="preserve">systemer der er vist i figur </w:t>
      </w:r>
      <w:r w:rsidR="00463B14" w:rsidRPr="008E6DF5">
        <w:rPr>
          <w:noProof/>
        </w:rPr>
        <w:t>8</w:t>
      </w:r>
      <w:r w:rsidRPr="008E6DF5">
        <w:rPr>
          <w:noProof/>
        </w:rPr>
        <w:t xml:space="preserve"> (kontekst diagram). Integrationen består dels i datadeling</w:t>
      </w:r>
      <w:r w:rsidR="000A47FE" w:rsidRPr="008E6DF5">
        <w:rPr>
          <w:noProof/>
        </w:rPr>
        <w:t xml:space="preserve"> eller replikering</w:t>
      </w:r>
      <w:r w:rsidRPr="008E6DF5">
        <w:rPr>
          <w:noProof/>
        </w:rPr>
        <w:t>, dels i at brugeren via systemet kan aktivere funktionalitet i andr</w:t>
      </w:r>
      <w:r w:rsidR="00A3727B" w:rsidRPr="008E6DF5">
        <w:rPr>
          <w:noProof/>
        </w:rPr>
        <w:t>e systemer (eksterne systemer).</w:t>
      </w:r>
    </w:p>
    <w:p w14:paraId="1A5CAC75" w14:textId="77777777" w:rsidR="00A3727B" w:rsidRPr="008E6DF5" w:rsidRDefault="00A3727B">
      <w:pPr>
        <w:rPr>
          <w:noProof/>
        </w:rPr>
      </w:pPr>
    </w:p>
    <w:p w14:paraId="7050B534" w14:textId="77777777" w:rsidR="00A3727B" w:rsidRPr="008E6DF5" w:rsidRDefault="00A3727B" w:rsidP="00A3727B">
      <w:pPr>
        <w:rPr>
          <w:noProof/>
        </w:rPr>
      </w:pPr>
      <w:r w:rsidRPr="008E6DF5">
        <w:rPr>
          <w:noProof/>
        </w:rPr>
        <w:t xml:space="preserve">I dette kapitel betyder "kunden" kundens </w:t>
      </w:r>
      <w:r w:rsidR="00463B14" w:rsidRPr="008E6DF5">
        <w:rPr>
          <w:noProof/>
        </w:rPr>
        <w:t>IT-</w:t>
      </w:r>
      <w:r w:rsidRPr="008E6DF5">
        <w:rPr>
          <w:noProof/>
        </w:rPr>
        <w:t>afdeling eller tredjepart bemyndiget af ham.</w:t>
      </w:r>
    </w:p>
    <w:p w14:paraId="63448EA3" w14:textId="77777777" w:rsidR="0065124F" w:rsidRPr="008E6DF5" w:rsidRDefault="0065124F">
      <w:pPr>
        <w:rPr>
          <w:noProof/>
        </w:rPr>
      </w:pPr>
    </w:p>
    <w:p w14:paraId="58210211" w14:textId="77777777" w:rsidR="0065124F" w:rsidRPr="008E6DF5" w:rsidRDefault="0097010C">
      <w:pPr>
        <w:rPr>
          <w:noProof/>
        </w:rPr>
      </w:pPr>
      <w:r w:rsidRPr="008E6DF5">
        <w:rPr>
          <w:b/>
          <w:bCs/>
          <w:noProof/>
        </w:rPr>
        <w:t xml:space="preserve">S-data </w:t>
      </w:r>
      <w:r w:rsidRPr="008E6DF5">
        <w:rPr>
          <w:bCs/>
          <w:noProof/>
        </w:rPr>
        <w:t>(</w:t>
      </w:r>
      <w:r w:rsidR="005E1F85" w:rsidRPr="008E6DF5">
        <w:rPr>
          <w:bCs/>
          <w:noProof/>
        </w:rPr>
        <w:t>S</w:t>
      </w:r>
      <w:r w:rsidRPr="008E6DF5">
        <w:rPr>
          <w:bCs/>
          <w:noProof/>
        </w:rPr>
        <w:t>ystemets data</w:t>
      </w:r>
      <w:r w:rsidR="0065124F" w:rsidRPr="008E6DF5">
        <w:rPr>
          <w:noProof/>
        </w:rPr>
        <w:t xml:space="preserve">) er de </w:t>
      </w:r>
      <w:r w:rsidR="000A47FE" w:rsidRPr="008E6DF5">
        <w:rPr>
          <w:noProof/>
        </w:rPr>
        <w:t xml:space="preserve">integrerede </w:t>
      </w:r>
      <w:r w:rsidR="0065124F" w:rsidRPr="008E6DF5">
        <w:rPr>
          <w:noProof/>
        </w:rPr>
        <w:t>data der befinder sig</w:t>
      </w:r>
      <w:r w:rsidR="00B87B3B" w:rsidRPr="008E6DF5">
        <w:rPr>
          <w:noProof/>
        </w:rPr>
        <w:t xml:space="preserve"> </w:t>
      </w:r>
      <w:r w:rsidR="0065124F" w:rsidRPr="008E6DF5">
        <w:rPr>
          <w:noProof/>
        </w:rPr>
        <w:t xml:space="preserve">i </w:t>
      </w:r>
      <w:r w:rsidR="005E1F85" w:rsidRPr="008E6DF5">
        <w:rPr>
          <w:noProof/>
          <w:color w:val="3366FF"/>
        </w:rPr>
        <w:t>EPJ-s</w:t>
      </w:r>
      <w:r w:rsidR="0065124F" w:rsidRPr="008E6DF5">
        <w:rPr>
          <w:noProof/>
          <w:color w:val="3366FF"/>
        </w:rPr>
        <w:t>ystemet</w:t>
      </w:r>
      <w:r w:rsidR="00B41F25" w:rsidRPr="008E6DF5">
        <w:rPr>
          <w:noProof/>
        </w:rPr>
        <w:t>, S</w:t>
      </w:r>
      <w:r w:rsidR="0065124F" w:rsidRPr="008E6DF5">
        <w:rPr>
          <w:noProof/>
        </w:rPr>
        <w:t xml:space="preserve">. </w:t>
      </w:r>
    </w:p>
    <w:p w14:paraId="055933E0" w14:textId="77777777" w:rsidR="0065124F" w:rsidRPr="008E6DF5" w:rsidRDefault="0065124F">
      <w:pPr>
        <w:rPr>
          <w:noProof/>
        </w:rPr>
      </w:pPr>
      <w:r w:rsidRPr="008E6DF5">
        <w:rPr>
          <w:b/>
          <w:bCs/>
          <w:noProof/>
        </w:rPr>
        <w:t>E</w:t>
      </w:r>
      <w:r w:rsidR="0097010C" w:rsidRPr="008E6DF5">
        <w:rPr>
          <w:b/>
          <w:bCs/>
          <w:noProof/>
        </w:rPr>
        <w:t xml:space="preserve">-data </w:t>
      </w:r>
      <w:r w:rsidR="0097010C" w:rsidRPr="008E6DF5">
        <w:rPr>
          <w:bCs/>
          <w:noProof/>
        </w:rPr>
        <w:t>(</w:t>
      </w:r>
      <w:r w:rsidR="005E1F85" w:rsidRPr="008E6DF5">
        <w:rPr>
          <w:bCs/>
          <w:noProof/>
        </w:rPr>
        <w:t>E</w:t>
      </w:r>
      <w:r w:rsidR="0097010C" w:rsidRPr="008E6DF5">
        <w:rPr>
          <w:bCs/>
          <w:noProof/>
        </w:rPr>
        <w:t xml:space="preserve">ksterne </w:t>
      </w:r>
      <w:r w:rsidRPr="008E6DF5">
        <w:rPr>
          <w:noProof/>
        </w:rPr>
        <w:t xml:space="preserve">data) er de </w:t>
      </w:r>
      <w:r w:rsidR="000A47FE" w:rsidRPr="008E6DF5">
        <w:rPr>
          <w:noProof/>
        </w:rPr>
        <w:t xml:space="preserve">integrerede </w:t>
      </w:r>
      <w:r w:rsidRPr="008E6DF5">
        <w:rPr>
          <w:noProof/>
        </w:rPr>
        <w:t>data der befinder sig i det eksterne system</w:t>
      </w:r>
      <w:r w:rsidR="00B41F25" w:rsidRPr="008E6DF5">
        <w:rPr>
          <w:noProof/>
        </w:rPr>
        <w:t>, E</w:t>
      </w:r>
      <w:r w:rsidRPr="008E6DF5">
        <w:rPr>
          <w:noProof/>
        </w:rPr>
        <w:t xml:space="preserve">. </w:t>
      </w:r>
    </w:p>
    <w:p w14:paraId="4A27C8DA" w14:textId="77777777" w:rsidR="0065124F" w:rsidRPr="008E6DF5" w:rsidRDefault="0065124F">
      <w:pPr>
        <w:rPr>
          <w:noProof/>
        </w:rPr>
      </w:pPr>
    </w:p>
    <w:p w14:paraId="7351410A" w14:textId="77777777" w:rsidR="0065124F" w:rsidRPr="008E6DF5" w:rsidRDefault="0065124F">
      <w:pPr>
        <w:rPr>
          <w:noProof/>
        </w:rPr>
      </w:pPr>
      <w:r w:rsidRPr="008E6DF5">
        <w:rPr>
          <w:noProof/>
        </w:rPr>
        <w:t xml:space="preserve">Her </w:t>
      </w:r>
      <w:r w:rsidR="008F3E95" w:rsidRPr="008E6DF5">
        <w:rPr>
          <w:noProof/>
        </w:rPr>
        <w:t>er en kort forklaring af de eksterne systemer</w:t>
      </w:r>
      <w:r w:rsidRPr="008E6DF5">
        <w:rPr>
          <w:noProof/>
        </w:rPr>
        <w:t>:</w:t>
      </w:r>
    </w:p>
    <w:p w14:paraId="0F39016A" w14:textId="77777777" w:rsidR="0065124F" w:rsidRPr="008E6DF5" w:rsidRDefault="0065124F">
      <w:pPr>
        <w:ind w:left="567" w:hanging="567"/>
        <w:rPr>
          <w:noProof/>
        </w:rPr>
      </w:pPr>
      <w:r w:rsidRPr="008E6DF5">
        <w:rPr>
          <w:noProof/>
        </w:rPr>
        <w:t xml:space="preserve">F1. </w:t>
      </w:r>
      <w:r w:rsidRPr="008E6DF5">
        <w:rPr>
          <w:noProof/>
        </w:rPr>
        <w:tab/>
      </w:r>
      <w:r w:rsidRPr="008E6DF5">
        <w:rPr>
          <w:noProof/>
          <w:color w:val="3366FF"/>
        </w:rPr>
        <w:t>SKS: Sundhedsstyrelsens klassifikationssystem. Opdateres regelmæssigt af Sundhedsstyrelsen.</w:t>
      </w:r>
    </w:p>
    <w:p w14:paraId="18F7FED3" w14:textId="77777777" w:rsidR="0065124F" w:rsidRPr="008E6DF5" w:rsidRDefault="0065124F">
      <w:pPr>
        <w:ind w:left="567" w:hanging="567"/>
        <w:rPr>
          <w:noProof/>
        </w:rPr>
      </w:pPr>
      <w:r w:rsidRPr="008E6DF5">
        <w:rPr>
          <w:noProof/>
        </w:rPr>
        <w:t xml:space="preserve">F2. </w:t>
      </w:r>
      <w:r w:rsidRPr="008E6DF5">
        <w:rPr>
          <w:noProof/>
        </w:rPr>
        <w:tab/>
      </w:r>
      <w:r w:rsidR="008F3E95" w:rsidRPr="008E6DF5">
        <w:rPr>
          <w:noProof/>
          <w:color w:val="3366FF"/>
        </w:rPr>
        <w:t>LabS</w:t>
      </w:r>
      <w:r w:rsidRPr="008E6DF5">
        <w:rPr>
          <w:noProof/>
          <w:color w:val="3366FF"/>
        </w:rPr>
        <w:t xml:space="preserve">ys: Kundens eksisterende laboratoriesystem til </w:t>
      </w:r>
      <w:r w:rsidR="000004F6" w:rsidRPr="008E6DF5">
        <w:rPr>
          <w:noProof/>
          <w:color w:val="3366FF"/>
        </w:rPr>
        <w:t>…</w:t>
      </w:r>
      <w:r w:rsidRPr="008E6DF5">
        <w:rPr>
          <w:noProof/>
          <w:color w:val="3366FF"/>
        </w:rPr>
        <w:t xml:space="preserve"> </w:t>
      </w:r>
    </w:p>
    <w:p w14:paraId="7CF7AAC8" w14:textId="77777777" w:rsidR="0065124F" w:rsidRPr="008E6DF5" w:rsidRDefault="0065124F">
      <w:pPr>
        <w:ind w:left="567" w:hanging="567"/>
        <w:rPr>
          <w:noProof/>
        </w:rPr>
      </w:pPr>
      <w:r w:rsidRPr="008E6DF5">
        <w:rPr>
          <w:noProof/>
        </w:rPr>
        <w:t xml:space="preserve">F3. </w:t>
      </w:r>
      <w:r w:rsidRPr="008E6DF5">
        <w:rPr>
          <w:noProof/>
        </w:rPr>
        <w:tab/>
      </w:r>
      <w:r w:rsidR="001C38AE" w:rsidRPr="008E6DF5">
        <w:rPr>
          <w:noProof/>
          <w:color w:val="3366FF"/>
        </w:rPr>
        <w:t>Et medicinsystem. Det kan være kundens nuværende medicinsystem eller et nyt leveret som en del af EPJ-systemet.</w:t>
      </w:r>
    </w:p>
    <w:p w14:paraId="445FBB75" w14:textId="77777777" w:rsidR="0065124F" w:rsidRPr="008E6DF5" w:rsidRDefault="00D957E0">
      <w:pPr>
        <w:ind w:left="567" w:hanging="567"/>
        <w:rPr>
          <w:noProof/>
        </w:rPr>
      </w:pPr>
      <w:r w:rsidRPr="008E6DF5">
        <w:rPr>
          <w:noProof/>
        </w:rPr>
        <w:drawing>
          <wp:anchor distT="0" distB="0" distL="114300" distR="114300" simplePos="0" relativeHeight="251661312" behindDoc="0" locked="0" layoutInCell="1" allowOverlap="1" wp14:anchorId="02BC5CCB" wp14:editId="0F408EE6">
            <wp:simplePos x="0" y="0"/>
            <wp:positionH relativeFrom="column">
              <wp:posOffset>-3810</wp:posOffset>
            </wp:positionH>
            <wp:positionV relativeFrom="paragraph">
              <wp:posOffset>250190</wp:posOffset>
            </wp:positionV>
            <wp:extent cx="3830320" cy="24765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30320" cy="2476500"/>
                    </a:xfrm>
                    <a:prstGeom prst="rect">
                      <a:avLst/>
                    </a:prstGeom>
                    <a:noFill/>
                    <a:ln>
                      <a:noFill/>
                    </a:ln>
                  </pic:spPr>
                </pic:pic>
              </a:graphicData>
            </a:graphic>
          </wp:anchor>
        </w:drawing>
      </w:r>
      <w:r w:rsidRPr="008E6DF5">
        <w:rPr>
          <w:noProof/>
        </w:rPr>
        <w:t xml:space="preserve"> </w:t>
      </w:r>
      <w:r w:rsidR="0065124F" w:rsidRPr="008E6DF5">
        <w:rPr>
          <w:noProof/>
        </w:rPr>
        <w:t xml:space="preserve">F10. </w:t>
      </w:r>
      <w:r w:rsidR="0065124F" w:rsidRPr="008E6DF5">
        <w:rPr>
          <w:noProof/>
        </w:rPr>
        <w:tab/>
        <w:t>Et eksternt system som kunden senere vil indkøbe</w:t>
      </w:r>
      <w:r w:rsidR="00B87B3B" w:rsidRPr="008E6DF5">
        <w:rPr>
          <w:noProof/>
        </w:rPr>
        <w:t xml:space="preserve"> og integrere</w:t>
      </w:r>
      <w:r w:rsidR="0065124F" w:rsidRPr="008E6DF5">
        <w:rPr>
          <w:noProof/>
        </w:rPr>
        <w:t xml:space="preserve">. </w:t>
      </w:r>
    </w:p>
    <w:p w14:paraId="27A75AA3" w14:textId="77777777" w:rsidR="00D957E0" w:rsidRPr="008E6DF5" w:rsidRDefault="00D957E0">
      <w:pPr>
        <w:ind w:left="567" w:hanging="567"/>
        <w:rPr>
          <w:noProof/>
        </w:rPr>
      </w:pPr>
    </w:p>
    <w:p w14:paraId="5A4CDE9A" w14:textId="77777777" w:rsidR="0052498D" w:rsidRPr="008E6DF5" w:rsidRDefault="009C612B">
      <w:pPr>
        <w:ind w:left="567" w:hanging="567"/>
        <w:rPr>
          <w:noProof/>
        </w:rPr>
      </w:pPr>
      <w:r w:rsidRPr="008E6DF5">
        <w:rPr>
          <w:b/>
          <w:noProof/>
        </w:rPr>
        <w:t>Kravnote: Svartider</w:t>
      </w:r>
    </w:p>
    <w:p w14:paraId="5204AD69" w14:textId="77777777" w:rsidR="009C612B" w:rsidRPr="008E6DF5" w:rsidRDefault="009C612B" w:rsidP="009C612B">
      <w:pPr>
        <w:rPr>
          <w:noProof/>
        </w:rPr>
      </w:pPr>
      <w:r w:rsidRPr="008E6DF5">
        <w:rPr>
          <w:noProof/>
        </w:rPr>
        <w:t>De svartider der specificeres i dette kapitel skal fortolkes på samme måde som i L1, dvs. med L1's fraktil, målt i spidsbelastningsperioder, etc.</w:t>
      </w:r>
    </w:p>
    <w:p w14:paraId="187D6B77" w14:textId="77777777" w:rsidR="009C612B" w:rsidRPr="008E6DF5" w:rsidRDefault="009C612B" w:rsidP="0052498D">
      <w:pPr>
        <w:rPr>
          <w:b/>
          <w:noProof/>
        </w:rPr>
      </w:pPr>
    </w:p>
    <w:p w14:paraId="1E90714D" w14:textId="77777777" w:rsidR="002A1715" w:rsidRPr="008E6DF5" w:rsidRDefault="002A1715" w:rsidP="0052498D">
      <w:pPr>
        <w:rPr>
          <w:b/>
          <w:noProof/>
        </w:rPr>
      </w:pPr>
      <w:r w:rsidRPr="008E6DF5">
        <w:rPr>
          <w:b/>
          <w:noProof/>
        </w:rPr>
        <w:t>Integrationsaspekter</w:t>
      </w:r>
    </w:p>
    <w:p w14:paraId="26574BE0" w14:textId="77777777" w:rsidR="0052498D" w:rsidRPr="008E6DF5" w:rsidRDefault="0052498D" w:rsidP="0052498D">
      <w:pPr>
        <w:rPr>
          <w:noProof/>
        </w:rPr>
      </w:pPr>
      <w:r w:rsidRPr="008E6DF5">
        <w:rPr>
          <w:noProof/>
        </w:rPr>
        <w:t>For hver integration er der mange aspekter der skal overvejes:</w:t>
      </w:r>
    </w:p>
    <w:p w14:paraId="7E068CFD" w14:textId="77777777" w:rsidR="0052498D" w:rsidRPr="008E6DF5" w:rsidRDefault="0052498D" w:rsidP="00A44290">
      <w:pPr>
        <w:numPr>
          <w:ilvl w:val="0"/>
          <w:numId w:val="21"/>
        </w:numPr>
        <w:rPr>
          <w:noProof/>
        </w:rPr>
      </w:pPr>
      <w:r w:rsidRPr="008E6DF5">
        <w:rPr>
          <w:noProof/>
        </w:rPr>
        <w:t>Adgangsret til data.</w:t>
      </w:r>
    </w:p>
    <w:p w14:paraId="5C5BC417" w14:textId="77777777" w:rsidR="0052498D" w:rsidRPr="008E6DF5" w:rsidRDefault="0052498D" w:rsidP="00A44290">
      <w:pPr>
        <w:numPr>
          <w:ilvl w:val="0"/>
          <w:numId w:val="21"/>
        </w:numPr>
        <w:rPr>
          <w:noProof/>
        </w:rPr>
      </w:pPr>
      <w:r w:rsidRPr="008E6DF5">
        <w:rPr>
          <w:noProof/>
        </w:rPr>
        <w:t>Sikring mod tab af data.</w:t>
      </w:r>
    </w:p>
    <w:p w14:paraId="477E7BB3" w14:textId="5852A8BD" w:rsidR="00583BB5" w:rsidRPr="008E6DF5" w:rsidRDefault="000A4B56" w:rsidP="00A44290">
      <w:pPr>
        <w:numPr>
          <w:ilvl w:val="0"/>
          <w:numId w:val="21"/>
        </w:numPr>
        <w:rPr>
          <w:noProof/>
        </w:rPr>
      </w:pPr>
      <w:r>
        <w:rPr>
          <w:noProof/>
        </w:rPr>
        <w:t>Dokumentation</w:t>
      </w:r>
      <w:r w:rsidR="00583BB5" w:rsidRPr="008E6DF5">
        <w:rPr>
          <w:noProof/>
        </w:rPr>
        <w:t xml:space="preserve"> og midler til at integrere systemet med andre systemer</w:t>
      </w:r>
      <w:r w:rsidR="00CF182B">
        <w:rPr>
          <w:noProof/>
        </w:rPr>
        <w:t>, herunder teste integrationen og</w:t>
      </w:r>
      <w:r w:rsidR="00583BB5" w:rsidRPr="008E6DF5">
        <w:rPr>
          <w:noProof/>
        </w:rPr>
        <w:t xml:space="preserve"> migrere data. </w:t>
      </w:r>
      <w:r w:rsidR="00F91D1A">
        <w:rPr>
          <w:noProof/>
        </w:rPr>
        <w:t xml:space="preserve">Se også </w:t>
      </w:r>
      <w:r w:rsidR="000B33C9">
        <w:rPr>
          <w:noProof/>
        </w:rPr>
        <w:t xml:space="preserve">test i </w:t>
      </w:r>
      <w:r w:rsidR="00F91D1A">
        <w:rPr>
          <w:noProof/>
        </w:rPr>
        <w:t>J6.</w:t>
      </w:r>
    </w:p>
    <w:p w14:paraId="5A5C5798" w14:textId="77777777" w:rsidR="0052498D" w:rsidRPr="008E6DF5" w:rsidRDefault="0052498D" w:rsidP="0052498D">
      <w:pPr>
        <w:rPr>
          <w:noProof/>
        </w:rPr>
      </w:pPr>
    </w:p>
    <w:p w14:paraId="23994CB2" w14:textId="77777777" w:rsidR="0052498D" w:rsidRPr="008E6DF5" w:rsidRDefault="0052498D" w:rsidP="00A44290">
      <w:pPr>
        <w:numPr>
          <w:ilvl w:val="0"/>
          <w:numId w:val="21"/>
        </w:numPr>
        <w:rPr>
          <w:noProof/>
        </w:rPr>
      </w:pPr>
      <w:r w:rsidRPr="008E6DF5">
        <w:rPr>
          <w:noProof/>
        </w:rPr>
        <w:t>Integrationsansvar, fx leverandøren</w:t>
      </w:r>
      <w:r w:rsidR="005A2F0C" w:rsidRPr="008E6DF5">
        <w:rPr>
          <w:noProof/>
        </w:rPr>
        <w:t>,</w:t>
      </w:r>
      <w:r w:rsidRPr="008E6DF5">
        <w:rPr>
          <w:noProof/>
        </w:rPr>
        <w:t xml:space="preserve"> eller kunden med støtte fra leverandøren.</w:t>
      </w:r>
    </w:p>
    <w:p w14:paraId="4B200069" w14:textId="77777777" w:rsidR="0052498D" w:rsidRPr="008E6DF5" w:rsidRDefault="00016659" w:rsidP="00A44290">
      <w:pPr>
        <w:numPr>
          <w:ilvl w:val="0"/>
          <w:numId w:val="21"/>
        </w:numPr>
        <w:rPr>
          <w:noProof/>
        </w:rPr>
      </w:pPr>
      <w:r w:rsidRPr="008E6DF5">
        <w:rPr>
          <w:noProof/>
        </w:rPr>
        <w:t>Task</w:t>
      </w:r>
      <w:r w:rsidR="005951B4" w:rsidRPr="008E6DF5">
        <w:rPr>
          <w:noProof/>
        </w:rPr>
        <w:t xml:space="preserve"> </w:t>
      </w:r>
      <w:r w:rsidR="0052498D" w:rsidRPr="008E6DF5">
        <w:rPr>
          <w:noProof/>
        </w:rPr>
        <w:t>som integrationen skal støtte.</w:t>
      </w:r>
    </w:p>
    <w:p w14:paraId="25BC9B61" w14:textId="77777777" w:rsidR="0052498D" w:rsidRPr="008E6DF5" w:rsidRDefault="0052498D" w:rsidP="00A44290">
      <w:pPr>
        <w:numPr>
          <w:ilvl w:val="0"/>
          <w:numId w:val="21"/>
        </w:numPr>
        <w:rPr>
          <w:noProof/>
        </w:rPr>
      </w:pPr>
      <w:r w:rsidRPr="008E6DF5">
        <w:rPr>
          <w:noProof/>
        </w:rPr>
        <w:t xml:space="preserve">Data-import fra E (det eksterne system). Hvilket data skal </w:t>
      </w:r>
      <w:r w:rsidR="00341EFA" w:rsidRPr="008E6DF5">
        <w:rPr>
          <w:noProof/>
        </w:rPr>
        <w:t>importeres</w:t>
      </w:r>
      <w:r w:rsidRPr="008E6DF5">
        <w:rPr>
          <w:noProof/>
        </w:rPr>
        <w:t>.</w:t>
      </w:r>
    </w:p>
    <w:p w14:paraId="4FA1ACE8" w14:textId="77777777" w:rsidR="0052498D" w:rsidRPr="008E6DF5" w:rsidRDefault="0052498D" w:rsidP="00A44290">
      <w:pPr>
        <w:numPr>
          <w:ilvl w:val="0"/>
          <w:numId w:val="21"/>
        </w:numPr>
        <w:rPr>
          <w:noProof/>
        </w:rPr>
      </w:pPr>
      <w:r w:rsidRPr="008E6DF5">
        <w:rPr>
          <w:noProof/>
        </w:rPr>
        <w:t>Data-aktualitet (hvor gammel må den lokale kopi af data være).</w:t>
      </w:r>
    </w:p>
    <w:p w14:paraId="087323DD" w14:textId="77777777" w:rsidR="00CA6134" w:rsidRPr="008E6DF5" w:rsidRDefault="00CA6134" w:rsidP="00A44290">
      <w:pPr>
        <w:numPr>
          <w:ilvl w:val="0"/>
          <w:numId w:val="21"/>
        </w:numPr>
        <w:rPr>
          <w:noProof/>
        </w:rPr>
      </w:pPr>
      <w:r w:rsidRPr="008E6DF5">
        <w:rPr>
          <w:noProof/>
        </w:rPr>
        <w:t>Svartider ved import.</w:t>
      </w:r>
    </w:p>
    <w:p w14:paraId="4433981F" w14:textId="77777777" w:rsidR="0052498D" w:rsidRPr="008E6DF5" w:rsidRDefault="0052498D" w:rsidP="00A44290">
      <w:pPr>
        <w:numPr>
          <w:ilvl w:val="0"/>
          <w:numId w:val="21"/>
        </w:numPr>
        <w:rPr>
          <w:noProof/>
        </w:rPr>
      </w:pPr>
      <w:r w:rsidRPr="008E6DF5">
        <w:rPr>
          <w:noProof/>
        </w:rPr>
        <w:t xml:space="preserve">Data-eksport til E. Hvilket data skal </w:t>
      </w:r>
      <w:r w:rsidR="00341EFA" w:rsidRPr="008E6DF5">
        <w:rPr>
          <w:noProof/>
        </w:rPr>
        <w:t>eksporteres</w:t>
      </w:r>
      <w:r w:rsidRPr="008E6DF5">
        <w:rPr>
          <w:noProof/>
        </w:rPr>
        <w:t>.</w:t>
      </w:r>
    </w:p>
    <w:p w14:paraId="0A5FB801" w14:textId="77777777" w:rsidR="0052498D" w:rsidRPr="008E6DF5" w:rsidRDefault="0052498D" w:rsidP="00A44290">
      <w:pPr>
        <w:numPr>
          <w:ilvl w:val="0"/>
          <w:numId w:val="21"/>
        </w:numPr>
        <w:rPr>
          <w:noProof/>
        </w:rPr>
      </w:pPr>
      <w:r w:rsidRPr="008E6DF5">
        <w:rPr>
          <w:noProof/>
        </w:rPr>
        <w:t>Svartider ved eksport</w:t>
      </w:r>
      <w:r w:rsidR="0030232A" w:rsidRPr="008E6DF5">
        <w:rPr>
          <w:noProof/>
        </w:rPr>
        <w:t>.</w:t>
      </w:r>
    </w:p>
    <w:p w14:paraId="1522B091" w14:textId="77777777" w:rsidR="0052498D" w:rsidRPr="008E6DF5" w:rsidRDefault="0052498D" w:rsidP="00A44290">
      <w:pPr>
        <w:numPr>
          <w:ilvl w:val="0"/>
          <w:numId w:val="21"/>
        </w:numPr>
        <w:rPr>
          <w:noProof/>
        </w:rPr>
      </w:pPr>
      <w:r w:rsidRPr="008E6DF5">
        <w:rPr>
          <w:noProof/>
        </w:rPr>
        <w:t>Andre funktioner, fx advarsler til bruger eller</w:t>
      </w:r>
      <w:r w:rsidR="002A1715" w:rsidRPr="008E6DF5">
        <w:rPr>
          <w:noProof/>
        </w:rPr>
        <w:t xml:space="preserve"> til </w:t>
      </w:r>
      <w:r w:rsidRPr="008E6DF5">
        <w:rPr>
          <w:noProof/>
        </w:rPr>
        <w:t>E.</w:t>
      </w:r>
    </w:p>
    <w:p w14:paraId="6EDC78F9" w14:textId="77777777" w:rsidR="0052498D" w:rsidRPr="008E6DF5" w:rsidRDefault="0052498D" w:rsidP="0052498D">
      <w:pPr>
        <w:ind w:left="567" w:hanging="567"/>
        <w:rPr>
          <w:iCs/>
          <w:noProof/>
        </w:rPr>
      </w:pPr>
    </w:p>
    <w:p w14:paraId="1B19E18B" w14:textId="77777777" w:rsidR="0052498D" w:rsidRPr="008E6DF5" w:rsidRDefault="0052498D" w:rsidP="0052498D">
      <w:pPr>
        <w:rPr>
          <w:noProof/>
        </w:rPr>
      </w:pPr>
      <w:r w:rsidRPr="008E6DF5">
        <w:rPr>
          <w:noProof/>
        </w:rPr>
        <w:t>Af praktiske grunde er kravene under punkt A</w:t>
      </w:r>
      <w:r w:rsidR="00583BB5" w:rsidRPr="008E6DF5">
        <w:rPr>
          <w:noProof/>
        </w:rPr>
        <w:t>, B</w:t>
      </w:r>
      <w:r w:rsidRPr="008E6DF5">
        <w:rPr>
          <w:noProof/>
        </w:rPr>
        <w:t xml:space="preserve"> og </w:t>
      </w:r>
      <w:r w:rsidR="00583BB5" w:rsidRPr="008E6DF5">
        <w:rPr>
          <w:noProof/>
        </w:rPr>
        <w:t>C</w:t>
      </w:r>
      <w:r w:rsidRPr="008E6DF5">
        <w:rPr>
          <w:noProof/>
        </w:rPr>
        <w:t xml:space="preserve"> opstillet som fælles integrationskrav, dvs. at de gælder alle integrationer hvor det er relevant.  </w:t>
      </w:r>
    </w:p>
    <w:p w14:paraId="4AEE595A" w14:textId="77777777" w:rsidR="0052498D" w:rsidRPr="008E6DF5" w:rsidRDefault="0052498D" w:rsidP="0052498D">
      <w:pPr>
        <w:rPr>
          <w:noProof/>
        </w:rPr>
      </w:pPr>
    </w:p>
    <w:p w14:paraId="34E6B2F4" w14:textId="77777777" w:rsidR="0097793B" w:rsidRPr="008E6DF5" w:rsidRDefault="0097793B" w:rsidP="0097793B">
      <w:pPr>
        <w:rPr>
          <w:noProof/>
        </w:rPr>
      </w:pPr>
      <w:bookmarkStart w:id="102" w:name="_Ref158879126"/>
    </w:p>
    <w:p w14:paraId="116C0BA4" w14:textId="77777777" w:rsidR="0097793B" w:rsidRPr="008E6DF5" w:rsidRDefault="0097793B" w:rsidP="00A44290">
      <w:pPr>
        <w:pStyle w:val="Heading2"/>
        <w:pageBreakBefore/>
        <w:numPr>
          <w:ilvl w:val="1"/>
          <w:numId w:val="18"/>
        </w:numPr>
        <w:rPr>
          <w:noProof/>
        </w:rPr>
      </w:pPr>
      <w:bookmarkStart w:id="103" w:name="_Toc347865070"/>
      <w:bookmarkStart w:id="104" w:name="_Toc52818197"/>
      <w:r w:rsidRPr="008E6DF5">
        <w:rPr>
          <w:noProof/>
        </w:rPr>
        <w:lastRenderedPageBreak/>
        <w:t>Fælles integrationskrav</w:t>
      </w:r>
      <w:bookmarkEnd w:id="103"/>
      <w:bookmarkEnd w:id="104"/>
    </w:p>
    <w:p w14:paraId="7907539D" w14:textId="77777777" w:rsidR="0097793B" w:rsidRPr="008E6DF5" w:rsidRDefault="0097793B" w:rsidP="0097793B">
      <w:pPr>
        <w:rPr>
          <w:noProof/>
        </w:rPr>
      </w:pPr>
      <w:r w:rsidRPr="008E6DF5">
        <w:rPr>
          <w:noProof/>
        </w:rPr>
        <w:t xml:space="preserve">Kravene i dette afsnit gælder alle integrationer hvor det er relevant. </w:t>
      </w:r>
    </w:p>
    <w:p w14:paraId="291FA15A"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1FA7B63D"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D7DC227" w14:textId="77777777" w:rsidR="0097793B" w:rsidRPr="008E6DF5" w:rsidRDefault="0097793B" w:rsidP="00D910F1">
            <w:pPr>
              <w:keepNext/>
              <w:tabs>
                <w:tab w:val="left" w:pos="426"/>
              </w:tabs>
              <w:rPr>
                <w:b/>
                <w:bCs/>
                <w:noProof/>
              </w:rPr>
            </w:pPr>
            <w:r w:rsidRPr="008E6DF5">
              <w:rPr>
                <w:noProof/>
              </w:rPr>
              <w:t xml:space="preserve">A. Adgangsret til data: </w:t>
            </w:r>
            <w:r w:rsidR="004E7E81" w:rsidRPr="008E6DF5">
              <w:rPr>
                <w:bCs/>
                <w:noProof/>
                <w:highlight w:val="yellow"/>
              </w:rPr>
              <w:t xml:space="preserve">Kan </w:t>
            </w:r>
            <w:r w:rsidR="00DF0ECB" w:rsidRPr="008E6DF5">
              <w:rPr>
                <w:bCs/>
                <w:noProof/>
                <w:highlight w:val="yellow"/>
              </w:rPr>
              <w:t>flyttes til</w:t>
            </w:r>
            <w:r w:rsidR="004E7E81" w:rsidRPr="008E6DF5">
              <w:rPr>
                <w:bCs/>
                <w:noProof/>
                <w:highlight w:val="yellow"/>
              </w:rPr>
              <w:t xml:space="preserve"> H1</w:t>
            </w:r>
          </w:p>
        </w:tc>
        <w:tc>
          <w:tcPr>
            <w:tcW w:w="3260" w:type="dxa"/>
            <w:tcBorders>
              <w:top w:val="single" w:sz="6" w:space="0" w:color="auto"/>
              <w:left w:val="single" w:sz="6" w:space="0" w:color="auto"/>
              <w:bottom w:val="single" w:sz="6" w:space="0" w:color="auto"/>
              <w:right w:val="single" w:sz="6" w:space="0" w:color="auto"/>
            </w:tcBorders>
          </w:tcPr>
          <w:p w14:paraId="1C8E1E73" w14:textId="77777777" w:rsidR="0097793B" w:rsidRPr="008E6DF5" w:rsidRDefault="0097793B" w:rsidP="00D910F1">
            <w:pPr>
              <w:keepNext/>
              <w:tabs>
                <w:tab w:val="left" w:pos="426"/>
              </w:tabs>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1332D1CF" w14:textId="77777777" w:rsidR="0097793B" w:rsidRPr="008E6DF5" w:rsidRDefault="007829FD" w:rsidP="00D910F1">
            <w:pPr>
              <w:keepNext/>
              <w:tabs>
                <w:tab w:val="left" w:pos="426"/>
              </w:tabs>
              <w:rPr>
                <w:noProof/>
              </w:rPr>
            </w:pPr>
            <w:r w:rsidRPr="008E6DF5">
              <w:rPr>
                <w:noProof/>
              </w:rPr>
              <w:t>Kode</w:t>
            </w:r>
            <w:r w:rsidR="0097793B" w:rsidRPr="008E6DF5">
              <w:rPr>
                <w:noProof/>
              </w:rPr>
              <w:t>:</w:t>
            </w:r>
          </w:p>
        </w:tc>
      </w:tr>
      <w:tr w:rsidR="0097793B" w:rsidRPr="008E6DF5" w14:paraId="68D5261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006F2F1" w14:textId="77777777" w:rsidR="0097793B" w:rsidRPr="008E6DF5" w:rsidRDefault="0097793B" w:rsidP="00D910F1">
            <w:pPr>
              <w:tabs>
                <w:tab w:val="left" w:pos="426"/>
              </w:tabs>
              <w:ind w:left="426" w:hanging="426"/>
              <w:rPr>
                <w:noProof/>
              </w:rPr>
            </w:pPr>
            <w:r w:rsidRPr="008E6DF5">
              <w:rPr>
                <w:noProof/>
              </w:rPr>
              <w:t>1.</w:t>
            </w:r>
            <w:r w:rsidRPr="008E6DF5">
              <w:rPr>
                <w:noProof/>
              </w:rPr>
              <w:tab/>
              <w:t xml:space="preserve">Systemet må kun importere E-data til PC'er </w:t>
            </w:r>
            <w:r w:rsidR="007C7838" w:rsidRPr="008E6DF5">
              <w:rPr>
                <w:noProof/>
              </w:rPr>
              <w:t xml:space="preserve">og mobile enheder </w:t>
            </w:r>
            <w:r w:rsidRPr="008E6DF5">
              <w:rPr>
                <w:noProof/>
              </w:rPr>
              <w:t xml:space="preserve">hvor brugeren har ret til at se data i henhold til H1. </w:t>
            </w:r>
          </w:p>
        </w:tc>
        <w:tc>
          <w:tcPr>
            <w:tcW w:w="3260" w:type="dxa"/>
            <w:tcBorders>
              <w:top w:val="single" w:sz="6" w:space="0" w:color="auto"/>
              <w:left w:val="single" w:sz="6" w:space="0" w:color="auto"/>
              <w:bottom w:val="single" w:sz="6" w:space="0" w:color="auto"/>
              <w:right w:val="single" w:sz="6" w:space="0" w:color="auto"/>
            </w:tcBorders>
          </w:tcPr>
          <w:p w14:paraId="25A2C48B" w14:textId="77777777" w:rsidR="0097793B" w:rsidRPr="008E6DF5" w:rsidRDefault="0097793B" w:rsidP="00D910F1">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705ADCCA" w14:textId="77777777" w:rsidR="0097793B" w:rsidRPr="008E6DF5" w:rsidRDefault="0097793B" w:rsidP="00D910F1">
            <w:pPr>
              <w:ind w:left="-8" w:firstLine="8"/>
              <w:rPr>
                <w:noProof/>
              </w:rPr>
            </w:pPr>
          </w:p>
        </w:tc>
      </w:tr>
    </w:tbl>
    <w:p w14:paraId="54244D1A"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0D3CB6EE"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0FAEB01F" w14:textId="77777777" w:rsidR="0097793B" w:rsidRPr="008E6DF5" w:rsidRDefault="0097793B" w:rsidP="00D910F1">
            <w:pPr>
              <w:keepNext/>
              <w:tabs>
                <w:tab w:val="left" w:pos="426"/>
              </w:tabs>
              <w:rPr>
                <w:noProof/>
              </w:rPr>
            </w:pPr>
            <w:r w:rsidRPr="008E6DF5">
              <w:rPr>
                <w:noProof/>
              </w:rPr>
              <w:t xml:space="preserve">B. Sikring af data: </w:t>
            </w:r>
            <w:r w:rsidR="004E7E81" w:rsidRPr="008E6DF5">
              <w:rPr>
                <w:bCs/>
                <w:noProof/>
                <w:highlight w:val="yellow"/>
              </w:rPr>
              <w:t xml:space="preserve">Kan </w:t>
            </w:r>
            <w:r w:rsidR="00DF0ECB" w:rsidRPr="008E6DF5">
              <w:rPr>
                <w:bCs/>
                <w:noProof/>
                <w:highlight w:val="yellow"/>
              </w:rPr>
              <w:t>flyttes til</w:t>
            </w:r>
            <w:r w:rsidR="004E7E81" w:rsidRPr="008E6DF5">
              <w:rPr>
                <w:bCs/>
                <w:noProof/>
                <w:highlight w:val="yellow"/>
              </w:rPr>
              <w:t xml:space="preserve"> H3</w:t>
            </w:r>
          </w:p>
        </w:tc>
        <w:tc>
          <w:tcPr>
            <w:tcW w:w="3260" w:type="dxa"/>
            <w:tcBorders>
              <w:top w:val="single" w:sz="6" w:space="0" w:color="auto"/>
              <w:left w:val="single" w:sz="6" w:space="0" w:color="auto"/>
              <w:bottom w:val="single" w:sz="6" w:space="0" w:color="auto"/>
              <w:right w:val="single" w:sz="6" w:space="0" w:color="auto"/>
            </w:tcBorders>
          </w:tcPr>
          <w:p w14:paraId="3BA7484A" w14:textId="77777777" w:rsidR="0097793B" w:rsidRPr="008E6DF5" w:rsidRDefault="0097793B" w:rsidP="00D910F1">
            <w:pPr>
              <w:keepNext/>
              <w:tabs>
                <w:tab w:val="left" w:pos="426"/>
              </w:tabs>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1B8D0D1C" w14:textId="77777777" w:rsidR="0097793B" w:rsidRPr="008E6DF5" w:rsidRDefault="007829FD" w:rsidP="00D910F1">
            <w:pPr>
              <w:keepNext/>
              <w:tabs>
                <w:tab w:val="left" w:pos="426"/>
              </w:tabs>
              <w:rPr>
                <w:noProof/>
              </w:rPr>
            </w:pPr>
            <w:r w:rsidRPr="008E6DF5">
              <w:rPr>
                <w:noProof/>
              </w:rPr>
              <w:t>Kode</w:t>
            </w:r>
            <w:r w:rsidR="0097793B" w:rsidRPr="008E6DF5">
              <w:rPr>
                <w:noProof/>
              </w:rPr>
              <w:t>:</w:t>
            </w:r>
          </w:p>
        </w:tc>
      </w:tr>
      <w:tr w:rsidR="0097793B" w:rsidRPr="008E6DF5" w14:paraId="6DFA11A5"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D426E13" w14:textId="77777777" w:rsidR="0097793B" w:rsidRPr="008E6DF5" w:rsidRDefault="0097793B" w:rsidP="00D910F1">
            <w:pPr>
              <w:tabs>
                <w:tab w:val="left" w:pos="426"/>
              </w:tabs>
              <w:ind w:left="426" w:hanging="426"/>
              <w:rPr>
                <w:noProof/>
              </w:rPr>
            </w:pPr>
            <w:r w:rsidRPr="008E6DF5">
              <w:rPr>
                <w:noProof/>
              </w:rPr>
              <w:t>2.</w:t>
            </w:r>
            <w:r w:rsidRPr="008E6DF5">
              <w:rPr>
                <w:noProof/>
              </w:rPr>
              <w:tab/>
              <w:t xml:space="preserve">Systemet skal beskytte mod tab eller dublering af data ved overførsel mellem to systemer, fx i forbindelse med at ét eller begge systemer </w:t>
            </w:r>
            <w:r w:rsidR="00DF0ECB" w:rsidRPr="008E6DF5">
              <w:rPr>
                <w:noProof/>
              </w:rPr>
              <w:t xml:space="preserve">har været off-line eller </w:t>
            </w:r>
            <w:r w:rsidRPr="008E6DF5">
              <w:rPr>
                <w:noProof/>
              </w:rPr>
              <w:t xml:space="preserve">går ned. </w:t>
            </w:r>
          </w:p>
        </w:tc>
        <w:tc>
          <w:tcPr>
            <w:tcW w:w="3260" w:type="dxa"/>
            <w:tcBorders>
              <w:top w:val="single" w:sz="6" w:space="0" w:color="auto"/>
              <w:left w:val="single" w:sz="6" w:space="0" w:color="auto"/>
              <w:bottom w:val="single" w:sz="6" w:space="0" w:color="auto"/>
              <w:right w:val="single" w:sz="6" w:space="0" w:color="auto"/>
            </w:tcBorders>
          </w:tcPr>
          <w:p w14:paraId="2885AFC9" w14:textId="77777777" w:rsidR="0097793B" w:rsidRPr="008E6DF5" w:rsidRDefault="0097793B" w:rsidP="00D910F1">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2BB5869D" w14:textId="77777777" w:rsidR="0097793B" w:rsidRPr="008E6DF5" w:rsidRDefault="0097793B" w:rsidP="00D910F1">
            <w:pPr>
              <w:ind w:left="-8" w:firstLine="8"/>
              <w:rPr>
                <w:noProof/>
              </w:rPr>
            </w:pPr>
          </w:p>
        </w:tc>
      </w:tr>
      <w:tr w:rsidR="0097793B" w:rsidRPr="008E6DF5" w14:paraId="34FC1E1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D83D443" w14:textId="5AD84D56" w:rsidR="0097793B" w:rsidRPr="008E6DF5" w:rsidRDefault="0097793B" w:rsidP="00D910F1">
            <w:pPr>
              <w:tabs>
                <w:tab w:val="left" w:pos="426"/>
              </w:tabs>
              <w:ind w:left="426" w:hanging="426"/>
              <w:rPr>
                <w:i/>
                <w:iCs/>
                <w:noProof/>
              </w:rPr>
            </w:pPr>
            <w:r w:rsidRPr="008E6DF5">
              <w:rPr>
                <w:iCs/>
                <w:noProof/>
              </w:rPr>
              <w:t>3.</w:t>
            </w:r>
            <w:r w:rsidRPr="008E6DF5">
              <w:rPr>
                <w:i/>
                <w:iCs/>
                <w:noProof/>
              </w:rPr>
              <w:tab/>
            </w:r>
            <w:r w:rsidR="007C7838" w:rsidRPr="008E6DF5">
              <w:rPr>
                <w:noProof/>
              </w:rPr>
              <w:t>Systemet skal beskytte mod udeleligheds</w:t>
            </w:r>
            <w:r w:rsidR="007C7838" w:rsidRPr="008E6DF5">
              <w:rPr>
                <w:noProof/>
              </w:rPr>
              <w:softHyphen/>
              <w:t>proble</w:t>
            </w:r>
            <w:r w:rsidR="007C7838" w:rsidRPr="008E6DF5">
              <w:rPr>
                <w:noProof/>
              </w:rPr>
              <w:softHyphen/>
              <w:t xml:space="preserve">mer, fx at bruger A ser og dernæst opdaterer E-data, mens bruger B gør det samme. Hverken bruger A eller B vil opdage </w:t>
            </w:r>
            <w:r w:rsidR="00F0121F">
              <w:rPr>
                <w:noProof/>
              </w:rPr>
              <w:t xml:space="preserve">at data nu </w:t>
            </w:r>
            <w:r w:rsidR="00154294">
              <w:rPr>
                <w:noProof/>
              </w:rPr>
              <w:t>kan være</w:t>
            </w:r>
            <w:r w:rsidR="00F0121F">
              <w:rPr>
                <w:noProof/>
              </w:rPr>
              <w:t xml:space="preserve"> inkonsistent</w:t>
            </w:r>
            <w:r w:rsidR="007C7838"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3572E8C7" w14:textId="77777777" w:rsidR="0097793B" w:rsidRPr="008E6DF5" w:rsidRDefault="0097793B" w:rsidP="00D910F1">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1458FD5A" w14:textId="77777777" w:rsidR="0097793B" w:rsidRPr="008E6DF5" w:rsidRDefault="0097793B" w:rsidP="00D910F1">
            <w:pPr>
              <w:ind w:left="-8" w:firstLine="8"/>
              <w:rPr>
                <w:noProof/>
              </w:rPr>
            </w:pPr>
          </w:p>
        </w:tc>
      </w:tr>
      <w:tr w:rsidR="0097793B" w:rsidRPr="008E6DF5" w14:paraId="613D15F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71C361F" w14:textId="77777777" w:rsidR="0097793B" w:rsidRPr="008E6DF5" w:rsidRDefault="0097793B" w:rsidP="00D910F1">
            <w:pPr>
              <w:tabs>
                <w:tab w:val="left" w:pos="426"/>
              </w:tabs>
              <w:ind w:left="426" w:hanging="426"/>
              <w:rPr>
                <w:noProof/>
              </w:rPr>
            </w:pPr>
            <w:r w:rsidRPr="008E6DF5">
              <w:rPr>
                <w:noProof/>
              </w:rPr>
              <w:t>4.</w:t>
            </w:r>
            <w:r w:rsidRPr="008E6DF5">
              <w:rPr>
                <w:noProof/>
              </w:rPr>
              <w:tab/>
              <w:t>Systemet skal hjælpe med at finde fejl ved data-overførsler.</w:t>
            </w:r>
          </w:p>
        </w:tc>
        <w:tc>
          <w:tcPr>
            <w:tcW w:w="3260" w:type="dxa"/>
            <w:tcBorders>
              <w:top w:val="single" w:sz="6" w:space="0" w:color="auto"/>
              <w:left w:val="single" w:sz="6" w:space="0" w:color="auto"/>
              <w:bottom w:val="single" w:sz="6" w:space="0" w:color="auto"/>
              <w:right w:val="single" w:sz="6" w:space="0" w:color="auto"/>
            </w:tcBorders>
          </w:tcPr>
          <w:p w14:paraId="20551935" w14:textId="77777777" w:rsidR="0097793B" w:rsidRPr="008E6DF5" w:rsidRDefault="0097793B" w:rsidP="00D910F1">
            <w:pPr>
              <w:ind w:left="-8" w:firstLine="8"/>
              <w:rPr>
                <w:noProof/>
              </w:rPr>
            </w:pPr>
            <w:r w:rsidRPr="008E6DF5">
              <w:rPr>
                <w:noProof/>
              </w:rPr>
              <w:t>Logning af</w:t>
            </w:r>
            <w:r w:rsidR="005833D7" w:rsidRPr="008E6DF5">
              <w:rPr>
                <w:noProof/>
              </w:rPr>
              <w:t xml:space="preserve"> alle</w:t>
            </w:r>
            <w:r w:rsidRPr="008E6DF5">
              <w:rPr>
                <w:noProof/>
              </w:rPr>
              <w:t xml:space="preserve"> fejl ved overførslerne.</w:t>
            </w:r>
          </w:p>
        </w:tc>
        <w:tc>
          <w:tcPr>
            <w:tcW w:w="759" w:type="dxa"/>
            <w:tcBorders>
              <w:top w:val="single" w:sz="6" w:space="0" w:color="auto"/>
              <w:left w:val="single" w:sz="6" w:space="0" w:color="auto"/>
              <w:bottom w:val="single" w:sz="6" w:space="0" w:color="auto"/>
              <w:right w:val="single" w:sz="6" w:space="0" w:color="auto"/>
            </w:tcBorders>
          </w:tcPr>
          <w:p w14:paraId="7BB4C6D7" w14:textId="77777777" w:rsidR="0097793B" w:rsidRPr="008E6DF5" w:rsidRDefault="0097793B" w:rsidP="00D910F1">
            <w:pPr>
              <w:ind w:left="-8" w:firstLine="8"/>
              <w:rPr>
                <w:noProof/>
              </w:rPr>
            </w:pPr>
          </w:p>
        </w:tc>
      </w:tr>
    </w:tbl>
    <w:p w14:paraId="7F80D2A3"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583BB5" w:rsidRPr="008E6DF5" w14:paraId="43584DE8" w14:textId="77777777" w:rsidTr="003534C2">
        <w:trPr>
          <w:cantSplit/>
          <w:tblHeader/>
        </w:trPr>
        <w:tc>
          <w:tcPr>
            <w:tcW w:w="4503" w:type="dxa"/>
            <w:shd w:val="clear" w:color="auto" w:fill="auto"/>
          </w:tcPr>
          <w:p w14:paraId="0C1DA79C" w14:textId="77777777" w:rsidR="00583BB5" w:rsidRPr="008E6DF5" w:rsidRDefault="00583BB5" w:rsidP="003534C2">
            <w:pPr>
              <w:keepNext/>
              <w:tabs>
                <w:tab w:val="left" w:pos="426"/>
              </w:tabs>
              <w:outlineLvl w:val="1"/>
              <w:rPr>
                <w:noProof/>
              </w:rPr>
            </w:pPr>
            <w:r w:rsidRPr="008E6DF5">
              <w:rPr>
                <w:noProof/>
              </w:rPr>
              <w:t>C. Dokumentation og rettigheder:</w:t>
            </w:r>
          </w:p>
        </w:tc>
        <w:tc>
          <w:tcPr>
            <w:tcW w:w="3260" w:type="dxa"/>
            <w:shd w:val="clear" w:color="auto" w:fill="auto"/>
          </w:tcPr>
          <w:p w14:paraId="68B3D0D4" w14:textId="77777777" w:rsidR="00583BB5" w:rsidRPr="008E6DF5" w:rsidRDefault="00583BB5" w:rsidP="003534C2">
            <w:pPr>
              <w:keepNext/>
              <w:tabs>
                <w:tab w:val="left" w:pos="426"/>
              </w:tabs>
              <w:outlineLvl w:val="1"/>
              <w:rPr>
                <w:noProof/>
              </w:rPr>
            </w:pPr>
            <w:r w:rsidRPr="008E6DF5">
              <w:rPr>
                <w:noProof/>
              </w:rPr>
              <w:t>Eksempel på løsning:</w:t>
            </w:r>
          </w:p>
        </w:tc>
        <w:tc>
          <w:tcPr>
            <w:tcW w:w="759" w:type="dxa"/>
            <w:shd w:val="clear" w:color="auto" w:fill="auto"/>
          </w:tcPr>
          <w:p w14:paraId="555F47F4" w14:textId="77777777" w:rsidR="00583BB5" w:rsidRPr="008E6DF5" w:rsidRDefault="00583BB5" w:rsidP="003534C2">
            <w:pPr>
              <w:keepNext/>
              <w:tabs>
                <w:tab w:val="left" w:pos="426"/>
              </w:tabs>
              <w:outlineLvl w:val="1"/>
              <w:rPr>
                <w:noProof/>
              </w:rPr>
            </w:pPr>
            <w:r w:rsidRPr="008E6DF5">
              <w:rPr>
                <w:noProof/>
              </w:rPr>
              <w:t>Kode:</w:t>
            </w:r>
          </w:p>
        </w:tc>
      </w:tr>
      <w:tr w:rsidR="00583BB5" w:rsidRPr="008E6DF5" w14:paraId="441EFF60" w14:textId="77777777" w:rsidTr="003534C2">
        <w:trPr>
          <w:cantSplit/>
          <w:tblHeader/>
        </w:trPr>
        <w:tc>
          <w:tcPr>
            <w:tcW w:w="4503" w:type="dxa"/>
            <w:shd w:val="clear" w:color="auto" w:fill="auto"/>
          </w:tcPr>
          <w:p w14:paraId="2DB19732" w14:textId="77777777" w:rsidR="00583BB5" w:rsidRPr="008E6DF5" w:rsidRDefault="004E7E81" w:rsidP="008E456A">
            <w:pPr>
              <w:tabs>
                <w:tab w:val="left" w:pos="426"/>
              </w:tabs>
              <w:ind w:left="426" w:hanging="426"/>
              <w:rPr>
                <w:noProof/>
              </w:rPr>
            </w:pPr>
            <w:r w:rsidRPr="008E6DF5">
              <w:rPr>
                <w:noProof/>
              </w:rPr>
              <w:t>5</w:t>
            </w:r>
            <w:r w:rsidR="00583BB5" w:rsidRPr="008E6DF5">
              <w:rPr>
                <w:noProof/>
              </w:rPr>
              <w:t>.</w:t>
            </w:r>
            <w:r w:rsidR="00583BB5" w:rsidRPr="008E6DF5">
              <w:rPr>
                <w:noProof/>
              </w:rPr>
              <w:tab/>
              <w:t>Det skal være let at tilføje nye grænseflader, fx SOA services, database queries eller API'er.</w:t>
            </w:r>
            <w:r w:rsidR="00F66C87" w:rsidRPr="008E6DF5">
              <w:rPr>
                <w:noProof/>
              </w:rPr>
              <w:t xml:space="preserve"> </w:t>
            </w:r>
          </w:p>
        </w:tc>
        <w:tc>
          <w:tcPr>
            <w:tcW w:w="3260" w:type="dxa"/>
            <w:shd w:val="clear" w:color="auto" w:fill="auto"/>
          </w:tcPr>
          <w:p w14:paraId="110231CF" w14:textId="77777777" w:rsidR="008E456A" w:rsidRPr="008E6DF5" w:rsidRDefault="008E456A" w:rsidP="008E456A">
            <w:pPr>
              <w:ind w:left="-8" w:firstLine="8"/>
              <w:rPr>
                <w:noProof/>
              </w:rPr>
            </w:pPr>
            <w:r w:rsidRPr="008E6DF5">
              <w:rPr>
                <w:noProof/>
              </w:rPr>
              <w:t xml:space="preserve">Systemet tilbyder en OData grænseflade så klienten selv kan definere services. </w:t>
            </w:r>
            <w:r w:rsidR="00583BB5" w:rsidRPr="008E6DF5">
              <w:rPr>
                <w:noProof/>
              </w:rPr>
              <w:t xml:space="preserve"> </w:t>
            </w:r>
          </w:p>
          <w:p w14:paraId="1C3D811B" w14:textId="77777777" w:rsidR="00583BB5" w:rsidRPr="008E6DF5" w:rsidRDefault="00583BB5" w:rsidP="008E456A">
            <w:pPr>
              <w:ind w:left="-8" w:firstLine="8"/>
              <w:rPr>
                <w:noProof/>
              </w:rPr>
            </w:pPr>
            <w:r w:rsidRPr="008E6DF5">
              <w:rPr>
                <w:noProof/>
              </w:rPr>
              <w:t>Eller: Leverandøren kan gøre det til en fast pris</w:t>
            </w:r>
            <w:r w:rsidR="008E456A" w:rsidRPr="008E6DF5">
              <w:rPr>
                <w:noProof/>
              </w:rPr>
              <w:t xml:space="preserve"> pr. service</w:t>
            </w:r>
            <w:r w:rsidRPr="008E6DF5">
              <w:rPr>
                <w:noProof/>
              </w:rPr>
              <w:t>.</w:t>
            </w:r>
          </w:p>
        </w:tc>
        <w:tc>
          <w:tcPr>
            <w:tcW w:w="759" w:type="dxa"/>
            <w:shd w:val="clear" w:color="auto" w:fill="auto"/>
          </w:tcPr>
          <w:p w14:paraId="7E8EB768" w14:textId="77777777" w:rsidR="00583BB5" w:rsidRPr="008E6DF5" w:rsidRDefault="00583BB5" w:rsidP="003534C2">
            <w:pPr>
              <w:ind w:left="-8" w:firstLine="8"/>
              <w:rPr>
                <w:noProof/>
              </w:rPr>
            </w:pPr>
          </w:p>
        </w:tc>
      </w:tr>
      <w:tr w:rsidR="000B33C9" w:rsidRPr="008E6DF5" w14:paraId="4648EEB9" w14:textId="77777777" w:rsidTr="003534C2">
        <w:trPr>
          <w:cantSplit/>
          <w:tblHeader/>
        </w:trPr>
        <w:tc>
          <w:tcPr>
            <w:tcW w:w="4503" w:type="dxa"/>
            <w:shd w:val="clear" w:color="auto" w:fill="auto"/>
          </w:tcPr>
          <w:p w14:paraId="4D47E360" w14:textId="71C3F3D4" w:rsidR="000B33C9" w:rsidRPr="008E6DF5" w:rsidRDefault="000B33C9" w:rsidP="000B33C9">
            <w:pPr>
              <w:tabs>
                <w:tab w:val="left" w:pos="426"/>
              </w:tabs>
              <w:ind w:left="426" w:hanging="426"/>
              <w:rPr>
                <w:noProof/>
              </w:rPr>
            </w:pPr>
            <w:r>
              <w:rPr>
                <w:noProof/>
              </w:rPr>
              <w:t>6.</w:t>
            </w:r>
            <w:r>
              <w:rPr>
                <w:noProof/>
              </w:rPr>
              <w:tab/>
            </w:r>
            <w:r w:rsidR="00F0121F">
              <w:rPr>
                <w:noProof/>
              </w:rPr>
              <w:t xml:space="preserve">Kunden har behov for at teste integrationen, fx oprette og ændre testdata i </w:t>
            </w:r>
            <w:r w:rsidR="002868D5">
              <w:rPr>
                <w:noProof/>
              </w:rPr>
              <w:t>E-</w:t>
            </w:r>
            <w:r w:rsidR="00F0121F">
              <w:rPr>
                <w:noProof/>
              </w:rPr>
              <w:t>systemet.</w:t>
            </w:r>
            <w:r w:rsidR="00154294">
              <w:rPr>
                <w:noProof/>
              </w:rPr>
              <w:t xml:space="preserve"> Se også J6.</w:t>
            </w:r>
          </w:p>
        </w:tc>
        <w:tc>
          <w:tcPr>
            <w:tcW w:w="3260" w:type="dxa"/>
            <w:shd w:val="clear" w:color="auto" w:fill="auto"/>
          </w:tcPr>
          <w:p w14:paraId="59EAC40C" w14:textId="77777777" w:rsidR="000B33C9" w:rsidRPr="008E6DF5" w:rsidRDefault="000B33C9" w:rsidP="003534C2">
            <w:pPr>
              <w:ind w:left="-8" w:firstLine="8"/>
              <w:rPr>
                <w:noProof/>
              </w:rPr>
            </w:pPr>
          </w:p>
        </w:tc>
        <w:tc>
          <w:tcPr>
            <w:tcW w:w="759" w:type="dxa"/>
            <w:shd w:val="clear" w:color="auto" w:fill="auto"/>
          </w:tcPr>
          <w:p w14:paraId="1E6FE8F6" w14:textId="77777777" w:rsidR="000B33C9" w:rsidRPr="008E6DF5" w:rsidRDefault="000B33C9" w:rsidP="003534C2">
            <w:pPr>
              <w:ind w:left="-8" w:firstLine="8"/>
              <w:rPr>
                <w:noProof/>
              </w:rPr>
            </w:pPr>
          </w:p>
        </w:tc>
      </w:tr>
      <w:tr w:rsidR="00583BB5" w:rsidRPr="008E6DF5" w14:paraId="65669C75" w14:textId="77777777" w:rsidTr="003534C2">
        <w:trPr>
          <w:cantSplit/>
          <w:tblHeader/>
        </w:trPr>
        <w:tc>
          <w:tcPr>
            <w:tcW w:w="4503" w:type="dxa"/>
            <w:shd w:val="clear" w:color="auto" w:fill="auto"/>
          </w:tcPr>
          <w:p w14:paraId="7437E39C" w14:textId="74C7190A" w:rsidR="00583BB5" w:rsidRPr="008E6DF5" w:rsidRDefault="00F0121F" w:rsidP="003534C2">
            <w:pPr>
              <w:tabs>
                <w:tab w:val="left" w:pos="426"/>
              </w:tabs>
              <w:ind w:left="426" w:hanging="426"/>
              <w:rPr>
                <w:noProof/>
              </w:rPr>
            </w:pPr>
            <w:r>
              <w:rPr>
                <w:noProof/>
              </w:rPr>
              <w:t>7</w:t>
            </w:r>
            <w:r w:rsidR="00583BB5" w:rsidRPr="008E6DF5">
              <w:rPr>
                <w:noProof/>
              </w:rPr>
              <w:t>.</w:t>
            </w:r>
            <w:r w:rsidR="00583BB5" w:rsidRPr="008E6DF5">
              <w:rPr>
                <w:noProof/>
              </w:rPr>
              <w:tab/>
              <w:t xml:space="preserve">Kunden skal have mulighed for og ret til at udtrække og bruge alt data beskrevet i kapitel </w:t>
            </w:r>
            <w:r w:rsidR="00A05621" w:rsidRPr="008E6DF5">
              <w:rPr>
                <w:noProof/>
              </w:rPr>
              <w:fldChar w:fldCharType="begin"/>
            </w:r>
            <w:r w:rsidR="00A05621" w:rsidRPr="008E6DF5">
              <w:rPr>
                <w:noProof/>
              </w:rPr>
              <w:instrText xml:space="preserve"> REF _Ref129360749 \r  \* MERGEFORMAT </w:instrText>
            </w:r>
            <w:r w:rsidR="00A05621" w:rsidRPr="008E6DF5">
              <w:rPr>
                <w:noProof/>
              </w:rPr>
              <w:fldChar w:fldCharType="separate"/>
            </w:r>
            <w:r w:rsidR="004928FA">
              <w:rPr>
                <w:noProof/>
              </w:rPr>
              <w:t>D</w:t>
            </w:r>
            <w:r w:rsidR="00A05621" w:rsidRPr="008E6DF5">
              <w:rPr>
                <w:noProof/>
              </w:rPr>
              <w:fldChar w:fldCharType="end"/>
            </w:r>
            <w:r w:rsidR="00583BB5" w:rsidRPr="008E6DF5">
              <w:rPr>
                <w:noProof/>
              </w:rPr>
              <w:t>, fx for at konvertere det til et andet system.</w:t>
            </w:r>
          </w:p>
        </w:tc>
        <w:tc>
          <w:tcPr>
            <w:tcW w:w="3260" w:type="dxa"/>
            <w:shd w:val="clear" w:color="auto" w:fill="auto"/>
          </w:tcPr>
          <w:p w14:paraId="1F23BA6E" w14:textId="77777777" w:rsidR="00583BB5" w:rsidRPr="008E6DF5" w:rsidRDefault="00583BB5" w:rsidP="003534C2">
            <w:pPr>
              <w:ind w:left="-8" w:firstLine="8"/>
              <w:rPr>
                <w:noProof/>
              </w:rPr>
            </w:pPr>
          </w:p>
        </w:tc>
        <w:tc>
          <w:tcPr>
            <w:tcW w:w="759" w:type="dxa"/>
            <w:shd w:val="clear" w:color="auto" w:fill="auto"/>
          </w:tcPr>
          <w:p w14:paraId="38B3D106" w14:textId="77777777" w:rsidR="00583BB5" w:rsidRPr="008E6DF5" w:rsidRDefault="00583BB5" w:rsidP="003534C2">
            <w:pPr>
              <w:ind w:left="-8" w:firstLine="8"/>
              <w:rPr>
                <w:noProof/>
              </w:rPr>
            </w:pPr>
          </w:p>
        </w:tc>
      </w:tr>
      <w:tr w:rsidR="00583BB5" w:rsidRPr="008E6DF5" w14:paraId="1B0AA63C" w14:textId="77777777" w:rsidTr="003534C2">
        <w:trPr>
          <w:cantSplit/>
          <w:tblHeader/>
        </w:trPr>
        <w:tc>
          <w:tcPr>
            <w:tcW w:w="4503" w:type="dxa"/>
            <w:shd w:val="clear" w:color="auto" w:fill="auto"/>
          </w:tcPr>
          <w:p w14:paraId="2C8D2712" w14:textId="60182F3E" w:rsidR="00583BB5" w:rsidRPr="008E6DF5" w:rsidRDefault="00F0121F" w:rsidP="003534C2">
            <w:pPr>
              <w:tabs>
                <w:tab w:val="left" w:pos="426"/>
              </w:tabs>
              <w:ind w:left="426" w:hanging="426"/>
              <w:rPr>
                <w:noProof/>
              </w:rPr>
            </w:pPr>
            <w:r>
              <w:rPr>
                <w:noProof/>
              </w:rPr>
              <w:t>8</w:t>
            </w:r>
            <w:r w:rsidR="00583BB5" w:rsidRPr="008E6DF5">
              <w:rPr>
                <w:noProof/>
              </w:rPr>
              <w:t>.</w:t>
            </w:r>
            <w:r w:rsidR="00583BB5" w:rsidRPr="008E6DF5">
              <w:rPr>
                <w:noProof/>
              </w:rPr>
              <w:tab/>
              <w:t>Den tekniske grænseflade til S skal dokumen</w:t>
            </w:r>
            <w:r w:rsidR="00E45B82">
              <w:rPr>
                <w:noProof/>
              </w:rPr>
              <w:softHyphen/>
            </w:r>
            <w:r w:rsidR="00583BB5" w:rsidRPr="008E6DF5">
              <w:rPr>
                <w:noProof/>
              </w:rPr>
              <w:t>teres. Dokumentationen skal kunne forstås af et typisk tredjeparts software-hus og findes egnet til integrationsformål og udtræk.</w:t>
            </w:r>
          </w:p>
        </w:tc>
        <w:tc>
          <w:tcPr>
            <w:tcW w:w="3260" w:type="dxa"/>
            <w:shd w:val="clear" w:color="auto" w:fill="auto"/>
          </w:tcPr>
          <w:p w14:paraId="3E20ACF7" w14:textId="27ACE2BD" w:rsidR="00583BB5" w:rsidRPr="008E6DF5" w:rsidRDefault="00583BB5" w:rsidP="005544A1">
            <w:pPr>
              <w:ind w:left="-8" w:firstLine="8"/>
              <w:rPr>
                <w:noProof/>
              </w:rPr>
            </w:pPr>
            <w:r w:rsidRPr="008E6DF5">
              <w:rPr>
                <w:noProof/>
              </w:rPr>
              <w:t>Et kursus på ___ dage er nødvendigt for at kunne anvende dokumenta</w:t>
            </w:r>
            <w:r w:rsidRPr="008E6DF5">
              <w:rPr>
                <w:noProof/>
              </w:rPr>
              <w:softHyphen/>
              <w:t>tionen</w:t>
            </w:r>
            <w:r w:rsidR="005833D7" w:rsidRPr="008E6DF5">
              <w:rPr>
                <w:noProof/>
              </w:rPr>
              <w:t xml:space="preserve"> og udføre integrationen</w:t>
            </w:r>
            <w:r w:rsidRPr="008E6DF5">
              <w:rPr>
                <w:noProof/>
              </w:rPr>
              <w:t xml:space="preserve">. Et uddrag af dokumentationen </w:t>
            </w:r>
            <w:r w:rsidR="005833D7" w:rsidRPr="008E6DF5">
              <w:rPr>
                <w:noProof/>
              </w:rPr>
              <w:t>leveres tidligt</w:t>
            </w:r>
            <w:r w:rsidR="000E26F8" w:rsidRPr="008E6DF5">
              <w:rPr>
                <w:noProof/>
              </w:rPr>
              <w:t xml:space="preserve"> (se</w:t>
            </w:r>
            <w:r w:rsidRPr="008E6DF5">
              <w:rPr>
                <w:noProof/>
              </w:rPr>
              <w:t xml:space="preserve"> </w:t>
            </w:r>
            <w:r w:rsidR="00A05621" w:rsidRPr="008E6DF5">
              <w:rPr>
                <w:noProof/>
              </w:rPr>
              <w:fldChar w:fldCharType="begin"/>
            </w:r>
            <w:r w:rsidR="00A05621" w:rsidRPr="008E6DF5">
              <w:rPr>
                <w:noProof/>
              </w:rPr>
              <w:instrText xml:space="preserve"> REF _Ref130176697 \r  \* MERGEFORMAT </w:instrText>
            </w:r>
            <w:r w:rsidR="00A05621" w:rsidRPr="008E6DF5">
              <w:rPr>
                <w:noProof/>
              </w:rPr>
              <w:fldChar w:fldCharType="separate"/>
            </w:r>
            <w:r w:rsidR="004928FA">
              <w:rPr>
                <w:noProof/>
              </w:rPr>
              <w:t>B3</w:t>
            </w:r>
            <w:r w:rsidR="00A05621" w:rsidRPr="008E6DF5">
              <w:rPr>
                <w:noProof/>
              </w:rPr>
              <w:fldChar w:fldCharType="end"/>
            </w:r>
            <w:r w:rsidRPr="008E6DF5">
              <w:rPr>
                <w:noProof/>
              </w:rPr>
              <w:t>-4).</w:t>
            </w:r>
          </w:p>
        </w:tc>
        <w:tc>
          <w:tcPr>
            <w:tcW w:w="759" w:type="dxa"/>
            <w:shd w:val="clear" w:color="auto" w:fill="auto"/>
          </w:tcPr>
          <w:p w14:paraId="069847E4" w14:textId="77777777" w:rsidR="00583BB5" w:rsidRPr="008E6DF5" w:rsidRDefault="00583BB5" w:rsidP="003534C2">
            <w:pPr>
              <w:ind w:left="-8" w:firstLine="8"/>
              <w:rPr>
                <w:noProof/>
              </w:rPr>
            </w:pPr>
          </w:p>
        </w:tc>
      </w:tr>
      <w:tr w:rsidR="004E7E81" w:rsidRPr="008E6DF5" w14:paraId="0F248241" w14:textId="77777777" w:rsidTr="003534C2">
        <w:trPr>
          <w:cantSplit/>
          <w:tblHeader/>
        </w:trPr>
        <w:tc>
          <w:tcPr>
            <w:tcW w:w="4503" w:type="dxa"/>
            <w:shd w:val="clear" w:color="auto" w:fill="auto"/>
          </w:tcPr>
          <w:p w14:paraId="02980C50" w14:textId="19F71EEB" w:rsidR="004E7E81" w:rsidRPr="008E6DF5" w:rsidRDefault="00F0121F" w:rsidP="003534C2">
            <w:pPr>
              <w:tabs>
                <w:tab w:val="left" w:pos="426"/>
              </w:tabs>
              <w:ind w:left="426" w:hanging="426"/>
              <w:rPr>
                <w:noProof/>
              </w:rPr>
            </w:pPr>
            <w:r>
              <w:rPr>
                <w:rFonts w:cs="Arial"/>
                <w:noProof/>
                <w:szCs w:val="18"/>
              </w:rPr>
              <w:t>9</w:t>
            </w:r>
            <w:r w:rsidR="004E7E81" w:rsidRPr="008E6DF5">
              <w:rPr>
                <w:rFonts w:cs="Arial"/>
                <w:noProof/>
                <w:szCs w:val="18"/>
              </w:rPr>
              <w:t>.</w:t>
            </w:r>
            <w:r w:rsidR="004E7E81" w:rsidRPr="008E6DF5">
              <w:rPr>
                <w:rFonts w:cs="Arial"/>
                <w:noProof/>
                <w:szCs w:val="18"/>
              </w:rPr>
              <w:tab/>
              <w:t>Kunden skal have ret til at bruge dokumen</w:t>
            </w:r>
            <w:r w:rsidR="00E45B82">
              <w:rPr>
                <w:rFonts w:cs="Arial"/>
                <w:noProof/>
                <w:szCs w:val="18"/>
              </w:rPr>
              <w:softHyphen/>
            </w:r>
            <w:r w:rsidR="004E7E81" w:rsidRPr="008E6DF5">
              <w:rPr>
                <w:rFonts w:cs="Arial"/>
                <w:noProof/>
                <w:szCs w:val="18"/>
              </w:rPr>
              <w:t>tationen og selve grænsefladerne.</w:t>
            </w:r>
          </w:p>
        </w:tc>
        <w:tc>
          <w:tcPr>
            <w:tcW w:w="3260" w:type="dxa"/>
            <w:shd w:val="clear" w:color="auto" w:fill="auto"/>
          </w:tcPr>
          <w:p w14:paraId="1E1D1B9A" w14:textId="77777777" w:rsidR="004E7E81" w:rsidRPr="008E6DF5" w:rsidRDefault="004E7E81" w:rsidP="003534C2">
            <w:pPr>
              <w:ind w:left="-8" w:firstLine="8"/>
              <w:rPr>
                <w:noProof/>
              </w:rPr>
            </w:pPr>
          </w:p>
        </w:tc>
        <w:tc>
          <w:tcPr>
            <w:tcW w:w="759" w:type="dxa"/>
            <w:shd w:val="clear" w:color="auto" w:fill="auto"/>
          </w:tcPr>
          <w:p w14:paraId="5DB8A1D0" w14:textId="77777777" w:rsidR="004E7E81" w:rsidRPr="008E6DF5" w:rsidRDefault="004E7E81" w:rsidP="003534C2">
            <w:pPr>
              <w:ind w:left="-8" w:firstLine="8"/>
              <w:rPr>
                <w:noProof/>
              </w:rPr>
            </w:pPr>
          </w:p>
        </w:tc>
      </w:tr>
      <w:tr w:rsidR="004E7E81" w:rsidRPr="008E6DF5" w14:paraId="48B8870D" w14:textId="77777777" w:rsidTr="003534C2">
        <w:trPr>
          <w:cantSplit/>
          <w:tblHeader/>
        </w:trPr>
        <w:tc>
          <w:tcPr>
            <w:tcW w:w="4503" w:type="dxa"/>
            <w:shd w:val="clear" w:color="auto" w:fill="auto"/>
          </w:tcPr>
          <w:p w14:paraId="06A5BB5A" w14:textId="4520F09D" w:rsidR="004E7E81" w:rsidRPr="008E6DF5" w:rsidRDefault="00F0121F" w:rsidP="003534C2">
            <w:pPr>
              <w:tabs>
                <w:tab w:val="left" w:pos="426"/>
              </w:tabs>
              <w:ind w:left="426" w:hanging="426"/>
              <w:rPr>
                <w:noProof/>
              </w:rPr>
            </w:pPr>
            <w:r>
              <w:rPr>
                <w:rFonts w:cs="Arial"/>
                <w:noProof/>
                <w:szCs w:val="18"/>
              </w:rPr>
              <w:t>10</w:t>
            </w:r>
            <w:r w:rsidR="004E7E81" w:rsidRPr="008E6DF5">
              <w:rPr>
                <w:rFonts w:cs="Arial"/>
                <w:noProof/>
                <w:szCs w:val="18"/>
              </w:rPr>
              <w:t>.</w:t>
            </w:r>
            <w:r w:rsidR="004E7E81" w:rsidRPr="008E6DF5">
              <w:rPr>
                <w:rFonts w:cs="Arial"/>
                <w:noProof/>
                <w:szCs w:val="18"/>
              </w:rPr>
              <w:tab/>
              <w:t xml:space="preserve">Leverandøren skal loyalt støtte kunden i disse integrationer og konverteringer </w:t>
            </w:r>
            <w:r w:rsidR="000E26F8" w:rsidRPr="008E6DF5">
              <w:rPr>
                <w:rFonts w:cs="Arial"/>
                <w:noProof/>
                <w:szCs w:val="18"/>
              </w:rPr>
              <w:t xml:space="preserve">med kvalificerede medarbejdere </w:t>
            </w:r>
            <w:r w:rsidR="004E7E81" w:rsidRPr="008E6DF5">
              <w:rPr>
                <w:rFonts w:cs="Arial"/>
                <w:noProof/>
                <w:szCs w:val="18"/>
              </w:rPr>
              <w:t>til en fair pris.</w:t>
            </w:r>
          </w:p>
        </w:tc>
        <w:tc>
          <w:tcPr>
            <w:tcW w:w="3260" w:type="dxa"/>
            <w:shd w:val="clear" w:color="auto" w:fill="auto"/>
          </w:tcPr>
          <w:p w14:paraId="1F1126F7" w14:textId="77777777" w:rsidR="004E7E81" w:rsidRPr="008E6DF5" w:rsidRDefault="004E7E81" w:rsidP="003534C2">
            <w:pPr>
              <w:ind w:left="-8" w:firstLine="8"/>
              <w:rPr>
                <w:noProof/>
              </w:rPr>
            </w:pPr>
          </w:p>
        </w:tc>
        <w:tc>
          <w:tcPr>
            <w:tcW w:w="759" w:type="dxa"/>
            <w:shd w:val="clear" w:color="auto" w:fill="auto"/>
          </w:tcPr>
          <w:p w14:paraId="70109F34" w14:textId="77777777" w:rsidR="004E7E81" w:rsidRPr="008E6DF5" w:rsidRDefault="004E7E81" w:rsidP="003534C2">
            <w:pPr>
              <w:ind w:left="-8" w:firstLine="8"/>
              <w:rPr>
                <w:noProof/>
              </w:rPr>
            </w:pPr>
          </w:p>
        </w:tc>
      </w:tr>
    </w:tbl>
    <w:p w14:paraId="6A21CC9F" w14:textId="77777777" w:rsidR="00583BB5" w:rsidRPr="008E6DF5" w:rsidRDefault="00583BB5" w:rsidP="0097793B">
      <w:pPr>
        <w:rPr>
          <w:noProof/>
        </w:rPr>
      </w:pPr>
    </w:p>
    <w:p w14:paraId="2DB3D3DE" w14:textId="77777777" w:rsidR="00583BB5" w:rsidRPr="008E6DF5" w:rsidRDefault="00583BB5" w:rsidP="0097793B">
      <w:pPr>
        <w:rPr>
          <w:noProof/>
        </w:rPr>
      </w:pPr>
    </w:p>
    <w:p w14:paraId="66D3B8E6" w14:textId="77777777" w:rsidR="00583BB5" w:rsidRPr="008E6DF5" w:rsidRDefault="00583BB5" w:rsidP="0097793B">
      <w:pPr>
        <w:rPr>
          <w:noProof/>
        </w:rPr>
      </w:pPr>
    </w:p>
    <w:p w14:paraId="636933CF" w14:textId="77777777" w:rsidR="0097793B" w:rsidRPr="008E6DF5" w:rsidRDefault="0097793B" w:rsidP="0097793B">
      <w:pPr>
        <w:pStyle w:val="Heading2"/>
        <w:pageBreakBefore/>
        <w:numPr>
          <w:ilvl w:val="1"/>
          <w:numId w:val="1"/>
        </w:numPr>
        <w:rPr>
          <w:noProof/>
          <w:color w:val="3366FF"/>
        </w:rPr>
      </w:pPr>
      <w:bookmarkStart w:id="105" w:name="_Toc295242006"/>
      <w:r w:rsidRPr="008E6DF5">
        <w:rPr>
          <w:noProof/>
          <w:color w:val="3366FF"/>
        </w:rPr>
        <w:lastRenderedPageBreak/>
        <w:t xml:space="preserve"> </w:t>
      </w:r>
      <w:bookmarkStart w:id="106" w:name="_Toc347865071"/>
      <w:bookmarkStart w:id="107" w:name="_Toc52818198"/>
      <w:r w:rsidRPr="008E6DF5">
        <w:rPr>
          <w:noProof/>
          <w:color w:val="3366FF"/>
        </w:rPr>
        <w:t>SKS</w:t>
      </w:r>
      <w:bookmarkEnd w:id="105"/>
      <w:bookmarkEnd w:id="106"/>
      <w:bookmarkEnd w:id="107"/>
    </w:p>
    <w:p w14:paraId="55F56763" w14:textId="77777777" w:rsidR="0097793B" w:rsidRPr="008E6DF5" w:rsidRDefault="0097010C" w:rsidP="00583DF2">
      <w:pPr>
        <w:ind w:left="1418" w:hanging="1418"/>
        <w:rPr>
          <w:noProof/>
        </w:rPr>
      </w:pPr>
      <w:r w:rsidRPr="008E6DF5">
        <w:rPr>
          <w:b/>
          <w:bCs/>
          <w:noProof/>
        </w:rPr>
        <w:t>E</w:t>
      </w:r>
      <w:r w:rsidR="005E1F85" w:rsidRPr="008E6DF5">
        <w:rPr>
          <w:b/>
          <w:bCs/>
          <w:noProof/>
        </w:rPr>
        <w:t>-data</w:t>
      </w:r>
      <w:r w:rsidR="005E1F85" w:rsidRPr="008E6DF5">
        <w:rPr>
          <w:bCs/>
          <w:noProof/>
        </w:rPr>
        <w:t xml:space="preserve"> (eksterne data</w:t>
      </w:r>
      <w:r w:rsidR="005E1F85" w:rsidRPr="008E6DF5">
        <w:rPr>
          <w:b/>
          <w:bCs/>
          <w:noProof/>
        </w:rPr>
        <w:t>)</w:t>
      </w:r>
      <w:r w:rsidR="0097793B" w:rsidRPr="008E6DF5">
        <w:rPr>
          <w:b/>
          <w:bCs/>
          <w:noProof/>
        </w:rPr>
        <w:t xml:space="preserve">: </w:t>
      </w:r>
      <w:r w:rsidR="0097793B" w:rsidRPr="008E6DF5">
        <w:rPr>
          <w:noProof/>
          <w:color w:val="3366FF"/>
        </w:rPr>
        <w:t>SKS-tabellerne omfatter koder og tilsvarende navne for diagnoser, ydelser, behandlingsafdelinger, mv.</w:t>
      </w:r>
    </w:p>
    <w:p w14:paraId="428C1CFA" w14:textId="77777777" w:rsidR="0097793B" w:rsidRPr="008E6DF5" w:rsidRDefault="00016659" w:rsidP="00583DF2">
      <w:pPr>
        <w:ind w:left="1418" w:hanging="1418"/>
        <w:rPr>
          <w:noProof/>
        </w:rPr>
      </w:pPr>
      <w:r w:rsidRPr="008E6DF5">
        <w:rPr>
          <w:b/>
          <w:bCs/>
          <w:noProof/>
        </w:rPr>
        <w:t>Task</w:t>
      </w:r>
      <w:r w:rsidR="0097793B" w:rsidRPr="008E6DF5">
        <w:rPr>
          <w:b/>
          <w:bCs/>
          <w:noProof/>
        </w:rPr>
        <w:t>:</w:t>
      </w:r>
      <w:r w:rsidR="0097793B" w:rsidRPr="008E6DF5">
        <w:rPr>
          <w:noProof/>
        </w:rPr>
        <w:t xml:space="preserve"> </w:t>
      </w:r>
      <w:r w:rsidR="0097793B" w:rsidRPr="008E6DF5">
        <w:rPr>
          <w:noProof/>
        </w:rPr>
        <w:tab/>
      </w:r>
      <w:r w:rsidR="0097793B" w:rsidRPr="008E6DF5">
        <w:rPr>
          <w:noProof/>
          <w:color w:val="3366FF"/>
        </w:rPr>
        <w:t>Koder</w:t>
      </w:r>
      <w:r w:rsidR="005E1F85" w:rsidRPr="008E6DF5">
        <w:rPr>
          <w:noProof/>
          <w:color w:val="3366FF"/>
        </w:rPr>
        <w:t xml:space="preserve"> og nav</w:t>
      </w:r>
      <w:r w:rsidR="0097793B" w:rsidRPr="008E6DF5">
        <w:rPr>
          <w:noProof/>
          <w:color w:val="3366FF"/>
        </w:rPr>
        <w:t xml:space="preserve">ne bruges i de fleste </w:t>
      </w:r>
      <w:r w:rsidRPr="008E6DF5">
        <w:rPr>
          <w:noProof/>
          <w:color w:val="3366FF"/>
        </w:rPr>
        <w:t>task</w:t>
      </w:r>
      <w:r w:rsidR="0097793B" w:rsidRPr="008E6DF5">
        <w:rPr>
          <w:noProof/>
          <w:color w:val="3366FF"/>
        </w:rPr>
        <w:t>. Dog hentes oplysningerne om behandlingsafdelinger fra et andet system.</w:t>
      </w:r>
    </w:p>
    <w:p w14:paraId="14407EC3" w14:textId="77777777" w:rsidR="0097793B" w:rsidRPr="008E6DF5" w:rsidRDefault="0097793B" w:rsidP="00583DF2">
      <w:pPr>
        <w:ind w:left="1418" w:hanging="1418"/>
        <w:rPr>
          <w:noProof/>
        </w:rPr>
      </w:pPr>
      <w:r w:rsidRPr="008E6DF5">
        <w:rPr>
          <w:b/>
          <w:bCs/>
          <w:noProof/>
        </w:rPr>
        <w:t>E-</w:t>
      </w:r>
      <w:r w:rsidR="00583DF2" w:rsidRPr="008E6DF5">
        <w:rPr>
          <w:b/>
          <w:bCs/>
          <w:noProof/>
        </w:rPr>
        <w:t>support</w:t>
      </w:r>
      <w:r w:rsidRPr="008E6DF5">
        <w:rPr>
          <w:b/>
          <w:bCs/>
          <w:noProof/>
        </w:rPr>
        <w:t>:</w:t>
      </w:r>
      <w:r w:rsidRPr="008E6DF5">
        <w:rPr>
          <w:noProof/>
        </w:rPr>
        <w:t xml:space="preserve"> </w:t>
      </w:r>
      <w:r w:rsidRPr="008E6DF5">
        <w:rPr>
          <w:noProof/>
        </w:rPr>
        <w:tab/>
      </w:r>
      <w:r w:rsidR="000E26F8" w:rsidRPr="008E6DF5">
        <w:rPr>
          <w:noProof/>
          <w:color w:val="3366FF"/>
        </w:rPr>
        <w:t>T</w:t>
      </w:r>
      <w:r w:rsidRPr="008E6DF5">
        <w:rPr>
          <w:noProof/>
          <w:color w:val="3366FF"/>
        </w:rPr>
        <w:t>abellerne er offentligt tilgængelige fra Sundhedsstyrelsens web-site. Det er zip-tekstfiler med fast feltlængde. De er nærmere beskrevet på web-sitet.</w:t>
      </w:r>
    </w:p>
    <w:p w14:paraId="094BAD73" w14:textId="77777777" w:rsidR="0097793B" w:rsidRPr="008E6DF5" w:rsidRDefault="0097793B" w:rsidP="00583DF2">
      <w:pPr>
        <w:ind w:left="1418" w:hanging="1418"/>
        <w:rPr>
          <w:b/>
          <w:bCs/>
          <w:noProof/>
        </w:rPr>
      </w:pPr>
      <w:r w:rsidRPr="008E6DF5">
        <w:rPr>
          <w:b/>
          <w:bCs/>
          <w:noProof/>
        </w:rPr>
        <w:t xml:space="preserve">E-opdateringer: </w:t>
      </w:r>
      <w:r w:rsidRPr="008E6DF5">
        <w:rPr>
          <w:b/>
          <w:bCs/>
          <w:noProof/>
        </w:rPr>
        <w:tab/>
      </w:r>
      <w:r w:rsidRPr="008E6DF5">
        <w:rPr>
          <w:noProof/>
          <w:color w:val="3366FF"/>
        </w:rPr>
        <w:t>Afdelingsoplysningerne opdateres månedligt, de andre oplysninger ca. hver tredje måned.</w:t>
      </w:r>
    </w:p>
    <w:p w14:paraId="3749C781" w14:textId="77777777" w:rsidR="0097793B" w:rsidRPr="008E6DF5" w:rsidRDefault="0097793B" w:rsidP="00583DF2">
      <w:pPr>
        <w:ind w:left="1418" w:hanging="1418"/>
        <w:rPr>
          <w:noProof/>
          <w:color w:val="3366FF"/>
        </w:rPr>
      </w:pPr>
      <w:r w:rsidRPr="008E6DF5">
        <w:rPr>
          <w:b/>
          <w:bCs/>
          <w:noProof/>
        </w:rPr>
        <w:t>Data-volumen:</w:t>
      </w:r>
      <w:r w:rsidRPr="008E6DF5">
        <w:rPr>
          <w:b/>
          <w:bCs/>
          <w:noProof/>
        </w:rPr>
        <w:tab/>
      </w:r>
      <w:r w:rsidRPr="008E6DF5">
        <w:rPr>
          <w:noProof/>
          <w:color w:val="3366FF"/>
        </w:rPr>
        <w:t>SKS-tabellerne består af ca. 100.000 rækker, hver på omkring 100 tegn.</w:t>
      </w:r>
    </w:p>
    <w:p w14:paraId="24777895" w14:textId="77777777" w:rsidR="0097793B" w:rsidRPr="008E6DF5" w:rsidRDefault="0097793B" w:rsidP="0097793B">
      <w:pPr>
        <w:rPr>
          <w:noProof/>
        </w:rPr>
      </w:pPr>
    </w:p>
    <w:p w14:paraId="1659A201" w14:textId="77777777" w:rsidR="001D043B" w:rsidRPr="008E6DF5" w:rsidRDefault="001D043B" w:rsidP="0097793B">
      <w:pPr>
        <w:rPr>
          <w:noProof/>
          <w:sz w:val="24"/>
          <w:szCs w:val="24"/>
        </w:rPr>
      </w:pPr>
      <w:r w:rsidRPr="008E6DF5">
        <w:rPr>
          <w:noProof/>
          <w:sz w:val="24"/>
          <w:szCs w:val="24"/>
          <w:highlight w:val="yellow"/>
        </w:rPr>
        <w:t>Alternativ 1: Alle punkter overvejet</w:t>
      </w: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0BB1E50D"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07A8CAD9" w14:textId="77777777" w:rsidR="0097793B" w:rsidRPr="008E6DF5" w:rsidRDefault="007C7838" w:rsidP="00D910F1">
            <w:pPr>
              <w:keepNext/>
              <w:tabs>
                <w:tab w:val="left" w:pos="426"/>
              </w:tabs>
              <w:outlineLvl w:val="1"/>
              <w:rPr>
                <w:noProof/>
              </w:rPr>
            </w:pPr>
            <w:r w:rsidRPr="008E6DF5">
              <w:rPr>
                <w:noProof/>
              </w:rPr>
              <w:t>D</w:t>
            </w:r>
            <w:r w:rsidR="0097793B" w:rsidRPr="008E6DF5">
              <w:rPr>
                <w:noProof/>
              </w:rPr>
              <w:t>. Integrationsansvar:</w:t>
            </w:r>
          </w:p>
        </w:tc>
        <w:tc>
          <w:tcPr>
            <w:tcW w:w="3260" w:type="dxa"/>
            <w:tcBorders>
              <w:top w:val="single" w:sz="6" w:space="0" w:color="auto"/>
              <w:left w:val="single" w:sz="6" w:space="0" w:color="auto"/>
              <w:bottom w:val="single" w:sz="6" w:space="0" w:color="auto"/>
              <w:right w:val="single" w:sz="6" w:space="0" w:color="auto"/>
            </w:tcBorders>
          </w:tcPr>
          <w:p w14:paraId="717A8912"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04E9781F"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r w:rsidR="0097793B" w:rsidRPr="008E6DF5" w14:paraId="6892A66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2ACE882" w14:textId="77777777" w:rsidR="0097793B" w:rsidRPr="008E6DF5" w:rsidRDefault="0097793B" w:rsidP="00D910F1">
            <w:pPr>
              <w:tabs>
                <w:tab w:val="left" w:pos="426"/>
              </w:tabs>
              <w:ind w:left="426" w:hanging="426"/>
              <w:rPr>
                <w:noProof/>
              </w:rPr>
            </w:pPr>
            <w:r w:rsidRPr="008E6DF5">
              <w:rPr>
                <w:noProof/>
              </w:rPr>
              <w:t>1.</w:t>
            </w:r>
            <w:r w:rsidRPr="008E6DF5">
              <w:rPr>
                <w:noProof/>
              </w:rPr>
              <w:tab/>
            </w:r>
            <w:r w:rsidRPr="008E6DF5">
              <w:rPr>
                <w:noProof/>
                <w:color w:val="3366FF"/>
              </w:rPr>
              <w:t>Leverandøren skal integrere med de relevante SKS-tabeller.</w:t>
            </w:r>
          </w:p>
        </w:tc>
        <w:tc>
          <w:tcPr>
            <w:tcW w:w="3260" w:type="dxa"/>
            <w:tcBorders>
              <w:top w:val="single" w:sz="6" w:space="0" w:color="auto"/>
              <w:left w:val="single" w:sz="6" w:space="0" w:color="auto"/>
              <w:bottom w:val="single" w:sz="6" w:space="0" w:color="auto"/>
              <w:right w:val="single" w:sz="6" w:space="0" w:color="auto"/>
            </w:tcBorders>
          </w:tcPr>
          <w:p w14:paraId="7E609352" w14:textId="77777777" w:rsidR="0097793B" w:rsidRPr="008E6DF5" w:rsidRDefault="0097793B" w:rsidP="00D910F1">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5A00B7A9" w14:textId="77777777" w:rsidR="0097793B" w:rsidRPr="008E6DF5" w:rsidRDefault="0097793B" w:rsidP="00D910F1">
            <w:pPr>
              <w:ind w:left="-8" w:firstLine="8"/>
              <w:rPr>
                <w:noProof/>
              </w:rPr>
            </w:pPr>
          </w:p>
        </w:tc>
      </w:tr>
    </w:tbl>
    <w:p w14:paraId="5D07DA92"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2BDF7ECC"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1159029C" w14:textId="77777777" w:rsidR="0097793B" w:rsidRPr="008E6DF5" w:rsidRDefault="007C7838" w:rsidP="00D910F1">
            <w:pPr>
              <w:keepNext/>
              <w:tabs>
                <w:tab w:val="left" w:pos="426"/>
              </w:tabs>
              <w:outlineLvl w:val="1"/>
              <w:rPr>
                <w:noProof/>
              </w:rPr>
            </w:pPr>
            <w:r w:rsidRPr="008E6DF5">
              <w:rPr>
                <w:noProof/>
              </w:rPr>
              <w:t>E</w:t>
            </w:r>
            <w:r w:rsidR="0097793B" w:rsidRPr="008E6DF5">
              <w:rPr>
                <w:noProof/>
              </w:rPr>
              <w:t xml:space="preserve">. </w:t>
            </w:r>
            <w:r w:rsidR="00016659" w:rsidRPr="008E6DF5">
              <w:rPr>
                <w:noProof/>
              </w:rPr>
              <w:t>Task</w:t>
            </w:r>
            <w:r w:rsidR="0097793B" w:rsidRPr="008E6DF5">
              <w:rPr>
                <w:noProof/>
              </w:rPr>
              <w:t xml:space="preserve"> der skal støttes: Ingen specielle.</w:t>
            </w:r>
          </w:p>
        </w:tc>
        <w:tc>
          <w:tcPr>
            <w:tcW w:w="3260" w:type="dxa"/>
            <w:tcBorders>
              <w:top w:val="single" w:sz="6" w:space="0" w:color="auto"/>
              <w:left w:val="single" w:sz="6" w:space="0" w:color="auto"/>
              <w:bottom w:val="single" w:sz="6" w:space="0" w:color="auto"/>
              <w:right w:val="single" w:sz="6" w:space="0" w:color="auto"/>
            </w:tcBorders>
          </w:tcPr>
          <w:p w14:paraId="1EC5DFE8"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282B9AD4"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bl>
    <w:p w14:paraId="38103266"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114AE74D"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606A482C" w14:textId="77777777" w:rsidR="0097793B" w:rsidRPr="008E6DF5" w:rsidRDefault="007C7838" w:rsidP="00D910F1">
            <w:pPr>
              <w:keepNext/>
              <w:tabs>
                <w:tab w:val="left" w:pos="426"/>
              </w:tabs>
              <w:outlineLvl w:val="1"/>
              <w:rPr>
                <w:noProof/>
              </w:rPr>
            </w:pPr>
            <w:r w:rsidRPr="008E6DF5">
              <w:rPr>
                <w:noProof/>
              </w:rPr>
              <w:t>F</w:t>
            </w:r>
            <w:r w:rsidR="0097793B" w:rsidRPr="008E6DF5">
              <w:rPr>
                <w:noProof/>
              </w:rPr>
              <w:t xml:space="preserve">. Data-import: </w:t>
            </w:r>
          </w:p>
        </w:tc>
        <w:tc>
          <w:tcPr>
            <w:tcW w:w="3260" w:type="dxa"/>
            <w:tcBorders>
              <w:top w:val="single" w:sz="6" w:space="0" w:color="auto"/>
              <w:left w:val="single" w:sz="6" w:space="0" w:color="auto"/>
              <w:bottom w:val="single" w:sz="6" w:space="0" w:color="auto"/>
              <w:right w:val="single" w:sz="6" w:space="0" w:color="auto"/>
            </w:tcBorders>
          </w:tcPr>
          <w:p w14:paraId="685FA702"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3896EE90"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r w:rsidR="0097793B" w:rsidRPr="008E6DF5" w14:paraId="3707A48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198386A" w14:textId="77777777" w:rsidR="0097793B" w:rsidRPr="008E6DF5" w:rsidRDefault="0097793B" w:rsidP="00D910F1">
            <w:pPr>
              <w:keepNext/>
              <w:tabs>
                <w:tab w:val="left" w:pos="426"/>
              </w:tabs>
              <w:ind w:left="426" w:hanging="426"/>
              <w:outlineLvl w:val="1"/>
              <w:rPr>
                <w:noProof/>
              </w:rPr>
            </w:pPr>
            <w:r w:rsidRPr="008E6DF5">
              <w:rPr>
                <w:noProof/>
              </w:rPr>
              <w:t>2.</w:t>
            </w:r>
            <w:r w:rsidRPr="008E6DF5">
              <w:rPr>
                <w:noProof/>
              </w:rPr>
              <w:tab/>
            </w:r>
            <w:r w:rsidRPr="008E6DF5">
              <w:rPr>
                <w:noProof/>
                <w:color w:val="3366FF"/>
              </w:rPr>
              <w:t>Alle koder og navne skal overføres undtagen afdelingsoplysningerne.</w:t>
            </w:r>
          </w:p>
        </w:tc>
        <w:tc>
          <w:tcPr>
            <w:tcW w:w="3260" w:type="dxa"/>
            <w:tcBorders>
              <w:top w:val="single" w:sz="6" w:space="0" w:color="auto"/>
              <w:left w:val="single" w:sz="6" w:space="0" w:color="auto"/>
              <w:bottom w:val="single" w:sz="6" w:space="0" w:color="auto"/>
              <w:right w:val="single" w:sz="6" w:space="0" w:color="auto"/>
            </w:tcBorders>
          </w:tcPr>
          <w:p w14:paraId="47B8D9E7" w14:textId="77777777" w:rsidR="0097793B" w:rsidRPr="008E6DF5" w:rsidRDefault="0097793B" w:rsidP="00D910F1">
            <w:pPr>
              <w:keepNext/>
              <w:tabs>
                <w:tab w:val="left" w:pos="426"/>
              </w:tabs>
              <w:outlineLvl w:val="1"/>
              <w:rPr>
                <w:noProof/>
              </w:rPr>
            </w:pPr>
          </w:p>
        </w:tc>
        <w:tc>
          <w:tcPr>
            <w:tcW w:w="759" w:type="dxa"/>
            <w:tcBorders>
              <w:top w:val="single" w:sz="6" w:space="0" w:color="auto"/>
              <w:left w:val="single" w:sz="6" w:space="0" w:color="auto"/>
              <w:bottom w:val="single" w:sz="6" w:space="0" w:color="auto"/>
              <w:right w:val="single" w:sz="6" w:space="0" w:color="auto"/>
            </w:tcBorders>
          </w:tcPr>
          <w:p w14:paraId="198C50E2" w14:textId="77777777" w:rsidR="0097793B" w:rsidRPr="008E6DF5" w:rsidRDefault="0097793B" w:rsidP="00D910F1">
            <w:pPr>
              <w:keepNext/>
              <w:tabs>
                <w:tab w:val="left" w:pos="426"/>
              </w:tabs>
              <w:outlineLvl w:val="1"/>
              <w:rPr>
                <w:noProof/>
              </w:rPr>
            </w:pPr>
          </w:p>
        </w:tc>
      </w:tr>
    </w:tbl>
    <w:p w14:paraId="3B3E9765"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3794"/>
        <w:gridCol w:w="3969"/>
        <w:gridCol w:w="759"/>
      </w:tblGrid>
      <w:tr w:rsidR="0097793B" w:rsidRPr="008E6DF5" w14:paraId="58444C51" w14:textId="77777777" w:rsidTr="000821F3">
        <w:trPr>
          <w:cantSplit/>
          <w:tblHeader/>
        </w:trPr>
        <w:tc>
          <w:tcPr>
            <w:tcW w:w="3794" w:type="dxa"/>
            <w:tcBorders>
              <w:top w:val="single" w:sz="6" w:space="0" w:color="auto"/>
              <w:left w:val="single" w:sz="6" w:space="0" w:color="auto"/>
              <w:bottom w:val="single" w:sz="6" w:space="0" w:color="auto"/>
              <w:right w:val="single" w:sz="6" w:space="0" w:color="auto"/>
            </w:tcBorders>
          </w:tcPr>
          <w:p w14:paraId="6B42CFCF" w14:textId="77777777" w:rsidR="0097793B" w:rsidRPr="008E6DF5" w:rsidRDefault="007C7838" w:rsidP="00D910F1">
            <w:pPr>
              <w:keepNext/>
              <w:tabs>
                <w:tab w:val="left" w:pos="426"/>
              </w:tabs>
              <w:outlineLvl w:val="1"/>
              <w:rPr>
                <w:noProof/>
              </w:rPr>
            </w:pPr>
            <w:r w:rsidRPr="008E6DF5">
              <w:rPr>
                <w:noProof/>
              </w:rPr>
              <w:t>G</w:t>
            </w:r>
            <w:r w:rsidR="0097793B" w:rsidRPr="008E6DF5">
              <w:rPr>
                <w:noProof/>
              </w:rPr>
              <w:t>. Data-aktualitet:</w:t>
            </w:r>
          </w:p>
        </w:tc>
        <w:tc>
          <w:tcPr>
            <w:tcW w:w="3969" w:type="dxa"/>
            <w:tcBorders>
              <w:top w:val="single" w:sz="6" w:space="0" w:color="auto"/>
              <w:left w:val="single" w:sz="6" w:space="0" w:color="auto"/>
              <w:bottom w:val="single" w:sz="6" w:space="0" w:color="auto"/>
              <w:right w:val="single" w:sz="6" w:space="0" w:color="auto"/>
            </w:tcBorders>
          </w:tcPr>
          <w:p w14:paraId="7D2B3B65"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7E9293FD"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r w:rsidR="0097793B" w:rsidRPr="008E6DF5" w14:paraId="2BF27636" w14:textId="77777777" w:rsidTr="000821F3">
        <w:trPr>
          <w:cantSplit/>
        </w:trPr>
        <w:tc>
          <w:tcPr>
            <w:tcW w:w="3794" w:type="dxa"/>
            <w:tcBorders>
              <w:top w:val="single" w:sz="6" w:space="0" w:color="auto"/>
              <w:left w:val="single" w:sz="6" w:space="0" w:color="auto"/>
              <w:bottom w:val="single" w:sz="6" w:space="0" w:color="auto"/>
              <w:right w:val="single" w:sz="6" w:space="0" w:color="auto"/>
            </w:tcBorders>
          </w:tcPr>
          <w:p w14:paraId="4F309F8F" w14:textId="77777777" w:rsidR="0097793B" w:rsidRPr="008E6DF5" w:rsidRDefault="0097793B" w:rsidP="00D910F1">
            <w:pPr>
              <w:tabs>
                <w:tab w:val="left" w:pos="426"/>
              </w:tabs>
              <w:ind w:left="426" w:hanging="426"/>
              <w:rPr>
                <w:noProof/>
              </w:rPr>
            </w:pPr>
            <w:r w:rsidRPr="008E6DF5">
              <w:rPr>
                <w:noProof/>
              </w:rPr>
              <w:t>3.</w:t>
            </w:r>
            <w:r w:rsidRPr="008E6DF5">
              <w:rPr>
                <w:noProof/>
              </w:rPr>
              <w:tab/>
            </w:r>
            <w:r w:rsidRPr="008E6DF5">
              <w:rPr>
                <w:noProof/>
                <w:color w:val="3366FF"/>
              </w:rPr>
              <w:t>S-data bør ikke være ældre end en uge.</w:t>
            </w:r>
          </w:p>
        </w:tc>
        <w:tc>
          <w:tcPr>
            <w:tcW w:w="3969" w:type="dxa"/>
            <w:tcBorders>
              <w:top w:val="single" w:sz="6" w:space="0" w:color="auto"/>
              <w:left w:val="single" w:sz="6" w:space="0" w:color="auto"/>
              <w:bottom w:val="single" w:sz="6" w:space="0" w:color="auto"/>
              <w:right w:val="single" w:sz="6" w:space="0" w:color="auto"/>
            </w:tcBorders>
          </w:tcPr>
          <w:p w14:paraId="17660C84" w14:textId="77777777" w:rsidR="0097793B" w:rsidRPr="008E6DF5" w:rsidRDefault="0097793B" w:rsidP="00D910F1">
            <w:pPr>
              <w:ind w:left="-8" w:firstLine="8"/>
              <w:rPr>
                <w:noProof/>
                <w:color w:val="3366FF"/>
              </w:rPr>
            </w:pPr>
            <w:r w:rsidRPr="008E6DF5">
              <w:rPr>
                <w:noProof/>
                <w:color w:val="3366FF"/>
              </w:rPr>
              <w:t>Systemet importerer E-data hver __ dag.</w:t>
            </w:r>
          </w:p>
          <w:p w14:paraId="40FAD615" w14:textId="77777777" w:rsidR="0097793B" w:rsidRPr="008E6DF5" w:rsidRDefault="0097793B" w:rsidP="00D910F1">
            <w:pPr>
              <w:ind w:left="-8" w:firstLine="8"/>
              <w:rPr>
                <w:noProof/>
              </w:rPr>
            </w:pPr>
            <w:r w:rsidRPr="008E6DF5">
              <w:rPr>
                <w:noProof/>
                <w:color w:val="3366FF"/>
              </w:rPr>
              <w:t>Eller: Driftsafdelingen starter overførslen når Sundhedsstyrelsen annoncerer at data er tilgængelige.</w:t>
            </w:r>
          </w:p>
        </w:tc>
        <w:tc>
          <w:tcPr>
            <w:tcW w:w="759" w:type="dxa"/>
            <w:tcBorders>
              <w:top w:val="single" w:sz="6" w:space="0" w:color="auto"/>
              <w:left w:val="single" w:sz="6" w:space="0" w:color="auto"/>
              <w:bottom w:val="single" w:sz="6" w:space="0" w:color="auto"/>
              <w:right w:val="single" w:sz="6" w:space="0" w:color="auto"/>
            </w:tcBorders>
          </w:tcPr>
          <w:p w14:paraId="71F3AAF5" w14:textId="77777777" w:rsidR="0097793B" w:rsidRPr="008E6DF5" w:rsidRDefault="0097793B" w:rsidP="00D910F1">
            <w:pPr>
              <w:ind w:left="-8" w:firstLine="8"/>
              <w:rPr>
                <w:noProof/>
              </w:rPr>
            </w:pPr>
          </w:p>
        </w:tc>
      </w:tr>
      <w:tr w:rsidR="0097793B" w:rsidRPr="008E6DF5" w14:paraId="2B857A2F" w14:textId="77777777" w:rsidTr="000821F3">
        <w:trPr>
          <w:cantSplit/>
        </w:trPr>
        <w:tc>
          <w:tcPr>
            <w:tcW w:w="3794" w:type="dxa"/>
            <w:tcBorders>
              <w:top w:val="single" w:sz="6" w:space="0" w:color="auto"/>
              <w:left w:val="single" w:sz="6" w:space="0" w:color="auto"/>
              <w:bottom w:val="single" w:sz="6" w:space="0" w:color="auto"/>
              <w:right w:val="single" w:sz="6" w:space="0" w:color="auto"/>
            </w:tcBorders>
          </w:tcPr>
          <w:p w14:paraId="0FADBD2D" w14:textId="77777777" w:rsidR="0097793B" w:rsidRPr="008E6DF5" w:rsidRDefault="0097793B" w:rsidP="00D910F1">
            <w:pPr>
              <w:tabs>
                <w:tab w:val="left" w:pos="426"/>
              </w:tabs>
              <w:ind w:left="426" w:hanging="426"/>
              <w:rPr>
                <w:noProof/>
              </w:rPr>
            </w:pPr>
            <w:r w:rsidRPr="008E6DF5">
              <w:rPr>
                <w:noProof/>
              </w:rPr>
              <w:t>3p.</w:t>
            </w:r>
            <w:r w:rsidRPr="008E6DF5">
              <w:rPr>
                <w:noProof/>
              </w:rPr>
              <w:tab/>
            </w:r>
            <w:r w:rsidRPr="008E6DF5">
              <w:rPr>
                <w:noProof/>
                <w:color w:val="3366FF"/>
              </w:rPr>
              <w:t>Det sker at nye SKS-data er i konflikt med lokalt definerede koder.</w:t>
            </w:r>
          </w:p>
        </w:tc>
        <w:tc>
          <w:tcPr>
            <w:tcW w:w="3969" w:type="dxa"/>
            <w:tcBorders>
              <w:top w:val="single" w:sz="6" w:space="0" w:color="auto"/>
              <w:left w:val="single" w:sz="6" w:space="0" w:color="auto"/>
              <w:bottom w:val="single" w:sz="6" w:space="0" w:color="auto"/>
              <w:right w:val="single" w:sz="6" w:space="0" w:color="auto"/>
            </w:tcBorders>
          </w:tcPr>
          <w:p w14:paraId="173F2CBC" w14:textId="77777777" w:rsidR="0097793B" w:rsidRPr="008E6DF5" w:rsidRDefault="0097793B" w:rsidP="00D910F1">
            <w:pPr>
              <w:ind w:left="-8" w:firstLine="8"/>
              <w:rPr>
                <w:noProof/>
                <w:color w:val="3366FF"/>
              </w:rPr>
            </w:pPr>
            <w:r w:rsidRPr="008E6DF5">
              <w:rPr>
                <w:noProof/>
                <w:color w:val="3366FF"/>
              </w:rPr>
              <w:t>Driftsafdelingen kan rulle SKS-data tilbage til forrige version.</w:t>
            </w:r>
          </w:p>
          <w:p w14:paraId="6DA3E36A" w14:textId="77777777" w:rsidR="0097793B" w:rsidRPr="008E6DF5" w:rsidRDefault="0097793B" w:rsidP="00D910F1">
            <w:pPr>
              <w:ind w:left="-8" w:firstLine="8"/>
              <w:rPr>
                <w:noProof/>
                <w:color w:val="3366FF"/>
              </w:rPr>
            </w:pPr>
            <w:r w:rsidRPr="008E6DF5">
              <w:rPr>
                <w:noProof/>
                <w:color w:val="3366FF"/>
              </w:rPr>
              <w:t>Eller: Lokale koder har et mærke så de ikke giver konflikt.</w:t>
            </w:r>
          </w:p>
        </w:tc>
        <w:tc>
          <w:tcPr>
            <w:tcW w:w="759" w:type="dxa"/>
            <w:tcBorders>
              <w:top w:val="single" w:sz="6" w:space="0" w:color="auto"/>
              <w:left w:val="single" w:sz="6" w:space="0" w:color="auto"/>
              <w:bottom w:val="single" w:sz="6" w:space="0" w:color="auto"/>
              <w:right w:val="single" w:sz="6" w:space="0" w:color="auto"/>
            </w:tcBorders>
          </w:tcPr>
          <w:p w14:paraId="43583F69" w14:textId="77777777" w:rsidR="0097793B" w:rsidRPr="008E6DF5" w:rsidRDefault="0097793B" w:rsidP="00D910F1">
            <w:pPr>
              <w:ind w:left="-8" w:firstLine="8"/>
              <w:rPr>
                <w:noProof/>
              </w:rPr>
            </w:pPr>
          </w:p>
        </w:tc>
      </w:tr>
      <w:tr w:rsidR="0097793B" w:rsidRPr="008E6DF5" w14:paraId="0386EE57" w14:textId="77777777" w:rsidTr="000821F3">
        <w:trPr>
          <w:cantSplit/>
        </w:trPr>
        <w:tc>
          <w:tcPr>
            <w:tcW w:w="3794" w:type="dxa"/>
            <w:tcBorders>
              <w:top w:val="single" w:sz="6" w:space="0" w:color="auto"/>
              <w:left w:val="single" w:sz="6" w:space="0" w:color="auto"/>
              <w:bottom w:val="single" w:sz="6" w:space="0" w:color="auto"/>
              <w:right w:val="single" w:sz="6" w:space="0" w:color="auto"/>
            </w:tcBorders>
          </w:tcPr>
          <w:p w14:paraId="3AAD2B26" w14:textId="77777777" w:rsidR="0097793B" w:rsidRPr="008E6DF5" w:rsidRDefault="0097793B" w:rsidP="000821F3">
            <w:pPr>
              <w:tabs>
                <w:tab w:val="left" w:pos="426"/>
              </w:tabs>
              <w:ind w:left="426" w:hanging="426"/>
              <w:rPr>
                <w:noProof/>
              </w:rPr>
            </w:pPr>
            <w:r w:rsidRPr="008E6DF5">
              <w:rPr>
                <w:noProof/>
              </w:rPr>
              <w:t>4.</w:t>
            </w:r>
            <w:r w:rsidRPr="008E6DF5">
              <w:rPr>
                <w:noProof/>
              </w:rPr>
              <w:tab/>
              <w:t xml:space="preserve">I særlige tilfælde kan der være behov for </w:t>
            </w:r>
            <w:r w:rsidR="000821F3" w:rsidRPr="008E6DF5">
              <w:rPr>
                <w:noProof/>
              </w:rPr>
              <w:t>bedre</w:t>
            </w:r>
            <w:r w:rsidRPr="008E6DF5">
              <w:rPr>
                <w:noProof/>
              </w:rPr>
              <w:t xml:space="preserve"> data-aktualitet.</w:t>
            </w:r>
          </w:p>
        </w:tc>
        <w:tc>
          <w:tcPr>
            <w:tcW w:w="3969" w:type="dxa"/>
            <w:tcBorders>
              <w:top w:val="single" w:sz="6" w:space="0" w:color="auto"/>
              <w:left w:val="single" w:sz="6" w:space="0" w:color="auto"/>
              <w:bottom w:val="single" w:sz="6" w:space="0" w:color="auto"/>
              <w:right w:val="single" w:sz="6" w:space="0" w:color="auto"/>
            </w:tcBorders>
          </w:tcPr>
          <w:p w14:paraId="205D34FC" w14:textId="77777777" w:rsidR="0097793B" w:rsidRPr="008E6DF5" w:rsidRDefault="0097793B" w:rsidP="00D910F1">
            <w:pPr>
              <w:ind w:left="-8" w:firstLine="8"/>
              <w:rPr>
                <w:noProof/>
              </w:rPr>
            </w:pPr>
            <w:r w:rsidRPr="008E6DF5">
              <w:rPr>
                <w:noProof/>
              </w:rPr>
              <w:t>Driftsafdelingen kan starte en overførsel.</w:t>
            </w:r>
          </w:p>
        </w:tc>
        <w:tc>
          <w:tcPr>
            <w:tcW w:w="759" w:type="dxa"/>
            <w:tcBorders>
              <w:top w:val="single" w:sz="6" w:space="0" w:color="auto"/>
              <w:left w:val="single" w:sz="6" w:space="0" w:color="auto"/>
              <w:bottom w:val="single" w:sz="6" w:space="0" w:color="auto"/>
              <w:right w:val="single" w:sz="6" w:space="0" w:color="auto"/>
            </w:tcBorders>
          </w:tcPr>
          <w:p w14:paraId="32C67BC4" w14:textId="77777777" w:rsidR="0097793B" w:rsidRPr="008E6DF5" w:rsidRDefault="0097793B" w:rsidP="00D910F1">
            <w:pPr>
              <w:ind w:left="-8" w:firstLine="8"/>
              <w:rPr>
                <w:noProof/>
              </w:rPr>
            </w:pPr>
          </w:p>
        </w:tc>
      </w:tr>
    </w:tbl>
    <w:p w14:paraId="6A7234CD"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30232A" w:rsidRPr="008E6DF5" w14:paraId="77B0CF54"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A609B54" w14:textId="77777777" w:rsidR="0030232A" w:rsidRPr="008E6DF5" w:rsidRDefault="0030232A" w:rsidP="0011281D">
            <w:pPr>
              <w:keepNext/>
              <w:tabs>
                <w:tab w:val="left" w:pos="426"/>
              </w:tabs>
              <w:outlineLvl w:val="1"/>
              <w:rPr>
                <w:noProof/>
              </w:rPr>
            </w:pPr>
            <w:r w:rsidRPr="008E6DF5">
              <w:rPr>
                <w:noProof/>
              </w:rPr>
              <w:t>H. Svartider ved import: Ingen krav.</w:t>
            </w:r>
          </w:p>
        </w:tc>
        <w:tc>
          <w:tcPr>
            <w:tcW w:w="3260" w:type="dxa"/>
            <w:tcBorders>
              <w:top w:val="single" w:sz="6" w:space="0" w:color="auto"/>
              <w:left w:val="single" w:sz="6" w:space="0" w:color="auto"/>
              <w:bottom w:val="single" w:sz="6" w:space="0" w:color="auto"/>
              <w:right w:val="single" w:sz="6" w:space="0" w:color="auto"/>
            </w:tcBorders>
          </w:tcPr>
          <w:p w14:paraId="2733ACD9" w14:textId="77777777" w:rsidR="0030232A" w:rsidRPr="008E6DF5" w:rsidRDefault="0030232A" w:rsidP="0011281D">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047AD7AE" w14:textId="77777777" w:rsidR="0030232A" w:rsidRPr="008E6DF5" w:rsidRDefault="007829FD" w:rsidP="0011281D">
            <w:pPr>
              <w:keepNext/>
              <w:tabs>
                <w:tab w:val="left" w:pos="426"/>
              </w:tabs>
              <w:outlineLvl w:val="1"/>
              <w:rPr>
                <w:noProof/>
              </w:rPr>
            </w:pPr>
            <w:r w:rsidRPr="008E6DF5">
              <w:rPr>
                <w:noProof/>
              </w:rPr>
              <w:t>Kode</w:t>
            </w:r>
            <w:r w:rsidR="0030232A" w:rsidRPr="008E6DF5">
              <w:rPr>
                <w:noProof/>
              </w:rPr>
              <w:t>:</w:t>
            </w:r>
          </w:p>
        </w:tc>
      </w:tr>
    </w:tbl>
    <w:p w14:paraId="550EAE4B" w14:textId="77777777" w:rsidR="0030232A" w:rsidRPr="008E6DF5" w:rsidRDefault="0030232A" w:rsidP="0030232A">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60E86D24"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F4158ED" w14:textId="77777777" w:rsidR="0097793B" w:rsidRPr="008E6DF5" w:rsidRDefault="0030232A" w:rsidP="00D910F1">
            <w:pPr>
              <w:keepNext/>
              <w:tabs>
                <w:tab w:val="left" w:pos="426"/>
              </w:tabs>
              <w:outlineLvl w:val="1"/>
              <w:rPr>
                <w:noProof/>
              </w:rPr>
            </w:pPr>
            <w:r w:rsidRPr="008E6DF5">
              <w:rPr>
                <w:noProof/>
              </w:rPr>
              <w:t>I</w:t>
            </w:r>
            <w:r w:rsidR="0097793B" w:rsidRPr="008E6DF5">
              <w:rPr>
                <w:noProof/>
              </w:rPr>
              <w:t>. Data-eksport: Ingen.</w:t>
            </w:r>
          </w:p>
        </w:tc>
        <w:tc>
          <w:tcPr>
            <w:tcW w:w="3260" w:type="dxa"/>
            <w:tcBorders>
              <w:top w:val="single" w:sz="6" w:space="0" w:color="auto"/>
              <w:left w:val="single" w:sz="6" w:space="0" w:color="auto"/>
              <w:bottom w:val="single" w:sz="6" w:space="0" w:color="auto"/>
              <w:right w:val="single" w:sz="6" w:space="0" w:color="auto"/>
            </w:tcBorders>
          </w:tcPr>
          <w:p w14:paraId="78FD423A"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26E2ABE0"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bl>
    <w:p w14:paraId="4FAFE3D5"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0788E63A"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9C42F7B" w14:textId="77777777" w:rsidR="0097793B" w:rsidRPr="008E6DF5" w:rsidRDefault="0030232A" w:rsidP="00D910F1">
            <w:pPr>
              <w:keepNext/>
              <w:tabs>
                <w:tab w:val="left" w:pos="426"/>
              </w:tabs>
              <w:outlineLvl w:val="1"/>
              <w:rPr>
                <w:noProof/>
              </w:rPr>
            </w:pPr>
            <w:r w:rsidRPr="008E6DF5">
              <w:rPr>
                <w:noProof/>
              </w:rPr>
              <w:t>J</w:t>
            </w:r>
            <w:r w:rsidR="0097793B" w:rsidRPr="008E6DF5">
              <w:rPr>
                <w:noProof/>
              </w:rPr>
              <w:t>. Svartider ved eksport: Ikke aktuelt.</w:t>
            </w:r>
          </w:p>
        </w:tc>
        <w:tc>
          <w:tcPr>
            <w:tcW w:w="3260" w:type="dxa"/>
            <w:tcBorders>
              <w:top w:val="single" w:sz="6" w:space="0" w:color="auto"/>
              <w:left w:val="single" w:sz="6" w:space="0" w:color="auto"/>
              <w:bottom w:val="single" w:sz="6" w:space="0" w:color="auto"/>
              <w:right w:val="single" w:sz="6" w:space="0" w:color="auto"/>
            </w:tcBorders>
          </w:tcPr>
          <w:p w14:paraId="665E5800"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4C62DB6E"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bl>
    <w:p w14:paraId="29F4FBB0"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4F0B4A03"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66866C1" w14:textId="77777777" w:rsidR="0097793B" w:rsidRPr="008E6DF5" w:rsidRDefault="0030232A" w:rsidP="00D910F1">
            <w:pPr>
              <w:keepNext/>
              <w:tabs>
                <w:tab w:val="left" w:pos="426"/>
              </w:tabs>
              <w:outlineLvl w:val="1"/>
              <w:rPr>
                <w:noProof/>
              </w:rPr>
            </w:pPr>
            <w:r w:rsidRPr="008E6DF5">
              <w:rPr>
                <w:noProof/>
              </w:rPr>
              <w:t>K</w:t>
            </w:r>
            <w:r w:rsidR="0097793B" w:rsidRPr="008E6DF5">
              <w:rPr>
                <w:noProof/>
              </w:rPr>
              <w:t>. Andre funktioner: Ingen krav.</w:t>
            </w:r>
          </w:p>
        </w:tc>
        <w:tc>
          <w:tcPr>
            <w:tcW w:w="3260" w:type="dxa"/>
            <w:tcBorders>
              <w:top w:val="single" w:sz="6" w:space="0" w:color="auto"/>
              <w:left w:val="single" w:sz="6" w:space="0" w:color="auto"/>
              <w:bottom w:val="single" w:sz="6" w:space="0" w:color="auto"/>
              <w:right w:val="single" w:sz="6" w:space="0" w:color="auto"/>
            </w:tcBorders>
          </w:tcPr>
          <w:p w14:paraId="5E3ACF75" w14:textId="77777777" w:rsidR="0097793B" w:rsidRPr="008E6DF5" w:rsidRDefault="00CC163C"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11359113"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bl>
    <w:p w14:paraId="7F233332" w14:textId="77777777" w:rsidR="0097793B" w:rsidRPr="008E6DF5" w:rsidRDefault="0097793B" w:rsidP="0097793B">
      <w:pPr>
        <w:rPr>
          <w:noProof/>
        </w:rPr>
      </w:pPr>
    </w:p>
    <w:p w14:paraId="04700AC4" w14:textId="77777777" w:rsidR="00B071B1" w:rsidRPr="008E6DF5" w:rsidRDefault="00B071B1" w:rsidP="0097793B">
      <w:pPr>
        <w:rPr>
          <w:noProof/>
        </w:rPr>
      </w:pPr>
    </w:p>
    <w:p w14:paraId="5959AF95" w14:textId="77777777" w:rsidR="0097793B" w:rsidRPr="008E6DF5" w:rsidRDefault="0097793B" w:rsidP="0097793B">
      <w:pPr>
        <w:rPr>
          <w:noProof/>
        </w:rPr>
      </w:pPr>
    </w:p>
    <w:p w14:paraId="60B1D1AD" w14:textId="77777777" w:rsidR="00B071B1" w:rsidRPr="008E6DF5" w:rsidRDefault="00B071B1" w:rsidP="0097793B">
      <w:pPr>
        <w:rPr>
          <w:noProof/>
          <w:sz w:val="24"/>
          <w:szCs w:val="24"/>
        </w:rPr>
      </w:pPr>
      <w:r w:rsidRPr="008E6DF5">
        <w:rPr>
          <w:noProof/>
          <w:sz w:val="24"/>
          <w:szCs w:val="24"/>
          <w:highlight w:val="yellow"/>
        </w:rPr>
        <w:t>Alternativ</w:t>
      </w:r>
      <w:r w:rsidR="001D043B" w:rsidRPr="008E6DF5">
        <w:rPr>
          <w:noProof/>
          <w:sz w:val="24"/>
          <w:szCs w:val="24"/>
          <w:highlight w:val="yellow"/>
        </w:rPr>
        <w:t xml:space="preserve"> 2: D</w:t>
      </w:r>
      <w:r w:rsidRPr="008E6DF5">
        <w:rPr>
          <w:noProof/>
          <w:sz w:val="24"/>
          <w:szCs w:val="24"/>
          <w:highlight w:val="yellow"/>
        </w:rPr>
        <w:t>en korte udgave</w:t>
      </w: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B071B1" w:rsidRPr="008E6DF5" w14:paraId="37323C74" w14:textId="77777777" w:rsidTr="001D043B">
        <w:trPr>
          <w:cantSplit/>
          <w:tblHeader/>
        </w:trPr>
        <w:tc>
          <w:tcPr>
            <w:tcW w:w="4503" w:type="dxa"/>
            <w:tcBorders>
              <w:top w:val="single" w:sz="6" w:space="0" w:color="auto"/>
              <w:left w:val="single" w:sz="6" w:space="0" w:color="auto"/>
              <w:bottom w:val="single" w:sz="6" w:space="0" w:color="auto"/>
              <w:right w:val="single" w:sz="6" w:space="0" w:color="auto"/>
            </w:tcBorders>
          </w:tcPr>
          <w:p w14:paraId="20C5BEEE" w14:textId="77777777" w:rsidR="00B071B1" w:rsidRPr="008E6DF5" w:rsidRDefault="00B071B1" w:rsidP="00B071B1">
            <w:pPr>
              <w:keepNext/>
              <w:tabs>
                <w:tab w:val="left" w:pos="426"/>
              </w:tabs>
              <w:outlineLvl w:val="1"/>
              <w:rPr>
                <w:noProof/>
              </w:rPr>
            </w:pPr>
            <w:r w:rsidRPr="008E6DF5">
              <w:rPr>
                <w:noProof/>
              </w:rPr>
              <w:t>Integrationskrav:</w:t>
            </w:r>
          </w:p>
        </w:tc>
        <w:tc>
          <w:tcPr>
            <w:tcW w:w="3260" w:type="dxa"/>
            <w:tcBorders>
              <w:top w:val="single" w:sz="6" w:space="0" w:color="auto"/>
              <w:left w:val="single" w:sz="6" w:space="0" w:color="auto"/>
              <w:bottom w:val="single" w:sz="6" w:space="0" w:color="auto"/>
              <w:right w:val="single" w:sz="6" w:space="0" w:color="auto"/>
            </w:tcBorders>
          </w:tcPr>
          <w:p w14:paraId="5D3A6536" w14:textId="77777777" w:rsidR="00B071B1" w:rsidRPr="008E6DF5" w:rsidRDefault="00B071B1" w:rsidP="001D043B">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24499DAA" w14:textId="77777777" w:rsidR="00B071B1" w:rsidRPr="008E6DF5" w:rsidRDefault="00B071B1" w:rsidP="001D043B">
            <w:pPr>
              <w:keepNext/>
              <w:tabs>
                <w:tab w:val="left" w:pos="426"/>
              </w:tabs>
              <w:outlineLvl w:val="1"/>
              <w:rPr>
                <w:noProof/>
              </w:rPr>
            </w:pPr>
            <w:r w:rsidRPr="008E6DF5">
              <w:rPr>
                <w:noProof/>
              </w:rPr>
              <w:t>Kode:</w:t>
            </w:r>
          </w:p>
        </w:tc>
      </w:tr>
      <w:tr w:rsidR="00B071B1" w:rsidRPr="008E6DF5" w14:paraId="0FCA8D50" w14:textId="77777777" w:rsidTr="001D043B">
        <w:trPr>
          <w:cantSplit/>
        </w:trPr>
        <w:tc>
          <w:tcPr>
            <w:tcW w:w="4503" w:type="dxa"/>
            <w:tcBorders>
              <w:top w:val="single" w:sz="6" w:space="0" w:color="auto"/>
              <w:left w:val="single" w:sz="6" w:space="0" w:color="auto"/>
              <w:bottom w:val="single" w:sz="6" w:space="0" w:color="auto"/>
              <w:right w:val="single" w:sz="6" w:space="0" w:color="auto"/>
            </w:tcBorders>
          </w:tcPr>
          <w:p w14:paraId="1D4602BD" w14:textId="77777777" w:rsidR="00B071B1" w:rsidRPr="008E6DF5" w:rsidRDefault="00B071B1" w:rsidP="001D043B">
            <w:pPr>
              <w:tabs>
                <w:tab w:val="left" w:pos="426"/>
              </w:tabs>
              <w:ind w:left="426" w:hanging="426"/>
              <w:rPr>
                <w:noProof/>
              </w:rPr>
            </w:pPr>
            <w:r w:rsidRPr="008E6DF5">
              <w:rPr>
                <w:noProof/>
              </w:rPr>
              <w:t>1.</w:t>
            </w:r>
            <w:r w:rsidRPr="008E6DF5">
              <w:rPr>
                <w:noProof/>
              </w:rPr>
              <w:tab/>
              <w:t xml:space="preserve">Leverandøren skal integrere med </w:t>
            </w:r>
            <w:r w:rsidRPr="008E6DF5">
              <w:rPr>
                <w:noProof/>
                <w:color w:val="3366FF"/>
              </w:rPr>
              <w:t>de relevante SKS-tabeller.</w:t>
            </w:r>
          </w:p>
        </w:tc>
        <w:tc>
          <w:tcPr>
            <w:tcW w:w="3260" w:type="dxa"/>
            <w:tcBorders>
              <w:top w:val="single" w:sz="6" w:space="0" w:color="auto"/>
              <w:left w:val="single" w:sz="6" w:space="0" w:color="auto"/>
              <w:bottom w:val="single" w:sz="6" w:space="0" w:color="auto"/>
              <w:right w:val="single" w:sz="6" w:space="0" w:color="auto"/>
            </w:tcBorders>
          </w:tcPr>
          <w:p w14:paraId="21E3C2E9" w14:textId="77777777" w:rsidR="00B071B1" w:rsidRPr="008E6DF5" w:rsidRDefault="00B071B1" w:rsidP="001D043B">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39B92B9A" w14:textId="77777777" w:rsidR="00B071B1" w:rsidRPr="008E6DF5" w:rsidRDefault="00B071B1" w:rsidP="001D043B">
            <w:pPr>
              <w:ind w:left="-8" w:firstLine="8"/>
              <w:rPr>
                <w:noProof/>
              </w:rPr>
            </w:pPr>
          </w:p>
        </w:tc>
      </w:tr>
      <w:tr w:rsidR="00B071B1" w:rsidRPr="008E6DF5" w14:paraId="075C0162" w14:textId="77777777" w:rsidTr="001D043B">
        <w:trPr>
          <w:cantSplit/>
        </w:trPr>
        <w:tc>
          <w:tcPr>
            <w:tcW w:w="4503" w:type="dxa"/>
            <w:tcBorders>
              <w:top w:val="single" w:sz="6" w:space="0" w:color="auto"/>
              <w:left w:val="single" w:sz="6" w:space="0" w:color="auto"/>
              <w:bottom w:val="single" w:sz="6" w:space="0" w:color="auto"/>
              <w:right w:val="single" w:sz="6" w:space="0" w:color="auto"/>
            </w:tcBorders>
          </w:tcPr>
          <w:p w14:paraId="689BEBC9" w14:textId="77777777" w:rsidR="00B071B1" w:rsidRPr="008E6DF5" w:rsidRDefault="00B071B1" w:rsidP="005E1F85">
            <w:pPr>
              <w:tabs>
                <w:tab w:val="left" w:pos="426"/>
              </w:tabs>
              <w:ind w:left="426" w:hanging="426"/>
              <w:rPr>
                <w:noProof/>
              </w:rPr>
            </w:pPr>
            <w:r w:rsidRPr="008E6DF5">
              <w:rPr>
                <w:noProof/>
              </w:rPr>
              <w:t>2.</w:t>
            </w:r>
            <w:r w:rsidRPr="008E6DF5">
              <w:rPr>
                <w:noProof/>
              </w:rPr>
              <w:tab/>
              <w:t xml:space="preserve">Systemet skal </w:t>
            </w:r>
            <w:r w:rsidR="005E1F85" w:rsidRPr="008E6DF5">
              <w:rPr>
                <w:noProof/>
              </w:rPr>
              <w:t>anvende</w:t>
            </w:r>
            <w:r w:rsidRPr="008E6DF5">
              <w:rPr>
                <w:noProof/>
              </w:rPr>
              <w:t xml:space="preserve"> de nye tabeller kort tid efter at de er frigivet.</w:t>
            </w:r>
          </w:p>
        </w:tc>
        <w:tc>
          <w:tcPr>
            <w:tcW w:w="3260" w:type="dxa"/>
            <w:tcBorders>
              <w:top w:val="single" w:sz="6" w:space="0" w:color="auto"/>
              <w:left w:val="single" w:sz="6" w:space="0" w:color="auto"/>
              <w:bottom w:val="single" w:sz="6" w:space="0" w:color="auto"/>
              <w:right w:val="single" w:sz="6" w:space="0" w:color="auto"/>
            </w:tcBorders>
          </w:tcPr>
          <w:p w14:paraId="40B160ED" w14:textId="77777777" w:rsidR="00B071B1" w:rsidRPr="008E6DF5" w:rsidRDefault="00D957E0" w:rsidP="00D957E0">
            <w:pPr>
              <w:ind w:left="-8" w:firstLine="8"/>
              <w:rPr>
                <w:noProof/>
              </w:rPr>
            </w:pPr>
            <w:r w:rsidRPr="008E6DF5">
              <w:rPr>
                <w:noProof/>
              </w:rPr>
              <w:t>System eller supportmedarbejdere</w:t>
            </w:r>
            <w:r w:rsidR="00B071B1" w:rsidRPr="008E6DF5">
              <w:rPr>
                <w:noProof/>
              </w:rPr>
              <w:t xml:space="preserve"> overføre</w:t>
            </w:r>
            <w:r w:rsidRPr="008E6DF5">
              <w:rPr>
                <w:noProof/>
              </w:rPr>
              <w:t>r data</w:t>
            </w:r>
            <w:r w:rsidR="00B071B1" w:rsidRPr="008E6DF5">
              <w:rPr>
                <w:noProof/>
              </w:rPr>
              <w:t xml:space="preserve"> senest en uge efter at de er frigivet.</w:t>
            </w:r>
          </w:p>
        </w:tc>
        <w:tc>
          <w:tcPr>
            <w:tcW w:w="759" w:type="dxa"/>
            <w:tcBorders>
              <w:top w:val="single" w:sz="6" w:space="0" w:color="auto"/>
              <w:left w:val="single" w:sz="6" w:space="0" w:color="auto"/>
              <w:bottom w:val="single" w:sz="6" w:space="0" w:color="auto"/>
              <w:right w:val="single" w:sz="6" w:space="0" w:color="auto"/>
            </w:tcBorders>
          </w:tcPr>
          <w:p w14:paraId="6FE034F1" w14:textId="77777777" w:rsidR="00B071B1" w:rsidRPr="008E6DF5" w:rsidRDefault="00B071B1" w:rsidP="001D043B">
            <w:pPr>
              <w:ind w:left="-8" w:firstLine="8"/>
              <w:rPr>
                <w:noProof/>
              </w:rPr>
            </w:pPr>
          </w:p>
        </w:tc>
      </w:tr>
    </w:tbl>
    <w:p w14:paraId="6FADBB94" w14:textId="77777777" w:rsidR="00B071B1" w:rsidRPr="008E6DF5" w:rsidRDefault="00B071B1" w:rsidP="0097793B">
      <w:pPr>
        <w:rPr>
          <w:noProof/>
        </w:rPr>
      </w:pPr>
    </w:p>
    <w:p w14:paraId="770218B2" w14:textId="77777777" w:rsidR="0097793B" w:rsidRPr="008E6DF5" w:rsidRDefault="008F3E95" w:rsidP="0097793B">
      <w:pPr>
        <w:pStyle w:val="Heading2"/>
        <w:pageBreakBefore/>
        <w:numPr>
          <w:ilvl w:val="1"/>
          <w:numId w:val="1"/>
        </w:numPr>
        <w:rPr>
          <w:noProof/>
          <w:color w:val="3366FF"/>
        </w:rPr>
      </w:pPr>
      <w:bookmarkStart w:id="108" w:name="_Toc289806804"/>
      <w:bookmarkStart w:id="109" w:name="_Ref291191175"/>
      <w:bookmarkStart w:id="110" w:name="_Toc295242007"/>
      <w:bookmarkStart w:id="111" w:name="_Toc347865072"/>
      <w:bookmarkStart w:id="112" w:name="_Toc52818199"/>
      <w:r w:rsidRPr="008E6DF5">
        <w:rPr>
          <w:noProof/>
          <w:color w:val="3366FF"/>
        </w:rPr>
        <w:lastRenderedPageBreak/>
        <w:t>LabS</w:t>
      </w:r>
      <w:r w:rsidR="0097793B" w:rsidRPr="008E6DF5">
        <w:rPr>
          <w:noProof/>
          <w:color w:val="3366FF"/>
        </w:rPr>
        <w:t>ys</w:t>
      </w:r>
      <w:bookmarkEnd w:id="108"/>
      <w:bookmarkEnd w:id="109"/>
      <w:bookmarkEnd w:id="110"/>
      <w:bookmarkEnd w:id="111"/>
      <w:bookmarkEnd w:id="112"/>
    </w:p>
    <w:p w14:paraId="267A4F4A" w14:textId="77777777" w:rsidR="0097793B" w:rsidRPr="008E6DF5" w:rsidRDefault="000821F3" w:rsidP="0097793B">
      <w:pPr>
        <w:ind w:left="1701" w:hanging="1701"/>
        <w:rPr>
          <w:noProof/>
        </w:rPr>
      </w:pPr>
      <w:r w:rsidRPr="008E6DF5">
        <w:rPr>
          <w:b/>
          <w:bCs/>
          <w:noProof/>
        </w:rPr>
        <w:t>E-data</w:t>
      </w:r>
      <w:r w:rsidRPr="008E6DF5">
        <w:rPr>
          <w:bCs/>
          <w:noProof/>
        </w:rPr>
        <w:t xml:space="preserve"> (eksterne data</w:t>
      </w:r>
      <w:r w:rsidRPr="008E6DF5">
        <w:rPr>
          <w:b/>
          <w:bCs/>
          <w:noProof/>
        </w:rPr>
        <w:t xml:space="preserve">): </w:t>
      </w:r>
      <w:r w:rsidR="0097793B" w:rsidRPr="008E6DF5">
        <w:rPr>
          <w:noProof/>
          <w:color w:val="3366FF"/>
        </w:rPr>
        <w:t>La</w:t>
      </w:r>
      <w:r w:rsidR="008F3E95" w:rsidRPr="008E6DF5">
        <w:rPr>
          <w:noProof/>
          <w:color w:val="3366FF"/>
        </w:rPr>
        <w:t>bS</w:t>
      </w:r>
      <w:r w:rsidR="0097793B" w:rsidRPr="008E6DF5">
        <w:rPr>
          <w:noProof/>
          <w:color w:val="3366FF"/>
        </w:rPr>
        <w:t>ys version yyy. Brugere kan re</w:t>
      </w:r>
      <w:r w:rsidR="008F3E95" w:rsidRPr="008E6DF5">
        <w:rPr>
          <w:noProof/>
          <w:color w:val="3366FF"/>
        </w:rPr>
        <w:t>kvirere laboratoriesvar fra LabS</w:t>
      </w:r>
      <w:r w:rsidR="0097793B" w:rsidRPr="008E6DF5">
        <w:rPr>
          <w:noProof/>
          <w:color w:val="3366FF"/>
        </w:rPr>
        <w:t xml:space="preserve">ys. Selve prøven leveres som </w:t>
      </w:r>
      <w:r w:rsidR="000004F6" w:rsidRPr="008E6DF5">
        <w:rPr>
          <w:noProof/>
          <w:color w:val="3366FF"/>
        </w:rPr>
        <w:t>…</w:t>
      </w:r>
      <w:r w:rsidR="0097793B" w:rsidRPr="008E6DF5">
        <w:rPr>
          <w:noProof/>
          <w:color w:val="3366FF"/>
        </w:rPr>
        <w:t xml:space="preserve"> og svaret kommer både på fax og elektronisk. Hvert svar kan omfatte mange resultater.</w:t>
      </w:r>
    </w:p>
    <w:p w14:paraId="3D408FA4" w14:textId="72F4EE37" w:rsidR="0097793B" w:rsidRPr="008E6DF5" w:rsidRDefault="00016659" w:rsidP="0097793B">
      <w:pPr>
        <w:ind w:left="1701" w:hanging="1701"/>
        <w:rPr>
          <w:noProof/>
        </w:rPr>
      </w:pPr>
      <w:r w:rsidRPr="008E6DF5">
        <w:rPr>
          <w:b/>
          <w:bCs/>
          <w:noProof/>
        </w:rPr>
        <w:t>Task</w:t>
      </w:r>
      <w:r w:rsidR="0097793B" w:rsidRPr="008E6DF5">
        <w:rPr>
          <w:b/>
          <w:bCs/>
          <w:noProof/>
        </w:rPr>
        <w:t>:</w:t>
      </w:r>
      <w:r w:rsidR="0097793B" w:rsidRPr="008E6DF5">
        <w:rPr>
          <w:noProof/>
        </w:rPr>
        <w:t xml:space="preserve"> </w:t>
      </w:r>
      <w:r w:rsidR="0097793B" w:rsidRPr="008E6DF5">
        <w:rPr>
          <w:noProof/>
        </w:rPr>
        <w:tab/>
      </w:r>
      <w:r w:rsidR="008F3E95" w:rsidRPr="008E6DF5">
        <w:rPr>
          <w:noProof/>
          <w:color w:val="3366FF"/>
        </w:rPr>
        <w:t>LabS</w:t>
      </w:r>
      <w:r w:rsidR="0097793B" w:rsidRPr="008E6DF5">
        <w:rPr>
          <w:noProof/>
          <w:color w:val="3366FF"/>
        </w:rPr>
        <w:t xml:space="preserve">ys bruges ved </w:t>
      </w:r>
      <w:r w:rsidR="005951B4" w:rsidRPr="008E6DF5">
        <w:rPr>
          <w:noProof/>
          <w:color w:val="3366FF"/>
        </w:rPr>
        <w:t>task</w:t>
      </w:r>
      <w:r w:rsidR="0097793B" w:rsidRPr="008E6DF5">
        <w:rPr>
          <w:noProof/>
          <w:color w:val="3366FF"/>
        </w:rPr>
        <w:t xml:space="preserve"> </w:t>
      </w:r>
      <w:r w:rsidR="0097793B" w:rsidRPr="008E6DF5">
        <w:rPr>
          <w:noProof/>
          <w:color w:val="3366FF"/>
        </w:rPr>
        <w:fldChar w:fldCharType="begin"/>
      </w:r>
      <w:r w:rsidR="0097793B" w:rsidRPr="008E6DF5">
        <w:rPr>
          <w:noProof/>
          <w:color w:val="3366FF"/>
        </w:rPr>
        <w:instrText xml:space="preserve"> REF _Ref131671131 \r  \* MERGEFORMAT </w:instrText>
      </w:r>
      <w:r w:rsidR="0097793B" w:rsidRPr="008E6DF5">
        <w:rPr>
          <w:noProof/>
          <w:color w:val="3366FF"/>
        </w:rPr>
        <w:fldChar w:fldCharType="separate"/>
      </w:r>
      <w:r w:rsidR="004928FA">
        <w:rPr>
          <w:noProof/>
          <w:color w:val="3366FF"/>
        </w:rPr>
        <w:t>C10</w:t>
      </w:r>
      <w:r w:rsidR="0097793B" w:rsidRPr="008E6DF5">
        <w:rPr>
          <w:noProof/>
          <w:color w:val="3366FF"/>
        </w:rPr>
        <w:fldChar w:fldCharType="end"/>
      </w:r>
      <w:r w:rsidR="0097793B" w:rsidRPr="008E6DF5">
        <w:rPr>
          <w:noProof/>
          <w:color w:val="3366FF"/>
        </w:rPr>
        <w:t>, Udfør klinisk session.</w:t>
      </w:r>
    </w:p>
    <w:p w14:paraId="70D36489" w14:textId="77777777" w:rsidR="0097793B" w:rsidRPr="008E6DF5" w:rsidRDefault="0097793B" w:rsidP="0097793B">
      <w:pPr>
        <w:ind w:left="1701" w:hanging="1701"/>
        <w:rPr>
          <w:noProof/>
          <w:color w:val="3366FF"/>
        </w:rPr>
      </w:pPr>
      <w:r w:rsidRPr="008E6DF5">
        <w:rPr>
          <w:b/>
          <w:bCs/>
          <w:noProof/>
        </w:rPr>
        <w:t>E-</w:t>
      </w:r>
      <w:r w:rsidR="00583DF2" w:rsidRPr="008E6DF5">
        <w:rPr>
          <w:b/>
          <w:bCs/>
          <w:noProof/>
        </w:rPr>
        <w:t>support</w:t>
      </w:r>
      <w:r w:rsidRPr="008E6DF5">
        <w:rPr>
          <w:b/>
          <w:bCs/>
          <w:noProof/>
        </w:rPr>
        <w:t>:</w:t>
      </w:r>
      <w:r w:rsidRPr="008E6DF5">
        <w:rPr>
          <w:noProof/>
        </w:rPr>
        <w:t xml:space="preserve"> </w:t>
      </w:r>
      <w:r w:rsidRPr="008E6DF5">
        <w:rPr>
          <w:noProof/>
        </w:rPr>
        <w:tab/>
      </w:r>
      <w:r w:rsidRPr="008E6DF5">
        <w:rPr>
          <w:noProof/>
          <w:color w:val="3366FF"/>
        </w:rPr>
        <w:t>Den tekniske grænseflade til Lab</w:t>
      </w:r>
      <w:r w:rsidR="008F3E95" w:rsidRPr="008E6DF5">
        <w:rPr>
          <w:noProof/>
          <w:color w:val="3366FF"/>
        </w:rPr>
        <w:t>S</w:t>
      </w:r>
      <w:r w:rsidRPr="008E6DF5">
        <w:rPr>
          <w:noProof/>
          <w:color w:val="3366FF"/>
        </w:rPr>
        <w:t>ys er beskr</w:t>
      </w:r>
      <w:r w:rsidR="008F3E95" w:rsidRPr="008E6DF5">
        <w:rPr>
          <w:noProof/>
          <w:color w:val="3366FF"/>
        </w:rPr>
        <w:t>evet i … MediData supporter LabS</w:t>
      </w:r>
      <w:r w:rsidRPr="008E6DF5">
        <w:rPr>
          <w:noProof/>
          <w:color w:val="3366FF"/>
        </w:rPr>
        <w:t>ys i Danmark og kan også levere bistand til integrationen.</w:t>
      </w:r>
      <w:r w:rsidR="00E1116E" w:rsidRPr="008E6DF5">
        <w:rPr>
          <w:noProof/>
          <w:color w:val="3366FF"/>
        </w:rPr>
        <w:t xml:space="preserve"> Kunden har aftalt rettighederne med MediData.</w:t>
      </w:r>
    </w:p>
    <w:p w14:paraId="78C4D36D" w14:textId="77777777" w:rsidR="0097793B" w:rsidRPr="008E6DF5" w:rsidRDefault="0097793B" w:rsidP="0097793B">
      <w:pPr>
        <w:ind w:left="1701" w:hanging="1701"/>
        <w:rPr>
          <w:noProof/>
          <w:color w:val="3366FF"/>
        </w:rPr>
      </w:pPr>
      <w:r w:rsidRPr="008E6DF5">
        <w:rPr>
          <w:b/>
          <w:bCs/>
          <w:noProof/>
        </w:rPr>
        <w:t xml:space="preserve">E-opdateringer: </w:t>
      </w:r>
      <w:r w:rsidRPr="008E6DF5">
        <w:rPr>
          <w:b/>
          <w:bCs/>
          <w:noProof/>
        </w:rPr>
        <w:tab/>
      </w:r>
      <w:r w:rsidR="008F3E95" w:rsidRPr="008E6DF5">
        <w:rPr>
          <w:noProof/>
          <w:color w:val="3366FF"/>
        </w:rPr>
        <w:t>LabS</w:t>
      </w:r>
      <w:r w:rsidRPr="008E6DF5">
        <w:rPr>
          <w:noProof/>
          <w:color w:val="3366FF"/>
        </w:rPr>
        <w:t xml:space="preserve">ys leverer svar løbende via fax, men i øjeblikket leveres de elektroniske svar </w:t>
      </w:r>
      <w:r w:rsidR="005A2F0C" w:rsidRPr="008E6DF5">
        <w:rPr>
          <w:noProof/>
          <w:color w:val="3366FF"/>
        </w:rPr>
        <w:t xml:space="preserve">kun </w:t>
      </w:r>
      <w:r w:rsidRPr="008E6DF5">
        <w:rPr>
          <w:noProof/>
          <w:color w:val="3366FF"/>
        </w:rPr>
        <w:t>som batch i løbet af natten.</w:t>
      </w:r>
    </w:p>
    <w:p w14:paraId="31EFFFF3" w14:textId="77777777" w:rsidR="0097793B" w:rsidRPr="008E6DF5" w:rsidRDefault="0097793B" w:rsidP="0097793B">
      <w:pPr>
        <w:ind w:left="1701" w:hanging="1701"/>
        <w:rPr>
          <w:noProof/>
          <w:color w:val="3366FF"/>
        </w:rPr>
      </w:pPr>
      <w:r w:rsidRPr="008E6DF5">
        <w:rPr>
          <w:b/>
          <w:bCs/>
          <w:noProof/>
        </w:rPr>
        <w:t>S-opdateringer:</w:t>
      </w:r>
      <w:r w:rsidRPr="008E6DF5">
        <w:rPr>
          <w:noProof/>
        </w:rPr>
        <w:tab/>
      </w:r>
      <w:r w:rsidRPr="008E6DF5">
        <w:rPr>
          <w:noProof/>
          <w:color w:val="3366FF"/>
        </w:rPr>
        <w:t>Hele hospitalet rekvirerer omkring 8000 svar om dagen, hovedsagelig mellem 8:00 og 16:30.</w:t>
      </w:r>
    </w:p>
    <w:p w14:paraId="5F3AD0C9" w14:textId="77777777" w:rsidR="0097793B" w:rsidRPr="008E6DF5" w:rsidRDefault="0097793B" w:rsidP="0097793B">
      <w:pPr>
        <w:ind w:left="1701" w:hanging="1701"/>
        <w:rPr>
          <w:noProof/>
          <w:color w:val="3366FF"/>
        </w:rPr>
      </w:pPr>
      <w:r w:rsidRPr="008E6DF5">
        <w:rPr>
          <w:b/>
          <w:bCs/>
          <w:noProof/>
        </w:rPr>
        <w:t>Data-volumen:</w:t>
      </w:r>
      <w:r w:rsidRPr="008E6DF5">
        <w:rPr>
          <w:noProof/>
        </w:rPr>
        <w:tab/>
      </w:r>
      <w:r w:rsidRPr="008E6DF5">
        <w:rPr>
          <w:noProof/>
          <w:color w:val="3366FF"/>
        </w:rPr>
        <w:t xml:space="preserve">Hvert svar består af </w:t>
      </w:r>
      <w:r w:rsidR="005A2F0C" w:rsidRPr="008E6DF5">
        <w:rPr>
          <w:noProof/>
          <w:color w:val="3366FF"/>
        </w:rPr>
        <w:t xml:space="preserve">et eller flere resultater, hver på </w:t>
      </w:r>
      <w:r w:rsidRPr="008E6DF5">
        <w:rPr>
          <w:noProof/>
          <w:color w:val="3366FF"/>
        </w:rPr>
        <w:t xml:space="preserve">ca. </w:t>
      </w:r>
      <w:r w:rsidR="005A2F0C" w:rsidRPr="008E6DF5">
        <w:rPr>
          <w:noProof/>
          <w:color w:val="3366FF"/>
        </w:rPr>
        <w:t>5</w:t>
      </w:r>
      <w:r w:rsidRPr="008E6DF5">
        <w:rPr>
          <w:noProof/>
          <w:color w:val="3366FF"/>
        </w:rPr>
        <w:t>00 tegn.</w:t>
      </w:r>
    </w:p>
    <w:p w14:paraId="6E68A21B"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243E7B8D"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F1FE603" w14:textId="77777777" w:rsidR="0097793B" w:rsidRPr="008E6DF5" w:rsidRDefault="007C7838" w:rsidP="00D910F1">
            <w:pPr>
              <w:keepNext/>
              <w:tabs>
                <w:tab w:val="left" w:pos="426"/>
              </w:tabs>
              <w:outlineLvl w:val="1"/>
              <w:rPr>
                <w:noProof/>
              </w:rPr>
            </w:pPr>
            <w:r w:rsidRPr="008E6DF5">
              <w:rPr>
                <w:noProof/>
              </w:rPr>
              <w:t>D</w:t>
            </w:r>
            <w:r w:rsidR="0097793B" w:rsidRPr="008E6DF5">
              <w:rPr>
                <w:noProof/>
              </w:rPr>
              <w:t>. Integrationsansvar:</w:t>
            </w:r>
          </w:p>
        </w:tc>
        <w:tc>
          <w:tcPr>
            <w:tcW w:w="3260" w:type="dxa"/>
            <w:tcBorders>
              <w:top w:val="single" w:sz="6" w:space="0" w:color="auto"/>
              <w:left w:val="single" w:sz="6" w:space="0" w:color="auto"/>
              <w:bottom w:val="single" w:sz="6" w:space="0" w:color="auto"/>
              <w:right w:val="single" w:sz="6" w:space="0" w:color="auto"/>
            </w:tcBorders>
          </w:tcPr>
          <w:p w14:paraId="45C7D2D6"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1DF03C1A"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r w:rsidR="0097793B" w:rsidRPr="008E6DF5" w14:paraId="571DB8C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C169C5A" w14:textId="77777777" w:rsidR="0097793B" w:rsidRPr="008E6DF5" w:rsidRDefault="0097793B" w:rsidP="00D910F1">
            <w:pPr>
              <w:tabs>
                <w:tab w:val="left" w:pos="426"/>
              </w:tabs>
              <w:ind w:left="426" w:hanging="426"/>
              <w:rPr>
                <w:noProof/>
              </w:rPr>
            </w:pPr>
            <w:r w:rsidRPr="008E6DF5">
              <w:rPr>
                <w:noProof/>
              </w:rPr>
              <w:t>1.</w:t>
            </w:r>
            <w:r w:rsidRPr="008E6DF5">
              <w:rPr>
                <w:noProof/>
              </w:rPr>
              <w:tab/>
            </w:r>
            <w:r w:rsidRPr="008E6DF5">
              <w:rPr>
                <w:noProof/>
                <w:color w:val="3366FF"/>
              </w:rPr>
              <w:t>Leve</w:t>
            </w:r>
            <w:r w:rsidR="008F3E95" w:rsidRPr="008E6DF5">
              <w:rPr>
                <w:noProof/>
                <w:color w:val="3366FF"/>
              </w:rPr>
              <w:t>randøren skal integrere med LabS</w:t>
            </w:r>
            <w:r w:rsidRPr="008E6DF5">
              <w:rPr>
                <w:noProof/>
                <w:color w:val="3366FF"/>
              </w:rPr>
              <w:t>ys.</w:t>
            </w:r>
          </w:p>
        </w:tc>
        <w:tc>
          <w:tcPr>
            <w:tcW w:w="3260" w:type="dxa"/>
            <w:tcBorders>
              <w:top w:val="single" w:sz="6" w:space="0" w:color="auto"/>
              <w:left w:val="single" w:sz="6" w:space="0" w:color="auto"/>
              <w:bottom w:val="single" w:sz="6" w:space="0" w:color="auto"/>
              <w:right w:val="single" w:sz="6" w:space="0" w:color="auto"/>
            </w:tcBorders>
          </w:tcPr>
          <w:p w14:paraId="5A78F126" w14:textId="77777777" w:rsidR="0097793B" w:rsidRPr="008E6DF5" w:rsidRDefault="0097793B" w:rsidP="00D910F1">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6CC83171" w14:textId="77777777" w:rsidR="0097793B" w:rsidRPr="008E6DF5" w:rsidRDefault="0097793B" w:rsidP="00D910F1">
            <w:pPr>
              <w:ind w:left="-8" w:firstLine="8"/>
              <w:rPr>
                <w:noProof/>
              </w:rPr>
            </w:pPr>
          </w:p>
        </w:tc>
      </w:tr>
    </w:tbl>
    <w:p w14:paraId="2A47A150"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5391CADA"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190431D0" w14:textId="77777777" w:rsidR="0097793B" w:rsidRPr="008E6DF5" w:rsidRDefault="007C7838" w:rsidP="00D910F1">
            <w:pPr>
              <w:keepNext/>
              <w:tabs>
                <w:tab w:val="left" w:pos="426"/>
              </w:tabs>
              <w:outlineLvl w:val="1"/>
              <w:rPr>
                <w:noProof/>
              </w:rPr>
            </w:pPr>
            <w:r w:rsidRPr="008E6DF5">
              <w:rPr>
                <w:noProof/>
              </w:rPr>
              <w:t>E</w:t>
            </w:r>
            <w:r w:rsidR="0097793B" w:rsidRPr="008E6DF5">
              <w:rPr>
                <w:noProof/>
              </w:rPr>
              <w:t xml:space="preserve">. </w:t>
            </w:r>
            <w:r w:rsidR="00016659" w:rsidRPr="008E6DF5">
              <w:rPr>
                <w:noProof/>
              </w:rPr>
              <w:t>Task</w:t>
            </w:r>
            <w:r w:rsidR="0097793B" w:rsidRPr="008E6DF5">
              <w:rPr>
                <w:noProof/>
              </w:rPr>
              <w:t xml:space="preserve"> der skal støttes: </w:t>
            </w:r>
          </w:p>
        </w:tc>
        <w:tc>
          <w:tcPr>
            <w:tcW w:w="3260" w:type="dxa"/>
            <w:tcBorders>
              <w:top w:val="single" w:sz="6" w:space="0" w:color="auto"/>
              <w:left w:val="single" w:sz="6" w:space="0" w:color="auto"/>
              <w:bottom w:val="single" w:sz="6" w:space="0" w:color="auto"/>
              <w:right w:val="single" w:sz="6" w:space="0" w:color="auto"/>
            </w:tcBorders>
          </w:tcPr>
          <w:p w14:paraId="50F7B16F"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495EC3FE"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r w:rsidR="0097793B" w:rsidRPr="008E6DF5" w14:paraId="46D30058"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B1FF666" w14:textId="40046C68" w:rsidR="0097793B" w:rsidRPr="008E6DF5" w:rsidRDefault="0097793B" w:rsidP="00D910F1">
            <w:pPr>
              <w:keepNext/>
              <w:tabs>
                <w:tab w:val="left" w:pos="426"/>
              </w:tabs>
              <w:ind w:left="426" w:hanging="426"/>
              <w:outlineLvl w:val="1"/>
              <w:rPr>
                <w:noProof/>
              </w:rPr>
            </w:pPr>
            <w:r w:rsidRPr="008E6DF5">
              <w:rPr>
                <w:noProof/>
              </w:rPr>
              <w:t>2.</w:t>
            </w:r>
            <w:r w:rsidRPr="008E6DF5">
              <w:rPr>
                <w:noProof/>
              </w:rPr>
              <w:tab/>
            </w:r>
            <w:r w:rsidRPr="008E6DF5">
              <w:rPr>
                <w:noProof/>
                <w:color w:val="3366FF"/>
              </w:rPr>
              <w:t xml:space="preserve">Integrationen skal give effektiv støtte til </w:t>
            </w:r>
            <w:r w:rsidRPr="008E6DF5">
              <w:rPr>
                <w:noProof/>
                <w:color w:val="3366FF"/>
              </w:rPr>
              <w:fldChar w:fldCharType="begin"/>
            </w:r>
            <w:r w:rsidRPr="008E6DF5">
              <w:rPr>
                <w:noProof/>
                <w:color w:val="3366FF"/>
              </w:rPr>
              <w:instrText xml:space="preserve"> REF _Ref131671131 \r  \* MERGEFORMAT </w:instrText>
            </w:r>
            <w:r w:rsidRPr="008E6DF5">
              <w:rPr>
                <w:noProof/>
                <w:color w:val="3366FF"/>
              </w:rPr>
              <w:fldChar w:fldCharType="separate"/>
            </w:r>
            <w:r w:rsidR="004928FA">
              <w:rPr>
                <w:noProof/>
                <w:color w:val="3366FF"/>
              </w:rPr>
              <w:t>C10</w:t>
            </w:r>
            <w:r w:rsidRPr="008E6DF5">
              <w:rPr>
                <w:noProof/>
                <w:color w:val="3366FF"/>
              </w:rPr>
              <w:fldChar w:fldCharType="end"/>
            </w:r>
            <w:r w:rsidRPr="008E6DF5">
              <w:rPr>
                <w:noProof/>
                <w:color w:val="3366FF"/>
              </w:rPr>
              <w:t>.</w:t>
            </w:r>
          </w:p>
        </w:tc>
        <w:tc>
          <w:tcPr>
            <w:tcW w:w="3260" w:type="dxa"/>
            <w:tcBorders>
              <w:top w:val="single" w:sz="6" w:space="0" w:color="auto"/>
              <w:left w:val="single" w:sz="6" w:space="0" w:color="auto"/>
              <w:bottom w:val="single" w:sz="6" w:space="0" w:color="auto"/>
              <w:right w:val="single" w:sz="6" w:space="0" w:color="auto"/>
            </w:tcBorders>
          </w:tcPr>
          <w:p w14:paraId="343C5B6E" w14:textId="77777777" w:rsidR="0097793B" w:rsidRPr="008E6DF5" w:rsidRDefault="0097793B" w:rsidP="00D910F1">
            <w:pPr>
              <w:keepNext/>
              <w:tabs>
                <w:tab w:val="left" w:pos="426"/>
              </w:tabs>
              <w:outlineLvl w:val="1"/>
              <w:rPr>
                <w:noProof/>
              </w:rPr>
            </w:pPr>
            <w:r w:rsidRPr="008E6DF5">
              <w:rPr>
                <w:noProof/>
                <w:color w:val="3366FF"/>
              </w:rPr>
              <w:t>Rekvisitioner og svar ser for brugeren ud som andre ydelser</w:t>
            </w:r>
            <w:r w:rsidR="00740D38" w:rsidRPr="008E6DF5">
              <w:rPr>
                <w:noProof/>
                <w:color w:val="3366FF"/>
              </w:rPr>
              <w:t xml:space="preserve"> - uden at indtaste</w:t>
            </w:r>
            <w:r w:rsidRPr="008E6DF5">
              <w:rPr>
                <w:noProof/>
                <w:color w:val="3366FF"/>
              </w:rPr>
              <w:t xml:space="preserve"> patient</w:t>
            </w:r>
            <w:r w:rsidR="00740D38" w:rsidRPr="008E6DF5">
              <w:rPr>
                <w:noProof/>
                <w:color w:val="3366FF"/>
              </w:rPr>
              <w:t>nummer</w:t>
            </w:r>
            <w:r w:rsidRPr="008E6DF5">
              <w:rPr>
                <w:noProof/>
                <w:color w:val="3366FF"/>
              </w:rPr>
              <w:t xml:space="preserve"> igen.</w:t>
            </w:r>
          </w:p>
        </w:tc>
        <w:tc>
          <w:tcPr>
            <w:tcW w:w="759" w:type="dxa"/>
            <w:tcBorders>
              <w:top w:val="single" w:sz="6" w:space="0" w:color="auto"/>
              <w:left w:val="single" w:sz="6" w:space="0" w:color="auto"/>
              <w:bottom w:val="single" w:sz="6" w:space="0" w:color="auto"/>
              <w:right w:val="single" w:sz="6" w:space="0" w:color="auto"/>
            </w:tcBorders>
          </w:tcPr>
          <w:p w14:paraId="0A8C6388" w14:textId="77777777" w:rsidR="0097793B" w:rsidRPr="008E6DF5" w:rsidRDefault="0097793B" w:rsidP="00D910F1">
            <w:pPr>
              <w:keepNext/>
              <w:tabs>
                <w:tab w:val="left" w:pos="426"/>
              </w:tabs>
              <w:outlineLvl w:val="1"/>
              <w:rPr>
                <w:noProof/>
              </w:rPr>
            </w:pPr>
          </w:p>
        </w:tc>
      </w:tr>
    </w:tbl>
    <w:p w14:paraId="27C102B1"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538FADA4"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2910828" w14:textId="77777777" w:rsidR="0097793B" w:rsidRPr="008E6DF5" w:rsidRDefault="007C7838" w:rsidP="00D910F1">
            <w:pPr>
              <w:keepNext/>
              <w:tabs>
                <w:tab w:val="left" w:pos="426"/>
              </w:tabs>
              <w:outlineLvl w:val="1"/>
              <w:rPr>
                <w:noProof/>
              </w:rPr>
            </w:pPr>
            <w:r w:rsidRPr="008E6DF5">
              <w:rPr>
                <w:noProof/>
              </w:rPr>
              <w:t>F</w:t>
            </w:r>
            <w:r w:rsidR="0097793B" w:rsidRPr="008E6DF5">
              <w:rPr>
                <w:noProof/>
              </w:rPr>
              <w:t>. Data-import:</w:t>
            </w:r>
          </w:p>
        </w:tc>
        <w:tc>
          <w:tcPr>
            <w:tcW w:w="3260" w:type="dxa"/>
            <w:tcBorders>
              <w:top w:val="single" w:sz="6" w:space="0" w:color="auto"/>
              <w:left w:val="single" w:sz="6" w:space="0" w:color="auto"/>
              <w:bottom w:val="single" w:sz="6" w:space="0" w:color="auto"/>
              <w:right w:val="single" w:sz="6" w:space="0" w:color="auto"/>
            </w:tcBorders>
          </w:tcPr>
          <w:p w14:paraId="00F2C7CB"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7CE76160"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r w:rsidR="0097793B" w:rsidRPr="008E6DF5" w14:paraId="3A1E900A"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A054511" w14:textId="77777777" w:rsidR="0097793B" w:rsidRPr="008E6DF5" w:rsidRDefault="0097793B" w:rsidP="00D910F1">
            <w:pPr>
              <w:pStyle w:val="Column1"/>
              <w:rPr>
                <w:noProof/>
                <w:lang w:val="da-DK"/>
              </w:rPr>
            </w:pPr>
            <w:r w:rsidRPr="008E6DF5">
              <w:rPr>
                <w:noProof/>
                <w:lang w:val="da-DK"/>
              </w:rPr>
              <w:t>3.</w:t>
            </w:r>
            <w:r w:rsidRPr="008E6DF5">
              <w:rPr>
                <w:noProof/>
                <w:lang w:val="da-DK"/>
              </w:rPr>
              <w:tab/>
            </w:r>
            <w:r w:rsidRPr="008E6DF5">
              <w:rPr>
                <w:noProof/>
                <w:color w:val="3366FF"/>
                <w:lang w:val="da-DK"/>
              </w:rPr>
              <w:t>Alt E-data der svarer til data i afsnit D3.</w:t>
            </w:r>
          </w:p>
        </w:tc>
        <w:tc>
          <w:tcPr>
            <w:tcW w:w="3260" w:type="dxa"/>
            <w:tcBorders>
              <w:top w:val="single" w:sz="6" w:space="0" w:color="auto"/>
              <w:left w:val="single" w:sz="6" w:space="0" w:color="auto"/>
              <w:bottom w:val="single" w:sz="6" w:space="0" w:color="auto"/>
              <w:right w:val="single" w:sz="6" w:space="0" w:color="auto"/>
            </w:tcBorders>
          </w:tcPr>
          <w:p w14:paraId="47378ADF" w14:textId="77777777" w:rsidR="0097793B" w:rsidRPr="008E6DF5" w:rsidRDefault="0097793B" w:rsidP="00D910F1">
            <w:pPr>
              <w:keepNext/>
              <w:tabs>
                <w:tab w:val="left" w:pos="426"/>
              </w:tabs>
              <w:outlineLvl w:val="1"/>
              <w:rPr>
                <w:noProof/>
              </w:rPr>
            </w:pPr>
          </w:p>
        </w:tc>
        <w:tc>
          <w:tcPr>
            <w:tcW w:w="759" w:type="dxa"/>
            <w:tcBorders>
              <w:top w:val="single" w:sz="6" w:space="0" w:color="auto"/>
              <w:left w:val="single" w:sz="6" w:space="0" w:color="auto"/>
              <w:bottom w:val="single" w:sz="6" w:space="0" w:color="auto"/>
              <w:right w:val="single" w:sz="6" w:space="0" w:color="auto"/>
            </w:tcBorders>
          </w:tcPr>
          <w:p w14:paraId="38D763DB" w14:textId="77777777" w:rsidR="0097793B" w:rsidRPr="008E6DF5" w:rsidRDefault="0097793B" w:rsidP="00D910F1">
            <w:pPr>
              <w:keepNext/>
              <w:tabs>
                <w:tab w:val="left" w:pos="426"/>
              </w:tabs>
              <w:outlineLvl w:val="1"/>
              <w:rPr>
                <w:noProof/>
              </w:rPr>
            </w:pPr>
          </w:p>
        </w:tc>
      </w:tr>
    </w:tbl>
    <w:p w14:paraId="4188B469"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219"/>
        <w:gridCol w:w="3544"/>
        <w:gridCol w:w="759"/>
      </w:tblGrid>
      <w:tr w:rsidR="0097793B" w:rsidRPr="008E6DF5" w14:paraId="28712D5C" w14:textId="77777777">
        <w:trPr>
          <w:cantSplit/>
          <w:tblHeader/>
        </w:trPr>
        <w:tc>
          <w:tcPr>
            <w:tcW w:w="4219" w:type="dxa"/>
            <w:tcBorders>
              <w:top w:val="single" w:sz="6" w:space="0" w:color="auto"/>
              <w:left w:val="single" w:sz="6" w:space="0" w:color="auto"/>
              <w:bottom w:val="single" w:sz="6" w:space="0" w:color="auto"/>
              <w:right w:val="single" w:sz="6" w:space="0" w:color="auto"/>
            </w:tcBorders>
          </w:tcPr>
          <w:p w14:paraId="347E05C0" w14:textId="77777777" w:rsidR="0097793B" w:rsidRPr="008E6DF5" w:rsidRDefault="007C7838" w:rsidP="00D910F1">
            <w:pPr>
              <w:keepNext/>
              <w:tabs>
                <w:tab w:val="left" w:pos="426"/>
              </w:tabs>
              <w:outlineLvl w:val="1"/>
              <w:rPr>
                <w:noProof/>
              </w:rPr>
            </w:pPr>
            <w:r w:rsidRPr="008E6DF5">
              <w:rPr>
                <w:noProof/>
              </w:rPr>
              <w:t>G.</w:t>
            </w:r>
            <w:r w:rsidR="0097793B" w:rsidRPr="008E6DF5">
              <w:rPr>
                <w:noProof/>
              </w:rPr>
              <w:t xml:space="preserve"> Data-aktualitet:</w:t>
            </w:r>
          </w:p>
        </w:tc>
        <w:tc>
          <w:tcPr>
            <w:tcW w:w="3544" w:type="dxa"/>
            <w:tcBorders>
              <w:top w:val="single" w:sz="6" w:space="0" w:color="auto"/>
              <w:left w:val="single" w:sz="6" w:space="0" w:color="auto"/>
              <w:bottom w:val="single" w:sz="6" w:space="0" w:color="auto"/>
              <w:right w:val="single" w:sz="6" w:space="0" w:color="auto"/>
            </w:tcBorders>
          </w:tcPr>
          <w:p w14:paraId="61AF55EA"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1E7FD092"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r w:rsidR="0097793B" w:rsidRPr="008E6DF5" w14:paraId="70AF6B5C" w14:textId="77777777">
        <w:trPr>
          <w:cantSplit/>
        </w:trPr>
        <w:tc>
          <w:tcPr>
            <w:tcW w:w="4219" w:type="dxa"/>
            <w:tcBorders>
              <w:top w:val="single" w:sz="6" w:space="0" w:color="auto"/>
              <w:left w:val="single" w:sz="6" w:space="0" w:color="auto"/>
              <w:bottom w:val="single" w:sz="6" w:space="0" w:color="auto"/>
              <w:right w:val="single" w:sz="6" w:space="0" w:color="auto"/>
            </w:tcBorders>
          </w:tcPr>
          <w:p w14:paraId="18E5DE5E" w14:textId="77777777" w:rsidR="0097793B" w:rsidRPr="008E6DF5" w:rsidRDefault="0097793B" w:rsidP="00D910F1">
            <w:pPr>
              <w:tabs>
                <w:tab w:val="left" w:pos="426"/>
              </w:tabs>
              <w:ind w:left="426" w:hanging="426"/>
              <w:rPr>
                <w:noProof/>
              </w:rPr>
            </w:pPr>
            <w:r w:rsidRPr="008E6DF5">
              <w:rPr>
                <w:noProof/>
              </w:rPr>
              <w:t>4.</w:t>
            </w:r>
            <w:r w:rsidRPr="008E6DF5">
              <w:rPr>
                <w:noProof/>
              </w:rPr>
              <w:tab/>
            </w:r>
            <w:r w:rsidRPr="008E6DF5">
              <w:rPr>
                <w:noProof/>
                <w:color w:val="3366FF"/>
              </w:rPr>
              <w:t>S-data bør ikke være ældre end 3 timer.</w:t>
            </w:r>
          </w:p>
        </w:tc>
        <w:tc>
          <w:tcPr>
            <w:tcW w:w="3544" w:type="dxa"/>
            <w:tcBorders>
              <w:top w:val="single" w:sz="6" w:space="0" w:color="auto"/>
              <w:left w:val="single" w:sz="6" w:space="0" w:color="auto"/>
              <w:bottom w:val="single" w:sz="6" w:space="0" w:color="auto"/>
              <w:right w:val="single" w:sz="6" w:space="0" w:color="auto"/>
            </w:tcBorders>
          </w:tcPr>
          <w:p w14:paraId="45907B9D" w14:textId="77777777" w:rsidR="0097793B" w:rsidRPr="008E6DF5" w:rsidRDefault="0097793B" w:rsidP="00D910F1">
            <w:pPr>
              <w:ind w:left="-8" w:firstLine="8"/>
              <w:rPr>
                <w:noProof/>
                <w:color w:val="3366FF"/>
              </w:rPr>
            </w:pPr>
            <w:r w:rsidRPr="008E6DF5">
              <w:rPr>
                <w:noProof/>
                <w:color w:val="3366FF"/>
              </w:rPr>
              <w:t xml:space="preserve">Systemet </w:t>
            </w:r>
            <w:r w:rsidR="00740D38" w:rsidRPr="008E6DF5">
              <w:rPr>
                <w:noProof/>
                <w:color w:val="3366FF"/>
              </w:rPr>
              <w:t>importerer</w:t>
            </w:r>
            <w:r w:rsidRPr="008E6DF5">
              <w:rPr>
                <w:noProof/>
                <w:color w:val="3366FF"/>
              </w:rPr>
              <w:t xml:space="preserve"> E-data hver __ time.</w:t>
            </w:r>
          </w:p>
          <w:p w14:paraId="52E30A1B" w14:textId="77777777" w:rsidR="0097793B" w:rsidRPr="008E6DF5" w:rsidRDefault="0097793B" w:rsidP="00D910F1">
            <w:pPr>
              <w:ind w:left="-8" w:firstLine="8"/>
              <w:rPr>
                <w:noProof/>
                <w:color w:val="3366FF"/>
              </w:rPr>
            </w:pPr>
            <w:r w:rsidRPr="008E6DF5">
              <w:rPr>
                <w:noProof/>
                <w:color w:val="3366FF"/>
              </w:rPr>
              <w:t xml:space="preserve">Eller: Data </w:t>
            </w:r>
            <w:r w:rsidR="00740D38" w:rsidRPr="008E6DF5">
              <w:rPr>
                <w:noProof/>
                <w:color w:val="3366FF"/>
              </w:rPr>
              <w:t>importeres</w:t>
            </w:r>
            <w:r w:rsidRPr="008E6DF5">
              <w:rPr>
                <w:noProof/>
                <w:color w:val="3366FF"/>
              </w:rPr>
              <w:t xml:space="preserve"> på E's initiativ når de er tilgængelige.</w:t>
            </w:r>
          </w:p>
          <w:p w14:paraId="6B078001" w14:textId="77777777" w:rsidR="0097793B" w:rsidRPr="008E6DF5" w:rsidRDefault="0097793B" w:rsidP="00D910F1">
            <w:pPr>
              <w:ind w:left="-8" w:firstLine="8"/>
              <w:rPr>
                <w:noProof/>
              </w:rPr>
            </w:pPr>
            <w:r w:rsidRPr="008E6DF5">
              <w:rPr>
                <w:noProof/>
                <w:color w:val="3366FF"/>
              </w:rPr>
              <w:t>Eller: Data hentes altid fra E.</w:t>
            </w:r>
          </w:p>
        </w:tc>
        <w:tc>
          <w:tcPr>
            <w:tcW w:w="759" w:type="dxa"/>
            <w:tcBorders>
              <w:top w:val="single" w:sz="6" w:space="0" w:color="auto"/>
              <w:left w:val="single" w:sz="6" w:space="0" w:color="auto"/>
              <w:bottom w:val="single" w:sz="6" w:space="0" w:color="auto"/>
              <w:right w:val="single" w:sz="6" w:space="0" w:color="auto"/>
            </w:tcBorders>
          </w:tcPr>
          <w:p w14:paraId="19C68A2C" w14:textId="77777777" w:rsidR="0097793B" w:rsidRPr="008E6DF5" w:rsidRDefault="0097793B" w:rsidP="00D910F1">
            <w:pPr>
              <w:ind w:left="-8" w:firstLine="8"/>
              <w:rPr>
                <w:noProof/>
              </w:rPr>
            </w:pPr>
          </w:p>
        </w:tc>
      </w:tr>
      <w:tr w:rsidR="0097793B" w:rsidRPr="008E6DF5" w14:paraId="7BC44258" w14:textId="77777777">
        <w:trPr>
          <w:cantSplit/>
        </w:trPr>
        <w:tc>
          <w:tcPr>
            <w:tcW w:w="4219" w:type="dxa"/>
            <w:tcBorders>
              <w:top w:val="single" w:sz="6" w:space="0" w:color="auto"/>
              <w:left w:val="single" w:sz="6" w:space="0" w:color="auto"/>
              <w:bottom w:val="single" w:sz="6" w:space="0" w:color="auto"/>
              <w:right w:val="single" w:sz="6" w:space="0" w:color="auto"/>
            </w:tcBorders>
          </w:tcPr>
          <w:p w14:paraId="14B69D2A" w14:textId="77777777" w:rsidR="0097793B" w:rsidRPr="008E6DF5" w:rsidRDefault="0097793B" w:rsidP="00D910F1">
            <w:pPr>
              <w:tabs>
                <w:tab w:val="left" w:pos="426"/>
              </w:tabs>
              <w:ind w:left="426" w:hanging="426"/>
              <w:rPr>
                <w:noProof/>
              </w:rPr>
            </w:pPr>
            <w:r w:rsidRPr="008E6DF5">
              <w:rPr>
                <w:noProof/>
              </w:rPr>
              <w:t>5.</w:t>
            </w:r>
            <w:r w:rsidRPr="008E6DF5">
              <w:rPr>
                <w:noProof/>
              </w:rPr>
              <w:tab/>
            </w:r>
            <w:r w:rsidR="00740D38" w:rsidRPr="008E6DF5">
              <w:rPr>
                <w:noProof/>
                <w:color w:val="3366FF"/>
              </w:rPr>
              <w:t>Undertiden er</w:t>
            </w:r>
            <w:r w:rsidRPr="008E6DF5">
              <w:rPr>
                <w:noProof/>
                <w:color w:val="3366FF"/>
              </w:rPr>
              <w:t xml:space="preserve"> der behov for de seneste resultater for en specifik patient</w:t>
            </w:r>
            <w:r w:rsidR="00D9669A" w:rsidRPr="008E6DF5">
              <w:rPr>
                <w:noProof/>
                <w:color w:val="3366FF"/>
              </w:rPr>
              <w:t>, fx under en operation</w:t>
            </w:r>
            <w:r w:rsidRPr="008E6DF5">
              <w:rPr>
                <w:noProof/>
                <w:color w:val="3366FF"/>
              </w:rPr>
              <w:t>.</w:t>
            </w:r>
          </w:p>
        </w:tc>
        <w:tc>
          <w:tcPr>
            <w:tcW w:w="3544" w:type="dxa"/>
            <w:tcBorders>
              <w:top w:val="single" w:sz="6" w:space="0" w:color="auto"/>
              <w:left w:val="single" w:sz="6" w:space="0" w:color="auto"/>
              <w:bottom w:val="single" w:sz="6" w:space="0" w:color="auto"/>
              <w:right w:val="single" w:sz="6" w:space="0" w:color="auto"/>
            </w:tcBorders>
          </w:tcPr>
          <w:p w14:paraId="3CB807BC" w14:textId="77777777" w:rsidR="00740D38" w:rsidRPr="008E6DF5" w:rsidRDefault="0097793B" w:rsidP="00D910F1">
            <w:pPr>
              <w:ind w:left="-8" w:firstLine="8"/>
              <w:rPr>
                <w:noProof/>
                <w:color w:val="3366FF"/>
              </w:rPr>
            </w:pPr>
            <w:r w:rsidRPr="008E6DF5">
              <w:rPr>
                <w:noProof/>
                <w:color w:val="3366FF"/>
              </w:rPr>
              <w:t>Systemet kan hente data på brugerens initiativ.</w:t>
            </w:r>
          </w:p>
          <w:p w14:paraId="7B0D88F7" w14:textId="77777777" w:rsidR="0097793B" w:rsidRPr="008E6DF5" w:rsidRDefault="00740D38" w:rsidP="00D910F1">
            <w:pPr>
              <w:ind w:left="-8" w:firstLine="8"/>
              <w:rPr>
                <w:noProof/>
              </w:rPr>
            </w:pPr>
            <w:r w:rsidRPr="008E6DF5">
              <w:rPr>
                <w:noProof/>
                <w:color w:val="3366FF"/>
              </w:rPr>
              <w:t>Eller: Data hentes altid fra E.</w:t>
            </w:r>
          </w:p>
        </w:tc>
        <w:tc>
          <w:tcPr>
            <w:tcW w:w="759" w:type="dxa"/>
            <w:tcBorders>
              <w:top w:val="single" w:sz="6" w:space="0" w:color="auto"/>
              <w:left w:val="single" w:sz="6" w:space="0" w:color="auto"/>
              <w:bottom w:val="single" w:sz="6" w:space="0" w:color="auto"/>
              <w:right w:val="single" w:sz="6" w:space="0" w:color="auto"/>
            </w:tcBorders>
          </w:tcPr>
          <w:p w14:paraId="514C6B7C" w14:textId="77777777" w:rsidR="0097793B" w:rsidRPr="008E6DF5" w:rsidRDefault="0097793B" w:rsidP="00D910F1">
            <w:pPr>
              <w:ind w:left="-8" w:firstLine="8"/>
              <w:rPr>
                <w:noProof/>
              </w:rPr>
            </w:pPr>
          </w:p>
        </w:tc>
      </w:tr>
    </w:tbl>
    <w:p w14:paraId="3332230E"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30232A" w:rsidRPr="008E6DF5" w14:paraId="211084A4"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57797F2" w14:textId="77777777" w:rsidR="0030232A" w:rsidRPr="008E6DF5" w:rsidRDefault="0030232A" w:rsidP="0011281D">
            <w:pPr>
              <w:keepNext/>
              <w:tabs>
                <w:tab w:val="left" w:pos="426"/>
              </w:tabs>
              <w:outlineLvl w:val="1"/>
              <w:rPr>
                <w:noProof/>
              </w:rPr>
            </w:pPr>
            <w:r w:rsidRPr="008E6DF5">
              <w:rPr>
                <w:noProof/>
              </w:rPr>
              <w:t>H. Svartider ved import:</w:t>
            </w:r>
          </w:p>
        </w:tc>
        <w:tc>
          <w:tcPr>
            <w:tcW w:w="3260" w:type="dxa"/>
            <w:tcBorders>
              <w:top w:val="single" w:sz="6" w:space="0" w:color="auto"/>
              <w:left w:val="single" w:sz="6" w:space="0" w:color="auto"/>
              <w:bottom w:val="single" w:sz="6" w:space="0" w:color="auto"/>
              <w:right w:val="single" w:sz="6" w:space="0" w:color="auto"/>
            </w:tcBorders>
          </w:tcPr>
          <w:p w14:paraId="780CD9CE" w14:textId="77777777" w:rsidR="0030232A" w:rsidRPr="008E6DF5" w:rsidRDefault="0030232A" w:rsidP="0011281D">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200CAB33" w14:textId="77777777" w:rsidR="0030232A" w:rsidRPr="008E6DF5" w:rsidRDefault="007829FD" w:rsidP="0011281D">
            <w:pPr>
              <w:keepNext/>
              <w:tabs>
                <w:tab w:val="left" w:pos="426"/>
              </w:tabs>
              <w:outlineLvl w:val="1"/>
              <w:rPr>
                <w:noProof/>
              </w:rPr>
            </w:pPr>
            <w:r w:rsidRPr="008E6DF5">
              <w:rPr>
                <w:noProof/>
              </w:rPr>
              <w:t>Kode</w:t>
            </w:r>
            <w:r w:rsidR="0030232A" w:rsidRPr="008E6DF5">
              <w:rPr>
                <w:noProof/>
              </w:rPr>
              <w:t>:</w:t>
            </w:r>
          </w:p>
        </w:tc>
      </w:tr>
      <w:tr w:rsidR="005A2F0C" w:rsidRPr="008E6DF5" w14:paraId="6D9FFAAB"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11BD5B80" w14:textId="77777777" w:rsidR="005A2F0C" w:rsidRPr="008E6DF5" w:rsidRDefault="005A2F0C" w:rsidP="005A2F0C">
            <w:pPr>
              <w:keepNext/>
              <w:tabs>
                <w:tab w:val="left" w:pos="426"/>
              </w:tabs>
              <w:ind w:left="426" w:hanging="426"/>
              <w:outlineLvl w:val="1"/>
              <w:rPr>
                <w:noProof/>
              </w:rPr>
            </w:pPr>
            <w:r w:rsidRPr="008E6DF5">
              <w:rPr>
                <w:noProof/>
              </w:rPr>
              <w:t>6.</w:t>
            </w:r>
            <w:r w:rsidRPr="008E6DF5">
              <w:rPr>
                <w:noProof/>
              </w:rPr>
              <w:tab/>
            </w:r>
            <w:r w:rsidRPr="008E6DF5">
              <w:rPr>
                <w:noProof/>
                <w:color w:val="3366FF"/>
              </w:rPr>
              <w:t>Når brugeren rekvirerer et svar, skal det ske så hurtigt at brugeren ikke taber tålmodigheden.</w:t>
            </w:r>
          </w:p>
        </w:tc>
        <w:tc>
          <w:tcPr>
            <w:tcW w:w="3260" w:type="dxa"/>
            <w:tcBorders>
              <w:top w:val="single" w:sz="6" w:space="0" w:color="auto"/>
              <w:left w:val="single" w:sz="6" w:space="0" w:color="auto"/>
              <w:bottom w:val="single" w:sz="6" w:space="0" w:color="auto"/>
              <w:right w:val="single" w:sz="6" w:space="0" w:color="auto"/>
            </w:tcBorders>
          </w:tcPr>
          <w:p w14:paraId="286C01C3" w14:textId="77777777" w:rsidR="005A2F0C" w:rsidRPr="008E6DF5" w:rsidRDefault="005A2F0C" w:rsidP="0011281D">
            <w:pPr>
              <w:keepNext/>
              <w:tabs>
                <w:tab w:val="left" w:pos="426"/>
              </w:tabs>
              <w:outlineLvl w:val="1"/>
              <w:rPr>
                <w:noProof/>
                <w:color w:val="3366FF"/>
              </w:rPr>
            </w:pPr>
            <w:r w:rsidRPr="008E6DF5">
              <w:rPr>
                <w:noProof/>
                <w:color w:val="3366FF"/>
              </w:rPr>
              <w:t>Resultatet er synligt inden __ s plus den tid LabSys bruger på at sende svaret. (Kunden forventer 3 s).</w:t>
            </w:r>
          </w:p>
        </w:tc>
        <w:tc>
          <w:tcPr>
            <w:tcW w:w="759" w:type="dxa"/>
            <w:tcBorders>
              <w:top w:val="single" w:sz="6" w:space="0" w:color="auto"/>
              <w:left w:val="single" w:sz="6" w:space="0" w:color="auto"/>
              <w:bottom w:val="single" w:sz="6" w:space="0" w:color="auto"/>
              <w:right w:val="single" w:sz="6" w:space="0" w:color="auto"/>
            </w:tcBorders>
          </w:tcPr>
          <w:p w14:paraId="528C5B86" w14:textId="77777777" w:rsidR="005A2F0C" w:rsidRPr="008E6DF5" w:rsidRDefault="005A2F0C" w:rsidP="0011281D">
            <w:pPr>
              <w:keepNext/>
              <w:tabs>
                <w:tab w:val="left" w:pos="426"/>
              </w:tabs>
              <w:outlineLvl w:val="1"/>
              <w:rPr>
                <w:noProof/>
              </w:rPr>
            </w:pPr>
          </w:p>
        </w:tc>
      </w:tr>
    </w:tbl>
    <w:p w14:paraId="2D606DE7" w14:textId="77777777" w:rsidR="0030232A" w:rsidRPr="008E6DF5" w:rsidRDefault="0030232A" w:rsidP="0030232A">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2EDF66B1"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67651374" w14:textId="77777777" w:rsidR="0097793B" w:rsidRPr="008E6DF5" w:rsidRDefault="0030232A" w:rsidP="00D910F1">
            <w:pPr>
              <w:keepNext/>
              <w:tabs>
                <w:tab w:val="left" w:pos="426"/>
              </w:tabs>
              <w:ind w:left="426" w:hanging="426"/>
              <w:outlineLvl w:val="1"/>
              <w:rPr>
                <w:noProof/>
              </w:rPr>
            </w:pPr>
            <w:r w:rsidRPr="008E6DF5">
              <w:rPr>
                <w:noProof/>
              </w:rPr>
              <w:t>I</w:t>
            </w:r>
            <w:r w:rsidR="0097793B" w:rsidRPr="008E6DF5">
              <w:rPr>
                <w:noProof/>
              </w:rPr>
              <w:t xml:space="preserve">. Data-eksport: </w:t>
            </w:r>
          </w:p>
        </w:tc>
        <w:tc>
          <w:tcPr>
            <w:tcW w:w="3260" w:type="dxa"/>
            <w:tcBorders>
              <w:top w:val="single" w:sz="6" w:space="0" w:color="auto"/>
              <w:left w:val="single" w:sz="6" w:space="0" w:color="auto"/>
              <w:bottom w:val="single" w:sz="6" w:space="0" w:color="auto"/>
              <w:right w:val="single" w:sz="6" w:space="0" w:color="auto"/>
            </w:tcBorders>
          </w:tcPr>
          <w:p w14:paraId="2BA82F7F"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6E32D341"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r w:rsidR="0097793B" w:rsidRPr="008E6DF5" w14:paraId="069ABC8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B73545D" w14:textId="77777777" w:rsidR="0097793B" w:rsidRPr="008E6DF5" w:rsidRDefault="005A2F0C" w:rsidP="00D957E0">
            <w:pPr>
              <w:keepNext/>
              <w:tabs>
                <w:tab w:val="left" w:pos="426"/>
              </w:tabs>
              <w:ind w:left="426" w:hanging="426"/>
              <w:outlineLvl w:val="1"/>
              <w:rPr>
                <w:noProof/>
              </w:rPr>
            </w:pPr>
            <w:r w:rsidRPr="008E6DF5">
              <w:rPr>
                <w:noProof/>
              </w:rPr>
              <w:t>7</w:t>
            </w:r>
            <w:r w:rsidR="0097793B" w:rsidRPr="008E6DF5">
              <w:rPr>
                <w:noProof/>
              </w:rPr>
              <w:t>.</w:t>
            </w:r>
            <w:r w:rsidR="0097793B" w:rsidRPr="008E6DF5">
              <w:rPr>
                <w:noProof/>
              </w:rPr>
              <w:tab/>
            </w:r>
            <w:r w:rsidR="008F3E95" w:rsidRPr="008E6DF5">
              <w:rPr>
                <w:noProof/>
                <w:color w:val="3366FF"/>
              </w:rPr>
              <w:t>Brugeren kan sende LabS</w:t>
            </w:r>
            <w:r w:rsidR="0097793B" w:rsidRPr="008E6DF5">
              <w:rPr>
                <w:noProof/>
                <w:color w:val="3366FF"/>
              </w:rPr>
              <w:t xml:space="preserve">ys rekvisitioner </w:t>
            </w:r>
            <w:r w:rsidR="00D957E0" w:rsidRPr="008E6DF5">
              <w:rPr>
                <w:noProof/>
                <w:color w:val="3366FF"/>
              </w:rPr>
              <w:t>fra</w:t>
            </w:r>
            <w:r w:rsidR="0097793B" w:rsidRPr="008E6DF5">
              <w:rPr>
                <w:noProof/>
                <w:color w:val="3366FF"/>
              </w:rPr>
              <w:t xml:space="preserve"> </w:t>
            </w:r>
            <w:r w:rsidR="00F54502" w:rsidRPr="008E6DF5">
              <w:rPr>
                <w:noProof/>
                <w:color w:val="3366FF"/>
              </w:rPr>
              <w:t>EPJ-systemet (</w:t>
            </w:r>
            <w:r w:rsidR="0097793B" w:rsidRPr="008E6DF5">
              <w:rPr>
                <w:noProof/>
                <w:color w:val="3366FF"/>
              </w:rPr>
              <w:t>S</w:t>
            </w:r>
            <w:r w:rsidR="00F54502" w:rsidRPr="008E6DF5">
              <w:rPr>
                <w:noProof/>
                <w:color w:val="3366FF"/>
              </w:rPr>
              <w:t>)</w:t>
            </w:r>
            <w:r w:rsidR="0097793B" w:rsidRPr="008E6DF5">
              <w:rPr>
                <w:noProof/>
                <w:color w:val="3366FF"/>
              </w:rPr>
              <w:t>.</w:t>
            </w:r>
          </w:p>
        </w:tc>
        <w:tc>
          <w:tcPr>
            <w:tcW w:w="3260" w:type="dxa"/>
            <w:tcBorders>
              <w:top w:val="single" w:sz="6" w:space="0" w:color="auto"/>
              <w:left w:val="single" w:sz="6" w:space="0" w:color="auto"/>
              <w:bottom w:val="single" w:sz="6" w:space="0" w:color="auto"/>
              <w:right w:val="single" w:sz="6" w:space="0" w:color="auto"/>
            </w:tcBorders>
          </w:tcPr>
          <w:p w14:paraId="2278593D" w14:textId="77777777" w:rsidR="0097793B" w:rsidRPr="008E6DF5" w:rsidRDefault="0097793B" w:rsidP="00D910F1">
            <w:pPr>
              <w:keepNext/>
              <w:tabs>
                <w:tab w:val="left" w:pos="426"/>
              </w:tabs>
              <w:outlineLvl w:val="1"/>
              <w:rPr>
                <w:noProof/>
                <w:color w:val="3366FF"/>
              </w:rPr>
            </w:pPr>
          </w:p>
        </w:tc>
        <w:tc>
          <w:tcPr>
            <w:tcW w:w="759" w:type="dxa"/>
            <w:tcBorders>
              <w:top w:val="single" w:sz="6" w:space="0" w:color="auto"/>
              <w:left w:val="single" w:sz="6" w:space="0" w:color="auto"/>
              <w:bottom w:val="single" w:sz="6" w:space="0" w:color="auto"/>
              <w:right w:val="single" w:sz="6" w:space="0" w:color="auto"/>
            </w:tcBorders>
          </w:tcPr>
          <w:p w14:paraId="7E0450BF" w14:textId="77777777" w:rsidR="0097793B" w:rsidRPr="008E6DF5" w:rsidRDefault="0097793B" w:rsidP="00D910F1">
            <w:pPr>
              <w:keepNext/>
              <w:tabs>
                <w:tab w:val="left" w:pos="426"/>
              </w:tabs>
              <w:outlineLvl w:val="1"/>
              <w:rPr>
                <w:noProof/>
              </w:rPr>
            </w:pPr>
          </w:p>
        </w:tc>
      </w:tr>
    </w:tbl>
    <w:p w14:paraId="79404F27"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0CCD7266"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3297485" w14:textId="77777777" w:rsidR="0097793B" w:rsidRPr="008E6DF5" w:rsidRDefault="0030232A" w:rsidP="00D910F1">
            <w:pPr>
              <w:keepNext/>
              <w:tabs>
                <w:tab w:val="left" w:pos="426"/>
              </w:tabs>
              <w:outlineLvl w:val="1"/>
              <w:rPr>
                <w:noProof/>
              </w:rPr>
            </w:pPr>
            <w:r w:rsidRPr="008E6DF5">
              <w:rPr>
                <w:noProof/>
              </w:rPr>
              <w:t>J</w:t>
            </w:r>
            <w:r w:rsidR="0097793B" w:rsidRPr="008E6DF5">
              <w:rPr>
                <w:noProof/>
              </w:rPr>
              <w:t xml:space="preserve">. Svartider ved eksport: </w:t>
            </w:r>
          </w:p>
        </w:tc>
        <w:tc>
          <w:tcPr>
            <w:tcW w:w="3260" w:type="dxa"/>
            <w:tcBorders>
              <w:top w:val="single" w:sz="6" w:space="0" w:color="auto"/>
              <w:left w:val="single" w:sz="6" w:space="0" w:color="auto"/>
              <w:bottom w:val="single" w:sz="6" w:space="0" w:color="auto"/>
              <w:right w:val="single" w:sz="6" w:space="0" w:color="auto"/>
            </w:tcBorders>
          </w:tcPr>
          <w:p w14:paraId="5867D4C7"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225AB48E"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r w:rsidR="0097793B" w:rsidRPr="008E6DF5" w14:paraId="2D3C24C1"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40AA591E" w14:textId="77777777" w:rsidR="0097793B" w:rsidRPr="008E6DF5" w:rsidRDefault="005A2F0C" w:rsidP="00D910F1">
            <w:pPr>
              <w:pStyle w:val="Column1"/>
              <w:rPr>
                <w:noProof/>
                <w:lang w:val="da-DK"/>
              </w:rPr>
            </w:pPr>
            <w:r w:rsidRPr="008E6DF5">
              <w:rPr>
                <w:noProof/>
                <w:lang w:val="da-DK"/>
              </w:rPr>
              <w:t>8</w:t>
            </w:r>
            <w:r w:rsidR="0097793B" w:rsidRPr="008E6DF5">
              <w:rPr>
                <w:noProof/>
                <w:lang w:val="da-DK"/>
              </w:rPr>
              <w:t>.</w:t>
            </w:r>
            <w:r w:rsidR="0097793B" w:rsidRPr="008E6DF5">
              <w:rPr>
                <w:noProof/>
                <w:lang w:val="da-DK"/>
              </w:rPr>
              <w:tab/>
            </w:r>
            <w:r w:rsidR="0097793B" w:rsidRPr="008E6DF5">
              <w:rPr>
                <w:noProof/>
                <w:color w:val="3366FF"/>
                <w:lang w:val="da-DK"/>
              </w:rPr>
              <w:t xml:space="preserve">En rekvisition kan afsendes og brugeren fortsætte med at taste </w:t>
            </w:r>
            <w:r w:rsidRPr="008E6DF5">
              <w:rPr>
                <w:noProof/>
                <w:color w:val="3366FF"/>
                <w:lang w:val="da-DK"/>
              </w:rPr>
              <w:t xml:space="preserve">inden </w:t>
            </w:r>
            <w:r w:rsidR="00A12275" w:rsidRPr="008E6DF5">
              <w:rPr>
                <w:noProof/>
                <w:color w:val="3366FF"/>
                <w:lang w:val="da-DK"/>
              </w:rPr>
              <w:t xml:space="preserve">for </w:t>
            </w:r>
            <w:r w:rsidRPr="008E6DF5">
              <w:rPr>
                <w:noProof/>
                <w:color w:val="3366FF"/>
                <w:lang w:val="da-DK"/>
              </w:rPr>
              <w:t xml:space="preserve">den </w:t>
            </w:r>
            <w:r w:rsidR="00A12275" w:rsidRPr="008E6DF5">
              <w:rPr>
                <w:noProof/>
                <w:color w:val="3366FF"/>
                <w:lang w:val="da-DK"/>
              </w:rPr>
              <w:t>mentale skiftetid (ca. 1.3 s)</w:t>
            </w:r>
            <w:r w:rsidR="0097793B" w:rsidRPr="008E6DF5">
              <w:rPr>
                <w:noProof/>
                <w:color w:val="3366FF"/>
                <w:lang w:val="da-DK"/>
              </w:rPr>
              <w:t>.</w:t>
            </w:r>
            <w:r w:rsidR="00A12275" w:rsidRPr="008E6DF5">
              <w:rPr>
                <w:noProof/>
                <w:color w:val="3366FF"/>
                <w:lang w:val="da-DK"/>
              </w:rPr>
              <w:t xml:space="preserve"> Kvitteringen fra LabSys bør vises kort tid efter.</w:t>
            </w:r>
          </w:p>
        </w:tc>
        <w:tc>
          <w:tcPr>
            <w:tcW w:w="3260" w:type="dxa"/>
            <w:tcBorders>
              <w:top w:val="single" w:sz="6" w:space="0" w:color="auto"/>
              <w:left w:val="single" w:sz="6" w:space="0" w:color="auto"/>
              <w:bottom w:val="single" w:sz="6" w:space="0" w:color="auto"/>
              <w:right w:val="single" w:sz="6" w:space="0" w:color="auto"/>
            </w:tcBorders>
          </w:tcPr>
          <w:p w14:paraId="6229B83A" w14:textId="77777777" w:rsidR="00A12275" w:rsidRPr="008E6DF5" w:rsidRDefault="00A12275" w:rsidP="00D910F1">
            <w:pPr>
              <w:keepNext/>
              <w:tabs>
                <w:tab w:val="left" w:pos="426"/>
              </w:tabs>
              <w:outlineLvl w:val="1"/>
              <w:rPr>
                <w:noProof/>
                <w:color w:val="3366FF"/>
              </w:rPr>
            </w:pPr>
            <w:r w:rsidRPr="008E6DF5">
              <w:rPr>
                <w:noProof/>
                <w:color w:val="3366FF"/>
              </w:rPr>
              <w:t xml:space="preserve">Tastning kan ske inden __ s. (Kunden forventer 1.3 s). </w:t>
            </w:r>
          </w:p>
          <w:p w14:paraId="758D6B39" w14:textId="77777777" w:rsidR="0097793B" w:rsidRPr="008E6DF5" w:rsidRDefault="00A12275" w:rsidP="00D910F1">
            <w:pPr>
              <w:keepNext/>
              <w:tabs>
                <w:tab w:val="left" w:pos="426"/>
              </w:tabs>
              <w:outlineLvl w:val="1"/>
              <w:rPr>
                <w:noProof/>
              </w:rPr>
            </w:pPr>
            <w:r w:rsidRPr="008E6DF5">
              <w:rPr>
                <w:noProof/>
                <w:color w:val="3366FF"/>
              </w:rPr>
              <w:t>Kvitteringen fra LabSys kan ses __ s efter at LabSys har sendt den. (Kunden forventer 3 s).</w:t>
            </w:r>
          </w:p>
        </w:tc>
        <w:tc>
          <w:tcPr>
            <w:tcW w:w="759" w:type="dxa"/>
            <w:tcBorders>
              <w:top w:val="single" w:sz="6" w:space="0" w:color="auto"/>
              <w:left w:val="single" w:sz="6" w:space="0" w:color="auto"/>
              <w:bottom w:val="single" w:sz="6" w:space="0" w:color="auto"/>
              <w:right w:val="single" w:sz="6" w:space="0" w:color="auto"/>
            </w:tcBorders>
          </w:tcPr>
          <w:p w14:paraId="4D5767F6" w14:textId="77777777" w:rsidR="0097793B" w:rsidRPr="008E6DF5" w:rsidRDefault="0097793B" w:rsidP="00D910F1">
            <w:pPr>
              <w:keepNext/>
              <w:tabs>
                <w:tab w:val="left" w:pos="426"/>
              </w:tabs>
              <w:outlineLvl w:val="1"/>
              <w:rPr>
                <w:noProof/>
              </w:rPr>
            </w:pPr>
          </w:p>
        </w:tc>
      </w:tr>
    </w:tbl>
    <w:p w14:paraId="775AD887"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280AB8A7"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733199C4" w14:textId="77777777" w:rsidR="0097793B" w:rsidRPr="008E6DF5" w:rsidRDefault="0030232A" w:rsidP="00D910F1">
            <w:pPr>
              <w:keepNext/>
              <w:tabs>
                <w:tab w:val="left" w:pos="426"/>
              </w:tabs>
              <w:outlineLvl w:val="1"/>
              <w:rPr>
                <w:noProof/>
              </w:rPr>
            </w:pPr>
            <w:r w:rsidRPr="008E6DF5">
              <w:rPr>
                <w:noProof/>
              </w:rPr>
              <w:t>K</w:t>
            </w:r>
            <w:r w:rsidR="0097793B" w:rsidRPr="008E6DF5">
              <w:rPr>
                <w:noProof/>
              </w:rPr>
              <w:t xml:space="preserve">. Andre funktioner: </w:t>
            </w:r>
          </w:p>
        </w:tc>
        <w:tc>
          <w:tcPr>
            <w:tcW w:w="3260" w:type="dxa"/>
            <w:tcBorders>
              <w:top w:val="single" w:sz="6" w:space="0" w:color="auto"/>
              <w:left w:val="single" w:sz="6" w:space="0" w:color="auto"/>
              <w:bottom w:val="single" w:sz="6" w:space="0" w:color="auto"/>
              <w:right w:val="single" w:sz="6" w:space="0" w:color="auto"/>
            </w:tcBorders>
          </w:tcPr>
          <w:p w14:paraId="50E4F59B"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7AAF0975"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r w:rsidR="0097793B" w:rsidRPr="008E6DF5" w14:paraId="73164C2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E5AAEEB" w14:textId="77777777" w:rsidR="0097793B" w:rsidRPr="008E6DF5" w:rsidRDefault="005A2F0C" w:rsidP="00D910F1">
            <w:pPr>
              <w:keepNext/>
              <w:tabs>
                <w:tab w:val="left" w:pos="426"/>
              </w:tabs>
              <w:ind w:left="426" w:hanging="426"/>
              <w:outlineLvl w:val="1"/>
              <w:rPr>
                <w:noProof/>
              </w:rPr>
            </w:pPr>
            <w:r w:rsidRPr="008E6DF5">
              <w:rPr>
                <w:noProof/>
              </w:rPr>
              <w:t>9</w:t>
            </w:r>
            <w:r w:rsidR="0097793B" w:rsidRPr="008E6DF5">
              <w:rPr>
                <w:noProof/>
              </w:rPr>
              <w:t>.</w:t>
            </w:r>
            <w:r w:rsidR="0097793B" w:rsidRPr="008E6DF5">
              <w:rPr>
                <w:noProof/>
              </w:rPr>
              <w:tab/>
            </w:r>
            <w:r w:rsidR="0097793B" w:rsidRPr="008E6DF5">
              <w:rPr>
                <w:noProof/>
                <w:color w:val="3366FF"/>
              </w:rPr>
              <w:t>S kan advisere brug</w:t>
            </w:r>
            <w:r w:rsidR="008F3E95" w:rsidRPr="008E6DF5">
              <w:rPr>
                <w:noProof/>
                <w:color w:val="3366FF"/>
              </w:rPr>
              <w:t>eren om nye eller udeblevne LabS</w:t>
            </w:r>
            <w:r w:rsidR="0097793B" w:rsidRPr="008E6DF5">
              <w:rPr>
                <w:noProof/>
                <w:color w:val="3366FF"/>
              </w:rPr>
              <w:t>ys-svar.</w:t>
            </w:r>
          </w:p>
        </w:tc>
        <w:tc>
          <w:tcPr>
            <w:tcW w:w="3260" w:type="dxa"/>
            <w:tcBorders>
              <w:top w:val="single" w:sz="6" w:space="0" w:color="auto"/>
              <w:left w:val="single" w:sz="6" w:space="0" w:color="auto"/>
              <w:bottom w:val="single" w:sz="6" w:space="0" w:color="auto"/>
              <w:right w:val="single" w:sz="6" w:space="0" w:color="auto"/>
            </w:tcBorders>
          </w:tcPr>
          <w:p w14:paraId="37F53574" w14:textId="77777777" w:rsidR="0097793B" w:rsidRPr="008E6DF5" w:rsidRDefault="0097793B" w:rsidP="00D910F1">
            <w:pPr>
              <w:keepNext/>
              <w:tabs>
                <w:tab w:val="left" w:pos="426"/>
              </w:tabs>
              <w:outlineLvl w:val="1"/>
              <w:rPr>
                <w:noProof/>
              </w:rPr>
            </w:pPr>
          </w:p>
        </w:tc>
        <w:tc>
          <w:tcPr>
            <w:tcW w:w="759" w:type="dxa"/>
            <w:tcBorders>
              <w:top w:val="single" w:sz="6" w:space="0" w:color="auto"/>
              <w:left w:val="single" w:sz="6" w:space="0" w:color="auto"/>
              <w:bottom w:val="single" w:sz="6" w:space="0" w:color="auto"/>
              <w:right w:val="single" w:sz="6" w:space="0" w:color="auto"/>
            </w:tcBorders>
          </w:tcPr>
          <w:p w14:paraId="551072F0" w14:textId="77777777" w:rsidR="0097793B" w:rsidRPr="008E6DF5" w:rsidRDefault="0097793B" w:rsidP="00D910F1">
            <w:pPr>
              <w:keepNext/>
              <w:tabs>
                <w:tab w:val="left" w:pos="426"/>
              </w:tabs>
              <w:outlineLvl w:val="1"/>
              <w:rPr>
                <w:noProof/>
              </w:rPr>
            </w:pPr>
          </w:p>
        </w:tc>
      </w:tr>
      <w:tr w:rsidR="0097793B" w:rsidRPr="008E6DF5" w14:paraId="6FC161F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9758F9A" w14:textId="77777777" w:rsidR="0097793B" w:rsidRPr="008E6DF5" w:rsidRDefault="005A2F0C" w:rsidP="000821F3">
            <w:pPr>
              <w:keepNext/>
              <w:tabs>
                <w:tab w:val="left" w:pos="426"/>
              </w:tabs>
              <w:ind w:left="426" w:hanging="426"/>
              <w:outlineLvl w:val="1"/>
              <w:rPr>
                <w:noProof/>
              </w:rPr>
            </w:pPr>
            <w:r w:rsidRPr="008E6DF5">
              <w:rPr>
                <w:noProof/>
              </w:rPr>
              <w:t>10</w:t>
            </w:r>
            <w:r w:rsidR="0097793B" w:rsidRPr="008E6DF5">
              <w:rPr>
                <w:noProof/>
              </w:rPr>
              <w:t>.</w:t>
            </w:r>
            <w:r w:rsidR="0097793B" w:rsidRPr="008E6DF5">
              <w:rPr>
                <w:noProof/>
              </w:rPr>
              <w:tab/>
            </w:r>
            <w:r w:rsidR="0097793B" w:rsidRPr="008E6DF5">
              <w:rPr>
                <w:noProof/>
                <w:color w:val="3366FF"/>
              </w:rPr>
              <w:t xml:space="preserve">S </w:t>
            </w:r>
            <w:r w:rsidR="008F3E95" w:rsidRPr="008E6DF5">
              <w:rPr>
                <w:noProof/>
                <w:color w:val="3366FF"/>
              </w:rPr>
              <w:t xml:space="preserve">kan advisere </w:t>
            </w:r>
            <w:r w:rsidR="000821F3" w:rsidRPr="008E6DF5">
              <w:rPr>
                <w:noProof/>
                <w:color w:val="3366FF"/>
              </w:rPr>
              <w:t>Labsys</w:t>
            </w:r>
            <w:r w:rsidR="00F54502" w:rsidRPr="008E6DF5">
              <w:rPr>
                <w:noProof/>
                <w:color w:val="3366FF"/>
              </w:rPr>
              <w:t xml:space="preserve"> (E)</w:t>
            </w:r>
            <w:r w:rsidR="008F3E95" w:rsidRPr="008E6DF5">
              <w:rPr>
                <w:noProof/>
                <w:color w:val="3366FF"/>
              </w:rPr>
              <w:t xml:space="preserve"> om udeblevne LabS</w:t>
            </w:r>
            <w:r w:rsidR="0097793B" w:rsidRPr="008E6DF5">
              <w:rPr>
                <w:noProof/>
                <w:color w:val="3366FF"/>
              </w:rPr>
              <w:t>ys-svar (rykkere).</w:t>
            </w:r>
          </w:p>
        </w:tc>
        <w:tc>
          <w:tcPr>
            <w:tcW w:w="3260" w:type="dxa"/>
            <w:tcBorders>
              <w:top w:val="single" w:sz="6" w:space="0" w:color="auto"/>
              <w:left w:val="single" w:sz="6" w:space="0" w:color="auto"/>
              <w:bottom w:val="single" w:sz="6" w:space="0" w:color="auto"/>
              <w:right w:val="single" w:sz="6" w:space="0" w:color="auto"/>
            </w:tcBorders>
          </w:tcPr>
          <w:p w14:paraId="6E12C967" w14:textId="77777777" w:rsidR="0097793B" w:rsidRPr="008E6DF5" w:rsidRDefault="0097793B" w:rsidP="00D910F1">
            <w:pPr>
              <w:keepNext/>
              <w:tabs>
                <w:tab w:val="left" w:pos="426"/>
              </w:tabs>
              <w:outlineLvl w:val="1"/>
              <w:rPr>
                <w:noProof/>
              </w:rPr>
            </w:pPr>
          </w:p>
        </w:tc>
        <w:tc>
          <w:tcPr>
            <w:tcW w:w="759" w:type="dxa"/>
            <w:tcBorders>
              <w:top w:val="single" w:sz="6" w:space="0" w:color="auto"/>
              <w:left w:val="single" w:sz="6" w:space="0" w:color="auto"/>
              <w:bottom w:val="single" w:sz="6" w:space="0" w:color="auto"/>
              <w:right w:val="single" w:sz="6" w:space="0" w:color="auto"/>
            </w:tcBorders>
          </w:tcPr>
          <w:p w14:paraId="61C5790A" w14:textId="77777777" w:rsidR="0097793B" w:rsidRPr="008E6DF5" w:rsidRDefault="0097793B" w:rsidP="00D910F1">
            <w:pPr>
              <w:keepNext/>
              <w:tabs>
                <w:tab w:val="left" w:pos="426"/>
              </w:tabs>
              <w:outlineLvl w:val="1"/>
              <w:rPr>
                <w:noProof/>
              </w:rPr>
            </w:pPr>
          </w:p>
        </w:tc>
      </w:tr>
    </w:tbl>
    <w:p w14:paraId="68D7A801" w14:textId="77777777" w:rsidR="0097793B" w:rsidRPr="008E6DF5" w:rsidRDefault="0097793B" w:rsidP="0097793B">
      <w:pPr>
        <w:rPr>
          <w:noProof/>
        </w:rPr>
      </w:pPr>
    </w:p>
    <w:p w14:paraId="34550A9A" w14:textId="77777777" w:rsidR="0097793B" w:rsidRPr="008E6DF5" w:rsidRDefault="0097793B" w:rsidP="00A44290">
      <w:pPr>
        <w:pStyle w:val="Heading2"/>
        <w:pageBreakBefore/>
        <w:numPr>
          <w:ilvl w:val="1"/>
          <w:numId w:val="5"/>
        </w:numPr>
        <w:rPr>
          <w:noProof/>
        </w:rPr>
      </w:pPr>
      <w:bookmarkStart w:id="113" w:name="_Toc289806805"/>
      <w:bookmarkStart w:id="114" w:name="_Toc295242008"/>
      <w:bookmarkStart w:id="115" w:name="_Toc347865073"/>
      <w:bookmarkStart w:id="116" w:name="_Toc52818200"/>
      <w:r w:rsidRPr="008E6DF5">
        <w:rPr>
          <w:noProof/>
        </w:rPr>
        <w:lastRenderedPageBreak/>
        <w:t xml:space="preserve">Integration med </w:t>
      </w:r>
      <w:r w:rsidR="0005309A" w:rsidRPr="008E6DF5">
        <w:rPr>
          <w:noProof/>
        </w:rPr>
        <w:t>nye</w:t>
      </w:r>
      <w:r w:rsidRPr="008E6DF5">
        <w:rPr>
          <w:noProof/>
        </w:rPr>
        <w:t xml:space="preserve"> systemer</w:t>
      </w:r>
      <w:bookmarkEnd w:id="113"/>
      <w:bookmarkEnd w:id="114"/>
      <w:bookmarkEnd w:id="115"/>
      <w:bookmarkEnd w:id="116"/>
    </w:p>
    <w:p w14:paraId="3D84806D" w14:textId="4EC7D519" w:rsidR="0097793B" w:rsidRPr="008E6DF5" w:rsidRDefault="0005309A" w:rsidP="0097793B">
      <w:pPr>
        <w:rPr>
          <w:noProof/>
        </w:rPr>
      </w:pPr>
      <w:r w:rsidRPr="008E6DF5">
        <w:rPr>
          <w:noProof/>
        </w:rPr>
        <w:t xml:space="preserve">Kunden forventer at kunne integrere nye eksterne systemer </w:t>
      </w:r>
      <w:r w:rsidR="00BA354E">
        <w:rPr>
          <w:noProof/>
        </w:rPr>
        <w:t xml:space="preserve">(E) </w:t>
      </w:r>
      <w:r w:rsidRPr="008E6DF5">
        <w:rPr>
          <w:noProof/>
        </w:rPr>
        <w:t>med S - med lidt eller ingen hjælp fra leverandøren af S. Dette afsnit lister de behov sådanne integrationer kunne have og beder om leverandørens forslag til at opfylde dem.</w:t>
      </w:r>
    </w:p>
    <w:p w14:paraId="1F3F9E35" w14:textId="77777777" w:rsidR="0097793B" w:rsidRPr="008E6DF5" w:rsidRDefault="0097793B" w:rsidP="0097793B">
      <w:pPr>
        <w:rPr>
          <w:noProof/>
        </w:rPr>
      </w:pPr>
    </w:p>
    <w:p w14:paraId="66A50B1A" w14:textId="77777777" w:rsidR="0097793B" w:rsidRPr="008E6DF5" w:rsidRDefault="0097793B" w:rsidP="0097793B">
      <w:pPr>
        <w:ind w:left="1701" w:hanging="1701"/>
        <w:rPr>
          <w:noProof/>
        </w:rPr>
      </w:pPr>
      <w:r w:rsidRPr="008E6DF5">
        <w:rPr>
          <w:b/>
          <w:bCs/>
          <w:noProof/>
        </w:rPr>
        <w:t xml:space="preserve">Eksternt system: </w:t>
      </w:r>
      <w:r w:rsidRPr="008E6DF5">
        <w:rPr>
          <w:b/>
          <w:bCs/>
          <w:noProof/>
        </w:rPr>
        <w:tab/>
      </w:r>
      <w:r w:rsidRPr="008E6DF5">
        <w:rPr>
          <w:noProof/>
        </w:rPr>
        <w:t xml:space="preserve">I princippet et hvilket som helst system. </w:t>
      </w:r>
      <w:r w:rsidRPr="008E6DF5">
        <w:rPr>
          <w:noProof/>
          <w:color w:val="3366FF"/>
        </w:rPr>
        <w:t xml:space="preserve">Eksempler: Røntgen-system, mobile anvendelser, specialsystem for </w:t>
      </w:r>
      <w:r w:rsidR="00CE7ECF" w:rsidRPr="008E6DF5">
        <w:rPr>
          <w:noProof/>
          <w:color w:val="3366FF"/>
        </w:rPr>
        <w:t>intensivafdeling</w:t>
      </w:r>
      <w:r w:rsidRPr="008E6DF5">
        <w:rPr>
          <w:noProof/>
          <w:color w:val="3366FF"/>
        </w:rPr>
        <w:t>.</w:t>
      </w:r>
    </w:p>
    <w:p w14:paraId="64A7D8F5" w14:textId="77777777" w:rsidR="0097793B" w:rsidRPr="008E6DF5" w:rsidRDefault="00016659" w:rsidP="0097793B">
      <w:pPr>
        <w:ind w:left="1701" w:hanging="1701"/>
        <w:rPr>
          <w:noProof/>
        </w:rPr>
      </w:pPr>
      <w:r w:rsidRPr="008E6DF5">
        <w:rPr>
          <w:b/>
          <w:bCs/>
          <w:noProof/>
        </w:rPr>
        <w:t>Task</w:t>
      </w:r>
      <w:r w:rsidR="0097793B" w:rsidRPr="008E6DF5">
        <w:rPr>
          <w:b/>
          <w:bCs/>
          <w:noProof/>
        </w:rPr>
        <w:t>:</w:t>
      </w:r>
      <w:r w:rsidR="0097793B" w:rsidRPr="008E6DF5">
        <w:rPr>
          <w:noProof/>
        </w:rPr>
        <w:t xml:space="preserve"> </w:t>
      </w:r>
      <w:r w:rsidR="0097793B" w:rsidRPr="008E6DF5">
        <w:rPr>
          <w:noProof/>
        </w:rPr>
        <w:tab/>
      </w:r>
      <w:r w:rsidR="0005309A" w:rsidRPr="008E6DF5">
        <w:rPr>
          <w:noProof/>
        </w:rPr>
        <w:t>Defineres</w:t>
      </w:r>
      <w:r w:rsidR="0097793B" w:rsidRPr="008E6DF5">
        <w:rPr>
          <w:noProof/>
        </w:rPr>
        <w:t xml:space="preserve"> senere.</w:t>
      </w:r>
    </w:p>
    <w:p w14:paraId="163B1A27" w14:textId="77777777" w:rsidR="0097793B" w:rsidRPr="008E6DF5" w:rsidRDefault="0097793B" w:rsidP="0097793B">
      <w:pPr>
        <w:ind w:left="1701" w:hanging="1701"/>
        <w:rPr>
          <w:noProof/>
        </w:rPr>
      </w:pPr>
      <w:r w:rsidRPr="008E6DF5">
        <w:rPr>
          <w:b/>
          <w:bCs/>
          <w:noProof/>
        </w:rPr>
        <w:t>E-</w:t>
      </w:r>
      <w:r w:rsidR="00583DF2" w:rsidRPr="008E6DF5">
        <w:rPr>
          <w:b/>
          <w:bCs/>
          <w:noProof/>
        </w:rPr>
        <w:t>support</w:t>
      </w:r>
      <w:r w:rsidRPr="008E6DF5">
        <w:rPr>
          <w:b/>
          <w:bCs/>
          <w:noProof/>
        </w:rPr>
        <w:t>:</w:t>
      </w:r>
      <w:r w:rsidRPr="008E6DF5">
        <w:rPr>
          <w:noProof/>
        </w:rPr>
        <w:t xml:space="preserve"> </w:t>
      </w:r>
      <w:r w:rsidRPr="008E6DF5">
        <w:rPr>
          <w:noProof/>
        </w:rPr>
        <w:tab/>
        <w:t>Kundens ansvar.</w:t>
      </w:r>
    </w:p>
    <w:p w14:paraId="74671A43" w14:textId="77777777" w:rsidR="0097793B" w:rsidRPr="008E6DF5" w:rsidRDefault="0097793B" w:rsidP="0097793B">
      <w:pPr>
        <w:ind w:left="1701" w:hanging="1701"/>
        <w:rPr>
          <w:noProof/>
        </w:rPr>
      </w:pPr>
      <w:r w:rsidRPr="008E6DF5">
        <w:rPr>
          <w:b/>
          <w:bCs/>
          <w:noProof/>
        </w:rPr>
        <w:t xml:space="preserve">E-opdateringer: </w:t>
      </w:r>
      <w:r w:rsidRPr="008E6DF5">
        <w:rPr>
          <w:bCs/>
          <w:noProof/>
        </w:rPr>
        <w:tab/>
      </w:r>
      <w:r w:rsidR="002D1600" w:rsidRPr="008E6DF5">
        <w:rPr>
          <w:noProof/>
        </w:rPr>
        <w:t>Defineres senere</w:t>
      </w:r>
      <w:r w:rsidRPr="008E6DF5">
        <w:rPr>
          <w:bCs/>
          <w:noProof/>
        </w:rPr>
        <w:t>.</w:t>
      </w:r>
    </w:p>
    <w:p w14:paraId="32678336" w14:textId="77777777" w:rsidR="0097793B" w:rsidRPr="008E6DF5" w:rsidRDefault="0097793B" w:rsidP="0097793B">
      <w:pPr>
        <w:ind w:left="1701" w:hanging="1701"/>
        <w:rPr>
          <w:noProof/>
        </w:rPr>
      </w:pPr>
      <w:r w:rsidRPr="008E6DF5">
        <w:rPr>
          <w:b/>
          <w:bCs/>
          <w:noProof/>
        </w:rPr>
        <w:t>Data-volumen:</w:t>
      </w:r>
      <w:r w:rsidRPr="008E6DF5">
        <w:rPr>
          <w:noProof/>
        </w:rPr>
        <w:tab/>
      </w:r>
      <w:r w:rsidR="002D1600" w:rsidRPr="008E6DF5">
        <w:rPr>
          <w:noProof/>
        </w:rPr>
        <w:t>Defineres senere</w:t>
      </w:r>
      <w:r w:rsidRPr="008E6DF5">
        <w:rPr>
          <w:noProof/>
        </w:rPr>
        <w:t xml:space="preserve">. </w:t>
      </w:r>
    </w:p>
    <w:p w14:paraId="482186A8"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23A7985D"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4937C548" w14:textId="77777777" w:rsidR="0097793B" w:rsidRPr="008E6DF5" w:rsidRDefault="007C7838" w:rsidP="00D910F1">
            <w:pPr>
              <w:keepNext/>
              <w:tabs>
                <w:tab w:val="left" w:pos="426"/>
              </w:tabs>
              <w:outlineLvl w:val="1"/>
              <w:rPr>
                <w:noProof/>
              </w:rPr>
            </w:pPr>
            <w:r w:rsidRPr="008E6DF5">
              <w:rPr>
                <w:noProof/>
              </w:rPr>
              <w:t>D</w:t>
            </w:r>
            <w:r w:rsidR="0097793B" w:rsidRPr="008E6DF5">
              <w:rPr>
                <w:noProof/>
              </w:rPr>
              <w:t>. Integrationsansvar:</w:t>
            </w:r>
          </w:p>
        </w:tc>
        <w:tc>
          <w:tcPr>
            <w:tcW w:w="3260" w:type="dxa"/>
            <w:tcBorders>
              <w:top w:val="single" w:sz="6" w:space="0" w:color="auto"/>
              <w:left w:val="single" w:sz="6" w:space="0" w:color="auto"/>
              <w:bottom w:val="single" w:sz="6" w:space="0" w:color="auto"/>
              <w:right w:val="single" w:sz="6" w:space="0" w:color="auto"/>
            </w:tcBorders>
          </w:tcPr>
          <w:p w14:paraId="7B98245C"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16B7C906"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r w:rsidR="0097793B" w:rsidRPr="008E6DF5" w14:paraId="693EA2BA"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F8CEF90" w14:textId="7F6D99DD" w:rsidR="0097793B" w:rsidRPr="008E6DF5" w:rsidRDefault="0097793B" w:rsidP="00D910F1">
            <w:pPr>
              <w:tabs>
                <w:tab w:val="left" w:pos="426"/>
              </w:tabs>
              <w:ind w:left="426" w:hanging="426"/>
              <w:rPr>
                <w:noProof/>
              </w:rPr>
            </w:pPr>
            <w:r w:rsidRPr="008E6DF5">
              <w:rPr>
                <w:noProof/>
              </w:rPr>
              <w:t>1.</w:t>
            </w:r>
            <w:r w:rsidR="00985865" w:rsidRPr="008E6DF5">
              <w:rPr>
                <w:noProof/>
              </w:rPr>
              <w:t xml:space="preserve">  </w:t>
            </w:r>
            <w:r w:rsidRPr="008E6DF5">
              <w:rPr>
                <w:noProof/>
              </w:rPr>
              <w:tab/>
              <w:t xml:space="preserve">Kunden udfører integrationen. Leverandøren </w:t>
            </w:r>
            <w:r w:rsidR="002D1600" w:rsidRPr="008E6DF5">
              <w:rPr>
                <w:noProof/>
              </w:rPr>
              <w:t xml:space="preserve">skal </w:t>
            </w:r>
            <w:r w:rsidRPr="008E6DF5">
              <w:rPr>
                <w:noProof/>
              </w:rPr>
              <w:t>støtte som beskrevet i F0-</w:t>
            </w:r>
            <w:r w:rsidR="00BA354E">
              <w:rPr>
                <w:noProof/>
              </w:rPr>
              <w:t>10</w:t>
            </w:r>
            <w:r w:rsidR="004E7E81"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0CCF67F8" w14:textId="77777777" w:rsidR="0097793B" w:rsidRPr="008E6DF5" w:rsidRDefault="0097793B" w:rsidP="00D910F1">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0BD443ED" w14:textId="77777777" w:rsidR="0097793B" w:rsidRPr="008E6DF5" w:rsidRDefault="0097793B" w:rsidP="00D910F1">
            <w:pPr>
              <w:ind w:left="-8" w:firstLine="8"/>
              <w:rPr>
                <w:noProof/>
              </w:rPr>
            </w:pPr>
          </w:p>
        </w:tc>
      </w:tr>
    </w:tbl>
    <w:p w14:paraId="22F5AC4A"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0B5834EE"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45DF49E1" w14:textId="77777777" w:rsidR="0097793B" w:rsidRPr="008E6DF5" w:rsidRDefault="007C7838" w:rsidP="00D910F1">
            <w:pPr>
              <w:keepNext/>
              <w:tabs>
                <w:tab w:val="left" w:pos="426"/>
              </w:tabs>
              <w:ind w:left="426" w:hanging="426"/>
              <w:outlineLvl w:val="1"/>
              <w:rPr>
                <w:noProof/>
              </w:rPr>
            </w:pPr>
            <w:r w:rsidRPr="008E6DF5">
              <w:rPr>
                <w:noProof/>
              </w:rPr>
              <w:t>E</w:t>
            </w:r>
            <w:r w:rsidR="0097793B" w:rsidRPr="008E6DF5">
              <w:rPr>
                <w:noProof/>
              </w:rPr>
              <w:t xml:space="preserve">. </w:t>
            </w:r>
            <w:r w:rsidR="00016659" w:rsidRPr="008E6DF5">
              <w:rPr>
                <w:noProof/>
              </w:rPr>
              <w:t>Task</w:t>
            </w:r>
            <w:r w:rsidR="0097793B" w:rsidRPr="008E6DF5">
              <w:rPr>
                <w:noProof/>
              </w:rPr>
              <w:t xml:space="preserve"> der skal støttes: </w:t>
            </w:r>
          </w:p>
        </w:tc>
        <w:tc>
          <w:tcPr>
            <w:tcW w:w="3260" w:type="dxa"/>
            <w:tcBorders>
              <w:top w:val="single" w:sz="6" w:space="0" w:color="auto"/>
              <w:left w:val="single" w:sz="6" w:space="0" w:color="auto"/>
              <w:bottom w:val="single" w:sz="6" w:space="0" w:color="auto"/>
              <w:right w:val="single" w:sz="6" w:space="0" w:color="auto"/>
            </w:tcBorders>
          </w:tcPr>
          <w:p w14:paraId="22222304" w14:textId="77777777" w:rsidR="0097793B" w:rsidRPr="008E6DF5" w:rsidRDefault="0097793B" w:rsidP="00D910F1">
            <w:pPr>
              <w:keepNext/>
              <w:tabs>
                <w:tab w:val="left" w:pos="426"/>
              </w:tabs>
              <w:ind w:left="426" w:hanging="426"/>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12A627F9" w14:textId="77777777" w:rsidR="0097793B" w:rsidRPr="008E6DF5" w:rsidRDefault="007829FD" w:rsidP="00D910F1">
            <w:pPr>
              <w:keepNext/>
              <w:tabs>
                <w:tab w:val="left" w:pos="426"/>
              </w:tabs>
              <w:ind w:left="426" w:hanging="426"/>
              <w:outlineLvl w:val="1"/>
              <w:rPr>
                <w:noProof/>
              </w:rPr>
            </w:pPr>
            <w:r w:rsidRPr="008E6DF5">
              <w:rPr>
                <w:noProof/>
              </w:rPr>
              <w:t>Kode</w:t>
            </w:r>
            <w:r w:rsidR="0097793B" w:rsidRPr="008E6DF5">
              <w:rPr>
                <w:noProof/>
              </w:rPr>
              <w:t>:</w:t>
            </w:r>
          </w:p>
        </w:tc>
      </w:tr>
      <w:tr w:rsidR="0097793B" w:rsidRPr="008E6DF5" w14:paraId="2DD81657"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1F34E26" w14:textId="77777777" w:rsidR="0097793B" w:rsidRPr="008E6DF5" w:rsidRDefault="0097793B" w:rsidP="00D910F1">
            <w:pPr>
              <w:keepNext/>
              <w:tabs>
                <w:tab w:val="left" w:pos="426"/>
              </w:tabs>
              <w:ind w:left="426" w:hanging="426"/>
              <w:outlineLvl w:val="1"/>
              <w:rPr>
                <w:noProof/>
              </w:rPr>
            </w:pPr>
            <w:r w:rsidRPr="008E6DF5">
              <w:rPr>
                <w:noProof/>
              </w:rPr>
              <w:t>2.</w:t>
            </w:r>
            <w:r w:rsidRPr="008E6DF5">
              <w:rPr>
                <w:noProof/>
              </w:rPr>
              <w:tab/>
            </w:r>
            <w:r w:rsidR="002D1600" w:rsidRPr="008E6DF5">
              <w:rPr>
                <w:noProof/>
              </w:rPr>
              <w:t xml:space="preserve">For mobile anvendelser kan </w:t>
            </w:r>
            <w:r w:rsidRPr="008E6DF5">
              <w:rPr>
                <w:noProof/>
              </w:rPr>
              <w:t>E i perioder være off-line</w:t>
            </w:r>
            <w:r w:rsidR="002D1600" w:rsidRPr="008E6DF5">
              <w:rPr>
                <w:noProof/>
              </w:rPr>
              <w:t>. Når</w:t>
            </w:r>
            <w:r w:rsidR="002C6F8A" w:rsidRPr="008E6DF5">
              <w:rPr>
                <w:noProof/>
              </w:rPr>
              <w:t xml:space="preserve"> E igen forbindes med S, skal data synkroniseres</w:t>
            </w:r>
            <w:r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7E09F0C7" w14:textId="77777777" w:rsidR="0097793B" w:rsidRPr="008E6DF5" w:rsidRDefault="002C6F8A" w:rsidP="00D910F1">
            <w:pPr>
              <w:keepNext/>
              <w:outlineLvl w:val="1"/>
              <w:rPr>
                <w:noProof/>
              </w:rPr>
            </w:pPr>
            <w:r w:rsidRPr="008E6DF5">
              <w:rPr>
                <w:noProof/>
              </w:rPr>
              <w:t>Kunden kan konfigurere S til automatisk at synkronisere data når systemerne igen forbindes.</w:t>
            </w:r>
          </w:p>
        </w:tc>
        <w:tc>
          <w:tcPr>
            <w:tcW w:w="759" w:type="dxa"/>
            <w:tcBorders>
              <w:top w:val="single" w:sz="6" w:space="0" w:color="auto"/>
              <w:left w:val="single" w:sz="6" w:space="0" w:color="auto"/>
              <w:bottom w:val="single" w:sz="6" w:space="0" w:color="auto"/>
              <w:right w:val="single" w:sz="6" w:space="0" w:color="auto"/>
            </w:tcBorders>
          </w:tcPr>
          <w:p w14:paraId="5E66EE7D" w14:textId="77777777" w:rsidR="0097793B" w:rsidRPr="008E6DF5" w:rsidRDefault="0097793B" w:rsidP="00D910F1">
            <w:pPr>
              <w:keepNext/>
              <w:tabs>
                <w:tab w:val="left" w:pos="426"/>
              </w:tabs>
              <w:ind w:left="426" w:hanging="426"/>
              <w:outlineLvl w:val="1"/>
              <w:rPr>
                <w:noProof/>
              </w:rPr>
            </w:pPr>
          </w:p>
        </w:tc>
      </w:tr>
    </w:tbl>
    <w:p w14:paraId="55DDD4C8"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37400D69"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A38D9F1" w14:textId="77777777" w:rsidR="0097793B" w:rsidRPr="008E6DF5" w:rsidRDefault="002C6F8A" w:rsidP="00D910F1">
            <w:pPr>
              <w:keepNext/>
              <w:tabs>
                <w:tab w:val="left" w:pos="426"/>
              </w:tabs>
              <w:outlineLvl w:val="1"/>
              <w:rPr>
                <w:noProof/>
              </w:rPr>
            </w:pPr>
            <w:r w:rsidRPr="008E6DF5">
              <w:rPr>
                <w:noProof/>
              </w:rPr>
              <w:t>F+</w:t>
            </w:r>
            <w:r w:rsidR="007C7838" w:rsidRPr="008E6DF5">
              <w:rPr>
                <w:noProof/>
              </w:rPr>
              <w:t>G</w:t>
            </w:r>
            <w:r w:rsidR="0097793B" w:rsidRPr="008E6DF5">
              <w:rPr>
                <w:noProof/>
              </w:rPr>
              <w:t>. Data-</w:t>
            </w:r>
            <w:r w:rsidRPr="008E6DF5">
              <w:rPr>
                <w:noProof/>
              </w:rPr>
              <w:t>import</w:t>
            </w:r>
            <w:r w:rsidR="00C05271" w:rsidRPr="008E6DF5">
              <w:rPr>
                <w:noProof/>
              </w:rPr>
              <w:t xml:space="preserve"> og dataaktualitet</w:t>
            </w:r>
            <w:r w:rsidR="0097793B"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320DD1DC" w14:textId="77777777" w:rsidR="0097793B" w:rsidRPr="008E6DF5" w:rsidRDefault="0097793B" w:rsidP="00D910F1">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5738C08F" w14:textId="77777777" w:rsidR="0097793B" w:rsidRPr="008E6DF5" w:rsidRDefault="007829FD" w:rsidP="00D910F1">
            <w:pPr>
              <w:keepNext/>
              <w:tabs>
                <w:tab w:val="left" w:pos="426"/>
              </w:tabs>
              <w:outlineLvl w:val="1"/>
              <w:rPr>
                <w:noProof/>
              </w:rPr>
            </w:pPr>
            <w:r w:rsidRPr="008E6DF5">
              <w:rPr>
                <w:noProof/>
              </w:rPr>
              <w:t>Kode</w:t>
            </w:r>
            <w:r w:rsidR="0097793B" w:rsidRPr="008E6DF5">
              <w:rPr>
                <w:noProof/>
              </w:rPr>
              <w:t>:</w:t>
            </w:r>
          </w:p>
        </w:tc>
      </w:tr>
      <w:tr w:rsidR="0097793B" w:rsidRPr="008E6DF5" w14:paraId="3E1C094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F4F385B" w14:textId="77777777" w:rsidR="0097793B" w:rsidRPr="008E6DF5" w:rsidRDefault="00310C2E" w:rsidP="00D910F1">
            <w:pPr>
              <w:tabs>
                <w:tab w:val="left" w:pos="426"/>
              </w:tabs>
              <w:ind w:left="426" w:hanging="426"/>
              <w:rPr>
                <w:noProof/>
              </w:rPr>
            </w:pPr>
            <w:r w:rsidRPr="008E6DF5">
              <w:rPr>
                <w:noProof/>
              </w:rPr>
              <w:t>3</w:t>
            </w:r>
            <w:r w:rsidR="0097793B" w:rsidRPr="008E6DF5">
              <w:rPr>
                <w:noProof/>
              </w:rPr>
              <w:t>.</w:t>
            </w:r>
            <w:r w:rsidR="0097793B" w:rsidRPr="008E6DF5">
              <w:rPr>
                <w:noProof/>
              </w:rPr>
              <w:tab/>
              <w:t>S kan importere data fra E</w:t>
            </w:r>
            <w:r w:rsidR="00614678" w:rsidRPr="008E6DF5">
              <w:rPr>
                <w:noProof/>
              </w:rPr>
              <w:t>, forudsat at de</w:t>
            </w:r>
            <w:r w:rsidRPr="008E6DF5">
              <w:rPr>
                <w:noProof/>
              </w:rPr>
              <w:t xml:space="preserve"> passer til S's eksisterende datatabeller</w:t>
            </w:r>
            <w:r w:rsidR="0097793B" w:rsidRPr="008E6DF5">
              <w:rPr>
                <w:noProof/>
              </w:rPr>
              <w:t xml:space="preserve">. </w:t>
            </w:r>
          </w:p>
        </w:tc>
        <w:tc>
          <w:tcPr>
            <w:tcW w:w="3260" w:type="dxa"/>
            <w:tcBorders>
              <w:top w:val="single" w:sz="6" w:space="0" w:color="auto"/>
              <w:left w:val="single" w:sz="6" w:space="0" w:color="auto"/>
              <w:bottom w:val="single" w:sz="6" w:space="0" w:color="auto"/>
              <w:right w:val="single" w:sz="6" w:space="0" w:color="auto"/>
            </w:tcBorders>
          </w:tcPr>
          <w:p w14:paraId="0D31D247" w14:textId="77777777" w:rsidR="0097793B" w:rsidRPr="008E6DF5" w:rsidRDefault="00310C2E" w:rsidP="00D910F1">
            <w:pPr>
              <w:ind w:left="-8" w:firstLine="8"/>
              <w:rPr>
                <w:noProof/>
              </w:rPr>
            </w:pPr>
            <w:r w:rsidRPr="008E6DF5">
              <w:rPr>
                <w:noProof/>
              </w:rPr>
              <w:t>Kunden kan konfigurere S til at importere på S's initiativ eller E's</w:t>
            </w:r>
            <w:r w:rsidR="0097793B" w:rsidRPr="008E6DF5">
              <w:rPr>
                <w:noProof/>
              </w:rPr>
              <w:t>.</w:t>
            </w:r>
          </w:p>
        </w:tc>
        <w:tc>
          <w:tcPr>
            <w:tcW w:w="759" w:type="dxa"/>
            <w:tcBorders>
              <w:top w:val="single" w:sz="6" w:space="0" w:color="auto"/>
              <w:left w:val="single" w:sz="6" w:space="0" w:color="auto"/>
              <w:bottom w:val="single" w:sz="6" w:space="0" w:color="auto"/>
              <w:right w:val="single" w:sz="6" w:space="0" w:color="auto"/>
            </w:tcBorders>
          </w:tcPr>
          <w:p w14:paraId="4B5CB1C1" w14:textId="77777777" w:rsidR="0097793B" w:rsidRPr="008E6DF5" w:rsidRDefault="0097793B" w:rsidP="00D910F1">
            <w:pPr>
              <w:ind w:left="-8" w:firstLine="8"/>
              <w:rPr>
                <w:noProof/>
              </w:rPr>
            </w:pPr>
          </w:p>
        </w:tc>
      </w:tr>
      <w:tr w:rsidR="0097793B" w:rsidRPr="008E6DF5" w14:paraId="02536D4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49D1CFF" w14:textId="77777777" w:rsidR="0097793B" w:rsidRPr="008E6DF5" w:rsidRDefault="00310C2E" w:rsidP="00D910F1">
            <w:pPr>
              <w:tabs>
                <w:tab w:val="left" w:pos="426"/>
              </w:tabs>
              <w:ind w:left="426" w:hanging="426"/>
              <w:rPr>
                <w:noProof/>
              </w:rPr>
            </w:pPr>
            <w:r w:rsidRPr="008E6DF5">
              <w:rPr>
                <w:noProof/>
              </w:rPr>
              <w:t>4</w:t>
            </w:r>
            <w:r w:rsidR="0097793B" w:rsidRPr="008E6DF5">
              <w:rPr>
                <w:noProof/>
              </w:rPr>
              <w:t>.</w:t>
            </w:r>
            <w:r w:rsidR="0097793B" w:rsidRPr="008E6DF5">
              <w:rPr>
                <w:noProof/>
              </w:rPr>
              <w:tab/>
              <w:t xml:space="preserve">S </w:t>
            </w:r>
            <w:r w:rsidRPr="008E6DF5">
              <w:rPr>
                <w:noProof/>
              </w:rPr>
              <w:t>kan periodisk importere data fra E.</w:t>
            </w:r>
          </w:p>
        </w:tc>
        <w:tc>
          <w:tcPr>
            <w:tcW w:w="3260" w:type="dxa"/>
            <w:tcBorders>
              <w:top w:val="single" w:sz="6" w:space="0" w:color="auto"/>
              <w:left w:val="single" w:sz="6" w:space="0" w:color="auto"/>
              <w:bottom w:val="single" w:sz="6" w:space="0" w:color="auto"/>
              <w:right w:val="single" w:sz="6" w:space="0" w:color="auto"/>
            </w:tcBorders>
          </w:tcPr>
          <w:p w14:paraId="2A6E368F" w14:textId="77777777" w:rsidR="0097793B" w:rsidRPr="008E6DF5" w:rsidRDefault="00310C2E" w:rsidP="00D910F1">
            <w:pPr>
              <w:ind w:left="-8" w:firstLine="8"/>
              <w:rPr>
                <w:noProof/>
              </w:rPr>
            </w:pPr>
            <w:r w:rsidRPr="008E6DF5">
              <w:rPr>
                <w:noProof/>
              </w:rPr>
              <w:t>Kunden kan konfigurere S til at gøre det.</w:t>
            </w:r>
          </w:p>
        </w:tc>
        <w:tc>
          <w:tcPr>
            <w:tcW w:w="759" w:type="dxa"/>
            <w:tcBorders>
              <w:top w:val="single" w:sz="6" w:space="0" w:color="auto"/>
              <w:left w:val="single" w:sz="6" w:space="0" w:color="auto"/>
              <w:bottom w:val="single" w:sz="6" w:space="0" w:color="auto"/>
              <w:right w:val="single" w:sz="6" w:space="0" w:color="auto"/>
            </w:tcBorders>
          </w:tcPr>
          <w:p w14:paraId="612FD035" w14:textId="77777777" w:rsidR="0097793B" w:rsidRPr="008E6DF5" w:rsidRDefault="0097793B" w:rsidP="00D910F1">
            <w:pPr>
              <w:ind w:left="-8" w:firstLine="8"/>
              <w:rPr>
                <w:noProof/>
              </w:rPr>
            </w:pPr>
          </w:p>
        </w:tc>
      </w:tr>
      <w:tr w:rsidR="0097793B" w:rsidRPr="008E6DF5" w14:paraId="0D273C4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594F9F7" w14:textId="77777777" w:rsidR="0097793B" w:rsidRPr="008E6DF5" w:rsidRDefault="00310C2E" w:rsidP="00D910F1">
            <w:pPr>
              <w:tabs>
                <w:tab w:val="left" w:pos="426"/>
              </w:tabs>
              <w:ind w:left="426" w:hanging="426"/>
              <w:rPr>
                <w:noProof/>
              </w:rPr>
            </w:pPr>
            <w:r w:rsidRPr="008E6DF5">
              <w:rPr>
                <w:noProof/>
              </w:rPr>
              <w:t>5</w:t>
            </w:r>
            <w:r w:rsidR="0097793B" w:rsidRPr="008E6DF5">
              <w:rPr>
                <w:noProof/>
              </w:rPr>
              <w:t>.</w:t>
            </w:r>
            <w:r w:rsidR="0097793B" w:rsidRPr="008E6DF5">
              <w:rPr>
                <w:noProof/>
              </w:rPr>
              <w:tab/>
            </w:r>
            <w:r w:rsidRPr="008E6DF5">
              <w:rPr>
                <w:noProof/>
              </w:rPr>
              <w:t>S kan optimere importen ved kun at bede om data der er yngre end et bestemt tidspunkt.</w:t>
            </w:r>
          </w:p>
        </w:tc>
        <w:tc>
          <w:tcPr>
            <w:tcW w:w="3260" w:type="dxa"/>
            <w:tcBorders>
              <w:top w:val="single" w:sz="6" w:space="0" w:color="auto"/>
              <w:left w:val="single" w:sz="6" w:space="0" w:color="auto"/>
              <w:bottom w:val="single" w:sz="6" w:space="0" w:color="auto"/>
              <w:right w:val="single" w:sz="6" w:space="0" w:color="auto"/>
            </w:tcBorders>
          </w:tcPr>
          <w:p w14:paraId="4F464E27" w14:textId="77777777" w:rsidR="0097793B" w:rsidRPr="008E6DF5" w:rsidRDefault="00310C2E" w:rsidP="00D910F1">
            <w:pPr>
              <w:ind w:left="-8" w:firstLine="8"/>
              <w:rPr>
                <w:noProof/>
              </w:rPr>
            </w:pPr>
            <w:r w:rsidRPr="008E6DF5">
              <w:rPr>
                <w:noProof/>
              </w:rPr>
              <w:t>Kunden kan konfigurere S til at gøre det.</w:t>
            </w:r>
          </w:p>
        </w:tc>
        <w:tc>
          <w:tcPr>
            <w:tcW w:w="759" w:type="dxa"/>
            <w:tcBorders>
              <w:top w:val="single" w:sz="6" w:space="0" w:color="auto"/>
              <w:left w:val="single" w:sz="6" w:space="0" w:color="auto"/>
              <w:bottom w:val="single" w:sz="6" w:space="0" w:color="auto"/>
              <w:right w:val="single" w:sz="6" w:space="0" w:color="auto"/>
            </w:tcBorders>
          </w:tcPr>
          <w:p w14:paraId="5730FB58" w14:textId="77777777" w:rsidR="0097793B" w:rsidRPr="008E6DF5" w:rsidRDefault="0097793B" w:rsidP="00D910F1">
            <w:pPr>
              <w:ind w:left="-8" w:firstLine="8"/>
              <w:rPr>
                <w:noProof/>
              </w:rPr>
            </w:pPr>
          </w:p>
        </w:tc>
      </w:tr>
      <w:tr w:rsidR="0097793B" w:rsidRPr="008E6DF5" w14:paraId="3F7BABA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53F68EC" w14:textId="77777777" w:rsidR="0097793B" w:rsidRPr="008E6DF5" w:rsidRDefault="00310C2E" w:rsidP="00D910F1">
            <w:pPr>
              <w:tabs>
                <w:tab w:val="left" w:pos="426"/>
              </w:tabs>
              <w:ind w:left="426" w:hanging="426"/>
              <w:rPr>
                <w:noProof/>
              </w:rPr>
            </w:pPr>
            <w:r w:rsidRPr="008E6DF5">
              <w:rPr>
                <w:noProof/>
              </w:rPr>
              <w:t>6</w:t>
            </w:r>
            <w:r w:rsidR="0097793B" w:rsidRPr="008E6DF5">
              <w:rPr>
                <w:noProof/>
              </w:rPr>
              <w:t>.</w:t>
            </w:r>
            <w:r w:rsidR="0097793B" w:rsidRPr="008E6DF5">
              <w:rPr>
                <w:noProof/>
              </w:rPr>
              <w:tab/>
            </w:r>
            <w:r w:rsidRPr="008E6DF5">
              <w:rPr>
                <w:noProof/>
                <w:color w:val="3366FF"/>
              </w:rPr>
              <w:t>S kan optimere importen ved kun at bede om data for en bestemt patient.</w:t>
            </w:r>
          </w:p>
        </w:tc>
        <w:tc>
          <w:tcPr>
            <w:tcW w:w="3260" w:type="dxa"/>
            <w:tcBorders>
              <w:top w:val="single" w:sz="6" w:space="0" w:color="auto"/>
              <w:left w:val="single" w:sz="6" w:space="0" w:color="auto"/>
              <w:bottom w:val="single" w:sz="6" w:space="0" w:color="auto"/>
              <w:right w:val="single" w:sz="6" w:space="0" w:color="auto"/>
            </w:tcBorders>
          </w:tcPr>
          <w:p w14:paraId="5CA9015F" w14:textId="77777777" w:rsidR="0097793B" w:rsidRPr="008E6DF5" w:rsidRDefault="0097793B" w:rsidP="00D910F1">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5AA678F8" w14:textId="77777777" w:rsidR="0097793B" w:rsidRPr="008E6DF5" w:rsidRDefault="0097793B" w:rsidP="00D910F1">
            <w:pPr>
              <w:ind w:left="-8" w:firstLine="8"/>
              <w:rPr>
                <w:noProof/>
              </w:rPr>
            </w:pPr>
          </w:p>
        </w:tc>
      </w:tr>
    </w:tbl>
    <w:p w14:paraId="06759657" w14:textId="77777777" w:rsidR="0030232A" w:rsidRPr="008E6DF5" w:rsidRDefault="0030232A" w:rsidP="0030232A">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30232A" w:rsidRPr="008E6DF5" w14:paraId="78A3B79E"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68154B90" w14:textId="77777777" w:rsidR="0030232A" w:rsidRPr="008E6DF5" w:rsidRDefault="0030232A" w:rsidP="0011281D">
            <w:pPr>
              <w:keepNext/>
              <w:tabs>
                <w:tab w:val="left" w:pos="426"/>
              </w:tabs>
              <w:outlineLvl w:val="1"/>
              <w:rPr>
                <w:noProof/>
              </w:rPr>
            </w:pPr>
            <w:r w:rsidRPr="008E6DF5">
              <w:rPr>
                <w:noProof/>
              </w:rPr>
              <w:t>H</w:t>
            </w:r>
            <w:r w:rsidR="00310C2E" w:rsidRPr="008E6DF5">
              <w:rPr>
                <w:noProof/>
              </w:rPr>
              <w:t>+J</w:t>
            </w:r>
            <w:r w:rsidRPr="008E6DF5">
              <w:rPr>
                <w:noProof/>
              </w:rPr>
              <w:t>. Svartider ved import</w:t>
            </w:r>
            <w:r w:rsidR="00310C2E" w:rsidRPr="008E6DF5">
              <w:rPr>
                <w:noProof/>
              </w:rPr>
              <w:t xml:space="preserve"> og eksport</w:t>
            </w:r>
            <w:r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1400C9DA" w14:textId="77777777" w:rsidR="0030232A" w:rsidRPr="008E6DF5" w:rsidRDefault="0030232A" w:rsidP="0011281D">
            <w:pPr>
              <w:keepNext/>
              <w:tabs>
                <w:tab w:val="left" w:pos="426"/>
              </w:tabs>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7D4C714E" w14:textId="77777777" w:rsidR="0030232A" w:rsidRPr="008E6DF5" w:rsidRDefault="007829FD" w:rsidP="0011281D">
            <w:pPr>
              <w:keepNext/>
              <w:tabs>
                <w:tab w:val="left" w:pos="426"/>
              </w:tabs>
              <w:outlineLvl w:val="1"/>
              <w:rPr>
                <w:noProof/>
              </w:rPr>
            </w:pPr>
            <w:r w:rsidRPr="008E6DF5">
              <w:rPr>
                <w:noProof/>
              </w:rPr>
              <w:t>Kode</w:t>
            </w:r>
            <w:r w:rsidR="0030232A" w:rsidRPr="008E6DF5">
              <w:rPr>
                <w:noProof/>
              </w:rPr>
              <w:t>:</w:t>
            </w:r>
          </w:p>
        </w:tc>
      </w:tr>
      <w:tr w:rsidR="00310C2E" w:rsidRPr="008E6DF5" w14:paraId="55AD705B"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BC81306" w14:textId="77777777" w:rsidR="00310C2E" w:rsidRPr="008E6DF5" w:rsidRDefault="00310C2E" w:rsidP="00310C2E">
            <w:pPr>
              <w:tabs>
                <w:tab w:val="left" w:pos="426"/>
              </w:tabs>
              <w:ind w:left="426" w:hanging="426"/>
              <w:rPr>
                <w:noProof/>
              </w:rPr>
            </w:pPr>
            <w:r w:rsidRPr="008E6DF5">
              <w:rPr>
                <w:noProof/>
              </w:rPr>
              <w:t>7.</w:t>
            </w:r>
            <w:r w:rsidRPr="008E6DF5">
              <w:rPr>
                <w:noProof/>
              </w:rPr>
              <w:tab/>
            </w:r>
            <w:r w:rsidR="00A12275" w:rsidRPr="008E6DF5">
              <w:rPr>
                <w:noProof/>
              </w:rPr>
              <w:t>S kan skalere op til en væsentlig højere belastning end angivet i L1. Kunden kan bruge denne ekstra belastning til dataoverførsler</w:t>
            </w:r>
            <w:r w:rsidR="00B45C70"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058E92F1" w14:textId="77777777" w:rsidR="00310C2E" w:rsidRPr="008E6DF5" w:rsidRDefault="00B45C70" w:rsidP="0011281D">
            <w:pPr>
              <w:keepNext/>
              <w:tabs>
                <w:tab w:val="left" w:pos="426"/>
              </w:tabs>
              <w:outlineLvl w:val="1"/>
              <w:rPr>
                <w:noProof/>
              </w:rPr>
            </w:pPr>
            <w:r w:rsidRPr="008E6DF5">
              <w:rPr>
                <w:noProof/>
              </w:rPr>
              <w:t>Systemet kan skalere op til at håndtere en belastning på __ gange så meget som krævet</w:t>
            </w:r>
            <w:r w:rsidR="00A12275" w:rsidRPr="008E6DF5">
              <w:rPr>
                <w:noProof/>
              </w:rPr>
              <w:t xml:space="preserve"> i L1</w:t>
            </w:r>
            <w:r w:rsidRPr="008E6DF5">
              <w:rPr>
                <w:noProof/>
              </w:rPr>
              <w:t>.</w:t>
            </w:r>
          </w:p>
          <w:p w14:paraId="49A7DF26" w14:textId="77777777" w:rsidR="00B45C70" w:rsidRPr="008E6DF5" w:rsidRDefault="00B45C70" w:rsidP="0011281D">
            <w:pPr>
              <w:keepNext/>
              <w:tabs>
                <w:tab w:val="left" w:pos="426"/>
              </w:tabs>
              <w:outlineLvl w:val="1"/>
              <w:rPr>
                <w:noProof/>
              </w:rPr>
            </w:pPr>
            <w:r w:rsidRPr="008E6DF5">
              <w:rPr>
                <w:noProof/>
              </w:rPr>
              <w:t>(Kunden forventer 2 gange).</w:t>
            </w:r>
          </w:p>
        </w:tc>
        <w:tc>
          <w:tcPr>
            <w:tcW w:w="759" w:type="dxa"/>
            <w:tcBorders>
              <w:top w:val="single" w:sz="6" w:space="0" w:color="auto"/>
              <w:left w:val="single" w:sz="6" w:space="0" w:color="auto"/>
              <w:bottom w:val="single" w:sz="6" w:space="0" w:color="auto"/>
              <w:right w:val="single" w:sz="6" w:space="0" w:color="auto"/>
            </w:tcBorders>
          </w:tcPr>
          <w:p w14:paraId="4828861A" w14:textId="77777777" w:rsidR="00310C2E" w:rsidRPr="008E6DF5" w:rsidRDefault="00310C2E" w:rsidP="0011281D">
            <w:pPr>
              <w:keepNext/>
              <w:tabs>
                <w:tab w:val="left" w:pos="426"/>
              </w:tabs>
              <w:outlineLvl w:val="1"/>
              <w:rPr>
                <w:noProof/>
              </w:rPr>
            </w:pPr>
          </w:p>
        </w:tc>
      </w:tr>
      <w:tr w:rsidR="00310C2E" w:rsidRPr="008E6DF5" w14:paraId="0F4B242B"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79BC35E3" w14:textId="77777777" w:rsidR="00310C2E" w:rsidRPr="008E6DF5" w:rsidRDefault="00B45C70" w:rsidP="00310C2E">
            <w:pPr>
              <w:tabs>
                <w:tab w:val="left" w:pos="426"/>
              </w:tabs>
              <w:ind w:left="426" w:hanging="426"/>
              <w:rPr>
                <w:noProof/>
              </w:rPr>
            </w:pPr>
            <w:r w:rsidRPr="008E6DF5">
              <w:rPr>
                <w:noProof/>
              </w:rPr>
              <w:t>7p.</w:t>
            </w:r>
            <w:r w:rsidRPr="008E6DF5">
              <w:rPr>
                <w:noProof/>
              </w:rPr>
              <w:tab/>
              <w:t xml:space="preserve">Når en lang overførsel er i gang, kan den blokere for kortere overførsler så de </w:t>
            </w:r>
            <w:r w:rsidR="00C05271" w:rsidRPr="008E6DF5">
              <w:rPr>
                <w:noProof/>
              </w:rPr>
              <w:t>giver</w:t>
            </w:r>
            <w:r w:rsidRPr="008E6DF5">
              <w:rPr>
                <w:noProof/>
              </w:rPr>
              <w:t xml:space="preserve"> en </w:t>
            </w:r>
            <w:r w:rsidR="00C05271" w:rsidRPr="008E6DF5">
              <w:rPr>
                <w:noProof/>
              </w:rPr>
              <w:t xml:space="preserve">meget </w:t>
            </w:r>
            <w:r w:rsidRPr="008E6DF5">
              <w:rPr>
                <w:noProof/>
              </w:rPr>
              <w:t>lang svartid.</w:t>
            </w:r>
          </w:p>
        </w:tc>
        <w:tc>
          <w:tcPr>
            <w:tcW w:w="3260" w:type="dxa"/>
            <w:tcBorders>
              <w:top w:val="single" w:sz="6" w:space="0" w:color="auto"/>
              <w:left w:val="single" w:sz="6" w:space="0" w:color="auto"/>
              <w:bottom w:val="single" w:sz="6" w:space="0" w:color="auto"/>
              <w:right w:val="single" w:sz="6" w:space="0" w:color="auto"/>
            </w:tcBorders>
          </w:tcPr>
          <w:p w14:paraId="446C35B5" w14:textId="77777777" w:rsidR="00310C2E" w:rsidRPr="008E6DF5" w:rsidRDefault="00B45C70" w:rsidP="0011281D">
            <w:pPr>
              <w:keepNext/>
              <w:tabs>
                <w:tab w:val="left" w:pos="426"/>
              </w:tabs>
              <w:outlineLvl w:val="1"/>
              <w:rPr>
                <w:noProof/>
              </w:rPr>
            </w:pPr>
            <w:r w:rsidRPr="008E6DF5">
              <w:rPr>
                <w:noProof/>
              </w:rPr>
              <w:t>Systemet kan håndtere mange parallelle overførsler.</w:t>
            </w:r>
          </w:p>
        </w:tc>
        <w:tc>
          <w:tcPr>
            <w:tcW w:w="759" w:type="dxa"/>
            <w:tcBorders>
              <w:top w:val="single" w:sz="6" w:space="0" w:color="auto"/>
              <w:left w:val="single" w:sz="6" w:space="0" w:color="auto"/>
              <w:bottom w:val="single" w:sz="6" w:space="0" w:color="auto"/>
              <w:right w:val="single" w:sz="6" w:space="0" w:color="auto"/>
            </w:tcBorders>
          </w:tcPr>
          <w:p w14:paraId="06553E7E" w14:textId="77777777" w:rsidR="00310C2E" w:rsidRPr="008E6DF5" w:rsidRDefault="00310C2E" w:rsidP="0011281D">
            <w:pPr>
              <w:keepNext/>
              <w:tabs>
                <w:tab w:val="left" w:pos="426"/>
              </w:tabs>
              <w:outlineLvl w:val="1"/>
              <w:rPr>
                <w:noProof/>
              </w:rPr>
            </w:pPr>
          </w:p>
        </w:tc>
      </w:tr>
    </w:tbl>
    <w:p w14:paraId="50B74888"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1AF04920"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2666B1D" w14:textId="77777777" w:rsidR="0097793B" w:rsidRPr="008E6DF5" w:rsidRDefault="0030232A" w:rsidP="00D910F1">
            <w:pPr>
              <w:keepNext/>
              <w:tabs>
                <w:tab w:val="left" w:pos="426"/>
              </w:tabs>
              <w:ind w:left="426" w:hanging="426"/>
              <w:outlineLvl w:val="1"/>
              <w:rPr>
                <w:noProof/>
              </w:rPr>
            </w:pPr>
            <w:r w:rsidRPr="008E6DF5">
              <w:rPr>
                <w:noProof/>
              </w:rPr>
              <w:t>I</w:t>
            </w:r>
            <w:r w:rsidR="0097793B" w:rsidRPr="008E6DF5">
              <w:rPr>
                <w:noProof/>
              </w:rPr>
              <w:t xml:space="preserve">. Data-eksport: </w:t>
            </w:r>
          </w:p>
        </w:tc>
        <w:tc>
          <w:tcPr>
            <w:tcW w:w="3260" w:type="dxa"/>
            <w:tcBorders>
              <w:top w:val="single" w:sz="6" w:space="0" w:color="auto"/>
              <w:left w:val="single" w:sz="6" w:space="0" w:color="auto"/>
              <w:bottom w:val="single" w:sz="6" w:space="0" w:color="auto"/>
              <w:right w:val="single" w:sz="6" w:space="0" w:color="auto"/>
            </w:tcBorders>
          </w:tcPr>
          <w:p w14:paraId="4E280BFB" w14:textId="77777777" w:rsidR="0097793B" w:rsidRPr="008E6DF5" w:rsidRDefault="0097793B" w:rsidP="00D910F1">
            <w:pPr>
              <w:keepNext/>
              <w:tabs>
                <w:tab w:val="left" w:pos="426"/>
              </w:tabs>
              <w:ind w:left="426" w:hanging="426"/>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71606ADB" w14:textId="77777777" w:rsidR="0097793B" w:rsidRPr="008E6DF5" w:rsidRDefault="007829FD" w:rsidP="00D910F1">
            <w:pPr>
              <w:keepNext/>
              <w:tabs>
                <w:tab w:val="left" w:pos="426"/>
              </w:tabs>
              <w:ind w:left="426" w:hanging="426"/>
              <w:outlineLvl w:val="1"/>
              <w:rPr>
                <w:noProof/>
              </w:rPr>
            </w:pPr>
            <w:r w:rsidRPr="008E6DF5">
              <w:rPr>
                <w:noProof/>
              </w:rPr>
              <w:t>Kode</w:t>
            </w:r>
            <w:r w:rsidR="0097793B" w:rsidRPr="008E6DF5">
              <w:rPr>
                <w:noProof/>
              </w:rPr>
              <w:t>:</w:t>
            </w:r>
          </w:p>
        </w:tc>
      </w:tr>
      <w:tr w:rsidR="0097793B" w:rsidRPr="008E6DF5" w14:paraId="4830FFB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F3203F4" w14:textId="77777777" w:rsidR="0097793B" w:rsidRPr="008E6DF5" w:rsidRDefault="0097793B" w:rsidP="00D910F1">
            <w:pPr>
              <w:keepNext/>
              <w:tabs>
                <w:tab w:val="left" w:pos="426"/>
              </w:tabs>
              <w:ind w:left="426" w:hanging="426"/>
              <w:outlineLvl w:val="1"/>
              <w:rPr>
                <w:noProof/>
              </w:rPr>
            </w:pPr>
            <w:r w:rsidRPr="008E6DF5">
              <w:rPr>
                <w:noProof/>
              </w:rPr>
              <w:t>8.</w:t>
            </w:r>
            <w:r w:rsidRPr="008E6DF5">
              <w:rPr>
                <w:noProof/>
              </w:rPr>
              <w:tab/>
            </w:r>
            <w:r w:rsidR="00B45C70" w:rsidRPr="008E6DF5">
              <w:rPr>
                <w:noProof/>
              </w:rPr>
              <w:t>S kan eksportere data til E når det er data der findes i S's tabeller</w:t>
            </w:r>
            <w:r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0CCE6B61" w14:textId="77777777" w:rsidR="0097793B" w:rsidRPr="008E6DF5" w:rsidRDefault="00B45C70" w:rsidP="00D910F1">
            <w:pPr>
              <w:rPr>
                <w:noProof/>
              </w:rPr>
            </w:pPr>
            <w:r w:rsidRPr="008E6DF5">
              <w:rPr>
                <w:noProof/>
              </w:rPr>
              <w:t>Kunden kan konfigurere S til at eksportere på S's initiativ eller E's.</w:t>
            </w:r>
          </w:p>
        </w:tc>
        <w:tc>
          <w:tcPr>
            <w:tcW w:w="759" w:type="dxa"/>
            <w:tcBorders>
              <w:top w:val="single" w:sz="6" w:space="0" w:color="auto"/>
              <w:left w:val="single" w:sz="6" w:space="0" w:color="auto"/>
              <w:bottom w:val="single" w:sz="6" w:space="0" w:color="auto"/>
              <w:right w:val="single" w:sz="6" w:space="0" w:color="auto"/>
            </w:tcBorders>
          </w:tcPr>
          <w:p w14:paraId="65FA2381" w14:textId="77777777" w:rsidR="0097793B" w:rsidRPr="008E6DF5" w:rsidRDefault="0097793B" w:rsidP="00D910F1">
            <w:pPr>
              <w:keepNext/>
              <w:tabs>
                <w:tab w:val="left" w:pos="426"/>
              </w:tabs>
              <w:ind w:left="426" w:hanging="426"/>
              <w:outlineLvl w:val="1"/>
              <w:rPr>
                <w:noProof/>
              </w:rPr>
            </w:pPr>
          </w:p>
        </w:tc>
      </w:tr>
      <w:tr w:rsidR="0097793B" w:rsidRPr="008E6DF5" w14:paraId="292F2FC5"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ACE6F30" w14:textId="77777777" w:rsidR="0097793B" w:rsidRPr="008E6DF5" w:rsidRDefault="0097793B" w:rsidP="00D910F1">
            <w:pPr>
              <w:keepNext/>
              <w:tabs>
                <w:tab w:val="left" w:pos="426"/>
              </w:tabs>
              <w:ind w:left="426" w:hanging="426"/>
              <w:outlineLvl w:val="1"/>
              <w:rPr>
                <w:noProof/>
              </w:rPr>
            </w:pPr>
            <w:r w:rsidRPr="008E6DF5">
              <w:rPr>
                <w:noProof/>
              </w:rPr>
              <w:t>9.</w:t>
            </w:r>
            <w:r w:rsidRPr="008E6DF5">
              <w:rPr>
                <w:noProof/>
              </w:rPr>
              <w:tab/>
              <w:t>S kan periodisk eksportere data til E.</w:t>
            </w:r>
          </w:p>
        </w:tc>
        <w:tc>
          <w:tcPr>
            <w:tcW w:w="3260" w:type="dxa"/>
            <w:tcBorders>
              <w:top w:val="single" w:sz="6" w:space="0" w:color="auto"/>
              <w:left w:val="single" w:sz="6" w:space="0" w:color="auto"/>
              <w:bottom w:val="single" w:sz="6" w:space="0" w:color="auto"/>
              <w:right w:val="single" w:sz="6" w:space="0" w:color="auto"/>
            </w:tcBorders>
          </w:tcPr>
          <w:p w14:paraId="7C8C5342" w14:textId="77777777" w:rsidR="0097793B" w:rsidRPr="008E6DF5" w:rsidRDefault="00E13DFC" w:rsidP="00E13DFC">
            <w:pPr>
              <w:keepNext/>
              <w:tabs>
                <w:tab w:val="left" w:pos="426"/>
              </w:tabs>
              <w:outlineLvl w:val="1"/>
              <w:rPr>
                <w:noProof/>
              </w:rPr>
            </w:pPr>
            <w:r w:rsidRPr="008E6DF5">
              <w:rPr>
                <w:noProof/>
              </w:rPr>
              <w:t>Kunden kan konfigurere S til at gøre det.</w:t>
            </w:r>
          </w:p>
        </w:tc>
        <w:tc>
          <w:tcPr>
            <w:tcW w:w="759" w:type="dxa"/>
            <w:tcBorders>
              <w:top w:val="single" w:sz="6" w:space="0" w:color="auto"/>
              <w:left w:val="single" w:sz="6" w:space="0" w:color="auto"/>
              <w:bottom w:val="single" w:sz="6" w:space="0" w:color="auto"/>
              <w:right w:val="single" w:sz="6" w:space="0" w:color="auto"/>
            </w:tcBorders>
          </w:tcPr>
          <w:p w14:paraId="2E630E7A" w14:textId="77777777" w:rsidR="0097793B" w:rsidRPr="008E6DF5" w:rsidRDefault="0097793B" w:rsidP="00D910F1">
            <w:pPr>
              <w:keepNext/>
              <w:tabs>
                <w:tab w:val="left" w:pos="426"/>
              </w:tabs>
              <w:ind w:left="426" w:hanging="426"/>
              <w:outlineLvl w:val="1"/>
              <w:rPr>
                <w:noProof/>
              </w:rPr>
            </w:pPr>
          </w:p>
        </w:tc>
      </w:tr>
      <w:tr w:rsidR="0097793B" w:rsidRPr="008E6DF5" w14:paraId="4ABB6DD8"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2485D0E" w14:textId="77777777" w:rsidR="0097793B" w:rsidRPr="008E6DF5" w:rsidRDefault="0097793B" w:rsidP="00D910F1">
            <w:pPr>
              <w:keepNext/>
              <w:tabs>
                <w:tab w:val="left" w:pos="426"/>
              </w:tabs>
              <w:ind w:left="426" w:hanging="426"/>
              <w:outlineLvl w:val="1"/>
              <w:rPr>
                <w:noProof/>
              </w:rPr>
            </w:pPr>
            <w:r w:rsidRPr="008E6DF5">
              <w:rPr>
                <w:noProof/>
              </w:rPr>
              <w:t>10.</w:t>
            </w:r>
            <w:r w:rsidRPr="008E6DF5">
              <w:rPr>
                <w:noProof/>
              </w:rPr>
              <w:tab/>
            </w:r>
            <w:r w:rsidR="00E13DFC" w:rsidRPr="008E6DF5">
              <w:rPr>
                <w:noProof/>
              </w:rPr>
              <w:t>S kan optimere eksporten ved kun at sende data der er yngre end et bestemt tidspunkt.</w:t>
            </w:r>
          </w:p>
        </w:tc>
        <w:tc>
          <w:tcPr>
            <w:tcW w:w="3260" w:type="dxa"/>
            <w:tcBorders>
              <w:top w:val="single" w:sz="6" w:space="0" w:color="auto"/>
              <w:left w:val="single" w:sz="6" w:space="0" w:color="auto"/>
              <w:bottom w:val="single" w:sz="6" w:space="0" w:color="auto"/>
              <w:right w:val="single" w:sz="6" w:space="0" w:color="auto"/>
            </w:tcBorders>
          </w:tcPr>
          <w:p w14:paraId="7D26964F" w14:textId="77777777" w:rsidR="0097793B" w:rsidRPr="008E6DF5" w:rsidRDefault="00E13DFC" w:rsidP="00E13DFC">
            <w:pPr>
              <w:keepNext/>
              <w:tabs>
                <w:tab w:val="left" w:pos="426"/>
              </w:tabs>
              <w:outlineLvl w:val="1"/>
              <w:rPr>
                <w:noProof/>
              </w:rPr>
            </w:pPr>
            <w:r w:rsidRPr="008E6DF5">
              <w:rPr>
                <w:noProof/>
              </w:rPr>
              <w:t>Kunden kan konfigurere S til at gøre det.</w:t>
            </w:r>
          </w:p>
        </w:tc>
        <w:tc>
          <w:tcPr>
            <w:tcW w:w="759" w:type="dxa"/>
            <w:tcBorders>
              <w:top w:val="single" w:sz="6" w:space="0" w:color="auto"/>
              <w:left w:val="single" w:sz="6" w:space="0" w:color="auto"/>
              <w:bottom w:val="single" w:sz="6" w:space="0" w:color="auto"/>
              <w:right w:val="single" w:sz="6" w:space="0" w:color="auto"/>
            </w:tcBorders>
          </w:tcPr>
          <w:p w14:paraId="4C6145B1" w14:textId="77777777" w:rsidR="0097793B" w:rsidRPr="008E6DF5" w:rsidRDefault="0097793B" w:rsidP="00D910F1">
            <w:pPr>
              <w:keepNext/>
              <w:tabs>
                <w:tab w:val="left" w:pos="426"/>
              </w:tabs>
              <w:ind w:left="426" w:hanging="426"/>
              <w:outlineLvl w:val="1"/>
              <w:rPr>
                <w:noProof/>
              </w:rPr>
            </w:pPr>
          </w:p>
        </w:tc>
      </w:tr>
      <w:tr w:rsidR="0097793B" w:rsidRPr="008E6DF5" w14:paraId="00BC24D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371C971" w14:textId="77777777" w:rsidR="0097793B" w:rsidRPr="008E6DF5" w:rsidRDefault="0097793B" w:rsidP="00D910F1">
            <w:pPr>
              <w:keepNext/>
              <w:tabs>
                <w:tab w:val="left" w:pos="426"/>
              </w:tabs>
              <w:ind w:left="426" w:hanging="426"/>
              <w:outlineLvl w:val="1"/>
              <w:rPr>
                <w:noProof/>
              </w:rPr>
            </w:pPr>
            <w:r w:rsidRPr="008E6DF5">
              <w:rPr>
                <w:noProof/>
              </w:rPr>
              <w:t>11.</w:t>
            </w:r>
            <w:r w:rsidRPr="008E6DF5">
              <w:rPr>
                <w:noProof/>
              </w:rPr>
              <w:tab/>
            </w:r>
            <w:r w:rsidR="00E13DFC" w:rsidRPr="008E6DF5">
              <w:rPr>
                <w:noProof/>
                <w:color w:val="3366FF"/>
              </w:rPr>
              <w:t>S kan optimere eksporten ved kun at sende data for en bestemt patient.</w:t>
            </w:r>
          </w:p>
        </w:tc>
        <w:tc>
          <w:tcPr>
            <w:tcW w:w="3260" w:type="dxa"/>
            <w:tcBorders>
              <w:top w:val="single" w:sz="6" w:space="0" w:color="auto"/>
              <w:left w:val="single" w:sz="6" w:space="0" w:color="auto"/>
              <w:bottom w:val="single" w:sz="6" w:space="0" w:color="auto"/>
              <w:right w:val="single" w:sz="6" w:space="0" w:color="auto"/>
            </w:tcBorders>
          </w:tcPr>
          <w:p w14:paraId="0F49C2F4" w14:textId="77777777" w:rsidR="0097793B" w:rsidRPr="008E6DF5" w:rsidRDefault="0097793B" w:rsidP="00E13DFC">
            <w:pPr>
              <w:keepNext/>
              <w:tabs>
                <w:tab w:val="left" w:pos="426"/>
              </w:tabs>
              <w:outlineLvl w:val="1"/>
              <w:rPr>
                <w:noProof/>
              </w:rPr>
            </w:pPr>
          </w:p>
        </w:tc>
        <w:tc>
          <w:tcPr>
            <w:tcW w:w="759" w:type="dxa"/>
            <w:tcBorders>
              <w:top w:val="single" w:sz="6" w:space="0" w:color="auto"/>
              <w:left w:val="single" w:sz="6" w:space="0" w:color="auto"/>
              <w:bottom w:val="single" w:sz="6" w:space="0" w:color="auto"/>
              <w:right w:val="single" w:sz="6" w:space="0" w:color="auto"/>
            </w:tcBorders>
          </w:tcPr>
          <w:p w14:paraId="1BC8C862" w14:textId="77777777" w:rsidR="0097793B" w:rsidRPr="008E6DF5" w:rsidRDefault="0097793B" w:rsidP="00D910F1">
            <w:pPr>
              <w:keepNext/>
              <w:tabs>
                <w:tab w:val="left" w:pos="426"/>
              </w:tabs>
              <w:ind w:left="426" w:hanging="426"/>
              <w:outlineLvl w:val="1"/>
              <w:rPr>
                <w:noProof/>
              </w:rPr>
            </w:pPr>
          </w:p>
        </w:tc>
      </w:tr>
    </w:tbl>
    <w:p w14:paraId="4CDEA373" w14:textId="77777777" w:rsidR="0097793B" w:rsidRPr="008E6DF5" w:rsidRDefault="0097793B" w:rsidP="0097793B">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7793B" w:rsidRPr="008E6DF5" w14:paraId="70AC179B"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14314DF8" w14:textId="77777777" w:rsidR="0097793B" w:rsidRPr="008E6DF5" w:rsidRDefault="0030232A" w:rsidP="00D910F1">
            <w:pPr>
              <w:keepNext/>
              <w:tabs>
                <w:tab w:val="left" w:pos="426"/>
              </w:tabs>
              <w:ind w:left="426" w:hanging="426"/>
              <w:outlineLvl w:val="1"/>
              <w:rPr>
                <w:noProof/>
              </w:rPr>
            </w:pPr>
            <w:r w:rsidRPr="008E6DF5">
              <w:rPr>
                <w:noProof/>
              </w:rPr>
              <w:t>K</w:t>
            </w:r>
            <w:r w:rsidR="0097793B" w:rsidRPr="008E6DF5">
              <w:rPr>
                <w:noProof/>
              </w:rPr>
              <w:t xml:space="preserve">. Andre funktioner: </w:t>
            </w:r>
          </w:p>
        </w:tc>
        <w:tc>
          <w:tcPr>
            <w:tcW w:w="3260" w:type="dxa"/>
            <w:tcBorders>
              <w:top w:val="single" w:sz="6" w:space="0" w:color="auto"/>
              <w:left w:val="single" w:sz="6" w:space="0" w:color="auto"/>
              <w:bottom w:val="single" w:sz="6" w:space="0" w:color="auto"/>
              <w:right w:val="single" w:sz="6" w:space="0" w:color="auto"/>
            </w:tcBorders>
          </w:tcPr>
          <w:p w14:paraId="4288E435" w14:textId="77777777" w:rsidR="0097793B" w:rsidRPr="008E6DF5" w:rsidRDefault="0097793B" w:rsidP="00D910F1">
            <w:pPr>
              <w:keepNext/>
              <w:tabs>
                <w:tab w:val="left" w:pos="426"/>
              </w:tabs>
              <w:ind w:left="426" w:hanging="426"/>
              <w:outlineLvl w:val="1"/>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18A7992D" w14:textId="77777777" w:rsidR="0097793B" w:rsidRPr="008E6DF5" w:rsidRDefault="007829FD" w:rsidP="00D910F1">
            <w:pPr>
              <w:keepNext/>
              <w:tabs>
                <w:tab w:val="left" w:pos="426"/>
              </w:tabs>
              <w:ind w:left="426" w:hanging="426"/>
              <w:outlineLvl w:val="1"/>
              <w:rPr>
                <w:noProof/>
              </w:rPr>
            </w:pPr>
            <w:r w:rsidRPr="008E6DF5">
              <w:rPr>
                <w:noProof/>
              </w:rPr>
              <w:t>Kode</w:t>
            </w:r>
            <w:r w:rsidR="0097793B" w:rsidRPr="008E6DF5">
              <w:rPr>
                <w:noProof/>
              </w:rPr>
              <w:t>:</w:t>
            </w:r>
          </w:p>
        </w:tc>
      </w:tr>
      <w:tr w:rsidR="0097793B" w:rsidRPr="008E6DF5" w14:paraId="08AE0C67"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512815C" w14:textId="77777777" w:rsidR="0097793B" w:rsidRPr="008E6DF5" w:rsidRDefault="00E13DFC" w:rsidP="00D910F1">
            <w:pPr>
              <w:tabs>
                <w:tab w:val="left" w:pos="426"/>
              </w:tabs>
              <w:ind w:left="426" w:hanging="426"/>
              <w:rPr>
                <w:noProof/>
              </w:rPr>
            </w:pPr>
            <w:r w:rsidRPr="008E6DF5">
              <w:rPr>
                <w:noProof/>
              </w:rPr>
              <w:t>12</w:t>
            </w:r>
            <w:r w:rsidR="0097793B" w:rsidRPr="008E6DF5">
              <w:rPr>
                <w:noProof/>
              </w:rPr>
              <w:t>.</w:t>
            </w:r>
            <w:r w:rsidR="0097793B" w:rsidRPr="008E6DF5">
              <w:rPr>
                <w:noProof/>
              </w:rPr>
              <w:tab/>
            </w:r>
            <w:r w:rsidR="0097793B" w:rsidRPr="008E6DF5">
              <w:rPr>
                <w:noProof/>
                <w:color w:val="3366FF"/>
              </w:rPr>
              <w:t xml:space="preserve">S kan bruge funktioner i E, fx rekvirere ydelser </w:t>
            </w:r>
            <w:r w:rsidRPr="008E6DF5">
              <w:rPr>
                <w:noProof/>
                <w:color w:val="3366FF"/>
              </w:rPr>
              <w:t>eller</w:t>
            </w:r>
            <w:r w:rsidR="0097793B" w:rsidRPr="008E6DF5">
              <w:rPr>
                <w:noProof/>
                <w:color w:val="3366FF"/>
              </w:rPr>
              <w:t xml:space="preserve"> advisere om udeblevne svar.</w:t>
            </w:r>
          </w:p>
        </w:tc>
        <w:tc>
          <w:tcPr>
            <w:tcW w:w="3260" w:type="dxa"/>
            <w:tcBorders>
              <w:top w:val="single" w:sz="6" w:space="0" w:color="auto"/>
              <w:left w:val="single" w:sz="6" w:space="0" w:color="auto"/>
              <w:bottom w:val="single" w:sz="6" w:space="0" w:color="auto"/>
              <w:right w:val="single" w:sz="6" w:space="0" w:color="auto"/>
            </w:tcBorders>
          </w:tcPr>
          <w:p w14:paraId="01F95734" w14:textId="77777777" w:rsidR="0097793B" w:rsidRPr="008E6DF5" w:rsidRDefault="0097793B" w:rsidP="00E13DFC">
            <w:pPr>
              <w:keepNext/>
              <w:tabs>
                <w:tab w:val="left" w:pos="426"/>
              </w:tabs>
              <w:outlineLvl w:val="1"/>
              <w:rPr>
                <w:noProof/>
              </w:rPr>
            </w:pPr>
            <w:r w:rsidRPr="008E6DF5">
              <w:rPr>
                <w:noProof/>
              </w:rPr>
              <w:t>Leverandøren bedes specificere de funktioner S vil kunne bruge.</w:t>
            </w:r>
          </w:p>
        </w:tc>
        <w:tc>
          <w:tcPr>
            <w:tcW w:w="759" w:type="dxa"/>
            <w:tcBorders>
              <w:top w:val="single" w:sz="6" w:space="0" w:color="auto"/>
              <w:left w:val="single" w:sz="6" w:space="0" w:color="auto"/>
              <w:bottom w:val="single" w:sz="6" w:space="0" w:color="auto"/>
              <w:right w:val="single" w:sz="6" w:space="0" w:color="auto"/>
            </w:tcBorders>
          </w:tcPr>
          <w:p w14:paraId="559322E2" w14:textId="77777777" w:rsidR="0097793B" w:rsidRPr="008E6DF5" w:rsidRDefault="0097793B" w:rsidP="00D910F1">
            <w:pPr>
              <w:keepNext/>
              <w:tabs>
                <w:tab w:val="left" w:pos="426"/>
              </w:tabs>
              <w:ind w:left="426" w:hanging="426"/>
              <w:outlineLvl w:val="1"/>
              <w:rPr>
                <w:noProof/>
              </w:rPr>
            </w:pPr>
          </w:p>
        </w:tc>
      </w:tr>
      <w:tr w:rsidR="0097793B" w:rsidRPr="008E6DF5" w14:paraId="184ED86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81E7CCC" w14:textId="77777777" w:rsidR="0097793B" w:rsidRPr="008E6DF5" w:rsidRDefault="00E13DFC" w:rsidP="00D910F1">
            <w:pPr>
              <w:tabs>
                <w:tab w:val="left" w:pos="426"/>
              </w:tabs>
              <w:ind w:left="426" w:hanging="426"/>
              <w:rPr>
                <w:noProof/>
              </w:rPr>
            </w:pPr>
            <w:r w:rsidRPr="008E6DF5">
              <w:rPr>
                <w:noProof/>
              </w:rPr>
              <w:t>13</w:t>
            </w:r>
            <w:r w:rsidR="0097793B" w:rsidRPr="008E6DF5">
              <w:rPr>
                <w:noProof/>
              </w:rPr>
              <w:t>.</w:t>
            </w:r>
            <w:r w:rsidR="0097793B" w:rsidRPr="008E6DF5">
              <w:rPr>
                <w:noProof/>
              </w:rPr>
              <w:tab/>
            </w:r>
            <w:r w:rsidR="0097793B" w:rsidRPr="008E6DF5">
              <w:rPr>
                <w:noProof/>
                <w:color w:val="3366FF"/>
              </w:rPr>
              <w:t>E kan bruge funktioner i S, fx advisere brugere eller printe på printere der styres af S.</w:t>
            </w:r>
          </w:p>
        </w:tc>
        <w:tc>
          <w:tcPr>
            <w:tcW w:w="3260" w:type="dxa"/>
            <w:tcBorders>
              <w:top w:val="single" w:sz="6" w:space="0" w:color="auto"/>
              <w:left w:val="single" w:sz="6" w:space="0" w:color="auto"/>
              <w:bottom w:val="single" w:sz="6" w:space="0" w:color="auto"/>
              <w:right w:val="single" w:sz="6" w:space="0" w:color="auto"/>
            </w:tcBorders>
          </w:tcPr>
          <w:p w14:paraId="64A66C7C" w14:textId="77777777" w:rsidR="0097793B" w:rsidRPr="008E6DF5" w:rsidRDefault="0097793B" w:rsidP="00E13DFC">
            <w:pPr>
              <w:keepNext/>
              <w:tabs>
                <w:tab w:val="left" w:pos="426"/>
              </w:tabs>
              <w:outlineLvl w:val="1"/>
              <w:rPr>
                <w:noProof/>
              </w:rPr>
            </w:pPr>
            <w:r w:rsidRPr="008E6DF5">
              <w:rPr>
                <w:noProof/>
              </w:rPr>
              <w:t>Leverandøren bedes specificere de funktioner S stiller til rådighed.</w:t>
            </w:r>
          </w:p>
        </w:tc>
        <w:tc>
          <w:tcPr>
            <w:tcW w:w="759" w:type="dxa"/>
            <w:tcBorders>
              <w:top w:val="single" w:sz="6" w:space="0" w:color="auto"/>
              <w:left w:val="single" w:sz="6" w:space="0" w:color="auto"/>
              <w:bottom w:val="single" w:sz="6" w:space="0" w:color="auto"/>
              <w:right w:val="single" w:sz="6" w:space="0" w:color="auto"/>
            </w:tcBorders>
          </w:tcPr>
          <w:p w14:paraId="5F9CAABC" w14:textId="77777777" w:rsidR="0097793B" w:rsidRPr="008E6DF5" w:rsidRDefault="0097793B" w:rsidP="00D910F1">
            <w:pPr>
              <w:keepNext/>
              <w:tabs>
                <w:tab w:val="left" w:pos="426"/>
              </w:tabs>
              <w:ind w:left="426" w:hanging="426"/>
              <w:outlineLvl w:val="1"/>
              <w:rPr>
                <w:noProof/>
              </w:rPr>
            </w:pPr>
          </w:p>
        </w:tc>
      </w:tr>
    </w:tbl>
    <w:p w14:paraId="23D07C53" w14:textId="77777777" w:rsidR="00E13DFC" w:rsidRPr="008E6DF5" w:rsidRDefault="00E13DFC">
      <w:pPr>
        <w:rPr>
          <w:noProof/>
        </w:rPr>
      </w:pPr>
    </w:p>
    <w:p w14:paraId="103E49A2" w14:textId="77777777" w:rsidR="00E13DFC" w:rsidRPr="008E6DF5" w:rsidRDefault="00E13DFC">
      <w:pPr>
        <w:rPr>
          <w:noProof/>
        </w:rPr>
      </w:pPr>
    </w:p>
    <w:p w14:paraId="409B7849" w14:textId="77777777" w:rsidR="0065124F" w:rsidRPr="008E6DF5" w:rsidRDefault="0065124F">
      <w:pPr>
        <w:pStyle w:val="Heading1"/>
        <w:rPr>
          <w:noProof/>
        </w:rPr>
      </w:pPr>
      <w:bookmarkStart w:id="117" w:name="_Toc347865074"/>
      <w:bookmarkStart w:id="118" w:name="_Toc52818201"/>
      <w:r w:rsidRPr="008E6DF5">
        <w:rPr>
          <w:noProof/>
        </w:rPr>
        <w:lastRenderedPageBreak/>
        <w:t>Teknisk it-arkitektur</w:t>
      </w:r>
      <w:bookmarkEnd w:id="102"/>
      <w:bookmarkEnd w:id="117"/>
      <w:bookmarkEnd w:id="118"/>
    </w:p>
    <w:p w14:paraId="27625759" w14:textId="77777777" w:rsidR="0065124F" w:rsidRPr="008E6DF5" w:rsidRDefault="002B35BA">
      <w:pPr>
        <w:pStyle w:val="Heading2"/>
        <w:rPr>
          <w:noProof/>
        </w:rPr>
      </w:pPr>
      <w:bookmarkStart w:id="119" w:name="_Ref131669233"/>
      <w:bookmarkStart w:id="120" w:name="_Toc347865075"/>
      <w:bookmarkStart w:id="121" w:name="_Toc52818202"/>
      <w:r w:rsidRPr="008E6DF5">
        <w:rPr>
          <w:noProof/>
        </w:rPr>
        <w:t>E</w:t>
      </w:r>
      <w:r w:rsidR="0065124F" w:rsidRPr="008E6DF5">
        <w:rPr>
          <w:noProof/>
        </w:rPr>
        <w:t xml:space="preserve">ksisterende </w:t>
      </w:r>
      <w:bookmarkEnd w:id="119"/>
      <w:r w:rsidR="0065124F" w:rsidRPr="008E6DF5">
        <w:rPr>
          <w:noProof/>
        </w:rPr>
        <w:t>hardware og software</w:t>
      </w:r>
      <w:r w:rsidRPr="008E6DF5">
        <w:rPr>
          <w:noProof/>
        </w:rPr>
        <w:t xml:space="preserve"> </w:t>
      </w:r>
      <w:r w:rsidRPr="008E6DF5">
        <w:rPr>
          <w:noProof/>
          <w:highlight w:val="yellow"/>
        </w:rPr>
        <w:t>Alternativ 1: Brug hvad vi har</w:t>
      </w:r>
      <w:bookmarkEnd w:id="120"/>
      <w:bookmarkEnd w:id="121"/>
    </w:p>
    <w:p w14:paraId="02BDA81C" w14:textId="77777777" w:rsidR="0065124F" w:rsidRPr="008E6DF5" w:rsidRDefault="0065124F">
      <w:pPr>
        <w:rPr>
          <w:noProof/>
        </w:rPr>
      </w:pPr>
      <w:r w:rsidRPr="008E6DF5">
        <w:rPr>
          <w:noProof/>
        </w:rPr>
        <w:t xml:space="preserve">Kunden har i øjeblikket følgende it-udstyr der forventes brugt til drift af </w:t>
      </w:r>
      <w:r w:rsidR="002B35BA" w:rsidRPr="008E6DF5">
        <w:rPr>
          <w:noProof/>
        </w:rPr>
        <w:t xml:space="preserve">det nye </w:t>
      </w:r>
      <w:r w:rsidRPr="008E6DF5">
        <w:rPr>
          <w:noProof/>
        </w:rPr>
        <w:t>system:</w:t>
      </w:r>
    </w:p>
    <w:p w14:paraId="40E6E52E" w14:textId="77777777" w:rsidR="0065124F" w:rsidRPr="008E6DF5" w:rsidRDefault="0065124F" w:rsidP="00A44290">
      <w:pPr>
        <w:numPr>
          <w:ilvl w:val="0"/>
          <w:numId w:val="6"/>
        </w:numPr>
        <w:tabs>
          <w:tab w:val="clear" w:pos="780"/>
          <w:tab w:val="num" w:pos="426"/>
        </w:tabs>
        <w:ind w:left="426" w:hanging="426"/>
        <w:rPr>
          <w:noProof/>
          <w:color w:val="3366FF"/>
        </w:rPr>
      </w:pPr>
      <w:r w:rsidRPr="008E6DF5">
        <w:rPr>
          <w:noProof/>
          <w:color w:val="3366FF"/>
        </w:rPr>
        <w:t xml:space="preserve">20 servere af typen </w:t>
      </w:r>
      <w:r w:rsidR="000004F6" w:rsidRPr="008E6DF5">
        <w:rPr>
          <w:noProof/>
          <w:color w:val="3366FF"/>
        </w:rPr>
        <w:t>…</w:t>
      </w:r>
    </w:p>
    <w:p w14:paraId="74F2F997" w14:textId="77777777" w:rsidR="0065124F" w:rsidRPr="008E6DF5" w:rsidRDefault="0065124F" w:rsidP="00A44290">
      <w:pPr>
        <w:numPr>
          <w:ilvl w:val="0"/>
          <w:numId w:val="6"/>
        </w:numPr>
        <w:tabs>
          <w:tab w:val="clear" w:pos="780"/>
          <w:tab w:val="num" w:pos="426"/>
        </w:tabs>
        <w:ind w:left="426" w:hanging="426"/>
        <w:rPr>
          <w:noProof/>
          <w:color w:val="3366FF"/>
        </w:rPr>
      </w:pPr>
      <w:r w:rsidRPr="008E6DF5">
        <w:rPr>
          <w:noProof/>
          <w:color w:val="3366FF"/>
        </w:rPr>
        <w:t>300 PC'er med Windows XP og mindst 100 GB disk.</w:t>
      </w:r>
    </w:p>
    <w:p w14:paraId="285E0B92" w14:textId="77777777" w:rsidR="0065124F" w:rsidRPr="008E6DF5" w:rsidRDefault="002B35BA" w:rsidP="00A44290">
      <w:pPr>
        <w:numPr>
          <w:ilvl w:val="0"/>
          <w:numId w:val="6"/>
        </w:numPr>
        <w:tabs>
          <w:tab w:val="clear" w:pos="780"/>
          <w:tab w:val="num" w:pos="426"/>
        </w:tabs>
        <w:ind w:left="426" w:hanging="426"/>
        <w:rPr>
          <w:noProof/>
          <w:color w:val="3366FF"/>
        </w:rPr>
      </w:pPr>
      <w:r w:rsidRPr="008E6DF5">
        <w:rPr>
          <w:noProof/>
          <w:color w:val="3366FF"/>
        </w:rPr>
        <w:t>Optisk f</w:t>
      </w:r>
      <w:r w:rsidR="0065124F" w:rsidRPr="008E6DF5">
        <w:rPr>
          <w:noProof/>
          <w:color w:val="3366FF"/>
        </w:rPr>
        <w:t xml:space="preserve">ibernet </w:t>
      </w:r>
      <w:r w:rsidR="000004F6" w:rsidRPr="008E6DF5">
        <w:rPr>
          <w:noProof/>
          <w:color w:val="3366FF"/>
        </w:rPr>
        <w:t>…</w:t>
      </w:r>
    </w:p>
    <w:p w14:paraId="3AEEA14D" w14:textId="77777777" w:rsidR="0065124F" w:rsidRPr="008E6DF5" w:rsidRDefault="0065124F" w:rsidP="00A44290">
      <w:pPr>
        <w:numPr>
          <w:ilvl w:val="0"/>
          <w:numId w:val="6"/>
        </w:numPr>
        <w:tabs>
          <w:tab w:val="clear" w:pos="780"/>
          <w:tab w:val="num" w:pos="426"/>
        </w:tabs>
        <w:ind w:left="426" w:hanging="426"/>
        <w:rPr>
          <w:noProof/>
          <w:color w:val="3366FF"/>
        </w:rPr>
      </w:pPr>
      <w:r w:rsidRPr="008E6DF5">
        <w:rPr>
          <w:noProof/>
          <w:color w:val="3366FF"/>
        </w:rPr>
        <w:t xml:space="preserve">Oracle database </w:t>
      </w:r>
      <w:r w:rsidR="000004F6" w:rsidRPr="008E6DF5">
        <w:rPr>
          <w:noProof/>
          <w:color w:val="3366FF"/>
        </w:rPr>
        <w:t>…</w:t>
      </w:r>
    </w:p>
    <w:p w14:paraId="6FAEE8D4" w14:textId="77777777" w:rsidR="0065124F" w:rsidRPr="008E6DF5" w:rsidRDefault="0065124F">
      <w:pPr>
        <w:rPr>
          <w:noProof/>
        </w:rPr>
      </w:pPr>
    </w:p>
    <w:p w14:paraId="2426EF66" w14:textId="77777777" w:rsidR="0065124F" w:rsidRPr="008E6DF5" w:rsidRDefault="002B35BA">
      <w:pPr>
        <w:rPr>
          <w:noProof/>
        </w:rPr>
      </w:pPr>
      <w:r w:rsidRPr="008E6DF5">
        <w:rPr>
          <w:noProof/>
        </w:rPr>
        <w:t>U</w:t>
      </w:r>
      <w:r w:rsidR="0065124F" w:rsidRPr="008E6DF5">
        <w:rPr>
          <w:noProof/>
        </w:rPr>
        <w:t xml:space="preserve">dstyret </w:t>
      </w:r>
      <w:r w:rsidRPr="008E6DF5">
        <w:rPr>
          <w:noProof/>
        </w:rPr>
        <w:t xml:space="preserve">bliver brugt </w:t>
      </w:r>
      <w:r w:rsidR="0065124F" w:rsidRPr="008E6DF5">
        <w:rPr>
          <w:noProof/>
        </w:rPr>
        <w:t>til andre opgaver</w:t>
      </w:r>
      <w:r w:rsidRPr="008E6DF5">
        <w:rPr>
          <w:noProof/>
        </w:rPr>
        <w:t xml:space="preserve"> på samme tid men inden for disse grænser</w:t>
      </w:r>
      <w:r w:rsidR="0065124F" w:rsidRPr="008E6DF5">
        <w:rPr>
          <w:noProof/>
        </w:rPr>
        <w:t xml:space="preserve">: </w:t>
      </w:r>
    </w:p>
    <w:p w14:paraId="04BAE291" w14:textId="77777777" w:rsidR="0065124F" w:rsidRPr="008E6DF5" w:rsidRDefault="002B35BA" w:rsidP="00A44290">
      <w:pPr>
        <w:numPr>
          <w:ilvl w:val="0"/>
          <w:numId w:val="6"/>
        </w:numPr>
        <w:tabs>
          <w:tab w:val="clear" w:pos="780"/>
          <w:tab w:val="num" w:pos="426"/>
        </w:tabs>
        <w:ind w:left="426" w:hanging="426"/>
        <w:rPr>
          <w:noProof/>
        </w:rPr>
      </w:pPr>
      <w:r w:rsidRPr="008E6DF5">
        <w:rPr>
          <w:noProof/>
        </w:rPr>
        <w:t>Indenfor enhver 1 sekunds periode er 50% af servernes hastighedskapacitet til rådighed for EPJ systemet.</w:t>
      </w:r>
    </w:p>
    <w:p w14:paraId="1092853C" w14:textId="77777777" w:rsidR="002B35BA" w:rsidRPr="008E6DF5" w:rsidRDefault="002B35BA" w:rsidP="00A44290">
      <w:pPr>
        <w:numPr>
          <w:ilvl w:val="0"/>
          <w:numId w:val="6"/>
        </w:numPr>
        <w:tabs>
          <w:tab w:val="clear" w:pos="780"/>
          <w:tab w:val="num" w:pos="426"/>
        </w:tabs>
        <w:ind w:left="426" w:hanging="426"/>
        <w:rPr>
          <w:noProof/>
        </w:rPr>
      </w:pPr>
      <w:r w:rsidRPr="008E6DF5">
        <w:rPr>
          <w:noProof/>
        </w:rPr>
        <w:t>Indenfor enhver 1 sekunds periode er 50% af fibernettets kapacitet til rådighed for EPJ systemet.</w:t>
      </w:r>
    </w:p>
    <w:p w14:paraId="600DF6E2" w14:textId="77777777" w:rsidR="0065124F" w:rsidRPr="008E6DF5" w:rsidRDefault="002B35BA" w:rsidP="00A44290">
      <w:pPr>
        <w:numPr>
          <w:ilvl w:val="0"/>
          <w:numId w:val="6"/>
        </w:numPr>
        <w:tabs>
          <w:tab w:val="clear" w:pos="780"/>
          <w:tab w:val="num" w:pos="426"/>
        </w:tabs>
        <w:ind w:left="426" w:hanging="426"/>
        <w:rPr>
          <w:noProof/>
          <w:color w:val="3366FF"/>
        </w:rPr>
      </w:pPr>
      <w:r w:rsidRPr="008E6DF5">
        <w:rPr>
          <w:noProof/>
          <w:color w:val="3366FF"/>
        </w:rPr>
        <w:t xml:space="preserve"> </w:t>
      </w:r>
      <w:r w:rsidR="0065124F" w:rsidRPr="008E6DF5">
        <w:rPr>
          <w:noProof/>
          <w:color w:val="3366FF"/>
        </w:rPr>
        <w:t>Der kører ikke andre opgaver på PC'erne når de kører EPJ-systemet.</w:t>
      </w:r>
    </w:p>
    <w:p w14:paraId="12C51CC3"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68DBBE07" w14:textId="77777777" w:rsidTr="003534C2">
        <w:trPr>
          <w:cantSplit/>
          <w:tblHeader/>
        </w:trPr>
        <w:tc>
          <w:tcPr>
            <w:tcW w:w="4503" w:type="dxa"/>
            <w:shd w:val="clear" w:color="auto" w:fill="auto"/>
          </w:tcPr>
          <w:p w14:paraId="2EED2475" w14:textId="77777777" w:rsidR="0065124F" w:rsidRPr="008E6DF5" w:rsidRDefault="002B35BA" w:rsidP="003534C2">
            <w:pPr>
              <w:keepNext/>
              <w:tabs>
                <w:tab w:val="left" w:pos="426"/>
              </w:tabs>
              <w:rPr>
                <w:noProof/>
              </w:rPr>
            </w:pPr>
            <w:r w:rsidRPr="008E6DF5">
              <w:rPr>
                <w:noProof/>
              </w:rPr>
              <w:t>Krav til platformen</w:t>
            </w:r>
            <w:r w:rsidR="0065124F" w:rsidRPr="008E6DF5">
              <w:rPr>
                <w:noProof/>
              </w:rPr>
              <w:t>:</w:t>
            </w:r>
          </w:p>
        </w:tc>
        <w:tc>
          <w:tcPr>
            <w:tcW w:w="3260" w:type="dxa"/>
            <w:shd w:val="clear" w:color="auto" w:fill="auto"/>
          </w:tcPr>
          <w:p w14:paraId="5A9C5825" w14:textId="77777777" w:rsidR="0065124F" w:rsidRPr="008E6DF5" w:rsidRDefault="0065124F" w:rsidP="003534C2">
            <w:pPr>
              <w:keepNext/>
              <w:tabs>
                <w:tab w:val="left" w:pos="426"/>
              </w:tabs>
              <w:rPr>
                <w:noProof/>
              </w:rPr>
            </w:pPr>
            <w:r w:rsidRPr="008E6DF5">
              <w:rPr>
                <w:noProof/>
              </w:rPr>
              <w:t>Eksempel på løsning:</w:t>
            </w:r>
          </w:p>
        </w:tc>
        <w:tc>
          <w:tcPr>
            <w:tcW w:w="759" w:type="dxa"/>
            <w:shd w:val="clear" w:color="auto" w:fill="auto"/>
          </w:tcPr>
          <w:p w14:paraId="3AEE73C2" w14:textId="77777777" w:rsidR="0065124F" w:rsidRPr="008E6DF5" w:rsidRDefault="0065124F" w:rsidP="003534C2">
            <w:pPr>
              <w:keepNext/>
              <w:tabs>
                <w:tab w:val="left" w:pos="426"/>
              </w:tabs>
              <w:rPr>
                <w:noProof/>
              </w:rPr>
            </w:pPr>
            <w:r w:rsidRPr="008E6DF5">
              <w:rPr>
                <w:noProof/>
              </w:rPr>
              <w:t>Kode:</w:t>
            </w:r>
          </w:p>
        </w:tc>
      </w:tr>
      <w:tr w:rsidR="0065124F" w:rsidRPr="008E6DF5" w14:paraId="7F4F9897" w14:textId="77777777" w:rsidTr="003534C2">
        <w:trPr>
          <w:cantSplit/>
          <w:tblHeader/>
        </w:trPr>
        <w:tc>
          <w:tcPr>
            <w:tcW w:w="4503" w:type="dxa"/>
            <w:shd w:val="clear" w:color="auto" w:fill="auto"/>
          </w:tcPr>
          <w:p w14:paraId="5116099A" w14:textId="77777777" w:rsidR="0065124F" w:rsidRPr="008E6DF5" w:rsidRDefault="0065124F" w:rsidP="003534C2">
            <w:pPr>
              <w:tabs>
                <w:tab w:val="left" w:pos="426"/>
              </w:tabs>
              <w:ind w:left="426" w:hanging="426"/>
              <w:rPr>
                <w:noProof/>
              </w:rPr>
            </w:pPr>
            <w:r w:rsidRPr="008E6DF5">
              <w:rPr>
                <w:noProof/>
              </w:rPr>
              <w:t>1.</w:t>
            </w:r>
            <w:r w:rsidRPr="008E6DF5">
              <w:rPr>
                <w:noProof/>
              </w:rPr>
              <w:tab/>
              <w:t>Systemet skal i starten køre på det eksisterende udstyr og overholde kravene i</w:t>
            </w:r>
            <w:r w:rsidR="00786F7A" w:rsidRPr="008E6DF5">
              <w:rPr>
                <w:noProof/>
              </w:rPr>
              <w:t xml:space="preserve"> L1</w:t>
            </w:r>
            <w:r w:rsidR="002B35BA" w:rsidRPr="008E6DF5">
              <w:rPr>
                <w:noProof/>
              </w:rPr>
              <w:t>, L2</w:t>
            </w:r>
            <w:r w:rsidRPr="008E6DF5">
              <w:rPr>
                <w:noProof/>
              </w:rPr>
              <w:t xml:space="preserve"> og </w:t>
            </w:r>
            <w:r w:rsidR="00786F7A" w:rsidRPr="008E6DF5">
              <w:rPr>
                <w:noProof/>
              </w:rPr>
              <w:t xml:space="preserve">L3 </w:t>
            </w:r>
            <w:r w:rsidRPr="008E6DF5">
              <w:rPr>
                <w:noProof/>
              </w:rPr>
              <w:t>for et begrænset antal brugere.</w:t>
            </w:r>
          </w:p>
        </w:tc>
        <w:tc>
          <w:tcPr>
            <w:tcW w:w="3260" w:type="dxa"/>
            <w:shd w:val="clear" w:color="auto" w:fill="auto"/>
          </w:tcPr>
          <w:p w14:paraId="557B4AD6" w14:textId="77777777" w:rsidR="0065124F" w:rsidRPr="008E6DF5" w:rsidRDefault="0065124F" w:rsidP="003534C2">
            <w:pPr>
              <w:ind w:left="-8" w:firstLine="8"/>
              <w:rPr>
                <w:noProof/>
              </w:rPr>
            </w:pPr>
            <w:r w:rsidRPr="008E6DF5">
              <w:rPr>
                <w:noProof/>
              </w:rPr>
              <w:t xml:space="preserve">Systemet kan under disse omstændigheder trække ___ brugere. </w:t>
            </w:r>
            <w:r w:rsidRPr="008E6DF5">
              <w:rPr>
                <w:noProof/>
                <w:color w:val="3366FF"/>
              </w:rPr>
              <w:t>Kunden forventer 20 brugere.</w:t>
            </w:r>
          </w:p>
        </w:tc>
        <w:tc>
          <w:tcPr>
            <w:tcW w:w="759" w:type="dxa"/>
            <w:shd w:val="clear" w:color="auto" w:fill="auto"/>
          </w:tcPr>
          <w:p w14:paraId="75F2D12D" w14:textId="77777777" w:rsidR="0065124F" w:rsidRPr="008E6DF5" w:rsidRDefault="0065124F" w:rsidP="003534C2">
            <w:pPr>
              <w:ind w:left="-8" w:firstLine="8"/>
              <w:rPr>
                <w:noProof/>
              </w:rPr>
            </w:pPr>
          </w:p>
        </w:tc>
      </w:tr>
      <w:tr w:rsidR="0065124F" w:rsidRPr="008E6DF5" w14:paraId="766F49C0" w14:textId="77777777" w:rsidTr="003534C2">
        <w:trPr>
          <w:cantSplit/>
          <w:tblHeader/>
        </w:trPr>
        <w:tc>
          <w:tcPr>
            <w:tcW w:w="4503" w:type="dxa"/>
            <w:shd w:val="clear" w:color="auto" w:fill="auto"/>
          </w:tcPr>
          <w:p w14:paraId="2B9DD2C4" w14:textId="77777777" w:rsidR="0065124F" w:rsidRPr="008E6DF5" w:rsidRDefault="0065124F" w:rsidP="003534C2">
            <w:pPr>
              <w:tabs>
                <w:tab w:val="left" w:pos="426"/>
              </w:tabs>
              <w:ind w:left="426" w:hanging="426"/>
              <w:rPr>
                <w:noProof/>
              </w:rPr>
            </w:pPr>
            <w:r w:rsidRPr="008E6DF5">
              <w:rPr>
                <w:noProof/>
              </w:rPr>
              <w:t>2.</w:t>
            </w:r>
            <w:r w:rsidRPr="008E6DF5">
              <w:rPr>
                <w:noProof/>
              </w:rPr>
              <w:tab/>
            </w:r>
            <w:r w:rsidR="002B35BA" w:rsidRPr="008E6DF5">
              <w:rPr>
                <w:noProof/>
              </w:rPr>
              <w:t>For at klare den fulde spidsbelastning (se L1)</w:t>
            </w:r>
            <w:r w:rsidRPr="008E6DF5">
              <w:rPr>
                <w:noProof/>
              </w:rPr>
              <w:t xml:space="preserve"> skal systemet udbygges for at overholde kravene i</w:t>
            </w:r>
            <w:r w:rsidR="00786F7A" w:rsidRPr="008E6DF5">
              <w:rPr>
                <w:noProof/>
              </w:rPr>
              <w:t xml:space="preserve"> L1</w:t>
            </w:r>
            <w:r w:rsidR="002B35BA" w:rsidRPr="008E6DF5">
              <w:rPr>
                <w:noProof/>
              </w:rPr>
              <w:t>, L2</w:t>
            </w:r>
            <w:r w:rsidRPr="008E6DF5">
              <w:rPr>
                <w:noProof/>
              </w:rPr>
              <w:t xml:space="preserve"> og</w:t>
            </w:r>
            <w:r w:rsidR="002B35BA" w:rsidRPr="008E6DF5">
              <w:rPr>
                <w:noProof/>
              </w:rPr>
              <w:t xml:space="preserve"> L3</w:t>
            </w:r>
            <w:r w:rsidRPr="008E6DF5">
              <w:rPr>
                <w:noProof/>
              </w:rPr>
              <w:t>.</w:t>
            </w:r>
          </w:p>
        </w:tc>
        <w:tc>
          <w:tcPr>
            <w:tcW w:w="3260" w:type="dxa"/>
            <w:shd w:val="clear" w:color="auto" w:fill="auto"/>
          </w:tcPr>
          <w:p w14:paraId="60AB710F" w14:textId="77777777" w:rsidR="0065124F" w:rsidRPr="008E6DF5" w:rsidRDefault="002B35BA" w:rsidP="003534C2">
            <w:pPr>
              <w:ind w:left="-8" w:firstLine="8"/>
              <w:rPr>
                <w:noProof/>
              </w:rPr>
            </w:pPr>
            <w:r w:rsidRPr="008E6DF5">
              <w:rPr>
                <w:noProof/>
              </w:rPr>
              <w:t>Kunden skal udbygge</w:t>
            </w:r>
            <w:r w:rsidR="0065124F" w:rsidRPr="008E6DF5">
              <w:rPr>
                <w:noProof/>
              </w:rPr>
              <w:t xml:space="preserve"> med</w:t>
            </w:r>
            <w:r w:rsidRPr="008E6DF5">
              <w:rPr>
                <w:noProof/>
              </w:rPr>
              <w:t xml:space="preserve"> dette udstyr </w:t>
            </w:r>
            <w:r w:rsidR="0065124F" w:rsidRPr="008E6DF5">
              <w:rPr>
                <w:noProof/>
              </w:rPr>
              <w:t>____.</w:t>
            </w:r>
          </w:p>
        </w:tc>
        <w:tc>
          <w:tcPr>
            <w:tcW w:w="759" w:type="dxa"/>
            <w:shd w:val="clear" w:color="auto" w:fill="auto"/>
          </w:tcPr>
          <w:p w14:paraId="2C1D2DB5" w14:textId="77777777" w:rsidR="0065124F" w:rsidRPr="008E6DF5" w:rsidRDefault="0065124F" w:rsidP="003534C2">
            <w:pPr>
              <w:ind w:left="-8" w:firstLine="8"/>
              <w:rPr>
                <w:noProof/>
              </w:rPr>
            </w:pPr>
          </w:p>
        </w:tc>
      </w:tr>
      <w:tr w:rsidR="009E468D" w:rsidRPr="004928FA" w14:paraId="6C4E9F3F" w14:textId="77777777" w:rsidTr="003534C2">
        <w:trPr>
          <w:cantSplit/>
          <w:tblHeader/>
        </w:trPr>
        <w:tc>
          <w:tcPr>
            <w:tcW w:w="4503" w:type="dxa"/>
            <w:shd w:val="clear" w:color="auto" w:fill="auto"/>
          </w:tcPr>
          <w:p w14:paraId="266D3227" w14:textId="77777777" w:rsidR="009E468D" w:rsidRPr="008E6DF5" w:rsidRDefault="009E468D" w:rsidP="00D9669A">
            <w:pPr>
              <w:tabs>
                <w:tab w:val="left" w:pos="426"/>
              </w:tabs>
              <w:ind w:left="426" w:hanging="426"/>
              <w:rPr>
                <w:noProof/>
              </w:rPr>
            </w:pPr>
            <w:r w:rsidRPr="008E6DF5">
              <w:rPr>
                <w:noProof/>
              </w:rPr>
              <w:t>3.</w:t>
            </w:r>
            <w:r w:rsidRPr="008E6DF5">
              <w:rPr>
                <w:noProof/>
              </w:rPr>
              <w:tab/>
              <w:t>De browser-baserede dele skal kunne køre på gængse browsere.</w:t>
            </w:r>
          </w:p>
        </w:tc>
        <w:tc>
          <w:tcPr>
            <w:tcW w:w="3260" w:type="dxa"/>
            <w:shd w:val="clear" w:color="auto" w:fill="auto"/>
          </w:tcPr>
          <w:p w14:paraId="4629CF1F" w14:textId="77777777" w:rsidR="009E468D" w:rsidRPr="00A608F2" w:rsidRDefault="009E468D" w:rsidP="00D9669A">
            <w:pPr>
              <w:ind w:left="-8" w:firstLine="8"/>
              <w:rPr>
                <w:noProof/>
                <w:lang w:val="en-GB"/>
              </w:rPr>
            </w:pPr>
            <w:r w:rsidRPr="00A608F2">
              <w:rPr>
                <w:noProof/>
                <w:lang w:val="en-GB"/>
              </w:rPr>
              <w:t>MS Internet Explorer, Chrome, Safari.</w:t>
            </w:r>
          </w:p>
        </w:tc>
        <w:tc>
          <w:tcPr>
            <w:tcW w:w="759" w:type="dxa"/>
            <w:shd w:val="clear" w:color="auto" w:fill="auto"/>
          </w:tcPr>
          <w:p w14:paraId="4CFBA0A4" w14:textId="77777777" w:rsidR="009E468D" w:rsidRPr="00A608F2" w:rsidRDefault="009E468D" w:rsidP="003534C2">
            <w:pPr>
              <w:ind w:left="-8" w:firstLine="8"/>
              <w:rPr>
                <w:noProof/>
                <w:lang w:val="en-GB"/>
              </w:rPr>
            </w:pPr>
          </w:p>
        </w:tc>
      </w:tr>
    </w:tbl>
    <w:p w14:paraId="1F4034C4" w14:textId="77777777" w:rsidR="0065124F" w:rsidRPr="00A608F2" w:rsidRDefault="0065124F">
      <w:pPr>
        <w:rPr>
          <w:noProof/>
          <w:lang w:val="en-GB"/>
        </w:rPr>
      </w:pPr>
    </w:p>
    <w:p w14:paraId="7D3506DC" w14:textId="77777777" w:rsidR="0065124F" w:rsidRPr="00A608F2" w:rsidRDefault="0065124F">
      <w:pPr>
        <w:rPr>
          <w:noProof/>
          <w:lang w:val="en-GB"/>
        </w:rPr>
      </w:pPr>
    </w:p>
    <w:p w14:paraId="765526F2" w14:textId="77777777" w:rsidR="0065124F" w:rsidRPr="008E6DF5" w:rsidRDefault="0065124F">
      <w:pPr>
        <w:pStyle w:val="Heading2"/>
        <w:rPr>
          <w:noProof/>
        </w:rPr>
      </w:pPr>
      <w:bookmarkStart w:id="122" w:name="_Toc347865076"/>
      <w:bookmarkStart w:id="123" w:name="_Toc52818203"/>
      <w:r w:rsidRPr="008E6DF5">
        <w:rPr>
          <w:noProof/>
        </w:rPr>
        <w:t>Nyt hardware og software</w:t>
      </w:r>
      <w:r w:rsidR="002B35BA" w:rsidRPr="008E6DF5">
        <w:rPr>
          <w:noProof/>
        </w:rPr>
        <w:t xml:space="preserve"> </w:t>
      </w:r>
      <w:r w:rsidR="002B35BA" w:rsidRPr="008E6DF5">
        <w:rPr>
          <w:noProof/>
          <w:highlight w:val="yellow"/>
        </w:rPr>
        <w:t>Alternativ 2: Leverandøren foreslår</w:t>
      </w:r>
      <w:bookmarkEnd w:id="122"/>
      <w:bookmarkEnd w:id="123"/>
    </w:p>
    <w:p w14:paraId="3BC40A06" w14:textId="77777777" w:rsidR="0065124F" w:rsidRPr="008E6DF5" w:rsidRDefault="002B35BA">
      <w:pPr>
        <w:rPr>
          <w:noProof/>
        </w:rPr>
      </w:pPr>
      <w:r w:rsidRPr="008E6DF5">
        <w:rPr>
          <w:noProof/>
        </w:rPr>
        <w:t>Kunden har tænkt sig at anskaffe nyt udstyr for at drive systemet.</w:t>
      </w:r>
    </w:p>
    <w:p w14:paraId="6AC1689C"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190F6041" w14:textId="77777777" w:rsidTr="003534C2">
        <w:trPr>
          <w:cantSplit/>
          <w:tblHeader/>
        </w:trPr>
        <w:tc>
          <w:tcPr>
            <w:tcW w:w="4503" w:type="dxa"/>
            <w:shd w:val="clear" w:color="auto" w:fill="auto"/>
          </w:tcPr>
          <w:p w14:paraId="18D7201C" w14:textId="77777777" w:rsidR="0065124F" w:rsidRPr="008E6DF5" w:rsidRDefault="002B35BA" w:rsidP="003534C2">
            <w:pPr>
              <w:keepNext/>
              <w:tabs>
                <w:tab w:val="left" w:pos="426"/>
              </w:tabs>
              <w:rPr>
                <w:noProof/>
              </w:rPr>
            </w:pPr>
            <w:r w:rsidRPr="008E6DF5">
              <w:rPr>
                <w:noProof/>
              </w:rPr>
              <w:t>Krav til platformen:</w:t>
            </w:r>
          </w:p>
        </w:tc>
        <w:tc>
          <w:tcPr>
            <w:tcW w:w="3260" w:type="dxa"/>
            <w:shd w:val="clear" w:color="auto" w:fill="auto"/>
          </w:tcPr>
          <w:p w14:paraId="0FF79A2E" w14:textId="77777777" w:rsidR="0065124F" w:rsidRPr="008E6DF5" w:rsidRDefault="0065124F" w:rsidP="003534C2">
            <w:pPr>
              <w:keepNext/>
              <w:tabs>
                <w:tab w:val="left" w:pos="426"/>
              </w:tabs>
              <w:rPr>
                <w:noProof/>
              </w:rPr>
            </w:pPr>
            <w:r w:rsidRPr="008E6DF5">
              <w:rPr>
                <w:noProof/>
              </w:rPr>
              <w:t>Eksempel på løsning:</w:t>
            </w:r>
          </w:p>
        </w:tc>
        <w:tc>
          <w:tcPr>
            <w:tcW w:w="759" w:type="dxa"/>
            <w:shd w:val="clear" w:color="auto" w:fill="auto"/>
          </w:tcPr>
          <w:p w14:paraId="28E29F8B" w14:textId="77777777" w:rsidR="0065124F" w:rsidRPr="008E6DF5" w:rsidRDefault="0065124F" w:rsidP="003534C2">
            <w:pPr>
              <w:keepNext/>
              <w:tabs>
                <w:tab w:val="left" w:pos="426"/>
              </w:tabs>
              <w:rPr>
                <w:noProof/>
              </w:rPr>
            </w:pPr>
            <w:r w:rsidRPr="008E6DF5">
              <w:rPr>
                <w:noProof/>
              </w:rPr>
              <w:t>Kode:</w:t>
            </w:r>
          </w:p>
        </w:tc>
      </w:tr>
      <w:tr w:rsidR="0065124F" w:rsidRPr="008E6DF5" w14:paraId="4B0C7FB9" w14:textId="77777777" w:rsidTr="003534C2">
        <w:trPr>
          <w:cantSplit/>
          <w:tblHeader/>
        </w:trPr>
        <w:tc>
          <w:tcPr>
            <w:tcW w:w="4503" w:type="dxa"/>
            <w:shd w:val="clear" w:color="auto" w:fill="auto"/>
          </w:tcPr>
          <w:p w14:paraId="7DEC5F66" w14:textId="77777777" w:rsidR="0065124F" w:rsidRPr="008E6DF5" w:rsidRDefault="0065124F" w:rsidP="003534C2">
            <w:pPr>
              <w:tabs>
                <w:tab w:val="left" w:pos="426"/>
              </w:tabs>
              <w:ind w:left="426" w:hanging="426"/>
              <w:rPr>
                <w:noProof/>
              </w:rPr>
            </w:pPr>
            <w:r w:rsidRPr="008E6DF5">
              <w:rPr>
                <w:noProof/>
              </w:rPr>
              <w:t>1.</w:t>
            </w:r>
            <w:r w:rsidRPr="008E6DF5">
              <w:rPr>
                <w:noProof/>
              </w:rPr>
              <w:tab/>
              <w:t xml:space="preserve">Kunden </w:t>
            </w:r>
            <w:r w:rsidR="00786F7A" w:rsidRPr="008E6DF5">
              <w:rPr>
                <w:noProof/>
              </w:rPr>
              <w:t>skal</w:t>
            </w:r>
            <w:r w:rsidRPr="008E6DF5">
              <w:rPr>
                <w:noProof/>
              </w:rPr>
              <w:t xml:space="preserve"> </w:t>
            </w:r>
            <w:r w:rsidR="00786F7A" w:rsidRPr="008E6DF5">
              <w:rPr>
                <w:noProof/>
              </w:rPr>
              <w:t>bruge</w:t>
            </w:r>
            <w:r w:rsidRPr="008E6DF5">
              <w:rPr>
                <w:noProof/>
              </w:rPr>
              <w:t xml:space="preserve"> nyt udstyr for at systemet kan overholde kravene i </w:t>
            </w:r>
            <w:r w:rsidR="00786F7A" w:rsidRPr="008E6DF5">
              <w:rPr>
                <w:noProof/>
              </w:rPr>
              <w:t>L1, L2</w:t>
            </w:r>
            <w:r w:rsidRPr="008E6DF5">
              <w:rPr>
                <w:noProof/>
              </w:rPr>
              <w:t xml:space="preserve"> og </w:t>
            </w:r>
            <w:r w:rsidR="00786F7A" w:rsidRPr="008E6DF5">
              <w:rPr>
                <w:noProof/>
              </w:rPr>
              <w:t>L3</w:t>
            </w:r>
            <w:r w:rsidRPr="008E6DF5">
              <w:rPr>
                <w:noProof/>
              </w:rPr>
              <w:t>.</w:t>
            </w:r>
          </w:p>
        </w:tc>
        <w:tc>
          <w:tcPr>
            <w:tcW w:w="3260" w:type="dxa"/>
            <w:shd w:val="clear" w:color="auto" w:fill="auto"/>
          </w:tcPr>
          <w:p w14:paraId="7014B853" w14:textId="77777777" w:rsidR="0065124F" w:rsidRPr="008E6DF5" w:rsidRDefault="0065124F" w:rsidP="003534C2">
            <w:pPr>
              <w:ind w:left="-8" w:firstLine="8"/>
              <w:rPr>
                <w:noProof/>
              </w:rPr>
            </w:pPr>
            <w:r w:rsidRPr="008E6DF5">
              <w:rPr>
                <w:noProof/>
              </w:rPr>
              <w:t xml:space="preserve">Kunden skal </w:t>
            </w:r>
            <w:r w:rsidR="00786F7A" w:rsidRPr="008E6DF5">
              <w:rPr>
                <w:noProof/>
              </w:rPr>
              <w:t>bruge dette udstyr</w:t>
            </w:r>
            <w:r w:rsidRPr="008E6DF5">
              <w:rPr>
                <w:noProof/>
              </w:rPr>
              <w:t xml:space="preserve"> _______.</w:t>
            </w:r>
          </w:p>
        </w:tc>
        <w:tc>
          <w:tcPr>
            <w:tcW w:w="759" w:type="dxa"/>
            <w:shd w:val="clear" w:color="auto" w:fill="auto"/>
          </w:tcPr>
          <w:p w14:paraId="65F0341F" w14:textId="77777777" w:rsidR="0065124F" w:rsidRPr="008E6DF5" w:rsidRDefault="0065124F" w:rsidP="003534C2">
            <w:pPr>
              <w:ind w:left="-8" w:firstLine="8"/>
              <w:rPr>
                <w:noProof/>
              </w:rPr>
            </w:pPr>
          </w:p>
        </w:tc>
      </w:tr>
      <w:tr w:rsidR="0065124F" w:rsidRPr="008E6DF5" w14:paraId="25920BE2" w14:textId="77777777" w:rsidTr="003534C2">
        <w:trPr>
          <w:cantSplit/>
          <w:tblHeader/>
        </w:trPr>
        <w:tc>
          <w:tcPr>
            <w:tcW w:w="4503" w:type="dxa"/>
            <w:shd w:val="clear" w:color="auto" w:fill="auto"/>
          </w:tcPr>
          <w:p w14:paraId="398CBCB7" w14:textId="77777777" w:rsidR="0065124F" w:rsidRPr="008E6DF5" w:rsidRDefault="0065124F" w:rsidP="003534C2">
            <w:pPr>
              <w:tabs>
                <w:tab w:val="left" w:pos="426"/>
              </w:tabs>
              <w:ind w:left="426" w:hanging="426"/>
              <w:rPr>
                <w:noProof/>
              </w:rPr>
            </w:pPr>
            <w:r w:rsidRPr="008E6DF5">
              <w:rPr>
                <w:noProof/>
              </w:rPr>
              <w:t>2.</w:t>
            </w:r>
            <w:r w:rsidRPr="008E6DF5">
              <w:rPr>
                <w:noProof/>
              </w:rPr>
              <w:tab/>
              <w:t xml:space="preserve">Når </w:t>
            </w:r>
            <w:r w:rsidR="00786F7A" w:rsidRPr="008E6DF5">
              <w:rPr>
                <w:noProof/>
              </w:rPr>
              <w:t>spidsbelastningen fordobles i forhold til L1</w:t>
            </w:r>
            <w:r w:rsidRPr="008E6DF5">
              <w:rPr>
                <w:noProof/>
              </w:rPr>
              <w:t xml:space="preserve">, skal systemet udbygges for at overholde kravene i </w:t>
            </w:r>
            <w:r w:rsidR="00786F7A" w:rsidRPr="008E6DF5">
              <w:rPr>
                <w:noProof/>
              </w:rPr>
              <w:t xml:space="preserve">L1, L2 </w:t>
            </w:r>
            <w:r w:rsidRPr="008E6DF5">
              <w:rPr>
                <w:noProof/>
              </w:rPr>
              <w:t xml:space="preserve">og </w:t>
            </w:r>
            <w:r w:rsidR="00786F7A" w:rsidRPr="008E6DF5">
              <w:rPr>
                <w:noProof/>
              </w:rPr>
              <w:t>L3</w:t>
            </w:r>
            <w:r w:rsidRPr="008E6DF5">
              <w:rPr>
                <w:noProof/>
              </w:rPr>
              <w:t>.</w:t>
            </w:r>
          </w:p>
        </w:tc>
        <w:tc>
          <w:tcPr>
            <w:tcW w:w="3260" w:type="dxa"/>
            <w:shd w:val="clear" w:color="auto" w:fill="auto"/>
          </w:tcPr>
          <w:p w14:paraId="67309085" w14:textId="77777777" w:rsidR="0065124F" w:rsidRPr="008E6DF5" w:rsidRDefault="00786F7A" w:rsidP="003534C2">
            <w:pPr>
              <w:ind w:left="-8" w:firstLine="8"/>
              <w:rPr>
                <w:noProof/>
              </w:rPr>
            </w:pPr>
            <w:r w:rsidRPr="008E6DF5">
              <w:rPr>
                <w:noProof/>
              </w:rPr>
              <w:t>Kunden</w:t>
            </w:r>
            <w:r w:rsidR="0065124F" w:rsidRPr="008E6DF5">
              <w:rPr>
                <w:noProof/>
              </w:rPr>
              <w:t xml:space="preserve"> skal udbygges med</w:t>
            </w:r>
            <w:r w:rsidRPr="008E6DF5">
              <w:rPr>
                <w:noProof/>
              </w:rPr>
              <w:t xml:space="preserve"> dette udstyr</w:t>
            </w:r>
            <w:r w:rsidR="0065124F" w:rsidRPr="008E6DF5">
              <w:rPr>
                <w:noProof/>
              </w:rPr>
              <w:t xml:space="preserve"> ____.</w:t>
            </w:r>
          </w:p>
        </w:tc>
        <w:tc>
          <w:tcPr>
            <w:tcW w:w="759" w:type="dxa"/>
            <w:shd w:val="clear" w:color="auto" w:fill="auto"/>
          </w:tcPr>
          <w:p w14:paraId="4D252890" w14:textId="77777777" w:rsidR="0065124F" w:rsidRPr="008E6DF5" w:rsidRDefault="0065124F" w:rsidP="003534C2">
            <w:pPr>
              <w:ind w:left="-8" w:firstLine="8"/>
              <w:rPr>
                <w:noProof/>
              </w:rPr>
            </w:pPr>
          </w:p>
        </w:tc>
      </w:tr>
      <w:tr w:rsidR="0065124F" w:rsidRPr="008E6DF5" w14:paraId="091ECE7F" w14:textId="77777777" w:rsidTr="003534C2">
        <w:trPr>
          <w:cantSplit/>
          <w:tblHeader/>
        </w:trPr>
        <w:tc>
          <w:tcPr>
            <w:tcW w:w="4503" w:type="dxa"/>
            <w:shd w:val="clear" w:color="auto" w:fill="auto"/>
          </w:tcPr>
          <w:p w14:paraId="6EDEA255" w14:textId="77777777" w:rsidR="0065124F" w:rsidRPr="008E6DF5" w:rsidRDefault="0065124F" w:rsidP="003534C2">
            <w:pPr>
              <w:tabs>
                <w:tab w:val="left" w:pos="426"/>
              </w:tabs>
              <w:ind w:left="426" w:hanging="426"/>
              <w:rPr>
                <w:noProof/>
              </w:rPr>
            </w:pPr>
            <w:r w:rsidRPr="008E6DF5">
              <w:rPr>
                <w:noProof/>
              </w:rPr>
              <w:t>3.</w:t>
            </w:r>
            <w:r w:rsidRPr="008E6DF5">
              <w:rPr>
                <w:noProof/>
              </w:rPr>
              <w:tab/>
              <w:t xml:space="preserve">Der skal så vidt muligt kun bruges hardware og software fra </w:t>
            </w:r>
            <w:r w:rsidR="00CE7ECF" w:rsidRPr="008E6DF5">
              <w:rPr>
                <w:noProof/>
              </w:rPr>
              <w:t>positivlisterne</w:t>
            </w:r>
            <w:r w:rsidRPr="008E6DF5">
              <w:rPr>
                <w:noProof/>
              </w:rPr>
              <w:t xml:space="preserve"> i bilag x. </w:t>
            </w:r>
          </w:p>
        </w:tc>
        <w:tc>
          <w:tcPr>
            <w:tcW w:w="3260" w:type="dxa"/>
            <w:shd w:val="clear" w:color="auto" w:fill="auto"/>
          </w:tcPr>
          <w:p w14:paraId="6E0690C9" w14:textId="77777777" w:rsidR="0065124F" w:rsidRPr="008E6DF5" w:rsidRDefault="0065124F" w:rsidP="003534C2">
            <w:pPr>
              <w:ind w:left="-8" w:firstLine="8"/>
              <w:rPr>
                <w:noProof/>
              </w:rPr>
            </w:pPr>
          </w:p>
        </w:tc>
        <w:tc>
          <w:tcPr>
            <w:tcW w:w="759" w:type="dxa"/>
            <w:shd w:val="clear" w:color="auto" w:fill="auto"/>
          </w:tcPr>
          <w:p w14:paraId="0CED5D3E" w14:textId="77777777" w:rsidR="0065124F" w:rsidRPr="008E6DF5" w:rsidRDefault="0065124F" w:rsidP="003534C2">
            <w:pPr>
              <w:ind w:left="-8" w:firstLine="8"/>
              <w:rPr>
                <w:noProof/>
              </w:rPr>
            </w:pPr>
          </w:p>
        </w:tc>
      </w:tr>
      <w:tr w:rsidR="009E468D" w:rsidRPr="004928FA" w14:paraId="6B5CC677" w14:textId="77777777" w:rsidTr="003534C2">
        <w:trPr>
          <w:cantSplit/>
          <w:tblHeader/>
        </w:trPr>
        <w:tc>
          <w:tcPr>
            <w:tcW w:w="4503" w:type="dxa"/>
            <w:shd w:val="clear" w:color="auto" w:fill="auto"/>
          </w:tcPr>
          <w:p w14:paraId="7DE48FBC" w14:textId="77777777" w:rsidR="009E468D" w:rsidRPr="008E6DF5" w:rsidRDefault="009E468D" w:rsidP="009E468D">
            <w:pPr>
              <w:tabs>
                <w:tab w:val="left" w:pos="426"/>
              </w:tabs>
              <w:ind w:left="426" w:hanging="426"/>
              <w:rPr>
                <w:noProof/>
              </w:rPr>
            </w:pPr>
            <w:r w:rsidRPr="008E6DF5">
              <w:rPr>
                <w:noProof/>
              </w:rPr>
              <w:t>4.</w:t>
            </w:r>
            <w:r w:rsidRPr="008E6DF5">
              <w:rPr>
                <w:noProof/>
              </w:rPr>
              <w:tab/>
              <w:t>De browser-baserede dele skal kunne køre på gængse browsere.</w:t>
            </w:r>
          </w:p>
        </w:tc>
        <w:tc>
          <w:tcPr>
            <w:tcW w:w="3260" w:type="dxa"/>
            <w:shd w:val="clear" w:color="auto" w:fill="auto"/>
          </w:tcPr>
          <w:p w14:paraId="446B28F1" w14:textId="77777777" w:rsidR="009E468D" w:rsidRPr="00A608F2" w:rsidRDefault="009E468D" w:rsidP="00D9669A">
            <w:pPr>
              <w:ind w:left="-8" w:firstLine="8"/>
              <w:rPr>
                <w:noProof/>
                <w:lang w:val="en-GB"/>
              </w:rPr>
            </w:pPr>
            <w:r w:rsidRPr="00A608F2">
              <w:rPr>
                <w:noProof/>
                <w:lang w:val="en-GB"/>
              </w:rPr>
              <w:t>MS Internet Explorer, Chrome, Safari.</w:t>
            </w:r>
          </w:p>
        </w:tc>
        <w:tc>
          <w:tcPr>
            <w:tcW w:w="759" w:type="dxa"/>
            <w:shd w:val="clear" w:color="auto" w:fill="auto"/>
          </w:tcPr>
          <w:p w14:paraId="5E0E72F3" w14:textId="77777777" w:rsidR="009E468D" w:rsidRPr="00A608F2" w:rsidRDefault="009E468D" w:rsidP="003534C2">
            <w:pPr>
              <w:ind w:left="-8" w:firstLine="8"/>
              <w:rPr>
                <w:noProof/>
                <w:lang w:val="en-GB"/>
              </w:rPr>
            </w:pPr>
          </w:p>
        </w:tc>
      </w:tr>
    </w:tbl>
    <w:p w14:paraId="6136BC8A" w14:textId="77777777" w:rsidR="0065124F" w:rsidRPr="00A608F2" w:rsidRDefault="0065124F">
      <w:pPr>
        <w:rPr>
          <w:noProof/>
          <w:lang w:val="en-GB"/>
        </w:rPr>
      </w:pPr>
    </w:p>
    <w:p w14:paraId="0BEBD6F9" w14:textId="77777777" w:rsidR="00786F7A" w:rsidRPr="00A608F2" w:rsidRDefault="00786F7A" w:rsidP="00786F7A">
      <w:pPr>
        <w:rPr>
          <w:noProof/>
          <w:lang w:val="en-GB"/>
        </w:rPr>
      </w:pPr>
    </w:p>
    <w:p w14:paraId="71A2C3F4" w14:textId="77777777" w:rsidR="00786F7A" w:rsidRPr="008E6DF5" w:rsidRDefault="00786F7A" w:rsidP="00786F7A">
      <w:pPr>
        <w:pStyle w:val="Heading2"/>
        <w:rPr>
          <w:noProof/>
        </w:rPr>
      </w:pPr>
      <w:bookmarkStart w:id="124" w:name="_Toc347865077"/>
      <w:bookmarkStart w:id="125" w:name="_Toc52818204"/>
      <w:r w:rsidRPr="008E6DF5">
        <w:rPr>
          <w:noProof/>
        </w:rPr>
        <w:t xml:space="preserve">Leverandøren har driftsansvar </w:t>
      </w:r>
      <w:r w:rsidRPr="008E6DF5">
        <w:rPr>
          <w:noProof/>
          <w:highlight w:val="yellow"/>
        </w:rPr>
        <w:t xml:space="preserve">Alternativ 3: </w:t>
      </w:r>
      <w:r w:rsidR="006F09AA" w:rsidRPr="008E6DF5">
        <w:rPr>
          <w:noProof/>
          <w:highlight w:val="yellow"/>
        </w:rPr>
        <w:t>Leverandørens</w:t>
      </w:r>
      <w:r w:rsidRPr="008E6DF5">
        <w:rPr>
          <w:noProof/>
          <w:highlight w:val="yellow"/>
        </w:rPr>
        <w:t xml:space="preserve"> problem</w:t>
      </w:r>
      <w:bookmarkEnd w:id="124"/>
      <w:bookmarkEnd w:id="125"/>
    </w:p>
    <w:p w14:paraId="0C445C02" w14:textId="77777777" w:rsidR="00786F7A" w:rsidRPr="008E6DF5" w:rsidRDefault="00786F7A" w:rsidP="00786F7A">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786F7A" w:rsidRPr="008E6DF5" w14:paraId="3CFC61F2" w14:textId="77777777" w:rsidTr="003534C2">
        <w:trPr>
          <w:cantSplit/>
          <w:tblHeader/>
        </w:trPr>
        <w:tc>
          <w:tcPr>
            <w:tcW w:w="4503" w:type="dxa"/>
            <w:shd w:val="clear" w:color="auto" w:fill="auto"/>
          </w:tcPr>
          <w:p w14:paraId="358A6FA6" w14:textId="77777777" w:rsidR="00786F7A" w:rsidRPr="008E6DF5" w:rsidRDefault="00786F7A" w:rsidP="003534C2">
            <w:pPr>
              <w:keepNext/>
              <w:tabs>
                <w:tab w:val="left" w:pos="426"/>
              </w:tabs>
              <w:rPr>
                <w:noProof/>
              </w:rPr>
            </w:pPr>
            <w:r w:rsidRPr="008E6DF5">
              <w:rPr>
                <w:noProof/>
              </w:rPr>
              <w:t>Krav til platformen:</w:t>
            </w:r>
          </w:p>
        </w:tc>
        <w:tc>
          <w:tcPr>
            <w:tcW w:w="3260" w:type="dxa"/>
            <w:shd w:val="clear" w:color="auto" w:fill="auto"/>
          </w:tcPr>
          <w:p w14:paraId="1AEA129E" w14:textId="77777777" w:rsidR="00786F7A" w:rsidRPr="008E6DF5" w:rsidRDefault="00786F7A" w:rsidP="003534C2">
            <w:pPr>
              <w:keepNext/>
              <w:tabs>
                <w:tab w:val="left" w:pos="426"/>
              </w:tabs>
              <w:rPr>
                <w:noProof/>
              </w:rPr>
            </w:pPr>
            <w:r w:rsidRPr="008E6DF5">
              <w:rPr>
                <w:noProof/>
              </w:rPr>
              <w:t>Eksempel på løsning:</w:t>
            </w:r>
          </w:p>
        </w:tc>
        <w:tc>
          <w:tcPr>
            <w:tcW w:w="759" w:type="dxa"/>
            <w:shd w:val="clear" w:color="auto" w:fill="auto"/>
          </w:tcPr>
          <w:p w14:paraId="20D8ECAD" w14:textId="77777777" w:rsidR="00786F7A" w:rsidRPr="008E6DF5" w:rsidRDefault="00786F7A" w:rsidP="003534C2">
            <w:pPr>
              <w:keepNext/>
              <w:tabs>
                <w:tab w:val="left" w:pos="426"/>
              </w:tabs>
              <w:rPr>
                <w:noProof/>
              </w:rPr>
            </w:pPr>
            <w:r w:rsidRPr="008E6DF5">
              <w:rPr>
                <w:noProof/>
              </w:rPr>
              <w:t>Kode:</w:t>
            </w:r>
          </w:p>
        </w:tc>
      </w:tr>
      <w:tr w:rsidR="00786F7A" w:rsidRPr="008E6DF5" w14:paraId="60802C22" w14:textId="77777777" w:rsidTr="003534C2">
        <w:trPr>
          <w:cantSplit/>
          <w:tblHeader/>
        </w:trPr>
        <w:tc>
          <w:tcPr>
            <w:tcW w:w="4503" w:type="dxa"/>
            <w:shd w:val="clear" w:color="auto" w:fill="auto"/>
          </w:tcPr>
          <w:p w14:paraId="39464420" w14:textId="77777777" w:rsidR="00786F7A" w:rsidRPr="008E6DF5" w:rsidRDefault="00786F7A" w:rsidP="003534C2">
            <w:pPr>
              <w:tabs>
                <w:tab w:val="left" w:pos="426"/>
              </w:tabs>
              <w:ind w:left="426" w:hanging="426"/>
              <w:rPr>
                <w:noProof/>
              </w:rPr>
            </w:pPr>
            <w:r w:rsidRPr="008E6DF5">
              <w:rPr>
                <w:noProof/>
              </w:rPr>
              <w:t>1.</w:t>
            </w:r>
            <w:r w:rsidRPr="008E6DF5">
              <w:rPr>
                <w:noProof/>
              </w:rPr>
              <w:tab/>
              <w:t>Leverandøren driver systemet og bruger det nødvendige udstyr for at overholde kravene i L1, L2 og L3.</w:t>
            </w:r>
          </w:p>
        </w:tc>
        <w:tc>
          <w:tcPr>
            <w:tcW w:w="3260" w:type="dxa"/>
            <w:shd w:val="clear" w:color="auto" w:fill="auto"/>
          </w:tcPr>
          <w:p w14:paraId="57B056D7" w14:textId="77777777" w:rsidR="00786F7A" w:rsidRPr="008E6DF5" w:rsidRDefault="00786F7A" w:rsidP="003534C2">
            <w:pPr>
              <w:ind w:left="-8" w:firstLine="8"/>
              <w:rPr>
                <w:noProof/>
              </w:rPr>
            </w:pPr>
          </w:p>
        </w:tc>
        <w:tc>
          <w:tcPr>
            <w:tcW w:w="759" w:type="dxa"/>
            <w:shd w:val="clear" w:color="auto" w:fill="auto"/>
          </w:tcPr>
          <w:p w14:paraId="2300606E" w14:textId="77777777" w:rsidR="00786F7A" w:rsidRPr="008E6DF5" w:rsidRDefault="00786F7A" w:rsidP="003534C2">
            <w:pPr>
              <w:ind w:left="-8" w:firstLine="8"/>
              <w:rPr>
                <w:noProof/>
              </w:rPr>
            </w:pPr>
          </w:p>
        </w:tc>
      </w:tr>
      <w:tr w:rsidR="009E468D" w:rsidRPr="004928FA" w14:paraId="7FB92F75" w14:textId="77777777" w:rsidTr="003534C2">
        <w:trPr>
          <w:cantSplit/>
          <w:tblHeader/>
        </w:trPr>
        <w:tc>
          <w:tcPr>
            <w:tcW w:w="4503" w:type="dxa"/>
            <w:shd w:val="clear" w:color="auto" w:fill="auto"/>
          </w:tcPr>
          <w:p w14:paraId="3029FBD4" w14:textId="77777777" w:rsidR="009E468D" w:rsidRPr="008E6DF5" w:rsidRDefault="009E468D" w:rsidP="00D9669A">
            <w:pPr>
              <w:tabs>
                <w:tab w:val="left" w:pos="426"/>
              </w:tabs>
              <w:ind w:left="426" w:hanging="426"/>
              <w:rPr>
                <w:noProof/>
              </w:rPr>
            </w:pPr>
            <w:r w:rsidRPr="008E6DF5">
              <w:rPr>
                <w:noProof/>
              </w:rPr>
              <w:t>2.</w:t>
            </w:r>
            <w:r w:rsidRPr="008E6DF5">
              <w:rPr>
                <w:noProof/>
              </w:rPr>
              <w:tab/>
              <w:t>De browser-baserede dele skal kunne køre på gængse browsere.</w:t>
            </w:r>
          </w:p>
        </w:tc>
        <w:tc>
          <w:tcPr>
            <w:tcW w:w="3260" w:type="dxa"/>
            <w:shd w:val="clear" w:color="auto" w:fill="auto"/>
          </w:tcPr>
          <w:p w14:paraId="55AEC7EF" w14:textId="77777777" w:rsidR="009E468D" w:rsidRPr="00A608F2" w:rsidRDefault="009E468D" w:rsidP="00D9669A">
            <w:pPr>
              <w:ind w:left="-8" w:firstLine="8"/>
              <w:rPr>
                <w:noProof/>
                <w:lang w:val="en-GB"/>
              </w:rPr>
            </w:pPr>
            <w:r w:rsidRPr="00A608F2">
              <w:rPr>
                <w:noProof/>
                <w:lang w:val="en-GB"/>
              </w:rPr>
              <w:t>MS Internet Explorer, Chrome, Safari.</w:t>
            </w:r>
          </w:p>
        </w:tc>
        <w:tc>
          <w:tcPr>
            <w:tcW w:w="759" w:type="dxa"/>
            <w:shd w:val="clear" w:color="auto" w:fill="auto"/>
          </w:tcPr>
          <w:p w14:paraId="2D390673" w14:textId="77777777" w:rsidR="009E468D" w:rsidRPr="00A608F2" w:rsidRDefault="009E468D" w:rsidP="003534C2">
            <w:pPr>
              <w:ind w:left="-8" w:firstLine="8"/>
              <w:rPr>
                <w:noProof/>
                <w:lang w:val="en-GB"/>
              </w:rPr>
            </w:pPr>
          </w:p>
        </w:tc>
      </w:tr>
    </w:tbl>
    <w:p w14:paraId="7E5E98DB" w14:textId="77777777" w:rsidR="00786F7A" w:rsidRPr="00A608F2" w:rsidRDefault="00786F7A" w:rsidP="00786F7A">
      <w:pPr>
        <w:rPr>
          <w:noProof/>
          <w:lang w:val="en-GB"/>
        </w:rPr>
      </w:pPr>
    </w:p>
    <w:p w14:paraId="0E1B056B" w14:textId="77777777" w:rsidR="00232355" w:rsidRPr="00A608F2" w:rsidRDefault="00232355" w:rsidP="00232355">
      <w:pPr>
        <w:rPr>
          <w:noProof/>
          <w:lang w:val="en-GB"/>
        </w:rPr>
      </w:pPr>
    </w:p>
    <w:p w14:paraId="3DAB9717" w14:textId="77777777" w:rsidR="0065124F" w:rsidRPr="008E6DF5" w:rsidRDefault="0065124F">
      <w:pPr>
        <w:pStyle w:val="Heading1"/>
        <w:rPr>
          <w:noProof/>
        </w:rPr>
      </w:pPr>
      <w:bookmarkStart w:id="126" w:name="_Toc347865078"/>
      <w:bookmarkStart w:id="127" w:name="_Toc52818205"/>
      <w:r w:rsidRPr="008E6DF5">
        <w:rPr>
          <w:noProof/>
        </w:rPr>
        <w:lastRenderedPageBreak/>
        <w:t>Sikkerhed</w:t>
      </w:r>
      <w:bookmarkEnd w:id="126"/>
      <w:bookmarkEnd w:id="127"/>
    </w:p>
    <w:p w14:paraId="7AD01030" w14:textId="77777777" w:rsidR="0065124F" w:rsidRPr="008E6DF5" w:rsidRDefault="00325907" w:rsidP="00325907">
      <w:pPr>
        <w:pStyle w:val="Heading2"/>
        <w:rPr>
          <w:noProof/>
        </w:rPr>
      </w:pPr>
      <w:bookmarkStart w:id="128" w:name="_Toc347865079"/>
      <w:bookmarkStart w:id="129" w:name="_Toc52818206"/>
      <w:r w:rsidRPr="008E6DF5">
        <w:rPr>
          <w:noProof/>
        </w:rPr>
        <w:t>Log-in og a</w:t>
      </w:r>
      <w:r w:rsidR="0065124F" w:rsidRPr="008E6DF5">
        <w:rPr>
          <w:noProof/>
        </w:rPr>
        <w:t>dgangsret for brugere</w:t>
      </w:r>
      <w:bookmarkEnd w:id="128"/>
      <w:bookmarkEnd w:id="129"/>
    </w:p>
    <w:p w14:paraId="1B0A028B" w14:textId="77777777" w:rsidR="0065124F" w:rsidRPr="008E6DF5" w:rsidRDefault="0065124F">
      <w:pPr>
        <w:rPr>
          <w:noProof/>
        </w:rPr>
      </w:pPr>
      <w:r w:rsidRPr="008E6DF5">
        <w:rPr>
          <w:noProof/>
        </w:rPr>
        <w:t>Log</w:t>
      </w:r>
      <w:r w:rsidR="00CC163C" w:rsidRPr="008E6DF5">
        <w:rPr>
          <w:noProof/>
        </w:rPr>
        <w:t>-</w:t>
      </w:r>
      <w:r w:rsidRPr="008E6DF5">
        <w:rPr>
          <w:noProof/>
        </w:rPr>
        <w:t xml:space="preserve">in, mv. er ikke selvstændige </w:t>
      </w:r>
      <w:r w:rsidR="00016659" w:rsidRPr="008E6DF5">
        <w:rPr>
          <w:noProof/>
        </w:rPr>
        <w:t>task</w:t>
      </w:r>
      <w:r w:rsidRPr="008E6DF5">
        <w:rPr>
          <w:noProof/>
        </w:rPr>
        <w:t xml:space="preserve"> for brugerne, men </w:t>
      </w:r>
      <w:r w:rsidR="005951B4" w:rsidRPr="008E6DF5">
        <w:rPr>
          <w:noProof/>
        </w:rPr>
        <w:t>sub</w:t>
      </w:r>
      <w:r w:rsidR="00016659" w:rsidRPr="008E6DF5">
        <w:rPr>
          <w:noProof/>
        </w:rPr>
        <w:t>task</w:t>
      </w:r>
      <w:r w:rsidRPr="008E6DF5">
        <w:rPr>
          <w:noProof/>
        </w:rPr>
        <w:t xml:space="preserve"> der optræder i mange forskellige </w:t>
      </w:r>
      <w:r w:rsidR="00016659" w:rsidRPr="008E6DF5">
        <w:rPr>
          <w:noProof/>
        </w:rPr>
        <w:t>task</w:t>
      </w:r>
      <w:r w:rsidRPr="008E6DF5">
        <w:rPr>
          <w:noProof/>
        </w:rPr>
        <w:t xml:space="preserve">. Systemet skal støtte følgende </w:t>
      </w:r>
      <w:r w:rsidR="005951B4" w:rsidRPr="008E6DF5">
        <w:rPr>
          <w:noProof/>
        </w:rPr>
        <w:t>sub</w:t>
      </w:r>
      <w:r w:rsidR="00016659" w:rsidRPr="008E6DF5">
        <w:rPr>
          <w:noProof/>
        </w:rPr>
        <w:t>task</w:t>
      </w:r>
      <w:r w:rsidRPr="008E6DF5">
        <w:rPr>
          <w:noProof/>
        </w:rPr>
        <w:t xml:space="preserve"> i forbindelse med brugernes adgang til systemet.</w:t>
      </w:r>
    </w:p>
    <w:p w14:paraId="6A1040C5" w14:textId="77777777" w:rsidR="00421038" w:rsidRPr="008E6DF5" w:rsidRDefault="00421038">
      <w:pPr>
        <w:rPr>
          <w:noProof/>
        </w:rPr>
      </w:pPr>
    </w:p>
    <w:p w14:paraId="0C91C134" w14:textId="77777777" w:rsidR="0065124F" w:rsidRPr="008E6DF5" w:rsidRDefault="00421038">
      <w:pPr>
        <w:rPr>
          <w:noProof/>
          <w:sz w:val="24"/>
          <w:szCs w:val="24"/>
        </w:rPr>
      </w:pPr>
      <w:r w:rsidRPr="008E6DF5">
        <w:rPr>
          <w:noProof/>
          <w:sz w:val="24"/>
          <w:szCs w:val="24"/>
          <w:highlight w:val="yellow"/>
        </w:rPr>
        <w:t>Alternativ 1: Log</w:t>
      </w:r>
      <w:r w:rsidR="00CC163C" w:rsidRPr="008E6DF5">
        <w:rPr>
          <w:noProof/>
          <w:sz w:val="24"/>
          <w:szCs w:val="24"/>
          <w:highlight w:val="yellow"/>
        </w:rPr>
        <w:t>-</w:t>
      </w:r>
      <w:r w:rsidRPr="008E6DF5">
        <w:rPr>
          <w:noProof/>
          <w:sz w:val="24"/>
          <w:szCs w:val="24"/>
          <w:highlight w:val="yellow"/>
        </w:rPr>
        <w:t>in som i dag</w:t>
      </w: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B25C3B" w:rsidRPr="008E6DF5" w14:paraId="08B5B61A" w14:textId="77777777" w:rsidTr="003534C2">
        <w:trPr>
          <w:cantSplit/>
          <w:tblHeader/>
        </w:trPr>
        <w:tc>
          <w:tcPr>
            <w:tcW w:w="4503" w:type="dxa"/>
            <w:shd w:val="clear" w:color="auto" w:fill="auto"/>
          </w:tcPr>
          <w:p w14:paraId="4EAD9020" w14:textId="77777777" w:rsidR="00B25C3B" w:rsidRPr="008E6DF5" w:rsidRDefault="005951B4" w:rsidP="003534C2">
            <w:pPr>
              <w:keepNext/>
              <w:tabs>
                <w:tab w:val="left" w:pos="426"/>
              </w:tabs>
              <w:rPr>
                <w:noProof/>
              </w:rPr>
            </w:pPr>
            <w:r w:rsidRPr="008E6DF5">
              <w:rPr>
                <w:noProof/>
              </w:rPr>
              <w:t>Sub</w:t>
            </w:r>
            <w:r w:rsidR="00016659" w:rsidRPr="008E6DF5">
              <w:rPr>
                <w:noProof/>
              </w:rPr>
              <w:t>task</w:t>
            </w:r>
            <w:r w:rsidRPr="008E6DF5">
              <w:rPr>
                <w:noProof/>
              </w:rPr>
              <w:t xml:space="preserve"> </w:t>
            </w:r>
            <w:r w:rsidR="00B25C3B" w:rsidRPr="008E6DF5">
              <w:rPr>
                <w:noProof/>
              </w:rPr>
              <w:t>vedr. brugeres adgang:</w:t>
            </w:r>
          </w:p>
        </w:tc>
        <w:tc>
          <w:tcPr>
            <w:tcW w:w="3260" w:type="dxa"/>
            <w:shd w:val="clear" w:color="auto" w:fill="auto"/>
          </w:tcPr>
          <w:p w14:paraId="737F0A37" w14:textId="77777777" w:rsidR="00B25C3B" w:rsidRPr="008E6DF5" w:rsidRDefault="00B25C3B" w:rsidP="003534C2">
            <w:pPr>
              <w:keepNext/>
              <w:tabs>
                <w:tab w:val="left" w:pos="426"/>
              </w:tabs>
              <w:rPr>
                <w:noProof/>
              </w:rPr>
            </w:pPr>
            <w:r w:rsidRPr="008E6DF5">
              <w:rPr>
                <w:noProof/>
              </w:rPr>
              <w:t>Eksempel på løsning:</w:t>
            </w:r>
          </w:p>
        </w:tc>
        <w:tc>
          <w:tcPr>
            <w:tcW w:w="759" w:type="dxa"/>
            <w:shd w:val="clear" w:color="auto" w:fill="auto"/>
          </w:tcPr>
          <w:p w14:paraId="6BB7E414" w14:textId="77777777" w:rsidR="00B25C3B" w:rsidRPr="008E6DF5" w:rsidRDefault="00B25C3B" w:rsidP="003534C2">
            <w:pPr>
              <w:keepNext/>
              <w:tabs>
                <w:tab w:val="left" w:pos="426"/>
              </w:tabs>
              <w:rPr>
                <w:noProof/>
              </w:rPr>
            </w:pPr>
            <w:r w:rsidRPr="008E6DF5">
              <w:rPr>
                <w:noProof/>
              </w:rPr>
              <w:t>Kode:</w:t>
            </w:r>
          </w:p>
        </w:tc>
      </w:tr>
      <w:tr w:rsidR="00B25C3B" w:rsidRPr="008E6DF5" w14:paraId="2CDDC339" w14:textId="77777777" w:rsidTr="003534C2">
        <w:trPr>
          <w:cantSplit/>
          <w:tblHeader/>
        </w:trPr>
        <w:tc>
          <w:tcPr>
            <w:tcW w:w="4503" w:type="dxa"/>
            <w:shd w:val="clear" w:color="auto" w:fill="auto"/>
          </w:tcPr>
          <w:p w14:paraId="3E17A709" w14:textId="77777777" w:rsidR="00B25C3B" w:rsidRPr="008E6DF5" w:rsidRDefault="0088194D" w:rsidP="003534C2">
            <w:pPr>
              <w:tabs>
                <w:tab w:val="left" w:pos="426"/>
              </w:tabs>
              <w:ind w:left="426" w:hanging="426"/>
              <w:rPr>
                <w:noProof/>
              </w:rPr>
            </w:pPr>
            <w:r w:rsidRPr="008E6DF5">
              <w:rPr>
                <w:noProof/>
              </w:rPr>
              <w:t>1.</w:t>
            </w:r>
            <w:r w:rsidRPr="008E6DF5">
              <w:rPr>
                <w:noProof/>
              </w:rPr>
              <w:tab/>
              <w:t xml:space="preserve">Identificér brugeren med den eksisterende brugeridentifikation, login metode og timeout-metode som er </w:t>
            </w:r>
            <w:r w:rsidR="00D957E0" w:rsidRPr="008E6DF5">
              <w:rPr>
                <w:noProof/>
              </w:rPr>
              <w:t xml:space="preserve">LDAP og LA </w:t>
            </w:r>
            <w:r w:rsidRPr="008E6DF5">
              <w:rPr>
                <w:noProof/>
              </w:rPr>
              <w:t>…</w:t>
            </w:r>
          </w:p>
        </w:tc>
        <w:tc>
          <w:tcPr>
            <w:tcW w:w="3260" w:type="dxa"/>
            <w:shd w:val="clear" w:color="auto" w:fill="auto"/>
          </w:tcPr>
          <w:p w14:paraId="2C6FE8D3" w14:textId="77777777" w:rsidR="00B25C3B" w:rsidRPr="008E6DF5" w:rsidRDefault="00B25C3B" w:rsidP="003534C2">
            <w:pPr>
              <w:ind w:left="-8" w:firstLine="8"/>
              <w:rPr>
                <w:noProof/>
              </w:rPr>
            </w:pPr>
          </w:p>
        </w:tc>
        <w:tc>
          <w:tcPr>
            <w:tcW w:w="759" w:type="dxa"/>
            <w:shd w:val="clear" w:color="auto" w:fill="auto"/>
          </w:tcPr>
          <w:p w14:paraId="5C43B759" w14:textId="77777777" w:rsidR="00B25C3B" w:rsidRPr="008E6DF5" w:rsidRDefault="00B25C3B" w:rsidP="003534C2">
            <w:pPr>
              <w:ind w:left="-8" w:firstLine="8"/>
              <w:rPr>
                <w:noProof/>
              </w:rPr>
            </w:pPr>
          </w:p>
        </w:tc>
      </w:tr>
      <w:tr w:rsidR="00B25C3B" w:rsidRPr="008E6DF5" w14:paraId="7C69A1B4" w14:textId="77777777" w:rsidTr="003534C2">
        <w:trPr>
          <w:cantSplit/>
          <w:tblHeader/>
        </w:trPr>
        <w:tc>
          <w:tcPr>
            <w:tcW w:w="4503" w:type="dxa"/>
            <w:shd w:val="clear" w:color="auto" w:fill="auto"/>
          </w:tcPr>
          <w:p w14:paraId="52973F24" w14:textId="77777777" w:rsidR="00B25C3B" w:rsidRPr="008E6DF5" w:rsidRDefault="00B25C3B" w:rsidP="003534C2">
            <w:pPr>
              <w:tabs>
                <w:tab w:val="left" w:pos="426"/>
              </w:tabs>
              <w:ind w:left="426" w:hanging="426"/>
              <w:rPr>
                <w:noProof/>
              </w:rPr>
            </w:pPr>
            <w:r w:rsidRPr="008E6DF5">
              <w:rPr>
                <w:noProof/>
              </w:rPr>
              <w:t>2.</w:t>
            </w:r>
            <w:r w:rsidRPr="008E6DF5">
              <w:rPr>
                <w:noProof/>
              </w:rPr>
              <w:tab/>
              <w:t>Kontrollér at kun autoriserede brugere har adgang til system og data. (Se kravnoten nedenfor).</w:t>
            </w:r>
          </w:p>
        </w:tc>
        <w:tc>
          <w:tcPr>
            <w:tcW w:w="3260" w:type="dxa"/>
            <w:shd w:val="clear" w:color="auto" w:fill="auto"/>
          </w:tcPr>
          <w:p w14:paraId="0F5E3554" w14:textId="77777777" w:rsidR="00B25C3B" w:rsidRPr="008E6DF5" w:rsidRDefault="00B25C3B" w:rsidP="003534C2">
            <w:pPr>
              <w:ind w:left="-8" w:firstLine="8"/>
              <w:rPr>
                <w:noProof/>
              </w:rPr>
            </w:pPr>
            <w:r w:rsidRPr="008E6DF5">
              <w:rPr>
                <w:noProof/>
              </w:rPr>
              <w:t>Database-systemet kontrollerer rettighederne.</w:t>
            </w:r>
          </w:p>
          <w:p w14:paraId="2C30848D" w14:textId="77777777" w:rsidR="00B25C3B" w:rsidRPr="008E6DF5" w:rsidRDefault="00B25C3B" w:rsidP="003534C2">
            <w:pPr>
              <w:ind w:left="-8" w:firstLine="8"/>
              <w:rPr>
                <w:noProof/>
              </w:rPr>
            </w:pPr>
            <w:r w:rsidRPr="008E6DF5">
              <w:rPr>
                <w:noProof/>
              </w:rPr>
              <w:t>Eller: Brugerens skærmbilleder viser kun de funktioner og data han har ret til at bruge.</w:t>
            </w:r>
          </w:p>
        </w:tc>
        <w:tc>
          <w:tcPr>
            <w:tcW w:w="759" w:type="dxa"/>
            <w:shd w:val="clear" w:color="auto" w:fill="auto"/>
          </w:tcPr>
          <w:p w14:paraId="5C59CF11" w14:textId="77777777" w:rsidR="00B25C3B" w:rsidRPr="008E6DF5" w:rsidRDefault="00B25C3B" w:rsidP="003534C2">
            <w:pPr>
              <w:ind w:left="-8" w:firstLine="8"/>
              <w:rPr>
                <w:noProof/>
              </w:rPr>
            </w:pPr>
          </w:p>
        </w:tc>
      </w:tr>
    </w:tbl>
    <w:p w14:paraId="7B6D711F" w14:textId="77777777" w:rsidR="00421038" w:rsidRPr="008E6DF5" w:rsidRDefault="00421038">
      <w:pPr>
        <w:rPr>
          <w:noProof/>
          <w:color w:val="3366FF"/>
        </w:rPr>
      </w:pPr>
    </w:p>
    <w:p w14:paraId="3099A07C" w14:textId="77777777" w:rsidR="00421038" w:rsidRPr="008E6DF5" w:rsidRDefault="00421038">
      <w:pPr>
        <w:rPr>
          <w:noProof/>
          <w:sz w:val="24"/>
          <w:szCs w:val="24"/>
        </w:rPr>
      </w:pPr>
      <w:r w:rsidRPr="008E6DF5">
        <w:rPr>
          <w:noProof/>
          <w:sz w:val="24"/>
          <w:szCs w:val="24"/>
          <w:highlight w:val="yellow"/>
        </w:rPr>
        <w:t>Alternativ 2: Kunden ønsker bedre</w:t>
      </w:r>
      <w:r w:rsidR="00D957E0" w:rsidRPr="008E6DF5">
        <w:rPr>
          <w:noProof/>
          <w:sz w:val="24"/>
          <w:szCs w:val="24"/>
          <w:highlight w:val="yellow"/>
        </w:rPr>
        <w:t xml:space="preserve"> og</w:t>
      </w:r>
      <w:r w:rsidR="00232355" w:rsidRPr="008E6DF5">
        <w:rPr>
          <w:noProof/>
          <w:sz w:val="24"/>
          <w:szCs w:val="24"/>
          <w:highlight w:val="yellow"/>
        </w:rPr>
        <w:t xml:space="preserve"> mere bekvem</w:t>
      </w:r>
      <w:r w:rsidRPr="008E6DF5">
        <w:rPr>
          <w:noProof/>
          <w:sz w:val="24"/>
          <w:szCs w:val="24"/>
          <w:highlight w:val="yellow"/>
        </w:rPr>
        <w:t xml:space="preserve"> </w:t>
      </w:r>
      <w:r w:rsidR="0088194D" w:rsidRPr="008E6DF5">
        <w:rPr>
          <w:noProof/>
          <w:sz w:val="24"/>
          <w:szCs w:val="24"/>
          <w:highlight w:val="yellow"/>
        </w:rPr>
        <w:t>sikkerhed</w:t>
      </w:r>
      <w:r w:rsidRPr="008E6DF5">
        <w:rPr>
          <w:noProof/>
          <w:sz w:val="24"/>
          <w:szCs w:val="24"/>
        </w:rPr>
        <w:t xml:space="preserve"> </w:t>
      </w: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237F4A7F" w14:textId="77777777" w:rsidTr="003534C2">
        <w:trPr>
          <w:cantSplit/>
          <w:tblHeader/>
        </w:trPr>
        <w:tc>
          <w:tcPr>
            <w:tcW w:w="4503" w:type="dxa"/>
            <w:shd w:val="clear" w:color="auto" w:fill="auto"/>
          </w:tcPr>
          <w:p w14:paraId="10AE7005" w14:textId="77777777" w:rsidR="0065124F" w:rsidRPr="008E6DF5" w:rsidRDefault="005951B4" w:rsidP="003534C2">
            <w:pPr>
              <w:keepNext/>
              <w:tabs>
                <w:tab w:val="left" w:pos="426"/>
              </w:tabs>
              <w:rPr>
                <w:noProof/>
              </w:rPr>
            </w:pPr>
            <w:r w:rsidRPr="008E6DF5">
              <w:rPr>
                <w:noProof/>
              </w:rPr>
              <w:t>Sub</w:t>
            </w:r>
            <w:r w:rsidR="00016659" w:rsidRPr="008E6DF5">
              <w:rPr>
                <w:noProof/>
              </w:rPr>
              <w:t>task</w:t>
            </w:r>
            <w:r w:rsidRPr="008E6DF5">
              <w:rPr>
                <w:noProof/>
              </w:rPr>
              <w:t xml:space="preserve"> </w:t>
            </w:r>
            <w:r w:rsidR="0065124F" w:rsidRPr="008E6DF5">
              <w:rPr>
                <w:noProof/>
              </w:rPr>
              <w:t>vedr. brugeres adgang:</w:t>
            </w:r>
          </w:p>
        </w:tc>
        <w:tc>
          <w:tcPr>
            <w:tcW w:w="3260" w:type="dxa"/>
            <w:shd w:val="clear" w:color="auto" w:fill="auto"/>
          </w:tcPr>
          <w:p w14:paraId="0F0C216C" w14:textId="77777777" w:rsidR="0065124F" w:rsidRPr="008E6DF5" w:rsidRDefault="0065124F" w:rsidP="003534C2">
            <w:pPr>
              <w:keepNext/>
              <w:tabs>
                <w:tab w:val="left" w:pos="426"/>
              </w:tabs>
              <w:rPr>
                <w:noProof/>
              </w:rPr>
            </w:pPr>
            <w:r w:rsidRPr="008E6DF5">
              <w:rPr>
                <w:noProof/>
              </w:rPr>
              <w:t>Eksempel på løsning:</w:t>
            </w:r>
          </w:p>
        </w:tc>
        <w:tc>
          <w:tcPr>
            <w:tcW w:w="759" w:type="dxa"/>
            <w:shd w:val="clear" w:color="auto" w:fill="auto"/>
          </w:tcPr>
          <w:p w14:paraId="5F6AE926" w14:textId="77777777" w:rsidR="0065124F" w:rsidRPr="008E6DF5" w:rsidRDefault="0065124F" w:rsidP="003534C2">
            <w:pPr>
              <w:keepNext/>
              <w:tabs>
                <w:tab w:val="left" w:pos="426"/>
              </w:tabs>
              <w:rPr>
                <w:noProof/>
              </w:rPr>
            </w:pPr>
            <w:r w:rsidRPr="008E6DF5">
              <w:rPr>
                <w:noProof/>
              </w:rPr>
              <w:t>Kode:</w:t>
            </w:r>
          </w:p>
        </w:tc>
      </w:tr>
      <w:tr w:rsidR="0065124F" w:rsidRPr="008E6DF5" w14:paraId="159FA6B6" w14:textId="77777777" w:rsidTr="003534C2">
        <w:trPr>
          <w:cantSplit/>
          <w:tblHeader/>
        </w:trPr>
        <w:tc>
          <w:tcPr>
            <w:tcW w:w="4503" w:type="dxa"/>
            <w:shd w:val="clear" w:color="auto" w:fill="auto"/>
          </w:tcPr>
          <w:p w14:paraId="6559AEFE" w14:textId="77777777" w:rsidR="0065124F" w:rsidRPr="008E6DF5" w:rsidRDefault="0065124F" w:rsidP="00174280">
            <w:pPr>
              <w:tabs>
                <w:tab w:val="left" w:pos="426"/>
              </w:tabs>
              <w:ind w:left="426" w:hanging="426"/>
              <w:rPr>
                <w:noProof/>
              </w:rPr>
            </w:pPr>
            <w:r w:rsidRPr="008E6DF5">
              <w:rPr>
                <w:noProof/>
              </w:rPr>
              <w:t>1.</w:t>
            </w:r>
            <w:r w:rsidRPr="008E6DF5">
              <w:rPr>
                <w:noProof/>
              </w:rPr>
              <w:tab/>
              <w:t>Identificér brugeren.</w:t>
            </w:r>
            <w:r w:rsidR="0088194D" w:rsidRPr="008E6DF5">
              <w:rPr>
                <w:noProof/>
              </w:rPr>
              <w:br/>
              <w:t>(Se afsnit H</w:t>
            </w:r>
            <w:r w:rsidR="00174280">
              <w:rPr>
                <w:noProof/>
              </w:rPr>
              <w:t>6</w:t>
            </w:r>
            <w:r w:rsidR="0088194D" w:rsidRPr="008E6DF5">
              <w:rPr>
                <w:noProof/>
              </w:rPr>
              <w:t>-3 om længden af password).</w:t>
            </w:r>
          </w:p>
        </w:tc>
        <w:tc>
          <w:tcPr>
            <w:tcW w:w="3260" w:type="dxa"/>
            <w:shd w:val="clear" w:color="auto" w:fill="auto"/>
          </w:tcPr>
          <w:p w14:paraId="3C9B43B4" w14:textId="77777777" w:rsidR="0065124F" w:rsidRPr="008E6DF5" w:rsidRDefault="00421038" w:rsidP="003534C2">
            <w:pPr>
              <w:ind w:left="-8" w:firstLine="8"/>
              <w:rPr>
                <w:noProof/>
              </w:rPr>
            </w:pPr>
            <w:r w:rsidRPr="008E6DF5">
              <w:rPr>
                <w:noProof/>
              </w:rPr>
              <w:t xml:space="preserve">Brugeren identificerer sig selv med </w:t>
            </w:r>
            <w:r w:rsidR="0065124F" w:rsidRPr="008E6DF5">
              <w:rPr>
                <w:noProof/>
              </w:rPr>
              <w:t>brugernavn og password. Gerne også en alternativ identifikation, fx stemme</w:t>
            </w:r>
            <w:r w:rsidR="0065124F" w:rsidRPr="008E6DF5">
              <w:rPr>
                <w:noProof/>
              </w:rPr>
              <w:softHyphen/>
              <w:t>genkendelse eller fingeraftryk.</w:t>
            </w:r>
          </w:p>
        </w:tc>
        <w:tc>
          <w:tcPr>
            <w:tcW w:w="759" w:type="dxa"/>
            <w:shd w:val="clear" w:color="auto" w:fill="auto"/>
          </w:tcPr>
          <w:p w14:paraId="2B812CC7" w14:textId="77777777" w:rsidR="0065124F" w:rsidRPr="008E6DF5" w:rsidRDefault="0065124F" w:rsidP="003534C2">
            <w:pPr>
              <w:ind w:left="-8" w:firstLine="8"/>
              <w:rPr>
                <w:noProof/>
              </w:rPr>
            </w:pPr>
          </w:p>
        </w:tc>
      </w:tr>
      <w:tr w:rsidR="0065124F" w:rsidRPr="008E6DF5" w14:paraId="4BA24472" w14:textId="77777777" w:rsidTr="003534C2">
        <w:trPr>
          <w:cantSplit/>
          <w:tblHeader/>
        </w:trPr>
        <w:tc>
          <w:tcPr>
            <w:tcW w:w="4503" w:type="dxa"/>
            <w:shd w:val="clear" w:color="auto" w:fill="auto"/>
          </w:tcPr>
          <w:p w14:paraId="28CB547B" w14:textId="77777777" w:rsidR="0065124F" w:rsidRPr="008E6DF5" w:rsidRDefault="0065124F" w:rsidP="003534C2">
            <w:pPr>
              <w:tabs>
                <w:tab w:val="left" w:pos="426"/>
              </w:tabs>
              <w:ind w:left="426" w:hanging="426"/>
              <w:rPr>
                <w:noProof/>
              </w:rPr>
            </w:pPr>
            <w:r w:rsidRPr="008E6DF5">
              <w:rPr>
                <w:noProof/>
              </w:rPr>
              <w:t>2.</w:t>
            </w:r>
            <w:r w:rsidRPr="008E6DF5">
              <w:rPr>
                <w:noProof/>
              </w:rPr>
              <w:tab/>
              <w:t>Brugeren har været væk fra systemet i et stykke tid.</w:t>
            </w:r>
          </w:p>
        </w:tc>
        <w:tc>
          <w:tcPr>
            <w:tcW w:w="3260" w:type="dxa"/>
            <w:shd w:val="clear" w:color="auto" w:fill="auto"/>
          </w:tcPr>
          <w:p w14:paraId="1B74CDA6" w14:textId="77777777" w:rsidR="0065124F" w:rsidRPr="008E6DF5" w:rsidRDefault="0065124F" w:rsidP="003534C2">
            <w:pPr>
              <w:ind w:left="-8" w:firstLine="8"/>
              <w:rPr>
                <w:noProof/>
              </w:rPr>
            </w:pPr>
          </w:p>
        </w:tc>
        <w:tc>
          <w:tcPr>
            <w:tcW w:w="759" w:type="dxa"/>
            <w:shd w:val="clear" w:color="auto" w:fill="auto"/>
          </w:tcPr>
          <w:p w14:paraId="6B022069" w14:textId="77777777" w:rsidR="0065124F" w:rsidRPr="008E6DF5" w:rsidRDefault="0065124F" w:rsidP="003534C2">
            <w:pPr>
              <w:ind w:left="-8" w:firstLine="8"/>
              <w:rPr>
                <w:noProof/>
              </w:rPr>
            </w:pPr>
          </w:p>
        </w:tc>
      </w:tr>
      <w:tr w:rsidR="0065124F" w:rsidRPr="008E6DF5" w14:paraId="003D23A7" w14:textId="77777777" w:rsidTr="003534C2">
        <w:trPr>
          <w:cantSplit/>
          <w:tblHeader/>
        </w:trPr>
        <w:tc>
          <w:tcPr>
            <w:tcW w:w="4503" w:type="dxa"/>
            <w:shd w:val="clear" w:color="auto" w:fill="auto"/>
          </w:tcPr>
          <w:p w14:paraId="2B289D43" w14:textId="77777777" w:rsidR="0065124F" w:rsidRPr="008E6DF5" w:rsidRDefault="0065124F" w:rsidP="003534C2">
            <w:pPr>
              <w:tabs>
                <w:tab w:val="left" w:pos="426"/>
              </w:tabs>
              <w:ind w:left="426" w:hanging="426"/>
              <w:rPr>
                <w:noProof/>
              </w:rPr>
            </w:pPr>
            <w:r w:rsidRPr="008E6DF5">
              <w:rPr>
                <w:noProof/>
              </w:rPr>
              <w:t>2p.</w:t>
            </w:r>
            <w:r w:rsidRPr="008E6DF5">
              <w:rPr>
                <w:noProof/>
              </w:rPr>
              <w:tab/>
              <w:t>Problem: En anden bruger kan anvende systemet med den førstes rettigheder.</w:t>
            </w:r>
          </w:p>
        </w:tc>
        <w:tc>
          <w:tcPr>
            <w:tcW w:w="3260" w:type="dxa"/>
            <w:shd w:val="clear" w:color="auto" w:fill="auto"/>
          </w:tcPr>
          <w:p w14:paraId="5025D0A1" w14:textId="77777777" w:rsidR="0065124F" w:rsidRPr="008E6DF5" w:rsidRDefault="0065124F" w:rsidP="003534C2">
            <w:pPr>
              <w:ind w:left="-8" w:firstLine="8"/>
              <w:rPr>
                <w:noProof/>
              </w:rPr>
            </w:pPr>
            <w:r w:rsidRPr="008E6DF5">
              <w:rPr>
                <w:noProof/>
              </w:rPr>
              <w:t xml:space="preserve">Systemet timer ud efter </w:t>
            </w:r>
            <w:r w:rsidR="00421038" w:rsidRPr="008E6DF5">
              <w:rPr>
                <w:noProof/>
              </w:rPr>
              <w:t>10</w:t>
            </w:r>
            <w:r w:rsidRPr="008E6DF5">
              <w:rPr>
                <w:noProof/>
              </w:rPr>
              <w:t xml:space="preserve"> min.</w:t>
            </w:r>
          </w:p>
        </w:tc>
        <w:tc>
          <w:tcPr>
            <w:tcW w:w="759" w:type="dxa"/>
            <w:shd w:val="clear" w:color="auto" w:fill="auto"/>
          </w:tcPr>
          <w:p w14:paraId="55C1A0A8" w14:textId="77777777" w:rsidR="0065124F" w:rsidRPr="008E6DF5" w:rsidRDefault="0065124F" w:rsidP="003534C2">
            <w:pPr>
              <w:ind w:left="-8" w:firstLine="8"/>
              <w:rPr>
                <w:noProof/>
              </w:rPr>
            </w:pPr>
          </w:p>
        </w:tc>
      </w:tr>
      <w:tr w:rsidR="0065124F" w:rsidRPr="008E6DF5" w14:paraId="05687E10" w14:textId="77777777" w:rsidTr="003534C2">
        <w:trPr>
          <w:cantSplit/>
          <w:tblHeader/>
        </w:trPr>
        <w:tc>
          <w:tcPr>
            <w:tcW w:w="4503" w:type="dxa"/>
            <w:shd w:val="clear" w:color="auto" w:fill="auto"/>
          </w:tcPr>
          <w:p w14:paraId="448D703F" w14:textId="77777777" w:rsidR="0065124F" w:rsidRPr="008E6DF5" w:rsidRDefault="0065124F" w:rsidP="003534C2">
            <w:pPr>
              <w:tabs>
                <w:tab w:val="left" w:pos="426"/>
              </w:tabs>
              <w:ind w:left="426" w:hanging="426"/>
              <w:rPr>
                <w:noProof/>
              </w:rPr>
            </w:pPr>
            <w:r w:rsidRPr="008E6DF5">
              <w:rPr>
                <w:noProof/>
              </w:rPr>
              <w:t>2q.</w:t>
            </w:r>
            <w:r w:rsidRPr="008E6DF5">
              <w:rPr>
                <w:noProof/>
              </w:rPr>
              <w:tab/>
              <w:t>Problem: Hvis systemet selv logger ud, er det besværligt at logge på igen.</w:t>
            </w:r>
          </w:p>
        </w:tc>
        <w:tc>
          <w:tcPr>
            <w:tcW w:w="3260" w:type="dxa"/>
            <w:shd w:val="clear" w:color="auto" w:fill="auto"/>
          </w:tcPr>
          <w:p w14:paraId="0117EBAC" w14:textId="77777777" w:rsidR="0065124F" w:rsidRPr="008E6DF5" w:rsidRDefault="0065124F" w:rsidP="003534C2">
            <w:pPr>
              <w:ind w:left="-8" w:firstLine="8"/>
              <w:rPr>
                <w:noProof/>
              </w:rPr>
            </w:pPr>
            <w:r w:rsidRPr="008E6DF5">
              <w:rPr>
                <w:noProof/>
              </w:rPr>
              <w:t>Systemet kræver kun password. Timeout perioden er sted-afhængig</w:t>
            </w:r>
            <w:r w:rsidR="00C82170" w:rsidRPr="008E6DF5">
              <w:rPr>
                <w:noProof/>
              </w:rPr>
              <w:t>, fx en lang timeout på operationsstuen</w:t>
            </w:r>
            <w:r w:rsidRPr="008E6DF5">
              <w:rPr>
                <w:noProof/>
              </w:rPr>
              <w:t>.</w:t>
            </w:r>
          </w:p>
        </w:tc>
        <w:tc>
          <w:tcPr>
            <w:tcW w:w="759" w:type="dxa"/>
            <w:shd w:val="clear" w:color="auto" w:fill="auto"/>
          </w:tcPr>
          <w:p w14:paraId="0DB8CBA0" w14:textId="77777777" w:rsidR="0065124F" w:rsidRPr="008E6DF5" w:rsidRDefault="0065124F" w:rsidP="003534C2">
            <w:pPr>
              <w:ind w:left="-8" w:firstLine="8"/>
              <w:rPr>
                <w:noProof/>
              </w:rPr>
            </w:pPr>
          </w:p>
        </w:tc>
      </w:tr>
      <w:tr w:rsidR="0065124F" w:rsidRPr="008E6DF5" w14:paraId="212D0A87" w14:textId="77777777" w:rsidTr="003534C2">
        <w:trPr>
          <w:cantSplit/>
          <w:tblHeader/>
        </w:trPr>
        <w:tc>
          <w:tcPr>
            <w:tcW w:w="4503" w:type="dxa"/>
            <w:shd w:val="clear" w:color="auto" w:fill="auto"/>
          </w:tcPr>
          <w:p w14:paraId="14B8EEFD" w14:textId="77777777" w:rsidR="0065124F" w:rsidRPr="008E6DF5" w:rsidRDefault="0065124F" w:rsidP="003534C2">
            <w:pPr>
              <w:tabs>
                <w:tab w:val="left" w:pos="426"/>
              </w:tabs>
              <w:ind w:left="426" w:hanging="426"/>
              <w:rPr>
                <w:noProof/>
              </w:rPr>
            </w:pPr>
            <w:r w:rsidRPr="008E6DF5">
              <w:rPr>
                <w:noProof/>
              </w:rPr>
              <w:t>2r.</w:t>
            </w:r>
            <w:r w:rsidRPr="008E6DF5">
              <w:rPr>
                <w:noProof/>
              </w:rPr>
              <w:tab/>
              <w:t>Problem: Hvis systemet selv logger ud, kan indtastet data gå tabt.</w:t>
            </w:r>
          </w:p>
        </w:tc>
        <w:tc>
          <w:tcPr>
            <w:tcW w:w="3260" w:type="dxa"/>
            <w:shd w:val="clear" w:color="auto" w:fill="auto"/>
          </w:tcPr>
          <w:p w14:paraId="15B52077" w14:textId="77777777" w:rsidR="0065124F" w:rsidRPr="008E6DF5" w:rsidRDefault="0065124F" w:rsidP="003534C2">
            <w:pPr>
              <w:ind w:left="-8" w:firstLine="8"/>
              <w:rPr>
                <w:noProof/>
              </w:rPr>
            </w:pPr>
          </w:p>
        </w:tc>
        <w:tc>
          <w:tcPr>
            <w:tcW w:w="759" w:type="dxa"/>
            <w:shd w:val="clear" w:color="auto" w:fill="auto"/>
          </w:tcPr>
          <w:p w14:paraId="60AB2811" w14:textId="77777777" w:rsidR="0065124F" w:rsidRPr="008E6DF5" w:rsidRDefault="0065124F" w:rsidP="003534C2">
            <w:pPr>
              <w:ind w:left="-8" w:firstLine="8"/>
              <w:rPr>
                <w:noProof/>
              </w:rPr>
            </w:pPr>
          </w:p>
        </w:tc>
      </w:tr>
      <w:tr w:rsidR="0065124F" w:rsidRPr="008E6DF5" w14:paraId="762544EC" w14:textId="77777777" w:rsidTr="003534C2">
        <w:trPr>
          <w:cantSplit/>
          <w:tblHeader/>
        </w:trPr>
        <w:tc>
          <w:tcPr>
            <w:tcW w:w="4503" w:type="dxa"/>
            <w:shd w:val="clear" w:color="auto" w:fill="auto"/>
          </w:tcPr>
          <w:p w14:paraId="57F99FE1" w14:textId="77777777" w:rsidR="0065124F" w:rsidRPr="008E6DF5" w:rsidRDefault="0065124F" w:rsidP="003534C2">
            <w:pPr>
              <w:tabs>
                <w:tab w:val="left" w:pos="426"/>
              </w:tabs>
              <w:ind w:left="426" w:hanging="426"/>
              <w:rPr>
                <w:noProof/>
              </w:rPr>
            </w:pPr>
            <w:r w:rsidRPr="008E6DF5">
              <w:rPr>
                <w:noProof/>
              </w:rPr>
              <w:t>3.</w:t>
            </w:r>
            <w:r w:rsidRPr="008E6DF5">
              <w:rPr>
                <w:noProof/>
              </w:rPr>
              <w:tab/>
              <w:t>Kontrollér at kun autoriserede brugere har adgang til system</w:t>
            </w:r>
            <w:r w:rsidR="00C82170" w:rsidRPr="008E6DF5">
              <w:rPr>
                <w:noProof/>
              </w:rPr>
              <w:t xml:space="preserve"> og </w:t>
            </w:r>
            <w:r w:rsidRPr="008E6DF5">
              <w:rPr>
                <w:noProof/>
              </w:rPr>
              <w:t>data. (Se kravnoten nedenfor).</w:t>
            </w:r>
          </w:p>
        </w:tc>
        <w:tc>
          <w:tcPr>
            <w:tcW w:w="3260" w:type="dxa"/>
            <w:shd w:val="clear" w:color="auto" w:fill="auto"/>
          </w:tcPr>
          <w:p w14:paraId="1E77557B" w14:textId="77777777" w:rsidR="0065124F" w:rsidRPr="008E6DF5" w:rsidRDefault="00C82170" w:rsidP="003534C2">
            <w:pPr>
              <w:ind w:left="-8" w:firstLine="8"/>
              <w:rPr>
                <w:noProof/>
              </w:rPr>
            </w:pPr>
            <w:r w:rsidRPr="008E6DF5">
              <w:rPr>
                <w:noProof/>
              </w:rPr>
              <w:t xml:space="preserve">Database-systemet </w:t>
            </w:r>
            <w:r w:rsidR="0065124F" w:rsidRPr="008E6DF5">
              <w:rPr>
                <w:noProof/>
              </w:rPr>
              <w:t>kontrollere</w:t>
            </w:r>
            <w:r w:rsidRPr="008E6DF5">
              <w:rPr>
                <w:noProof/>
              </w:rPr>
              <w:t>r rettighederne</w:t>
            </w:r>
            <w:r w:rsidR="0065124F" w:rsidRPr="008E6DF5">
              <w:rPr>
                <w:noProof/>
              </w:rPr>
              <w:t>.</w:t>
            </w:r>
          </w:p>
          <w:p w14:paraId="631701E2" w14:textId="77777777" w:rsidR="0065124F" w:rsidRPr="008E6DF5" w:rsidRDefault="0065124F" w:rsidP="003534C2">
            <w:pPr>
              <w:ind w:left="-8" w:firstLine="8"/>
              <w:rPr>
                <w:noProof/>
              </w:rPr>
            </w:pPr>
            <w:r w:rsidRPr="008E6DF5">
              <w:rPr>
                <w:noProof/>
              </w:rPr>
              <w:t xml:space="preserve">Eller: Brugerens skærmbilleder viser kun de funktioner </w:t>
            </w:r>
            <w:r w:rsidR="00C82170" w:rsidRPr="008E6DF5">
              <w:rPr>
                <w:noProof/>
              </w:rPr>
              <w:t xml:space="preserve">og data </w:t>
            </w:r>
            <w:r w:rsidRPr="008E6DF5">
              <w:rPr>
                <w:noProof/>
              </w:rPr>
              <w:t>han har ret til at bruge.</w:t>
            </w:r>
          </w:p>
        </w:tc>
        <w:tc>
          <w:tcPr>
            <w:tcW w:w="759" w:type="dxa"/>
            <w:shd w:val="clear" w:color="auto" w:fill="auto"/>
          </w:tcPr>
          <w:p w14:paraId="04B02FC5" w14:textId="77777777" w:rsidR="0065124F" w:rsidRPr="008E6DF5" w:rsidRDefault="0065124F" w:rsidP="003534C2">
            <w:pPr>
              <w:ind w:left="-8" w:firstLine="8"/>
              <w:rPr>
                <w:noProof/>
              </w:rPr>
            </w:pPr>
          </w:p>
        </w:tc>
      </w:tr>
      <w:tr w:rsidR="0065124F" w:rsidRPr="008E6DF5" w14:paraId="1DD64E84" w14:textId="77777777" w:rsidTr="003534C2">
        <w:trPr>
          <w:cantSplit/>
          <w:tblHeader/>
        </w:trPr>
        <w:tc>
          <w:tcPr>
            <w:tcW w:w="4503" w:type="dxa"/>
            <w:shd w:val="clear" w:color="auto" w:fill="auto"/>
          </w:tcPr>
          <w:p w14:paraId="0ED1FFF5" w14:textId="77777777" w:rsidR="0065124F" w:rsidRPr="008E6DF5" w:rsidRDefault="0065124F" w:rsidP="003534C2">
            <w:pPr>
              <w:tabs>
                <w:tab w:val="left" w:pos="426"/>
              </w:tabs>
              <w:ind w:left="426" w:hanging="426"/>
              <w:rPr>
                <w:noProof/>
              </w:rPr>
            </w:pPr>
            <w:r w:rsidRPr="008E6DF5">
              <w:rPr>
                <w:noProof/>
              </w:rPr>
              <w:t>3p.</w:t>
            </w:r>
            <w:r w:rsidRPr="008E6DF5">
              <w:rPr>
                <w:noProof/>
              </w:rPr>
              <w:tab/>
              <w:t xml:space="preserve">Problem: I dag har brugerne password for hvert system. </w:t>
            </w:r>
            <w:r w:rsidR="00C82170" w:rsidRPr="008E6DF5">
              <w:rPr>
                <w:noProof/>
              </w:rPr>
              <w:t>Det er t</w:t>
            </w:r>
            <w:r w:rsidRPr="008E6DF5">
              <w:rPr>
                <w:noProof/>
              </w:rPr>
              <w:t xml:space="preserve">ungt at skifte </w:t>
            </w:r>
            <w:r w:rsidR="00C82170" w:rsidRPr="008E6DF5">
              <w:rPr>
                <w:noProof/>
              </w:rPr>
              <w:t xml:space="preserve">mellem </w:t>
            </w:r>
            <w:r w:rsidRPr="008E6DF5">
              <w:rPr>
                <w:noProof/>
              </w:rPr>
              <w:t>system</w:t>
            </w:r>
            <w:r w:rsidR="00C82170" w:rsidRPr="008E6DF5">
              <w:rPr>
                <w:noProof/>
              </w:rPr>
              <w:t xml:space="preserve">erne og at skifte password </w:t>
            </w:r>
            <w:r w:rsidRPr="008E6DF5">
              <w:rPr>
                <w:noProof/>
              </w:rPr>
              <w:t>regelmæssigt.</w:t>
            </w:r>
            <w:r w:rsidR="00C82170" w:rsidRPr="008E6DF5">
              <w:rPr>
                <w:noProof/>
              </w:rPr>
              <w:t xml:space="preserve"> Derfor opstår der vaner med at anbringe passwords hvor alle kan se dem.</w:t>
            </w:r>
          </w:p>
        </w:tc>
        <w:tc>
          <w:tcPr>
            <w:tcW w:w="3260" w:type="dxa"/>
            <w:shd w:val="clear" w:color="auto" w:fill="auto"/>
          </w:tcPr>
          <w:p w14:paraId="295514F9" w14:textId="77777777" w:rsidR="0065124F" w:rsidRPr="008E6DF5" w:rsidRDefault="0065124F" w:rsidP="003534C2">
            <w:pPr>
              <w:ind w:left="-8" w:firstLine="8"/>
              <w:rPr>
                <w:noProof/>
              </w:rPr>
            </w:pPr>
            <w:r w:rsidRPr="008E6DF5">
              <w:rPr>
                <w:noProof/>
              </w:rPr>
              <w:t>Hver bruger har kun ét brugernavn og ét password (single sign-on).</w:t>
            </w:r>
          </w:p>
        </w:tc>
        <w:tc>
          <w:tcPr>
            <w:tcW w:w="759" w:type="dxa"/>
            <w:shd w:val="clear" w:color="auto" w:fill="auto"/>
          </w:tcPr>
          <w:p w14:paraId="40126C6C" w14:textId="77777777" w:rsidR="0065124F" w:rsidRPr="008E6DF5" w:rsidRDefault="0065124F" w:rsidP="003534C2">
            <w:pPr>
              <w:ind w:left="-8" w:firstLine="8"/>
              <w:rPr>
                <w:noProof/>
              </w:rPr>
            </w:pPr>
          </w:p>
        </w:tc>
      </w:tr>
      <w:tr w:rsidR="00232355" w:rsidRPr="008E6DF5" w14:paraId="691758B3" w14:textId="77777777" w:rsidTr="003534C2">
        <w:trPr>
          <w:cantSplit/>
          <w:tblHeader/>
        </w:trPr>
        <w:tc>
          <w:tcPr>
            <w:tcW w:w="4503" w:type="dxa"/>
            <w:shd w:val="clear" w:color="auto" w:fill="auto"/>
          </w:tcPr>
          <w:p w14:paraId="418EEB48" w14:textId="77777777" w:rsidR="00232355" w:rsidRPr="008E6DF5" w:rsidRDefault="00232355" w:rsidP="003534C2">
            <w:pPr>
              <w:tabs>
                <w:tab w:val="left" w:pos="426"/>
              </w:tabs>
              <w:ind w:left="426" w:hanging="426"/>
              <w:rPr>
                <w:noProof/>
              </w:rPr>
            </w:pPr>
            <w:r w:rsidRPr="008E6DF5">
              <w:rPr>
                <w:noProof/>
              </w:rPr>
              <w:t>4.</w:t>
            </w:r>
            <w:r w:rsidRPr="008E6DF5">
              <w:rPr>
                <w:noProof/>
              </w:rPr>
              <w:tab/>
              <w:t>Stjålne password handles ofte af kriminelle.</w:t>
            </w:r>
            <w:r w:rsidR="00AF1474" w:rsidRPr="008E6DF5">
              <w:rPr>
                <w:noProof/>
              </w:rPr>
              <w:t xml:space="preserve"> Begræns mulighederne.</w:t>
            </w:r>
          </w:p>
        </w:tc>
        <w:tc>
          <w:tcPr>
            <w:tcW w:w="3260" w:type="dxa"/>
            <w:shd w:val="clear" w:color="auto" w:fill="auto"/>
          </w:tcPr>
          <w:p w14:paraId="22E4EE04" w14:textId="77777777" w:rsidR="00232355" w:rsidRPr="008E6DF5" w:rsidRDefault="00AF1474" w:rsidP="00E45B82">
            <w:pPr>
              <w:ind w:left="-8" w:firstLine="8"/>
              <w:rPr>
                <w:noProof/>
              </w:rPr>
            </w:pPr>
            <w:r w:rsidRPr="008E6DF5">
              <w:rPr>
                <w:noProof/>
              </w:rPr>
              <w:t xml:space="preserve">Brugerne skal regelmæssigt skifte password. Når et brud er konstateret, </w:t>
            </w:r>
            <w:r w:rsidR="00E45B82">
              <w:rPr>
                <w:noProof/>
              </w:rPr>
              <w:t>kan</w:t>
            </w:r>
            <w:r w:rsidRPr="008E6DF5">
              <w:rPr>
                <w:noProof/>
              </w:rPr>
              <w:t xml:space="preserve"> alle password hurtigt blokeres.</w:t>
            </w:r>
          </w:p>
        </w:tc>
        <w:tc>
          <w:tcPr>
            <w:tcW w:w="759" w:type="dxa"/>
            <w:shd w:val="clear" w:color="auto" w:fill="auto"/>
          </w:tcPr>
          <w:p w14:paraId="438BE685" w14:textId="77777777" w:rsidR="00232355" w:rsidRPr="008E6DF5" w:rsidRDefault="00232355" w:rsidP="003534C2">
            <w:pPr>
              <w:ind w:left="-8" w:firstLine="8"/>
              <w:rPr>
                <w:noProof/>
              </w:rPr>
            </w:pPr>
          </w:p>
        </w:tc>
      </w:tr>
    </w:tbl>
    <w:p w14:paraId="3FB2C9CE" w14:textId="77777777" w:rsidR="0065124F" w:rsidRPr="008E6DF5" w:rsidRDefault="0065124F">
      <w:pPr>
        <w:rPr>
          <w:noProof/>
        </w:rPr>
      </w:pPr>
      <w:r w:rsidRPr="008E6DF5">
        <w:rPr>
          <w:noProof/>
        </w:rPr>
        <w:tab/>
      </w:r>
    </w:p>
    <w:p w14:paraId="48F4CA90" w14:textId="77777777" w:rsidR="0065124F" w:rsidRPr="008E6DF5" w:rsidRDefault="0065124F" w:rsidP="0035145E">
      <w:pPr>
        <w:pStyle w:val="Headingsmall"/>
        <w:rPr>
          <w:noProof/>
          <w:lang w:val="da-DK"/>
        </w:rPr>
      </w:pPr>
      <w:r w:rsidRPr="008E6DF5">
        <w:rPr>
          <w:noProof/>
          <w:lang w:val="da-DK"/>
        </w:rPr>
        <w:t>Kravnote: Mulige rettigheder</w:t>
      </w:r>
    </w:p>
    <w:p w14:paraId="720BD146" w14:textId="77777777" w:rsidR="0065124F" w:rsidRPr="008E6DF5" w:rsidRDefault="0065124F" w:rsidP="00A44290">
      <w:pPr>
        <w:numPr>
          <w:ilvl w:val="0"/>
          <w:numId w:val="11"/>
        </w:numPr>
        <w:rPr>
          <w:noProof/>
          <w:color w:val="3366FF"/>
        </w:rPr>
      </w:pPr>
      <w:r w:rsidRPr="008E6DF5">
        <w:rPr>
          <w:noProof/>
          <w:color w:val="3366FF"/>
        </w:rPr>
        <w:t>Ret til at ordinere medicin på afdeling M.</w:t>
      </w:r>
    </w:p>
    <w:p w14:paraId="4A6857E6" w14:textId="77777777" w:rsidR="0065124F" w:rsidRPr="008E6DF5" w:rsidRDefault="0065124F" w:rsidP="00A44290">
      <w:pPr>
        <w:numPr>
          <w:ilvl w:val="0"/>
          <w:numId w:val="11"/>
        </w:numPr>
        <w:rPr>
          <w:noProof/>
          <w:color w:val="3366FF"/>
        </w:rPr>
      </w:pPr>
      <w:r w:rsidRPr="008E6DF5">
        <w:rPr>
          <w:noProof/>
          <w:color w:val="3366FF"/>
        </w:rPr>
        <w:t>Ret til at se patientdata på afdeling M.</w:t>
      </w:r>
    </w:p>
    <w:p w14:paraId="2000FAEF" w14:textId="77777777" w:rsidR="0065124F" w:rsidRPr="008E6DF5" w:rsidRDefault="0065124F" w:rsidP="00A44290">
      <w:pPr>
        <w:numPr>
          <w:ilvl w:val="0"/>
          <w:numId w:val="11"/>
        </w:numPr>
        <w:rPr>
          <w:noProof/>
          <w:color w:val="3366FF"/>
        </w:rPr>
      </w:pPr>
      <w:r w:rsidRPr="008E6DF5">
        <w:rPr>
          <w:noProof/>
          <w:color w:val="3366FF"/>
        </w:rPr>
        <w:t>Ret til at registrere klinisk data (ydelser og diagnoser) på afdeling M.</w:t>
      </w:r>
    </w:p>
    <w:p w14:paraId="60A75746" w14:textId="77777777" w:rsidR="00D957E0" w:rsidRPr="008E6DF5" w:rsidRDefault="00D957E0" w:rsidP="00A44290">
      <w:pPr>
        <w:numPr>
          <w:ilvl w:val="0"/>
          <w:numId w:val="11"/>
        </w:numPr>
        <w:rPr>
          <w:noProof/>
          <w:color w:val="3366FF"/>
        </w:rPr>
      </w:pPr>
      <w:r w:rsidRPr="008E6DF5">
        <w:rPr>
          <w:noProof/>
          <w:color w:val="3366FF"/>
        </w:rPr>
        <w:t>Ret til at se data me</w:t>
      </w:r>
      <w:r w:rsidR="00174280">
        <w:rPr>
          <w:noProof/>
          <w:color w:val="3366FF"/>
        </w:rPr>
        <w:t>d patientens tilladelse (se H5-4</w:t>
      </w:r>
      <w:r w:rsidRPr="008E6DF5">
        <w:rPr>
          <w:noProof/>
          <w:color w:val="3366FF"/>
        </w:rPr>
        <w:t>).</w:t>
      </w:r>
    </w:p>
    <w:p w14:paraId="0ECBF7F7" w14:textId="77777777" w:rsidR="0065124F" w:rsidRPr="008E6DF5" w:rsidRDefault="000004F6">
      <w:pPr>
        <w:rPr>
          <w:b/>
          <w:bCs/>
          <w:noProof/>
        </w:rPr>
      </w:pPr>
      <w:r w:rsidRPr="008E6DF5">
        <w:rPr>
          <w:b/>
          <w:bCs/>
          <w:noProof/>
        </w:rPr>
        <w:t>…</w:t>
      </w:r>
    </w:p>
    <w:p w14:paraId="41F488E9" w14:textId="77777777" w:rsidR="0065124F" w:rsidRPr="008E6DF5" w:rsidRDefault="0065124F">
      <w:pPr>
        <w:rPr>
          <w:b/>
          <w:bCs/>
          <w:noProof/>
        </w:rPr>
      </w:pPr>
    </w:p>
    <w:p w14:paraId="5D3525BD" w14:textId="77777777" w:rsidR="0065124F" w:rsidRPr="008E6DF5" w:rsidRDefault="0065124F">
      <w:pPr>
        <w:rPr>
          <w:noProof/>
          <w:color w:val="3366FF"/>
        </w:rPr>
      </w:pPr>
      <w:r w:rsidRPr="008E6DF5">
        <w:rPr>
          <w:noProof/>
          <w:color w:val="3366FF"/>
        </w:rPr>
        <w:t xml:space="preserve">En læge på afdeling M kan fx have rettighederne 1, 2 og 3, mens en tilsynsførende </w:t>
      </w:r>
      <w:r w:rsidR="00421038" w:rsidRPr="008E6DF5">
        <w:rPr>
          <w:noProof/>
          <w:color w:val="3366FF"/>
        </w:rPr>
        <w:t xml:space="preserve">læge </w:t>
      </w:r>
      <w:r w:rsidRPr="008E6DF5">
        <w:rPr>
          <w:noProof/>
          <w:color w:val="3366FF"/>
        </w:rPr>
        <w:t>på afdeling M kun har rettighed 2 og 3.</w:t>
      </w:r>
    </w:p>
    <w:p w14:paraId="5AF5AE5B" w14:textId="77777777" w:rsidR="0065124F" w:rsidRPr="008E6DF5" w:rsidRDefault="0065124F">
      <w:pPr>
        <w:rPr>
          <w:noProof/>
        </w:rPr>
      </w:pPr>
    </w:p>
    <w:p w14:paraId="1E2ECC13" w14:textId="77777777" w:rsidR="0065124F" w:rsidRPr="008E6DF5" w:rsidRDefault="0065124F">
      <w:pPr>
        <w:rPr>
          <w:noProof/>
        </w:rPr>
      </w:pPr>
    </w:p>
    <w:p w14:paraId="0457C7C7" w14:textId="77777777" w:rsidR="0065124F" w:rsidRPr="008E6DF5" w:rsidRDefault="0065124F" w:rsidP="00421038">
      <w:pPr>
        <w:pStyle w:val="Heading2"/>
        <w:pageBreakBefore/>
        <w:rPr>
          <w:noProof/>
        </w:rPr>
      </w:pPr>
      <w:bookmarkStart w:id="130" w:name="_Toc347865080"/>
      <w:bookmarkStart w:id="131" w:name="_Toc52818207"/>
      <w:r w:rsidRPr="008E6DF5">
        <w:rPr>
          <w:noProof/>
        </w:rPr>
        <w:lastRenderedPageBreak/>
        <w:t>Sikkerhedsadministration</w:t>
      </w:r>
      <w:bookmarkEnd w:id="130"/>
      <w:bookmarkEnd w:id="131"/>
    </w:p>
    <w:p w14:paraId="3697CCB9" w14:textId="77777777" w:rsidR="00CC1E58" w:rsidRPr="008E6DF5" w:rsidRDefault="00CC1E58" w:rsidP="00CC1E58">
      <w:pPr>
        <w:rPr>
          <w:noProof/>
          <w:highlight w:val="yellow"/>
        </w:rPr>
      </w:pPr>
      <w:r w:rsidRPr="008E6DF5">
        <w:rPr>
          <w:noProof/>
          <w:highlight w:val="yellow"/>
        </w:rPr>
        <w:t>Hver afdeling har sin egen sikkerhedsadministration.</w:t>
      </w:r>
    </w:p>
    <w:p w14:paraId="7895AE38" w14:textId="77777777" w:rsidR="00CC1E58" w:rsidRPr="008E6DF5" w:rsidRDefault="00CC1E58" w:rsidP="00CC1E58">
      <w:pPr>
        <w:rPr>
          <w:noProof/>
        </w:rPr>
      </w:pPr>
      <w:r w:rsidRPr="008E6DF5">
        <w:rPr>
          <w:noProof/>
          <w:highlight w:val="yellow"/>
        </w:rPr>
        <w:t>Eller: Sikkerhedsadministrationen er central for hele hospitalet.</w:t>
      </w:r>
    </w:p>
    <w:p w14:paraId="21499275" w14:textId="77777777" w:rsidR="0065124F" w:rsidRPr="008E6DF5" w:rsidRDefault="00B25C3B">
      <w:pPr>
        <w:rPr>
          <w:noProof/>
        </w:rPr>
      </w:pPr>
      <w:r w:rsidRPr="008E6DF5">
        <w:rPr>
          <w:noProof/>
        </w:rPr>
        <w:t xml:space="preserve">Sikkerhedsadministrationens arbejde </w:t>
      </w:r>
      <w:r w:rsidR="0065124F" w:rsidRPr="008E6DF5">
        <w:rPr>
          <w:noProof/>
        </w:rPr>
        <w:t xml:space="preserve">omfatter nedenstående </w:t>
      </w:r>
      <w:r w:rsidR="005951B4" w:rsidRPr="008E6DF5">
        <w:rPr>
          <w:noProof/>
        </w:rPr>
        <w:t>sub</w:t>
      </w:r>
      <w:r w:rsidR="00016659" w:rsidRPr="008E6DF5">
        <w:rPr>
          <w:noProof/>
        </w:rPr>
        <w:t>task</w:t>
      </w:r>
      <w:r w:rsidR="0065124F" w:rsidRPr="008E6DF5">
        <w:rPr>
          <w:noProof/>
        </w:rPr>
        <w:t xml:space="preserve">. </w:t>
      </w:r>
    </w:p>
    <w:p w14:paraId="1E844C93" w14:textId="77777777" w:rsidR="00D957E0" w:rsidRPr="008E6DF5" w:rsidRDefault="00D957E0">
      <w:pPr>
        <w:rPr>
          <w:noProof/>
        </w:rPr>
      </w:pPr>
    </w:p>
    <w:p w14:paraId="547A7479" w14:textId="77777777" w:rsidR="00D957E0" w:rsidRPr="008E6DF5" w:rsidRDefault="00D957E0" w:rsidP="00D957E0">
      <w:pPr>
        <w:rPr>
          <w:noProof/>
          <w:sz w:val="24"/>
          <w:szCs w:val="24"/>
        </w:rPr>
      </w:pPr>
      <w:r w:rsidRPr="008E6DF5">
        <w:rPr>
          <w:noProof/>
          <w:sz w:val="24"/>
          <w:szCs w:val="24"/>
          <w:highlight w:val="yellow"/>
        </w:rPr>
        <w:t>Alternativ 1: Benyt den eksisterende sikkerhedsadministration</w:t>
      </w:r>
    </w:p>
    <w:p w14:paraId="78D33453" w14:textId="77777777" w:rsidR="00D957E0" w:rsidRPr="008E6DF5" w:rsidRDefault="00D957E0" w:rsidP="00D957E0">
      <w:pPr>
        <w:rPr>
          <w:noProof/>
          <w:color w:val="FF0000"/>
          <w:sz w:val="24"/>
          <w:szCs w:val="24"/>
        </w:rPr>
      </w:pPr>
    </w:p>
    <w:p w14:paraId="598B4358" w14:textId="77777777" w:rsidR="00D957E0" w:rsidRPr="008E6DF5" w:rsidRDefault="00D957E0" w:rsidP="00D957E0">
      <w:pPr>
        <w:rPr>
          <w:noProof/>
        </w:rPr>
      </w:pPr>
      <w:r w:rsidRPr="008E6DF5">
        <w:rPr>
          <w:noProof/>
        </w:rPr>
        <w:t xml:space="preserve">Kunden bruger i dag LDAP og AD og ønsker at administrere alle rettigheder på den måde. </w:t>
      </w:r>
    </w:p>
    <w:p w14:paraId="4EA37616" w14:textId="77777777" w:rsidR="00D957E0" w:rsidRPr="008E6DF5" w:rsidRDefault="00D957E0" w:rsidP="00D957E0">
      <w:pPr>
        <w:rPr>
          <w:noProof/>
        </w:rPr>
      </w:pPr>
    </w:p>
    <w:tbl>
      <w:tblPr>
        <w:tblW w:w="8522" w:type="dxa"/>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D957E0" w:rsidRPr="008E6DF5" w14:paraId="537B6D5C" w14:textId="77777777" w:rsidTr="00BB3684">
        <w:trPr>
          <w:cantSplit/>
          <w:tblHeader/>
        </w:trPr>
        <w:tc>
          <w:tcPr>
            <w:tcW w:w="4503" w:type="dxa"/>
          </w:tcPr>
          <w:p w14:paraId="6FF61224" w14:textId="77777777" w:rsidR="00D957E0" w:rsidRPr="008E6DF5" w:rsidRDefault="00D957E0" w:rsidP="00BB3684">
            <w:pPr>
              <w:keepNext/>
              <w:tabs>
                <w:tab w:val="left" w:pos="426"/>
              </w:tabs>
              <w:rPr>
                <w:noProof/>
              </w:rPr>
            </w:pPr>
            <w:r w:rsidRPr="008E6DF5">
              <w:rPr>
                <w:noProof/>
              </w:rPr>
              <w:t>Subtask vedr. sikkerhedsadministration:</w:t>
            </w:r>
          </w:p>
        </w:tc>
        <w:tc>
          <w:tcPr>
            <w:tcW w:w="3260" w:type="dxa"/>
          </w:tcPr>
          <w:p w14:paraId="4E22DB59" w14:textId="77777777" w:rsidR="00D957E0" w:rsidRPr="008E6DF5" w:rsidRDefault="00D957E0" w:rsidP="00BB3684">
            <w:pPr>
              <w:keepNext/>
              <w:tabs>
                <w:tab w:val="left" w:pos="426"/>
              </w:tabs>
              <w:rPr>
                <w:noProof/>
              </w:rPr>
            </w:pPr>
            <w:r w:rsidRPr="008E6DF5">
              <w:rPr>
                <w:noProof/>
              </w:rPr>
              <w:t>Eksempel på løsning:</w:t>
            </w:r>
          </w:p>
        </w:tc>
        <w:tc>
          <w:tcPr>
            <w:tcW w:w="759" w:type="dxa"/>
          </w:tcPr>
          <w:p w14:paraId="2A45D14E" w14:textId="77777777" w:rsidR="00D957E0" w:rsidRPr="008E6DF5" w:rsidRDefault="00D957E0" w:rsidP="00BB3684">
            <w:pPr>
              <w:keepNext/>
              <w:tabs>
                <w:tab w:val="left" w:pos="426"/>
              </w:tabs>
              <w:rPr>
                <w:noProof/>
              </w:rPr>
            </w:pPr>
            <w:r w:rsidRPr="008E6DF5">
              <w:rPr>
                <w:noProof/>
              </w:rPr>
              <w:t>Kode:</w:t>
            </w:r>
          </w:p>
        </w:tc>
      </w:tr>
      <w:tr w:rsidR="00D957E0" w:rsidRPr="008E6DF5" w14:paraId="44E58019" w14:textId="77777777" w:rsidTr="00BB3684">
        <w:trPr>
          <w:cantSplit/>
          <w:tblHeader/>
        </w:trPr>
        <w:tc>
          <w:tcPr>
            <w:tcW w:w="4503" w:type="dxa"/>
          </w:tcPr>
          <w:p w14:paraId="411F3BF6" w14:textId="77777777" w:rsidR="00D957E0" w:rsidRPr="008E6DF5" w:rsidRDefault="00D957E0" w:rsidP="00BB3684">
            <w:pPr>
              <w:tabs>
                <w:tab w:val="left" w:pos="426"/>
              </w:tabs>
              <w:ind w:left="426" w:hanging="426"/>
              <w:rPr>
                <w:noProof/>
              </w:rPr>
            </w:pPr>
            <w:r w:rsidRPr="008E6DF5">
              <w:rPr>
                <w:noProof/>
              </w:rPr>
              <w:t>1.</w:t>
            </w:r>
            <w:r w:rsidRPr="008E6DF5">
              <w:rPr>
                <w:noProof/>
              </w:rPr>
              <w:tab/>
              <w:t>Opret og fjern brugere.</w:t>
            </w:r>
          </w:p>
        </w:tc>
        <w:tc>
          <w:tcPr>
            <w:tcW w:w="3260" w:type="dxa"/>
          </w:tcPr>
          <w:p w14:paraId="664C2887" w14:textId="77777777" w:rsidR="00D957E0" w:rsidRPr="008E6DF5" w:rsidRDefault="00D957E0" w:rsidP="00BB3684">
            <w:pPr>
              <w:ind w:left="-8" w:firstLine="8"/>
              <w:rPr>
                <w:noProof/>
              </w:rPr>
            </w:pPr>
            <w:r w:rsidRPr="008E6DF5">
              <w:rPr>
                <w:noProof/>
              </w:rPr>
              <w:t>Overlad det til den eksisterende sikkerhedsadministration.</w:t>
            </w:r>
          </w:p>
        </w:tc>
        <w:tc>
          <w:tcPr>
            <w:tcW w:w="759" w:type="dxa"/>
          </w:tcPr>
          <w:p w14:paraId="12BBACEB" w14:textId="77777777" w:rsidR="00D957E0" w:rsidRPr="008E6DF5" w:rsidRDefault="00D957E0" w:rsidP="00BB3684">
            <w:pPr>
              <w:ind w:left="-8" w:firstLine="8"/>
              <w:rPr>
                <w:noProof/>
              </w:rPr>
            </w:pPr>
          </w:p>
        </w:tc>
      </w:tr>
      <w:tr w:rsidR="00D957E0" w:rsidRPr="008E6DF5" w14:paraId="055A184A" w14:textId="77777777" w:rsidTr="00BB3684">
        <w:trPr>
          <w:cantSplit/>
          <w:tblHeader/>
        </w:trPr>
        <w:tc>
          <w:tcPr>
            <w:tcW w:w="4503" w:type="dxa"/>
          </w:tcPr>
          <w:p w14:paraId="337018EC" w14:textId="77777777" w:rsidR="00D957E0" w:rsidRPr="008E6DF5" w:rsidRDefault="00D957E0" w:rsidP="00BB3684">
            <w:pPr>
              <w:tabs>
                <w:tab w:val="left" w:pos="426"/>
              </w:tabs>
              <w:ind w:left="426" w:hanging="426"/>
              <w:rPr>
                <w:noProof/>
              </w:rPr>
            </w:pPr>
            <w:r w:rsidRPr="008E6DF5">
              <w:rPr>
                <w:noProof/>
              </w:rPr>
              <w:t>2.</w:t>
            </w:r>
            <w:r w:rsidRPr="008E6DF5">
              <w:rPr>
                <w:noProof/>
              </w:rPr>
              <w:tab/>
              <w:t>Tildel eller fjern rettigheder for en bruger.</w:t>
            </w:r>
          </w:p>
        </w:tc>
        <w:tc>
          <w:tcPr>
            <w:tcW w:w="3260" w:type="dxa"/>
          </w:tcPr>
          <w:p w14:paraId="6E78E767" w14:textId="77777777" w:rsidR="00D957E0" w:rsidRPr="008E6DF5" w:rsidRDefault="00D957E0" w:rsidP="00BB3684">
            <w:pPr>
              <w:ind w:left="-8" w:firstLine="8"/>
              <w:rPr>
                <w:noProof/>
              </w:rPr>
            </w:pPr>
            <w:r w:rsidRPr="008E6DF5">
              <w:rPr>
                <w:noProof/>
              </w:rPr>
              <w:t>Overlad det til den eksisterende sikkerhedsadministration.</w:t>
            </w:r>
          </w:p>
        </w:tc>
        <w:tc>
          <w:tcPr>
            <w:tcW w:w="759" w:type="dxa"/>
          </w:tcPr>
          <w:p w14:paraId="2F525A2C" w14:textId="77777777" w:rsidR="00D957E0" w:rsidRPr="008E6DF5" w:rsidRDefault="00D957E0" w:rsidP="00BB3684">
            <w:pPr>
              <w:ind w:left="-8" w:firstLine="8"/>
              <w:rPr>
                <w:noProof/>
              </w:rPr>
            </w:pPr>
          </w:p>
        </w:tc>
      </w:tr>
      <w:tr w:rsidR="00D957E0" w:rsidRPr="008E6DF5" w14:paraId="7276C401" w14:textId="77777777" w:rsidTr="00BB3684">
        <w:trPr>
          <w:cantSplit/>
          <w:tblHeader/>
        </w:trPr>
        <w:tc>
          <w:tcPr>
            <w:tcW w:w="4503" w:type="dxa"/>
          </w:tcPr>
          <w:p w14:paraId="6C627B3D" w14:textId="77777777" w:rsidR="00D957E0" w:rsidRPr="008E6DF5" w:rsidRDefault="00D957E0" w:rsidP="00BB3684">
            <w:pPr>
              <w:tabs>
                <w:tab w:val="left" w:pos="426"/>
              </w:tabs>
              <w:ind w:left="426" w:hanging="426"/>
              <w:rPr>
                <w:noProof/>
              </w:rPr>
            </w:pPr>
            <w:r w:rsidRPr="008E6DF5">
              <w:rPr>
                <w:noProof/>
              </w:rPr>
              <w:t>3.</w:t>
            </w:r>
            <w:r w:rsidRPr="008E6DF5">
              <w:rPr>
                <w:noProof/>
              </w:rPr>
              <w:tab/>
              <w:t>Kontroller at brugeren har de fornødne rettigheder. (Egentlig et subtask under H1).</w:t>
            </w:r>
          </w:p>
        </w:tc>
        <w:tc>
          <w:tcPr>
            <w:tcW w:w="3260" w:type="dxa"/>
          </w:tcPr>
          <w:p w14:paraId="191EC162" w14:textId="77777777" w:rsidR="00D957E0" w:rsidRPr="008E6DF5" w:rsidRDefault="00D957E0" w:rsidP="00BB3684">
            <w:pPr>
              <w:ind w:left="-8" w:firstLine="8"/>
              <w:rPr>
                <w:noProof/>
              </w:rPr>
            </w:pPr>
            <w:r w:rsidRPr="008E6DF5">
              <w:rPr>
                <w:noProof/>
              </w:rPr>
              <w:t>Systemet henter rettigheds</w:t>
            </w:r>
            <w:r w:rsidR="00E45B82">
              <w:rPr>
                <w:noProof/>
              </w:rPr>
              <w:softHyphen/>
            </w:r>
            <w:r w:rsidRPr="008E6DF5">
              <w:rPr>
                <w:noProof/>
              </w:rPr>
              <w:t>oplys</w:t>
            </w:r>
            <w:r w:rsidR="00E45B82">
              <w:rPr>
                <w:noProof/>
              </w:rPr>
              <w:softHyphen/>
            </w:r>
            <w:r w:rsidRPr="008E6DF5">
              <w:rPr>
                <w:noProof/>
              </w:rPr>
              <w:t>ninger i kundens eksisterende system.</w:t>
            </w:r>
          </w:p>
        </w:tc>
        <w:tc>
          <w:tcPr>
            <w:tcW w:w="759" w:type="dxa"/>
          </w:tcPr>
          <w:p w14:paraId="4BED8792" w14:textId="77777777" w:rsidR="00D957E0" w:rsidRPr="008E6DF5" w:rsidRDefault="00D957E0" w:rsidP="00BB3684">
            <w:pPr>
              <w:ind w:left="-8" w:firstLine="8"/>
              <w:rPr>
                <w:noProof/>
              </w:rPr>
            </w:pPr>
          </w:p>
        </w:tc>
      </w:tr>
    </w:tbl>
    <w:p w14:paraId="514A3DA4" w14:textId="77777777" w:rsidR="00D957E0" w:rsidRPr="008E6DF5" w:rsidRDefault="00D957E0" w:rsidP="00D957E0">
      <w:pPr>
        <w:rPr>
          <w:noProof/>
        </w:rPr>
      </w:pPr>
    </w:p>
    <w:p w14:paraId="282BB058" w14:textId="77777777" w:rsidR="00806A85" w:rsidRPr="008E6DF5" w:rsidRDefault="00806A85">
      <w:pPr>
        <w:rPr>
          <w:noProof/>
        </w:rPr>
      </w:pPr>
    </w:p>
    <w:p w14:paraId="2F18EBCC" w14:textId="77777777" w:rsidR="00806A85" w:rsidRPr="008E6DF5" w:rsidRDefault="00806A85" w:rsidP="00806A85">
      <w:pPr>
        <w:rPr>
          <w:noProof/>
          <w:sz w:val="24"/>
          <w:szCs w:val="24"/>
        </w:rPr>
      </w:pPr>
      <w:r w:rsidRPr="008E6DF5">
        <w:rPr>
          <w:noProof/>
          <w:sz w:val="24"/>
          <w:szCs w:val="24"/>
          <w:highlight w:val="yellow"/>
        </w:rPr>
        <w:t xml:space="preserve">Alternativ </w:t>
      </w:r>
      <w:r w:rsidR="00D957E0" w:rsidRPr="008E6DF5">
        <w:rPr>
          <w:noProof/>
          <w:sz w:val="24"/>
          <w:szCs w:val="24"/>
          <w:highlight w:val="yellow"/>
        </w:rPr>
        <w:t>2</w:t>
      </w:r>
      <w:r w:rsidRPr="008E6DF5">
        <w:rPr>
          <w:noProof/>
          <w:sz w:val="24"/>
          <w:szCs w:val="24"/>
          <w:highlight w:val="yellow"/>
        </w:rPr>
        <w:t>: Det nye system har egen sikkerhedsadministration</w:t>
      </w:r>
    </w:p>
    <w:p w14:paraId="6A1AC40E"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45EE5E23" w14:textId="77777777" w:rsidTr="003534C2">
        <w:trPr>
          <w:cantSplit/>
          <w:tblHeader/>
        </w:trPr>
        <w:tc>
          <w:tcPr>
            <w:tcW w:w="4503" w:type="dxa"/>
            <w:shd w:val="clear" w:color="auto" w:fill="auto"/>
          </w:tcPr>
          <w:p w14:paraId="1FE029D9" w14:textId="77777777" w:rsidR="0065124F" w:rsidRPr="008E6DF5" w:rsidRDefault="005951B4" w:rsidP="003534C2">
            <w:pPr>
              <w:keepNext/>
              <w:tabs>
                <w:tab w:val="left" w:pos="426"/>
              </w:tabs>
              <w:rPr>
                <w:noProof/>
              </w:rPr>
            </w:pPr>
            <w:r w:rsidRPr="008E6DF5">
              <w:rPr>
                <w:noProof/>
              </w:rPr>
              <w:t>Sub</w:t>
            </w:r>
            <w:r w:rsidR="00016659" w:rsidRPr="008E6DF5">
              <w:rPr>
                <w:noProof/>
              </w:rPr>
              <w:t>task</w:t>
            </w:r>
            <w:r w:rsidRPr="008E6DF5">
              <w:rPr>
                <w:noProof/>
              </w:rPr>
              <w:t xml:space="preserve"> </w:t>
            </w:r>
            <w:r w:rsidR="0065124F" w:rsidRPr="008E6DF5">
              <w:rPr>
                <w:noProof/>
              </w:rPr>
              <w:t>vedr. sikkerhedsadministration:</w:t>
            </w:r>
          </w:p>
        </w:tc>
        <w:tc>
          <w:tcPr>
            <w:tcW w:w="3260" w:type="dxa"/>
            <w:shd w:val="clear" w:color="auto" w:fill="auto"/>
          </w:tcPr>
          <w:p w14:paraId="75B23EB9" w14:textId="77777777" w:rsidR="0065124F" w:rsidRPr="008E6DF5" w:rsidRDefault="0065124F" w:rsidP="003534C2">
            <w:pPr>
              <w:keepNext/>
              <w:tabs>
                <w:tab w:val="left" w:pos="426"/>
              </w:tabs>
              <w:rPr>
                <w:noProof/>
              </w:rPr>
            </w:pPr>
            <w:r w:rsidRPr="008E6DF5">
              <w:rPr>
                <w:noProof/>
              </w:rPr>
              <w:t>Eksempel på løsning:</w:t>
            </w:r>
          </w:p>
        </w:tc>
        <w:tc>
          <w:tcPr>
            <w:tcW w:w="759" w:type="dxa"/>
            <w:shd w:val="clear" w:color="auto" w:fill="auto"/>
          </w:tcPr>
          <w:p w14:paraId="521D37B1" w14:textId="77777777" w:rsidR="0065124F" w:rsidRPr="008E6DF5" w:rsidRDefault="0065124F" w:rsidP="003534C2">
            <w:pPr>
              <w:keepNext/>
              <w:tabs>
                <w:tab w:val="left" w:pos="426"/>
              </w:tabs>
              <w:rPr>
                <w:noProof/>
              </w:rPr>
            </w:pPr>
            <w:r w:rsidRPr="008E6DF5">
              <w:rPr>
                <w:noProof/>
              </w:rPr>
              <w:t>Kode:</w:t>
            </w:r>
          </w:p>
        </w:tc>
      </w:tr>
      <w:tr w:rsidR="0065124F" w:rsidRPr="008E6DF5" w14:paraId="7E39D9D8" w14:textId="77777777" w:rsidTr="003534C2">
        <w:trPr>
          <w:cantSplit/>
          <w:tblHeader/>
        </w:trPr>
        <w:tc>
          <w:tcPr>
            <w:tcW w:w="4503" w:type="dxa"/>
            <w:shd w:val="clear" w:color="auto" w:fill="auto"/>
          </w:tcPr>
          <w:p w14:paraId="649E4093" w14:textId="77777777" w:rsidR="0065124F" w:rsidRPr="008E6DF5" w:rsidRDefault="0065124F" w:rsidP="003534C2">
            <w:pPr>
              <w:tabs>
                <w:tab w:val="left" w:pos="426"/>
              </w:tabs>
              <w:ind w:left="426" w:hanging="426"/>
              <w:rPr>
                <w:noProof/>
              </w:rPr>
            </w:pPr>
            <w:r w:rsidRPr="008E6DF5">
              <w:rPr>
                <w:noProof/>
              </w:rPr>
              <w:t>1.</w:t>
            </w:r>
            <w:r w:rsidRPr="008E6DF5">
              <w:rPr>
                <w:noProof/>
              </w:rPr>
              <w:tab/>
              <w:t>Tildel eller fjern rettigheder for en bruger.</w:t>
            </w:r>
          </w:p>
        </w:tc>
        <w:tc>
          <w:tcPr>
            <w:tcW w:w="3260" w:type="dxa"/>
            <w:shd w:val="clear" w:color="auto" w:fill="auto"/>
          </w:tcPr>
          <w:p w14:paraId="26203BC5" w14:textId="77777777" w:rsidR="0065124F" w:rsidRPr="008E6DF5" w:rsidRDefault="0065124F" w:rsidP="003534C2">
            <w:pPr>
              <w:ind w:left="-8" w:firstLine="8"/>
              <w:rPr>
                <w:noProof/>
              </w:rPr>
            </w:pPr>
          </w:p>
        </w:tc>
        <w:tc>
          <w:tcPr>
            <w:tcW w:w="759" w:type="dxa"/>
            <w:shd w:val="clear" w:color="auto" w:fill="auto"/>
          </w:tcPr>
          <w:p w14:paraId="3DA1AB6A" w14:textId="77777777" w:rsidR="0065124F" w:rsidRPr="008E6DF5" w:rsidRDefault="0065124F" w:rsidP="003534C2">
            <w:pPr>
              <w:ind w:left="-8" w:firstLine="8"/>
              <w:rPr>
                <w:noProof/>
              </w:rPr>
            </w:pPr>
          </w:p>
        </w:tc>
      </w:tr>
      <w:tr w:rsidR="0065124F" w:rsidRPr="008E6DF5" w14:paraId="3C6D31E9" w14:textId="77777777" w:rsidTr="003534C2">
        <w:trPr>
          <w:cantSplit/>
          <w:tblHeader/>
        </w:trPr>
        <w:tc>
          <w:tcPr>
            <w:tcW w:w="4503" w:type="dxa"/>
            <w:shd w:val="clear" w:color="auto" w:fill="auto"/>
          </w:tcPr>
          <w:p w14:paraId="0C673998" w14:textId="77777777" w:rsidR="0065124F" w:rsidRPr="008E6DF5" w:rsidRDefault="0065124F" w:rsidP="003534C2">
            <w:pPr>
              <w:tabs>
                <w:tab w:val="left" w:pos="426"/>
              </w:tabs>
              <w:ind w:left="426" w:hanging="426"/>
              <w:rPr>
                <w:noProof/>
              </w:rPr>
            </w:pPr>
            <w:r w:rsidRPr="008E6DF5">
              <w:rPr>
                <w:noProof/>
              </w:rPr>
              <w:t>1a.</w:t>
            </w:r>
            <w:r w:rsidRPr="008E6DF5">
              <w:rPr>
                <w:noProof/>
              </w:rPr>
              <w:tab/>
            </w:r>
            <w:r w:rsidR="00C443F0" w:rsidRPr="008E6DF5">
              <w:rPr>
                <w:noProof/>
              </w:rPr>
              <w:t>Opret b</w:t>
            </w:r>
            <w:r w:rsidRPr="008E6DF5">
              <w:rPr>
                <w:noProof/>
              </w:rPr>
              <w:t xml:space="preserve">rugeren </w:t>
            </w:r>
            <w:r w:rsidR="00C443F0" w:rsidRPr="008E6DF5">
              <w:rPr>
                <w:noProof/>
              </w:rPr>
              <w:t>først</w:t>
            </w:r>
            <w:r w:rsidRPr="008E6DF5">
              <w:rPr>
                <w:noProof/>
              </w:rPr>
              <w:t>.</w:t>
            </w:r>
          </w:p>
        </w:tc>
        <w:tc>
          <w:tcPr>
            <w:tcW w:w="3260" w:type="dxa"/>
            <w:shd w:val="clear" w:color="auto" w:fill="auto"/>
          </w:tcPr>
          <w:p w14:paraId="6F193516" w14:textId="77777777" w:rsidR="0065124F" w:rsidRPr="008E6DF5" w:rsidRDefault="0065124F" w:rsidP="003534C2">
            <w:pPr>
              <w:ind w:left="-8" w:firstLine="8"/>
              <w:rPr>
                <w:noProof/>
              </w:rPr>
            </w:pPr>
          </w:p>
        </w:tc>
        <w:tc>
          <w:tcPr>
            <w:tcW w:w="759" w:type="dxa"/>
            <w:shd w:val="clear" w:color="auto" w:fill="auto"/>
          </w:tcPr>
          <w:p w14:paraId="35168807" w14:textId="77777777" w:rsidR="0065124F" w:rsidRPr="008E6DF5" w:rsidRDefault="0065124F" w:rsidP="003534C2">
            <w:pPr>
              <w:ind w:left="-8" w:firstLine="8"/>
              <w:rPr>
                <w:noProof/>
              </w:rPr>
            </w:pPr>
          </w:p>
        </w:tc>
      </w:tr>
      <w:tr w:rsidR="0065124F" w:rsidRPr="008E6DF5" w14:paraId="469B0A7D" w14:textId="77777777" w:rsidTr="003534C2">
        <w:trPr>
          <w:cantSplit/>
          <w:tblHeader/>
        </w:trPr>
        <w:tc>
          <w:tcPr>
            <w:tcW w:w="4503" w:type="dxa"/>
            <w:shd w:val="clear" w:color="auto" w:fill="auto"/>
          </w:tcPr>
          <w:p w14:paraId="4420886B" w14:textId="77777777" w:rsidR="0065124F" w:rsidRPr="008E6DF5" w:rsidRDefault="0065124F" w:rsidP="003534C2">
            <w:pPr>
              <w:tabs>
                <w:tab w:val="left" w:pos="426"/>
              </w:tabs>
              <w:ind w:left="426" w:hanging="426"/>
              <w:rPr>
                <w:noProof/>
              </w:rPr>
            </w:pPr>
            <w:r w:rsidRPr="008E6DF5">
              <w:rPr>
                <w:noProof/>
              </w:rPr>
              <w:t>1p.</w:t>
            </w:r>
            <w:r w:rsidRPr="008E6DF5">
              <w:rPr>
                <w:noProof/>
              </w:rPr>
              <w:tab/>
              <w:t>Problem: En lang række brugere skal oprettes</w:t>
            </w:r>
            <w:r w:rsidR="00C443F0" w:rsidRPr="008E6DF5">
              <w:rPr>
                <w:noProof/>
              </w:rPr>
              <w:t xml:space="preserve"> når</w:t>
            </w:r>
            <w:r w:rsidRPr="008E6DF5">
              <w:rPr>
                <w:noProof/>
              </w:rPr>
              <w:t xml:space="preserve"> de tiltræder ved månedsstart.</w:t>
            </w:r>
          </w:p>
        </w:tc>
        <w:tc>
          <w:tcPr>
            <w:tcW w:w="3260" w:type="dxa"/>
            <w:shd w:val="clear" w:color="auto" w:fill="auto"/>
          </w:tcPr>
          <w:p w14:paraId="2F1E435E" w14:textId="77777777" w:rsidR="0065124F" w:rsidRPr="008E6DF5" w:rsidRDefault="00C443F0" w:rsidP="003534C2">
            <w:pPr>
              <w:ind w:left="-8" w:firstLine="8"/>
              <w:rPr>
                <w:noProof/>
              </w:rPr>
            </w:pPr>
            <w:r w:rsidRPr="008E6DF5">
              <w:rPr>
                <w:noProof/>
              </w:rPr>
              <w:t xml:space="preserve">Systemet </w:t>
            </w:r>
            <w:r w:rsidR="0065124F" w:rsidRPr="008E6DF5">
              <w:rPr>
                <w:noProof/>
              </w:rPr>
              <w:t>overfør</w:t>
            </w:r>
            <w:r w:rsidRPr="008E6DF5">
              <w:rPr>
                <w:noProof/>
              </w:rPr>
              <w:t>er</w:t>
            </w:r>
            <w:r w:rsidR="0065124F" w:rsidRPr="008E6DF5">
              <w:rPr>
                <w:noProof/>
              </w:rPr>
              <w:t xml:space="preserve"> data fra personalesystemet</w:t>
            </w:r>
            <w:r w:rsidRPr="008E6DF5">
              <w:rPr>
                <w:noProof/>
              </w:rPr>
              <w:t xml:space="preserve"> hver måned</w:t>
            </w:r>
            <w:r w:rsidR="0065124F" w:rsidRPr="008E6DF5">
              <w:rPr>
                <w:noProof/>
              </w:rPr>
              <w:t>.</w:t>
            </w:r>
          </w:p>
        </w:tc>
        <w:tc>
          <w:tcPr>
            <w:tcW w:w="759" w:type="dxa"/>
            <w:shd w:val="clear" w:color="auto" w:fill="auto"/>
          </w:tcPr>
          <w:p w14:paraId="370B4677" w14:textId="77777777" w:rsidR="0065124F" w:rsidRPr="008E6DF5" w:rsidRDefault="0065124F" w:rsidP="003534C2">
            <w:pPr>
              <w:ind w:left="-8" w:firstLine="8"/>
              <w:rPr>
                <w:noProof/>
              </w:rPr>
            </w:pPr>
          </w:p>
        </w:tc>
      </w:tr>
      <w:tr w:rsidR="0065124F" w:rsidRPr="008E6DF5" w14:paraId="1D18A4E3" w14:textId="77777777" w:rsidTr="003534C2">
        <w:trPr>
          <w:cantSplit/>
          <w:tblHeader/>
        </w:trPr>
        <w:tc>
          <w:tcPr>
            <w:tcW w:w="4503" w:type="dxa"/>
            <w:shd w:val="clear" w:color="auto" w:fill="auto"/>
          </w:tcPr>
          <w:p w14:paraId="44EE2D49" w14:textId="77777777" w:rsidR="0065124F" w:rsidRPr="008E6DF5" w:rsidRDefault="0065124F" w:rsidP="003534C2">
            <w:pPr>
              <w:tabs>
                <w:tab w:val="left" w:pos="426"/>
              </w:tabs>
              <w:ind w:left="426" w:hanging="426"/>
              <w:rPr>
                <w:noProof/>
              </w:rPr>
            </w:pPr>
            <w:r w:rsidRPr="008E6DF5">
              <w:rPr>
                <w:noProof/>
              </w:rPr>
              <w:t>1q.</w:t>
            </w:r>
            <w:r w:rsidRPr="008E6DF5">
              <w:rPr>
                <w:noProof/>
              </w:rPr>
              <w:tab/>
              <w:t>Problem: En hasteindkaldt vikar er endnu ikke kommet ind i personalesystemet, men skal have adgangsret.</w:t>
            </w:r>
          </w:p>
        </w:tc>
        <w:tc>
          <w:tcPr>
            <w:tcW w:w="3260" w:type="dxa"/>
            <w:shd w:val="clear" w:color="auto" w:fill="auto"/>
          </w:tcPr>
          <w:p w14:paraId="004C1520" w14:textId="77777777" w:rsidR="0065124F" w:rsidRPr="008E6DF5" w:rsidRDefault="0065124F" w:rsidP="003534C2">
            <w:pPr>
              <w:ind w:left="-8" w:firstLine="8"/>
              <w:rPr>
                <w:noProof/>
                <w:color w:val="3366FF"/>
              </w:rPr>
            </w:pPr>
            <w:r w:rsidRPr="008E6DF5">
              <w:rPr>
                <w:noProof/>
                <w:color w:val="3366FF"/>
              </w:rPr>
              <w:t>Mulighed for midlertidig oprettelse på afdelingen udenom sikkerhedsadministrationen.</w:t>
            </w:r>
          </w:p>
        </w:tc>
        <w:tc>
          <w:tcPr>
            <w:tcW w:w="759" w:type="dxa"/>
            <w:shd w:val="clear" w:color="auto" w:fill="auto"/>
          </w:tcPr>
          <w:p w14:paraId="01D32AAB" w14:textId="77777777" w:rsidR="0065124F" w:rsidRPr="008E6DF5" w:rsidRDefault="0065124F" w:rsidP="003534C2">
            <w:pPr>
              <w:ind w:left="-8" w:firstLine="8"/>
              <w:rPr>
                <w:noProof/>
              </w:rPr>
            </w:pPr>
          </w:p>
        </w:tc>
      </w:tr>
      <w:tr w:rsidR="0065124F" w:rsidRPr="008E6DF5" w14:paraId="5D8E7C87" w14:textId="77777777" w:rsidTr="003534C2">
        <w:trPr>
          <w:cantSplit/>
          <w:tblHeader/>
        </w:trPr>
        <w:tc>
          <w:tcPr>
            <w:tcW w:w="4503" w:type="dxa"/>
            <w:shd w:val="clear" w:color="auto" w:fill="auto"/>
          </w:tcPr>
          <w:p w14:paraId="557A543F" w14:textId="77777777" w:rsidR="0065124F" w:rsidRPr="008E6DF5" w:rsidRDefault="0065124F" w:rsidP="003534C2">
            <w:pPr>
              <w:tabs>
                <w:tab w:val="left" w:pos="426"/>
              </w:tabs>
              <w:ind w:left="426" w:hanging="426"/>
              <w:rPr>
                <w:noProof/>
              </w:rPr>
            </w:pPr>
            <w:r w:rsidRPr="008E6DF5">
              <w:rPr>
                <w:noProof/>
              </w:rPr>
              <w:t>1r.</w:t>
            </w:r>
            <w:r w:rsidRPr="008E6DF5">
              <w:rPr>
                <w:noProof/>
              </w:rPr>
              <w:tab/>
            </w:r>
            <w:r w:rsidRPr="008E6DF5">
              <w:rPr>
                <w:noProof/>
                <w:color w:val="3366FF"/>
              </w:rPr>
              <w:t xml:space="preserve">Problem: Sikkerhedsadministrationen skal holde styr på sammenhængen mellem 4000 brugere og 300 rettigheder. </w:t>
            </w:r>
          </w:p>
        </w:tc>
        <w:tc>
          <w:tcPr>
            <w:tcW w:w="3260" w:type="dxa"/>
            <w:shd w:val="clear" w:color="auto" w:fill="auto"/>
          </w:tcPr>
          <w:p w14:paraId="50FECCE4" w14:textId="77777777" w:rsidR="0065124F" w:rsidRPr="008E6DF5" w:rsidRDefault="0065124F" w:rsidP="003534C2">
            <w:pPr>
              <w:ind w:left="-8" w:firstLine="8"/>
              <w:rPr>
                <w:noProof/>
                <w:color w:val="3366FF"/>
              </w:rPr>
            </w:pPr>
            <w:r w:rsidRPr="008E6DF5">
              <w:rPr>
                <w:noProof/>
                <w:color w:val="3366FF"/>
              </w:rPr>
              <w:t xml:space="preserve">Hver bruger tildeles en eller flere roller, fx læge i afdeling M og tilsynsførende i afdeling N. Hver rolle har en eller flere rettigheder, fx ordination og diagnostik. </w:t>
            </w:r>
          </w:p>
        </w:tc>
        <w:tc>
          <w:tcPr>
            <w:tcW w:w="759" w:type="dxa"/>
            <w:shd w:val="clear" w:color="auto" w:fill="auto"/>
          </w:tcPr>
          <w:p w14:paraId="5A071A72" w14:textId="77777777" w:rsidR="0065124F" w:rsidRPr="008E6DF5" w:rsidRDefault="0065124F" w:rsidP="003534C2">
            <w:pPr>
              <w:ind w:left="-8" w:firstLine="8"/>
              <w:rPr>
                <w:noProof/>
              </w:rPr>
            </w:pPr>
          </w:p>
        </w:tc>
      </w:tr>
      <w:tr w:rsidR="0065124F" w:rsidRPr="008E6DF5" w14:paraId="18051615" w14:textId="77777777" w:rsidTr="003534C2">
        <w:trPr>
          <w:cantSplit/>
          <w:tblHeader/>
        </w:trPr>
        <w:tc>
          <w:tcPr>
            <w:tcW w:w="4503" w:type="dxa"/>
            <w:shd w:val="clear" w:color="auto" w:fill="auto"/>
          </w:tcPr>
          <w:p w14:paraId="3E4C1D36" w14:textId="77777777" w:rsidR="0065124F" w:rsidRPr="008E6DF5" w:rsidRDefault="0065124F" w:rsidP="003534C2">
            <w:pPr>
              <w:tabs>
                <w:tab w:val="left" w:pos="426"/>
              </w:tabs>
              <w:ind w:left="426" w:hanging="426"/>
              <w:rPr>
                <w:noProof/>
              </w:rPr>
            </w:pPr>
            <w:r w:rsidRPr="008E6DF5">
              <w:rPr>
                <w:noProof/>
              </w:rPr>
              <w:t>1s.</w:t>
            </w:r>
            <w:r w:rsidRPr="008E6DF5">
              <w:rPr>
                <w:noProof/>
              </w:rPr>
              <w:tab/>
              <w:t>Problem: Sikkerhedsadministrationen glemmer at oprette og fjerne rettigheder på de rigtige tidspunkter, fx i forbindelse med ansættelse og fratræden.</w:t>
            </w:r>
          </w:p>
        </w:tc>
        <w:tc>
          <w:tcPr>
            <w:tcW w:w="3260" w:type="dxa"/>
            <w:shd w:val="clear" w:color="auto" w:fill="auto"/>
          </w:tcPr>
          <w:p w14:paraId="0909761D" w14:textId="77777777" w:rsidR="0065124F" w:rsidRPr="008E6DF5" w:rsidRDefault="0065124F" w:rsidP="003534C2">
            <w:pPr>
              <w:ind w:left="-8" w:firstLine="8"/>
              <w:rPr>
                <w:noProof/>
              </w:rPr>
            </w:pPr>
            <w:r w:rsidRPr="008E6DF5">
              <w:rPr>
                <w:noProof/>
              </w:rPr>
              <w:t>Rettigheder og roller kan defineres i god tid så de gælder for en periode, fx fra den dag personen ansættes.</w:t>
            </w:r>
          </w:p>
        </w:tc>
        <w:tc>
          <w:tcPr>
            <w:tcW w:w="759" w:type="dxa"/>
            <w:shd w:val="clear" w:color="auto" w:fill="auto"/>
          </w:tcPr>
          <w:p w14:paraId="4B04F3AD" w14:textId="77777777" w:rsidR="0065124F" w:rsidRPr="008E6DF5" w:rsidRDefault="0065124F" w:rsidP="003534C2">
            <w:pPr>
              <w:ind w:left="-8" w:firstLine="8"/>
              <w:rPr>
                <w:noProof/>
              </w:rPr>
            </w:pPr>
          </w:p>
        </w:tc>
      </w:tr>
      <w:tr w:rsidR="0065124F" w:rsidRPr="008E6DF5" w14:paraId="395484B7" w14:textId="77777777" w:rsidTr="003534C2">
        <w:trPr>
          <w:cantSplit/>
          <w:tblHeader/>
        </w:trPr>
        <w:tc>
          <w:tcPr>
            <w:tcW w:w="4503" w:type="dxa"/>
            <w:shd w:val="clear" w:color="auto" w:fill="auto"/>
          </w:tcPr>
          <w:p w14:paraId="162CDC21" w14:textId="77777777" w:rsidR="0065124F" w:rsidRPr="008E6DF5" w:rsidRDefault="0065124F" w:rsidP="003534C2">
            <w:pPr>
              <w:tabs>
                <w:tab w:val="left" w:pos="426"/>
              </w:tabs>
              <w:ind w:left="426" w:hanging="426"/>
              <w:rPr>
                <w:noProof/>
              </w:rPr>
            </w:pPr>
            <w:r w:rsidRPr="008E6DF5">
              <w:rPr>
                <w:noProof/>
              </w:rPr>
              <w:t>2.</w:t>
            </w:r>
            <w:r w:rsidRPr="008E6DF5">
              <w:rPr>
                <w:noProof/>
              </w:rPr>
              <w:tab/>
              <w:t>Opret nye roller med egne kombinationer af rettigheder.</w:t>
            </w:r>
          </w:p>
        </w:tc>
        <w:tc>
          <w:tcPr>
            <w:tcW w:w="3260" w:type="dxa"/>
            <w:shd w:val="clear" w:color="auto" w:fill="auto"/>
          </w:tcPr>
          <w:p w14:paraId="52058FD1" w14:textId="77777777" w:rsidR="0065124F" w:rsidRPr="008E6DF5" w:rsidRDefault="0065124F" w:rsidP="003534C2">
            <w:pPr>
              <w:ind w:left="-8" w:firstLine="8"/>
              <w:rPr>
                <w:noProof/>
              </w:rPr>
            </w:pPr>
          </w:p>
        </w:tc>
        <w:tc>
          <w:tcPr>
            <w:tcW w:w="759" w:type="dxa"/>
            <w:shd w:val="clear" w:color="auto" w:fill="auto"/>
          </w:tcPr>
          <w:p w14:paraId="3A6B16C0" w14:textId="77777777" w:rsidR="0065124F" w:rsidRPr="008E6DF5" w:rsidRDefault="0065124F" w:rsidP="003534C2">
            <w:pPr>
              <w:ind w:left="-8" w:firstLine="8"/>
              <w:rPr>
                <w:noProof/>
              </w:rPr>
            </w:pPr>
          </w:p>
        </w:tc>
      </w:tr>
      <w:tr w:rsidR="0065124F" w:rsidRPr="008E6DF5" w14:paraId="079C4958" w14:textId="77777777" w:rsidTr="003534C2">
        <w:trPr>
          <w:cantSplit/>
          <w:tblHeader/>
        </w:trPr>
        <w:tc>
          <w:tcPr>
            <w:tcW w:w="4503" w:type="dxa"/>
            <w:shd w:val="clear" w:color="auto" w:fill="auto"/>
          </w:tcPr>
          <w:p w14:paraId="7A742676" w14:textId="77777777" w:rsidR="0065124F" w:rsidRPr="008E6DF5" w:rsidRDefault="0065124F" w:rsidP="003534C2">
            <w:pPr>
              <w:tabs>
                <w:tab w:val="left" w:pos="426"/>
              </w:tabs>
              <w:ind w:left="426" w:hanging="426"/>
              <w:rPr>
                <w:noProof/>
              </w:rPr>
            </w:pPr>
            <w:r w:rsidRPr="008E6DF5">
              <w:rPr>
                <w:noProof/>
              </w:rPr>
              <w:t>3.</w:t>
            </w:r>
            <w:r w:rsidRPr="008E6DF5">
              <w:rPr>
                <w:noProof/>
              </w:rPr>
              <w:tab/>
              <w:t>Få oversigt over hvem der har ret til hvad og om der fx er en rettighed som ingen har.</w:t>
            </w:r>
          </w:p>
        </w:tc>
        <w:tc>
          <w:tcPr>
            <w:tcW w:w="3260" w:type="dxa"/>
            <w:shd w:val="clear" w:color="auto" w:fill="auto"/>
          </w:tcPr>
          <w:p w14:paraId="54F46FBB" w14:textId="77777777" w:rsidR="0065124F" w:rsidRPr="008E6DF5" w:rsidRDefault="0065124F" w:rsidP="003534C2">
            <w:pPr>
              <w:ind w:left="-8" w:firstLine="8"/>
              <w:rPr>
                <w:noProof/>
              </w:rPr>
            </w:pPr>
          </w:p>
        </w:tc>
        <w:tc>
          <w:tcPr>
            <w:tcW w:w="759" w:type="dxa"/>
            <w:shd w:val="clear" w:color="auto" w:fill="auto"/>
          </w:tcPr>
          <w:p w14:paraId="406F444E" w14:textId="77777777" w:rsidR="0065124F" w:rsidRPr="008E6DF5" w:rsidRDefault="0065124F" w:rsidP="003534C2">
            <w:pPr>
              <w:ind w:left="-8" w:firstLine="8"/>
              <w:rPr>
                <w:noProof/>
              </w:rPr>
            </w:pPr>
          </w:p>
        </w:tc>
      </w:tr>
    </w:tbl>
    <w:p w14:paraId="11B662C1" w14:textId="77777777" w:rsidR="0065124F" w:rsidRPr="008E6DF5" w:rsidRDefault="0065124F">
      <w:pPr>
        <w:rPr>
          <w:noProof/>
        </w:rPr>
      </w:pPr>
    </w:p>
    <w:p w14:paraId="1CF738EB" w14:textId="77777777" w:rsidR="003215F9" w:rsidRPr="008E6DF5" w:rsidRDefault="003215F9">
      <w:pPr>
        <w:rPr>
          <w:noProof/>
        </w:rPr>
      </w:pPr>
    </w:p>
    <w:p w14:paraId="534F48B1" w14:textId="77777777" w:rsidR="003215F9" w:rsidRPr="008E6DF5" w:rsidRDefault="003215F9">
      <w:pPr>
        <w:rPr>
          <w:noProof/>
        </w:rPr>
      </w:pPr>
    </w:p>
    <w:p w14:paraId="23A4866B" w14:textId="77777777" w:rsidR="003215F9" w:rsidRPr="008E6DF5" w:rsidRDefault="003215F9">
      <w:pPr>
        <w:rPr>
          <w:noProof/>
        </w:rPr>
      </w:pPr>
    </w:p>
    <w:p w14:paraId="79C581B9" w14:textId="77777777" w:rsidR="003215F9" w:rsidRPr="008E6DF5" w:rsidRDefault="003215F9">
      <w:pPr>
        <w:rPr>
          <w:noProof/>
        </w:rPr>
      </w:pPr>
    </w:p>
    <w:p w14:paraId="290E81A8" w14:textId="77777777" w:rsidR="0065124F" w:rsidRPr="008E6DF5" w:rsidRDefault="0065124F" w:rsidP="00806A85">
      <w:pPr>
        <w:pStyle w:val="Heading2"/>
        <w:pageBreakBefore/>
        <w:rPr>
          <w:noProof/>
        </w:rPr>
      </w:pPr>
      <w:bookmarkStart w:id="132" w:name="_Toc347865081"/>
      <w:bookmarkStart w:id="133" w:name="_Toc52818208"/>
      <w:r w:rsidRPr="008E6DF5">
        <w:rPr>
          <w:noProof/>
        </w:rPr>
        <w:lastRenderedPageBreak/>
        <w:t>Sikring mod tab af data</w:t>
      </w:r>
      <w:bookmarkEnd w:id="132"/>
      <w:bookmarkEnd w:id="133"/>
    </w:p>
    <w:p w14:paraId="2C90CFCA" w14:textId="77777777" w:rsidR="0065124F" w:rsidRPr="008E6DF5" w:rsidRDefault="0065124F">
      <w:pPr>
        <w:rPr>
          <w:noProof/>
        </w:rPr>
      </w:pPr>
      <w:r w:rsidRPr="008E6DF5">
        <w:rPr>
          <w:noProof/>
        </w:rPr>
        <w:t>Data kan utilsigtet tabes eller fejltydes på flere måder.</w:t>
      </w:r>
      <w:r w:rsidR="002D0377" w:rsidRPr="008E6DF5">
        <w:rPr>
          <w:noProof/>
        </w:rPr>
        <w:t xml:space="preserve"> </w:t>
      </w:r>
    </w:p>
    <w:p w14:paraId="4A805658" w14:textId="77777777" w:rsidR="003B6133" w:rsidRPr="008E6DF5" w:rsidRDefault="003B6133">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3C5AA387" w14:textId="77777777" w:rsidTr="003534C2">
        <w:trPr>
          <w:cantSplit/>
          <w:tblHeader/>
        </w:trPr>
        <w:tc>
          <w:tcPr>
            <w:tcW w:w="4503" w:type="dxa"/>
            <w:shd w:val="clear" w:color="auto" w:fill="auto"/>
          </w:tcPr>
          <w:p w14:paraId="387D3F44" w14:textId="65751FD6" w:rsidR="0065124F" w:rsidRPr="008E6DF5" w:rsidRDefault="002868D5" w:rsidP="003534C2">
            <w:pPr>
              <w:keepNext/>
              <w:tabs>
                <w:tab w:val="left" w:pos="426"/>
              </w:tabs>
              <w:rPr>
                <w:noProof/>
              </w:rPr>
            </w:pPr>
            <w:r>
              <w:rPr>
                <w:noProof/>
              </w:rPr>
              <w:t>Beskyt</w:t>
            </w:r>
            <w:r w:rsidR="0065124F" w:rsidRPr="008E6DF5">
              <w:rPr>
                <w:noProof/>
              </w:rPr>
              <w:t xml:space="preserve"> mod:</w:t>
            </w:r>
          </w:p>
        </w:tc>
        <w:tc>
          <w:tcPr>
            <w:tcW w:w="3260" w:type="dxa"/>
            <w:shd w:val="clear" w:color="auto" w:fill="auto"/>
          </w:tcPr>
          <w:p w14:paraId="37F0F09D" w14:textId="77777777" w:rsidR="0065124F" w:rsidRPr="008E6DF5" w:rsidRDefault="0065124F" w:rsidP="003534C2">
            <w:pPr>
              <w:keepNext/>
              <w:tabs>
                <w:tab w:val="left" w:pos="426"/>
              </w:tabs>
              <w:rPr>
                <w:noProof/>
              </w:rPr>
            </w:pPr>
            <w:r w:rsidRPr="008E6DF5">
              <w:rPr>
                <w:noProof/>
              </w:rPr>
              <w:t>Eksempel på løsning:</w:t>
            </w:r>
          </w:p>
        </w:tc>
        <w:tc>
          <w:tcPr>
            <w:tcW w:w="759" w:type="dxa"/>
            <w:shd w:val="clear" w:color="auto" w:fill="auto"/>
          </w:tcPr>
          <w:p w14:paraId="314B99DE" w14:textId="77777777" w:rsidR="0065124F" w:rsidRPr="008E6DF5" w:rsidRDefault="0065124F" w:rsidP="003534C2">
            <w:pPr>
              <w:keepNext/>
              <w:tabs>
                <w:tab w:val="left" w:pos="426"/>
              </w:tabs>
              <w:rPr>
                <w:noProof/>
              </w:rPr>
            </w:pPr>
            <w:r w:rsidRPr="008E6DF5">
              <w:rPr>
                <w:noProof/>
              </w:rPr>
              <w:t>Kode:</w:t>
            </w:r>
          </w:p>
        </w:tc>
      </w:tr>
      <w:tr w:rsidR="003B6133" w:rsidRPr="008E6DF5" w14:paraId="46E4F127" w14:textId="77777777" w:rsidTr="003534C2">
        <w:trPr>
          <w:cantSplit/>
          <w:tblHeader/>
        </w:trPr>
        <w:tc>
          <w:tcPr>
            <w:tcW w:w="4503" w:type="dxa"/>
            <w:shd w:val="clear" w:color="auto" w:fill="auto"/>
          </w:tcPr>
          <w:p w14:paraId="7C404FA0" w14:textId="77777777" w:rsidR="003B6133" w:rsidRPr="008E6DF5" w:rsidRDefault="003B6133" w:rsidP="003534C2">
            <w:pPr>
              <w:tabs>
                <w:tab w:val="left" w:pos="426"/>
              </w:tabs>
              <w:ind w:left="426" w:hanging="426"/>
              <w:rPr>
                <w:noProof/>
              </w:rPr>
            </w:pPr>
            <w:r w:rsidRPr="008E6DF5">
              <w:rPr>
                <w:noProof/>
              </w:rPr>
              <w:t>1.</w:t>
            </w:r>
            <w:r w:rsidRPr="008E6DF5">
              <w:rPr>
                <w:noProof/>
              </w:rPr>
              <w:tab/>
              <w:t>(Se F0-2 om beskyttelse mod tab eller replikering af data under overførsel mellem to systemer).</w:t>
            </w:r>
          </w:p>
        </w:tc>
        <w:tc>
          <w:tcPr>
            <w:tcW w:w="3260" w:type="dxa"/>
            <w:shd w:val="clear" w:color="auto" w:fill="auto"/>
          </w:tcPr>
          <w:p w14:paraId="4A3BA84F" w14:textId="77777777" w:rsidR="003B6133" w:rsidRPr="008E6DF5" w:rsidRDefault="003B6133" w:rsidP="003534C2">
            <w:pPr>
              <w:ind w:left="-8" w:firstLine="8"/>
              <w:rPr>
                <w:noProof/>
              </w:rPr>
            </w:pPr>
          </w:p>
        </w:tc>
        <w:tc>
          <w:tcPr>
            <w:tcW w:w="759" w:type="dxa"/>
            <w:shd w:val="clear" w:color="auto" w:fill="auto"/>
          </w:tcPr>
          <w:p w14:paraId="6DB4A9DA" w14:textId="77777777" w:rsidR="003B6133" w:rsidRPr="008E6DF5" w:rsidRDefault="003B6133" w:rsidP="003534C2">
            <w:pPr>
              <w:ind w:left="-8" w:firstLine="8"/>
              <w:rPr>
                <w:noProof/>
              </w:rPr>
            </w:pPr>
          </w:p>
        </w:tc>
      </w:tr>
      <w:tr w:rsidR="003B6133" w:rsidRPr="008E6DF5" w14:paraId="35498B82" w14:textId="77777777" w:rsidTr="003534C2">
        <w:trPr>
          <w:cantSplit/>
          <w:tblHeader/>
        </w:trPr>
        <w:tc>
          <w:tcPr>
            <w:tcW w:w="4503" w:type="dxa"/>
            <w:shd w:val="clear" w:color="auto" w:fill="auto"/>
          </w:tcPr>
          <w:p w14:paraId="580440CE" w14:textId="77777777" w:rsidR="003B6133" w:rsidRPr="008E6DF5" w:rsidRDefault="003B6133" w:rsidP="003534C2">
            <w:pPr>
              <w:tabs>
                <w:tab w:val="left" w:pos="426"/>
              </w:tabs>
              <w:ind w:left="426" w:hanging="426"/>
              <w:rPr>
                <w:noProof/>
              </w:rPr>
            </w:pPr>
            <w:r w:rsidRPr="008E6DF5">
              <w:rPr>
                <w:noProof/>
              </w:rPr>
              <w:t>2.</w:t>
            </w:r>
            <w:r w:rsidRPr="008E6DF5">
              <w:rPr>
                <w:noProof/>
              </w:rPr>
              <w:tab/>
              <w:t xml:space="preserve">(Se F0-3 om beskyttelse mod </w:t>
            </w:r>
            <w:r w:rsidR="00CE7ECF" w:rsidRPr="008E6DF5">
              <w:rPr>
                <w:noProof/>
              </w:rPr>
              <w:t>udelelighedsproblemer</w:t>
            </w:r>
            <w:r w:rsidRPr="008E6DF5">
              <w:rPr>
                <w:noProof/>
              </w:rPr>
              <w:t xml:space="preserve"> med eksterne systemer).</w:t>
            </w:r>
          </w:p>
        </w:tc>
        <w:tc>
          <w:tcPr>
            <w:tcW w:w="3260" w:type="dxa"/>
            <w:shd w:val="clear" w:color="auto" w:fill="auto"/>
          </w:tcPr>
          <w:p w14:paraId="3636FE4C" w14:textId="77777777" w:rsidR="003B6133" w:rsidRPr="008E6DF5" w:rsidRDefault="003B6133" w:rsidP="003534C2">
            <w:pPr>
              <w:ind w:left="-8" w:firstLine="8"/>
              <w:rPr>
                <w:noProof/>
              </w:rPr>
            </w:pPr>
          </w:p>
        </w:tc>
        <w:tc>
          <w:tcPr>
            <w:tcW w:w="759" w:type="dxa"/>
            <w:shd w:val="clear" w:color="auto" w:fill="auto"/>
          </w:tcPr>
          <w:p w14:paraId="76C66CD1" w14:textId="77777777" w:rsidR="003B6133" w:rsidRPr="008E6DF5" w:rsidRDefault="003B6133" w:rsidP="003534C2">
            <w:pPr>
              <w:ind w:left="-8" w:firstLine="8"/>
              <w:rPr>
                <w:noProof/>
              </w:rPr>
            </w:pPr>
          </w:p>
        </w:tc>
      </w:tr>
      <w:tr w:rsidR="0065124F" w:rsidRPr="008E6DF5" w14:paraId="3E332CBA" w14:textId="77777777" w:rsidTr="003534C2">
        <w:trPr>
          <w:cantSplit/>
          <w:tblHeader/>
        </w:trPr>
        <w:tc>
          <w:tcPr>
            <w:tcW w:w="4503" w:type="dxa"/>
            <w:shd w:val="clear" w:color="auto" w:fill="auto"/>
          </w:tcPr>
          <w:p w14:paraId="6179BE2F" w14:textId="77777777" w:rsidR="0065124F" w:rsidRPr="008E6DF5" w:rsidRDefault="003B6133" w:rsidP="003534C2">
            <w:pPr>
              <w:tabs>
                <w:tab w:val="left" w:pos="426"/>
              </w:tabs>
              <w:ind w:left="426" w:hanging="426"/>
              <w:rPr>
                <w:noProof/>
              </w:rPr>
            </w:pPr>
            <w:r w:rsidRPr="008E6DF5">
              <w:rPr>
                <w:noProof/>
              </w:rPr>
              <w:t>3</w:t>
            </w:r>
            <w:r w:rsidR="0065124F" w:rsidRPr="008E6DF5">
              <w:rPr>
                <w:noProof/>
              </w:rPr>
              <w:t>.</w:t>
            </w:r>
            <w:r w:rsidR="0065124F" w:rsidRPr="008E6DF5">
              <w:rPr>
                <w:noProof/>
              </w:rPr>
              <w:tab/>
            </w:r>
            <w:r w:rsidRPr="008E6DF5">
              <w:rPr>
                <w:noProof/>
              </w:rPr>
              <w:t xml:space="preserve">Lokale </w:t>
            </w:r>
            <w:r w:rsidR="00CE7ECF" w:rsidRPr="008E6DF5">
              <w:rPr>
                <w:noProof/>
              </w:rPr>
              <w:t>udelelighedsproblemer</w:t>
            </w:r>
            <w:r w:rsidRPr="008E6DF5">
              <w:rPr>
                <w:noProof/>
              </w:rPr>
              <w:t xml:space="preserve">, </w:t>
            </w:r>
            <w:r w:rsidRPr="008E6DF5">
              <w:rPr>
                <w:noProof/>
                <w:color w:val="3366FF"/>
              </w:rPr>
              <w:t xml:space="preserve">fx </w:t>
            </w:r>
            <w:r w:rsidR="0065124F" w:rsidRPr="008E6DF5">
              <w:rPr>
                <w:noProof/>
                <w:color w:val="3366FF"/>
              </w:rPr>
              <w:t xml:space="preserve">at bruger A </w:t>
            </w:r>
            <w:r w:rsidRPr="008E6DF5">
              <w:rPr>
                <w:noProof/>
                <w:color w:val="3366FF"/>
              </w:rPr>
              <w:t>ordinerer</w:t>
            </w:r>
            <w:r w:rsidR="0065124F" w:rsidRPr="008E6DF5">
              <w:rPr>
                <w:noProof/>
                <w:color w:val="3366FF"/>
              </w:rPr>
              <w:t xml:space="preserve"> medicin, men inden systemet registrerer beslutningen, har bruger B ordineret en medicin der interagerer. Hverken bruger A eller B vil opdage konflikten.</w:t>
            </w:r>
          </w:p>
        </w:tc>
        <w:tc>
          <w:tcPr>
            <w:tcW w:w="3260" w:type="dxa"/>
            <w:shd w:val="clear" w:color="auto" w:fill="auto"/>
          </w:tcPr>
          <w:p w14:paraId="1682079D" w14:textId="77777777" w:rsidR="0065124F" w:rsidRPr="008E6DF5" w:rsidRDefault="0065124F" w:rsidP="003534C2">
            <w:pPr>
              <w:ind w:left="-8" w:firstLine="8"/>
              <w:rPr>
                <w:noProof/>
              </w:rPr>
            </w:pPr>
          </w:p>
        </w:tc>
        <w:tc>
          <w:tcPr>
            <w:tcW w:w="759" w:type="dxa"/>
            <w:shd w:val="clear" w:color="auto" w:fill="auto"/>
          </w:tcPr>
          <w:p w14:paraId="156AD327" w14:textId="77777777" w:rsidR="0065124F" w:rsidRPr="008E6DF5" w:rsidRDefault="0065124F" w:rsidP="003534C2">
            <w:pPr>
              <w:ind w:left="-8" w:firstLine="8"/>
              <w:rPr>
                <w:noProof/>
              </w:rPr>
            </w:pPr>
          </w:p>
        </w:tc>
      </w:tr>
      <w:tr w:rsidR="0065124F" w:rsidRPr="008E6DF5" w14:paraId="14FE9455" w14:textId="77777777" w:rsidTr="003534C2">
        <w:trPr>
          <w:cantSplit/>
          <w:tblHeader/>
        </w:trPr>
        <w:tc>
          <w:tcPr>
            <w:tcW w:w="4503" w:type="dxa"/>
            <w:shd w:val="clear" w:color="auto" w:fill="auto"/>
          </w:tcPr>
          <w:p w14:paraId="4C479FD4" w14:textId="77777777" w:rsidR="0065124F" w:rsidRPr="008E6DF5" w:rsidRDefault="003B6133" w:rsidP="003534C2">
            <w:pPr>
              <w:tabs>
                <w:tab w:val="left" w:pos="426"/>
              </w:tabs>
              <w:ind w:left="426" w:hanging="426"/>
              <w:rPr>
                <w:noProof/>
              </w:rPr>
            </w:pPr>
            <w:r w:rsidRPr="008E6DF5">
              <w:rPr>
                <w:noProof/>
              </w:rPr>
              <w:t>4</w:t>
            </w:r>
            <w:r w:rsidR="0065124F" w:rsidRPr="008E6DF5">
              <w:rPr>
                <w:noProof/>
              </w:rPr>
              <w:t>.</w:t>
            </w:r>
            <w:r w:rsidR="0065124F" w:rsidRPr="008E6DF5">
              <w:rPr>
                <w:noProof/>
              </w:rPr>
              <w:tab/>
              <w:t>Disknedbrud</w:t>
            </w:r>
          </w:p>
        </w:tc>
        <w:tc>
          <w:tcPr>
            <w:tcW w:w="3260" w:type="dxa"/>
            <w:shd w:val="clear" w:color="auto" w:fill="auto"/>
          </w:tcPr>
          <w:p w14:paraId="72CB740F" w14:textId="77777777" w:rsidR="0065124F" w:rsidRPr="008E6DF5" w:rsidRDefault="0065124F" w:rsidP="003534C2">
            <w:pPr>
              <w:ind w:left="-8" w:firstLine="8"/>
              <w:rPr>
                <w:noProof/>
              </w:rPr>
            </w:pPr>
            <w:r w:rsidRPr="008E6DF5">
              <w:rPr>
                <w:noProof/>
              </w:rPr>
              <w:t>Periodisk backup eller RAID diske.</w:t>
            </w:r>
          </w:p>
        </w:tc>
        <w:tc>
          <w:tcPr>
            <w:tcW w:w="759" w:type="dxa"/>
            <w:shd w:val="clear" w:color="auto" w:fill="auto"/>
          </w:tcPr>
          <w:p w14:paraId="023060CF" w14:textId="77777777" w:rsidR="0065124F" w:rsidRPr="008E6DF5" w:rsidRDefault="0065124F" w:rsidP="003534C2">
            <w:pPr>
              <w:ind w:left="-8" w:firstLine="8"/>
              <w:rPr>
                <w:noProof/>
              </w:rPr>
            </w:pPr>
          </w:p>
        </w:tc>
      </w:tr>
      <w:tr w:rsidR="00D20B04" w:rsidRPr="008E6DF5" w14:paraId="15BCBFF9" w14:textId="77777777" w:rsidTr="003534C2">
        <w:trPr>
          <w:cantSplit/>
          <w:tblHeader/>
        </w:trPr>
        <w:tc>
          <w:tcPr>
            <w:tcW w:w="4503" w:type="dxa"/>
            <w:shd w:val="clear" w:color="auto" w:fill="auto"/>
          </w:tcPr>
          <w:p w14:paraId="058D3E07" w14:textId="77777777" w:rsidR="00D20B04" w:rsidRPr="008E6DF5" w:rsidRDefault="00D20B04" w:rsidP="003534C2">
            <w:pPr>
              <w:tabs>
                <w:tab w:val="left" w:pos="426"/>
              </w:tabs>
              <w:ind w:left="426" w:hanging="426"/>
              <w:rPr>
                <w:noProof/>
              </w:rPr>
            </w:pPr>
            <w:r>
              <w:rPr>
                <w:noProof/>
              </w:rPr>
              <w:t>5.</w:t>
            </w:r>
            <w:r>
              <w:rPr>
                <w:noProof/>
              </w:rPr>
              <w:tab/>
            </w:r>
            <w:r w:rsidRPr="008E6DF5">
              <w:rPr>
                <w:noProof/>
              </w:rPr>
              <w:t>Brand og sabotage</w:t>
            </w:r>
          </w:p>
        </w:tc>
        <w:tc>
          <w:tcPr>
            <w:tcW w:w="3260" w:type="dxa"/>
            <w:shd w:val="clear" w:color="auto" w:fill="auto"/>
          </w:tcPr>
          <w:p w14:paraId="16913F0E" w14:textId="77777777" w:rsidR="00D20B04" w:rsidRPr="008E6DF5" w:rsidRDefault="00D20B04" w:rsidP="003534C2">
            <w:pPr>
              <w:ind w:left="-8" w:firstLine="8"/>
              <w:rPr>
                <w:noProof/>
              </w:rPr>
            </w:pPr>
            <w:r w:rsidRPr="008E6DF5">
              <w:rPr>
                <w:noProof/>
              </w:rPr>
              <w:t>Backup på steder med mindst 10 km afstand …</w:t>
            </w:r>
          </w:p>
        </w:tc>
        <w:tc>
          <w:tcPr>
            <w:tcW w:w="759" w:type="dxa"/>
            <w:shd w:val="clear" w:color="auto" w:fill="auto"/>
          </w:tcPr>
          <w:p w14:paraId="5D2CAB84" w14:textId="77777777" w:rsidR="00D20B04" w:rsidRPr="008E6DF5" w:rsidRDefault="00D20B04" w:rsidP="003534C2">
            <w:pPr>
              <w:ind w:left="-8" w:firstLine="8"/>
              <w:rPr>
                <w:noProof/>
              </w:rPr>
            </w:pPr>
          </w:p>
        </w:tc>
      </w:tr>
      <w:tr w:rsidR="0065124F" w:rsidRPr="008E6DF5" w14:paraId="0EF6205F" w14:textId="77777777" w:rsidTr="003534C2">
        <w:trPr>
          <w:cantSplit/>
          <w:tblHeader/>
        </w:trPr>
        <w:tc>
          <w:tcPr>
            <w:tcW w:w="4503" w:type="dxa"/>
            <w:shd w:val="clear" w:color="auto" w:fill="auto"/>
          </w:tcPr>
          <w:p w14:paraId="051D5ED8" w14:textId="77777777" w:rsidR="0065124F" w:rsidRPr="008E6DF5" w:rsidRDefault="00D20B04" w:rsidP="00D20B04">
            <w:pPr>
              <w:tabs>
                <w:tab w:val="left" w:pos="426"/>
              </w:tabs>
              <w:ind w:left="426" w:hanging="426"/>
              <w:rPr>
                <w:noProof/>
              </w:rPr>
            </w:pPr>
            <w:r>
              <w:rPr>
                <w:noProof/>
              </w:rPr>
              <w:t>6</w:t>
            </w:r>
            <w:r w:rsidR="0065124F" w:rsidRPr="008E6DF5">
              <w:rPr>
                <w:noProof/>
              </w:rPr>
              <w:t>.</w:t>
            </w:r>
            <w:r w:rsidR="0065124F" w:rsidRPr="008E6DF5">
              <w:rPr>
                <w:noProof/>
              </w:rPr>
              <w:tab/>
            </w:r>
            <w:r>
              <w:rPr>
                <w:noProof/>
              </w:rPr>
              <w:t>Disk fuld</w:t>
            </w:r>
          </w:p>
        </w:tc>
        <w:tc>
          <w:tcPr>
            <w:tcW w:w="3260" w:type="dxa"/>
            <w:shd w:val="clear" w:color="auto" w:fill="auto"/>
          </w:tcPr>
          <w:p w14:paraId="52CC3E76" w14:textId="77777777" w:rsidR="0065124F" w:rsidRPr="008E6DF5" w:rsidRDefault="00D20B04" w:rsidP="003534C2">
            <w:pPr>
              <w:ind w:left="-8" w:firstLine="8"/>
              <w:rPr>
                <w:noProof/>
              </w:rPr>
            </w:pPr>
            <w:r>
              <w:rPr>
                <w:noProof/>
              </w:rPr>
              <w:t>Capacity management.</w:t>
            </w:r>
          </w:p>
        </w:tc>
        <w:tc>
          <w:tcPr>
            <w:tcW w:w="759" w:type="dxa"/>
            <w:shd w:val="clear" w:color="auto" w:fill="auto"/>
          </w:tcPr>
          <w:p w14:paraId="00852557" w14:textId="77777777" w:rsidR="0065124F" w:rsidRPr="008E6DF5" w:rsidRDefault="0065124F" w:rsidP="003534C2">
            <w:pPr>
              <w:ind w:left="-8" w:firstLine="8"/>
              <w:rPr>
                <w:noProof/>
              </w:rPr>
            </w:pPr>
          </w:p>
        </w:tc>
      </w:tr>
      <w:tr w:rsidR="00AF1474" w:rsidRPr="008E6DF5" w14:paraId="08F6941F" w14:textId="77777777" w:rsidTr="003534C2">
        <w:trPr>
          <w:cantSplit/>
          <w:tblHeader/>
        </w:trPr>
        <w:tc>
          <w:tcPr>
            <w:tcW w:w="4503" w:type="dxa"/>
            <w:shd w:val="clear" w:color="auto" w:fill="auto"/>
          </w:tcPr>
          <w:p w14:paraId="1344A4F9" w14:textId="77777777" w:rsidR="00AF1474" w:rsidRPr="008E6DF5" w:rsidRDefault="00D20B04" w:rsidP="00C12C4B">
            <w:pPr>
              <w:tabs>
                <w:tab w:val="left" w:pos="426"/>
              </w:tabs>
              <w:ind w:left="426" w:hanging="426"/>
              <w:rPr>
                <w:noProof/>
              </w:rPr>
            </w:pPr>
            <w:r>
              <w:rPr>
                <w:noProof/>
              </w:rPr>
              <w:t>6</w:t>
            </w:r>
            <w:r w:rsidR="00F71EF5" w:rsidRPr="008E6DF5">
              <w:rPr>
                <w:noProof/>
              </w:rPr>
              <w:t>p</w:t>
            </w:r>
            <w:r w:rsidR="00AF1474" w:rsidRPr="008E6DF5">
              <w:rPr>
                <w:noProof/>
              </w:rPr>
              <w:t>.</w:t>
            </w:r>
            <w:r w:rsidR="00AF1474" w:rsidRPr="008E6DF5">
              <w:rPr>
                <w:noProof/>
              </w:rPr>
              <w:tab/>
            </w:r>
            <w:r w:rsidR="00D957E0" w:rsidRPr="008E6DF5">
              <w:rPr>
                <w:b/>
                <w:noProof/>
              </w:rPr>
              <w:t>Problem</w:t>
            </w:r>
            <w:r w:rsidR="00D957E0" w:rsidRPr="008E6DF5">
              <w:rPr>
                <w:noProof/>
              </w:rPr>
              <w:t xml:space="preserve">. </w:t>
            </w:r>
            <w:r w:rsidR="003F0E04" w:rsidRPr="008E6DF5">
              <w:rPr>
                <w:noProof/>
              </w:rPr>
              <w:t>Driftsoperatøren opbevarer ikke data forsvarligt</w:t>
            </w:r>
            <w:r w:rsidR="00C12C4B">
              <w:rPr>
                <w:noProof/>
              </w:rPr>
              <w:t>. L</w:t>
            </w:r>
            <w:r w:rsidR="003F0E04" w:rsidRPr="008E6DF5">
              <w:rPr>
                <w:noProof/>
              </w:rPr>
              <w:t xml:space="preserve">ægger fx backup data på samme drev som selve databasen. </w:t>
            </w:r>
            <w:r>
              <w:rPr>
                <w:noProof/>
              </w:rPr>
              <w:t xml:space="preserve">Opdager ikke at disken er ved at være fuld. </w:t>
            </w:r>
            <w:r w:rsidR="003F0E04" w:rsidRPr="008E6DF5">
              <w:rPr>
                <w:noProof/>
              </w:rPr>
              <w:t>Forekommer især hos underleverandører.</w:t>
            </w:r>
            <w:r w:rsidR="00AF1474" w:rsidRPr="008E6DF5">
              <w:rPr>
                <w:noProof/>
              </w:rPr>
              <w:t xml:space="preserve"> </w:t>
            </w:r>
          </w:p>
        </w:tc>
        <w:tc>
          <w:tcPr>
            <w:tcW w:w="3260" w:type="dxa"/>
            <w:shd w:val="clear" w:color="auto" w:fill="auto"/>
          </w:tcPr>
          <w:p w14:paraId="4B7995DF" w14:textId="77777777" w:rsidR="00AF1474" w:rsidRPr="008E6DF5" w:rsidRDefault="003F0E04" w:rsidP="00B11CE4">
            <w:pPr>
              <w:ind w:left="-8" w:firstLine="8"/>
              <w:rPr>
                <w:noProof/>
              </w:rPr>
            </w:pPr>
            <w:r w:rsidRPr="008E6DF5">
              <w:rPr>
                <w:noProof/>
              </w:rPr>
              <w:t>Hovedleverandøren kontrollerer jævnligt at det foregår forsvarligt.</w:t>
            </w:r>
          </w:p>
          <w:p w14:paraId="1277710E" w14:textId="77777777" w:rsidR="00B11CE4" w:rsidRPr="008E6DF5" w:rsidRDefault="00B11CE4" w:rsidP="00B11CE4">
            <w:pPr>
              <w:ind w:left="-8" w:firstLine="8"/>
              <w:rPr>
                <w:noProof/>
              </w:rPr>
            </w:pPr>
          </w:p>
          <w:p w14:paraId="0B38EA93" w14:textId="77777777" w:rsidR="00B11CE4" w:rsidRPr="008E6DF5" w:rsidRDefault="00B11CE4" w:rsidP="00B11CE4">
            <w:pPr>
              <w:ind w:left="-8" w:firstLine="8"/>
              <w:rPr>
                <w:noProof/>
              </w:rPr>
            </w:pPr>
            <w:r w:rsidRPr="008E6DF5">
              <w:rPr>
                <w:noProof/>
              </w:rPr>
              <w:t>Eller: Kunden får ugentlig en backup af alt data til egen opbevaring.</w:t>
            </w:r>
          </w:p>
        </w:tc>
        <w:tc>
          <w:tcPr>
            <w:tcW w:w="759" w:type="dxa"/>
            <w:shd w:val="clear" w:color="auto" w:fill="auto"/>
          </w:tcPr>
          <w:p w14:paraId="218BBDA1" w14:textId="77777777" w:rsidR="00AF1474" w:rsidRPr="008E6DF5" w:rsidRDefault="00AF1474" w:rsidP="003534C2">
            <w:pPr>
              <w:ind w:left="-8" w:firstLine="8"/>
              <w:rPr>
                <w:noProof/>
              </w:rPr>
            </w:pPr>
          </w:p>
        </w:tc>
      </w:tr>
    </w:tbl>
    <w:p w14:paraId="769D1970" w14:textId="77777777" w:rsidR="0065124F" w:rsidRPr="008E6DF5" w:rsidRDefault="0065124F">
      <w:pPr>
        <w:rPr>
          <w:noProof/>
        </w:rPr>
      </w:pPr>
    </w:p>
    <w:p w14:paraId="03E5D607" w14:textId="77777777" w:rsidR="0065124F" w:rsidRPr="008E6DF5" w:rsidRDefault="0065124F" w:rsidP="003F0E04">
      <w:pPr>
        <w:pStyle w:val="Heading2"/>
        <w:rPr>
          <w:noProof/>
        </w:rPr>
      </w:pPr>
      <w:bookmarkStart w:id="134" w:name="_Ref130176440"/>
      <w:bookmarkStart w:id="135" w:name="_Toc347865082"/>
      <w:bookmarkStart w:id="136" w:name="_Toc52818209"/>
      <w:r w:rsidRPr="008E6DF5">
        <w:rPr>
          <w:noProof/>
        </w:rPr>
        <w:t>Sikring mod utilsigtet brugeradfærd</w:t>
      </w:r>
      <w:bookmarkEnd w:id="134"/>
      <w:bookmarkEnd w:id="135"/>
      <w:bookmarkEnd w:id="136"/>
    </w:p>
    <w:p w14:paraId="2350733B" w14:textId="77777777" w:rsidR="0065124F" w:rsidRPr="008E6DF5" w:rsidRDefault="0065124F">
      <w:pPr>
        <w:rPr>
          <w:noProof/>
        </w:rPr>
      </w:pPr>
      <w:r w:rsidRPr="008E6DF5">
        <w:rPr>
          <w:noProof/>
        </w:rPr>
        <w:t>Ved utilsigtet brugeradfærd forstås at brugeren kommer til at gøre noget han ikke havde til hensigt, fx ved at ramme den forkert</w:t>
      </w:r>
      <w:r w:rsidR="00C430C8" w:rsidRPr="008E6DF5">
        <w:rPr>
          <w:noProof/>
        </w:rPr>
        <w:t>e</w:t>
      </w:r>
      <w:r w:rsidRPr="008E6DF5">
        <w:rPr>
          <w:noProof/>
        </w:rPr>
        <w:t xml:space="preserve"> tast eller bruge en kommando der har en anden virkning end han troede.</w:t>
      </w:r>
    </w:p>
    <w:p w14:paraId="60616A1C"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5E4CA91B" w14:textId="77777777" w:rsidTr="003534C2">
        <w:trPr>
          <w:cantSplit/>
          <w:tblHeader/>
        </w:trPr>
        <w:tc>
          <w:tcPr>
            <w:tcW w:w="4503" w:type="dxa"/>
            <w:shd w:val="clear" w:color="auto" w:fill="auto"/>
          </w:tcPr>
          <w:p w14:paraId="14309F8C" w14:textId="77777777" w:rsidR="0065124F" w:rsidRPr="008E6DF5" w:rsidRDefault="0065124F" w:rsidP="003534C2">
            <w:pPr>
              <w:keepNext/>
              <w:tabs>
                <w:tab w:val="left" w:pos="426"/>
              </w:tabs>
              <w:rPr>
                <w:noProof/>
              </w:rPr>
            </w:pPr>
            <w:r w:rsidRPr="008E6DF5">
              <w:rPr>
                <w:noProof/>
              </w:rPr>
              <w:t>Krav:</w:t>
            </w:r>
          </w:p>
        </w:tc>
        <w:tc>
          <w:tcPr>
            <w:tcW w:w="3260" w:type="dxa"/>
            <w:shd w:val="clear" w:color="auto" w:fill="auto"/>
          </w:tcPr>
          <w:p w14:paraId="28657C80" w14:textId="77777777" w:rsidR="0065124F" w:rsidRPr="008E6DF5" w:rsidRDefault="0065124F" w:rsidP="003534C2">
            <w:pPr>
              <w:keepNext/>
              <w:tabs>
                <w:tab w:val="left" w:pos="426"/>
              </w:tabs>
              <w:rPr>
                <w:noProof/>
              </w:rPr>
            </w:pPr>
            <w:r w:rsidRPr="008E6DF5">
              <w:rPr>
                <w:noProof/>
              </w:rPr>
              <w:t>Eksempel på løsning:</w:t>
            </w:r>
          </w:p>
        </w:tc>
        <w:tc>
          <w:tcPr>
            <w:tcW w:w="759" w:type="dxa"/>
            <w:shd w:val="clear" w:color="auto" w:fill="auto"/>
          </w:tcPr>
          <w:p w14:paraId="58660EA5" w14:textId="77777777" w:rsidR="0065124F" w:rsidRPr="008E6DF5" w:rsidRDefault="0065124F" w:rsidP="003534C2">
            <w:pPr>
              <w:keepNext/>
              <w:tabs>
                <w:tab w:val="left" w:pos="426"/>
              </w:tabs>
              <w:rPr>
                <w:noProof/>
              </w:rPr>
            </w:pPr>
            <w:r w:rsidRPr="008E6DF5">
              <w:rPr>
                <w:noProof/>
              </w:rPr>
              <w:t>Kode:</w:t>
            </w:r>
          </w:p>
        </w:tc>
      </w:tr>
      <w:tr w:rsidR="0065124F" w:rsidRPr="008E6DF5" w14:paraId="1692D0A9" w14:textId="77777777" w:rsidTr="003534C2">
        <w:trPr>
          <w:cantSplit/>
          <w:tblHeader/>
        </w:trPr>
        <w:tc>
          <w:tcPr>
            <w:tcW w:w="4503" w:type="dxa"/>
            <w:shd w:val="clear" w:color="auto" w:fill="auto"/>
          </w:tcPr>
          <w:p w14:paraId="3E00507E" w14:textId="77777777" w:rsidR="0065124F" w:rsidRPr="008E6DF5" w:rsidRDefault="0065124F" w:rsidP="003534C2">
            <w:pPr>
              <w:tabs>
                <w:tab w:val="left" w:pos="426"/>
              </w:tabs>
              <w:ind w:left="426" w:hanging="426"/>
              <w:rPr>
                <w:noProof/>
              </w:rPr>
            </w:pPr>
            <w:r w:rsidRPr="008E6DF5">
              <w:rPr>
                <w:noProof/>
              </w:rPr>
              <w:t>1.</w:t>
            </w:r>
            <w:r w:rsidRPr="008E6DF5">
              <w:rPr>
                <w:noProof/>
              </w:rPr>
              <w:tab/>
              <w:t xml:space="preserve">Utilsigtede brugerhandlinger må ikke kunne få systemet til at bryde sammen, hverken på klienten eller serveren. </w:t>
            </w:r>
          </w:p>
        </w:tc>
        <w:tc>
          <w:tcPr>
            <w:tcW w:w="3260" w:type="dxa"/>
            <w:shd w:val="clear" w:color="auto" w:fill="auto"/>
          </w:tcPr>
          <w:p w14:paraId="2D1CC9E4" w14:textId="77777777" w:rsidR="0065124F" w:rsidRPr="008E6DF5" w:rsidRDefault="007544AA" w:rsidP="003534C2">
            <w:pPr>
              <w:ind w:left="-8" w:firstLine="8"/>
              <w:rPr>
                <w:noProof/>
              </w:rPr>
            </w:pPr>
            <w:r w:rsidRPr="008E6DF5">
              <w:rPr>
                <w:noProof/>
              </w:rPr>
              <w:t>Kan være svært at teste ved leverancen, men leverandørens problemlog og en beskrivelse af leverandørens testmetoder kan hjælpe.</w:t>
            </w:r>
          </w:p>
        </w:tc>
        <w:tc>
          <w:tcPr>
            <w:tcW w:w="759" w:type="dxa"/>
            <w:shd w:val="clear" w:color="auto" w:fill="auto"/>
          </w:tcPr>
          <w:p w14:paraId="4479FAAE" w14:textId="77777777" w:rsidR="0065124F" w:rsidRPr="008E6DF5" w:rsidRDefault="0065124F" w:rsidP="003534C2">
            <w:pPr>
              <w:ind w:left="-8" w:firstLine="8"/>
              <w:rPr>
                <w:noProof/>
              </w:rPr>
            </w:pPr>
          </w:p>
        </w:tc>
      </w:tr>
      <w:tr w:rsidR="0065124F" w:rsidRPr="008E6DF5" w14:paraId="4EC63719" w14:textId="77777777" w:rsidTr="003534C2">
        <w:trPr>
          <w:cantSplit/>
          <w:tblHeader/>
        </w:trPr>
        <w:tc>
          <w:tcPr>
            <w:tcW w:w="4503" w:type="dxa"/>
            <w:shd w:val="clear" w:color="auto" w:fill="auto"/>
          </w:tcPr>
          <w:p w14:paraId="195BA901" w14:textId="1FB669FA" w:rsidR="0065124F" w:rsidRPr="008E6DF5" w:rsidRDefault="0065124F" w:rsidP="003534C2">
            <w:pPr>
              <w:tabs>
                <w:tab w:val="left" w:pos="426"/>
              </w:tabs>
              <w:ind w:left="426" w:hanging="426"/>
              <w:rPr>
                <w:noProof/>
              </w:rPr>
            </w:pPr>
            <w:r w:rsidRPr="008E6DF5">
              <w:rPr>
                <w:noProof/>
              </w:rPr>
              <w:t>2.</w:t>
            </w:r>
            <w:r w:rsidRPr="008E6DF5">
              <w:rPr>
                <w:noProof/>
              </w:rPr>
              <w:tab/>
            </w:r>
            <w:r w:rsidR="00BA354E">
              <w:rPr>
                <w:noProof/>
              </w:rPr>
              <w:t>Tjek alt</w:t>
            </w:r>
            <w:r w:rsidRPr="008E6DF5">
              <w:rPr>
                <w:noProof/>
              </w:rPr>
              <w:t xml:space="preserve"> indtastet data for format, konsistens og rimelighed. I tvivlstilfælde skal brugeren advares og tage stilling.</w:t>
            </w:r>
          </w:p>
        </w:tc>
        <w:tc>
          <w:tcPr>
            <w:tcW w:w="3260" w:type="dxa"/>
            <w:shd w:val="clear" w:color="auto" w:fill="auto"/>
          </w:tcPr>
          <w:p w14:paraId="6C6F5B62" w14:textId="77777777" w:rsidR="0065124F" w:rsidRPr="008E6DF5" w:rsidRDefault="0065124F" w:rsidP="003534C2">
            <w:pPr>
              <w:ind w:left="-8" w:firstLine="8"/>
              <w:rPr>
                <w:noProof/>
              </w:rPr>
            </w:pPr>
          </w:p>
        </w:tc>
        <w:tc>
          <w:tcPr>
            <w:tcW w:w="759" w:type="dxa"/>
            <w:shd w:val="clear" w:color="auto" w:fill="auto"/>
          </w:tcPr>
          <w:p w14:paraId="0711BE82" w14:textId="77777777" w:rsidR="0065124F" w:rsidRPr="008E6DF5" w:rsidRDefault="0065124F" w:rsidP="003534C2">
            <w:pPr>
              <w:ind w:left="-8" w:firstLine="8"/>
              <w:rPr>
                <w:noProof/>
              </w:rPr>
            </w:pPr>
          </w:p>
        </w:tc>
      </w:tr>
      <w:tr w:rsidR="0065124F" w:rsidRPr="008E6DF5" w14:paraId="53F4AD75" w14:textId="77777777" w:rsidTr="003534C2">
        <w:trPr>
          <w:cantSplit/>
          <w:tblHeader/>
        </w:trPr>
        <w:tc>
          <w:tcPr>
            <w:tcW w:w="4503" w:type="dxa"/>
            <w:shd w:val="clear" w:color="auto" w:fill="auto"/>
          </w:tcPr>
          <w:p w14:paraId="253CAAED" w14:textId="77777777" w:rsidR="0065124F" w:rsidRPr="008E6DF5" w:rsidRDefault="0065124F" w:rsidP="003534C2">
            <w:pPr>
              <w:tabs>
                <w:tab w:val="left" w:pos="426"/>
              </w:tabs>
              <w:ind w:left="426" w:hanging="426"/>
              <w:rPr>
                <w:noProof/>
              </w:rPr>
            </w:pPr>
            <w:r w:rsidRPr="008E6DF5">
              <w:rPr>
                <w:noProof/>
              </w:rPr>
              <w:t>3.</w:t>
            </w:r>
            <w:r w:rsidRPr="008E6DF5">
              <w:rPr>
                <w:noProof/>
              </w:rPr>
              <w:tab/>
              <w:t>Brugeren skal let kunne rette fejltagelser.</w:t>
            </w:r>
          </w:p>
        </w:tc>
        <w:tc>
          <w:tcPr>
            <w:tcW w:w="3260" w:type="dxa"/>
            <w:shd w:val="clear" w:color="auto" w:fill="auto"/>
          </w:tcPr>
          <w:p w14:paraId="23760EB5" w14:textId="77777777" w:rsidR="0065124F" w:rsidRPr="008E6DF5" w:rsidRDefault="0014631F" w:rsidP="003534C2">
            <w:pPr>
              <w:ind w:left="-8" w:firstLine="8"/>
              <w:rPr>
                <w:noProof/>
              </w:rPr>
            </w:pPr>
            <w:r w:rsidRPr="008E6DF5">
              <w:rPr>
                <w:noProof/>
              </w:rPr>
              <w:t xml:space="preserve">Systemet </w:t>
            </w:r>
            <w:r w:rsidR="0065124F" w:rsidRPr="008E6DF5">
              <w:rPr>
                <w:noProof/>
              </w:rPr>
              <w:t>brug</w:t>
            </w:r>
            <w:r w:rsidRPr="008E6DF5">
              <w:rPr>
                <w:noProof/>
              </w:rPr>
              <w:t>er</w:t>
            </w:r>
            <w:r w:rsidR="0065124F" w:rsidRPr="008E6DF5">
              <w:rPr>
                <w:noProof/>
              </w:rPr>
              <w:t xml:space="preserve"> undo</w:t>
            </w:r>
            <w:r w:rsidRPr="008E6DF5">
              <w:rPr>
                <w:noProof/>
              </w:rPr>
              <w:t xml:space="preserve"> i stor udstrækning</w:t>
            </w:r>
            <w:r w:rsidR="0065124F" w:rsidRPr="008E6DF5">
              <w:rPr>
                <w:noProof/>
              </w:rPr>
              <w:t>.</w:t>
            </w:r>
          </w:p>
        </w:tc>
        <w:tc>
          <w:tcPr>
            <w:tcW w:w="759" w:type="dxa"/>
            <w:shd w:val="clear" w:color="auto" w:fill="auto"/>
          </w:tcPr>
          <w:p w14:paraId="031EE99C" w14:textId="77777777" w:rsidR="0065124F" w:rsidRPr="008E6DF5" w:rsidRDefault="0065124F" w:rsidP="003534C2">
            <w:pPr>
              <w:ind w:left="-8" w:firstLine="8"/>
              <w:rPr>
                <w:noProof/>
              </w:rPr>
            </w:pPr>
          </w:p>
        </w:tc>
      </w:tr>
      <w:tr w:rsidR="007544AA" w:rsidRPr="008E6DF5" w14:paraId="1DCB7F98" w14:textId="77777777" w:rsidTr="003534C2">
        <w:trPr>
          <w:cantSplit/>
          <w:tblHeader/>
        </w:trPr>
        <w:tc>
          <w:tcPr>
            <w:tcW w:w="4503" w:type="dxa"/>
            <w:shd w:val="clear" w:color="auto" w:fill="auto"/>
          </w:tcPr>
          <w:p w14:paraId="6CAF4CA7" w14:textId="77777777" w:rsidR="007544AA" w:rsidRPr="008E6DF5" w:rsidRDefault="007544AA" w:rsidP="003534C2">
            <w:pPr>
              <w:tabs>
                <w:tab w:val="left" w:pos="426"/>
              </w:tabs>
              <w:ind w:left="426" w:hanging="426"/>
              <w:rPr>
                <w:noProof/>
              </w:rPr>
            </w:pPr>
            <w:r w:rsidRPr="008E6DF5">
              <w:rPr>
                <w:noProof/>
              </w:rPr>
              <w:t>4.</w:t>
            </w:r>
            <w:r w:rsidRPr="008E6DF5">
              <w:rPr>
                <w:noProof/>
              </w:rPr>
              <w:tab/>
              <w:t xml:space="preserve">Forebyg fejlagtig brug af funktioner der ikke kan fortrydes. </w:t>
            </w:r>
          </w:p>
        </w:tc>
        <w:tc>
          <w:tcPr>
            <w:tcW w:w="3260" w:type="dxa"/>
            <w:shd w:val="clear" w:color="auto" w:fill="auto"/>
          </w:tcPr>
          <w:p w14:paraId="1C1C89C6" w14:textId="77777777" w:rsidR="007544AA" w:rsidRPr="008E6DF5" w:rsidRDefault="007544AA" w:rsidP="003534C2">
            <w:pPr>
              <w:ind w:left="-8" w:firstLine="8"/>
              <w:rPr>
                <w:noProof/>
              </w:rPr>
            </w:pPr>
            <w:r w:rsidRPr="008E6DF5">
              <w:rPr>
                <w:noProof/>
              </w:rPr>
              <w:t>Anbring knappen så den ikke bliver ramt ved et tilfælde - eller bed om bekræftelse.</w:t>
            </w:r>
          </w:p>
        </w:tc>
        <w:tc>
          <w:tcPr>
            <w:tcW w:w="759" w:type="dxa"/>
            <w:shd w:val="clear" w:color="auto" w:fill="auto"/>
          </w:tcPr>
          <w:p w14:paraId="0DDE2203" w14:textId="77777777" w:rsidR="007544AA" w:rsidRPr="008E6DF5" w:rsidRDefault="007544AA" w:rsidP="003534C2">
            <w:pPr>
              <w:ind w:left="-8" w:firstLine="8"/>
              <w:rPr>
                <w:noProof/>
              </w:rPr>
            </w:pPr>
          </w:p>
        </w:tc>
      </w:tr>
      <w:tr w:rsidR="0065124F" w:rsidRPr="008E6DF5" w14:paraId="70A7AC47" w14:textId="77777777" w:rsidTr="003534C2">
        <w:trPr>
          <w:cantSplit/>
          <w:tblHeader/>
        </w:trPr>
        <w:tc>
          <w:tcPr>
            <w:tcW w:w="4503" w:type="dxa"/>
            <w:shd w:val="clear" w:color="auto" w:fill="auto"/>
          </w:tcPr>
          <w:p w14:paraId="22EAAE08" w14:textId="77777777" w:rsidR="0065124F" w:rsidRPr="008E6DF5" w:rsidRDefault="007544AA" w:rsidP="003534C2">
            <w:pPr>
              <w:tabs>
                <w:tab w:val="left" w:pos="426"/>
              </w:tabs>
              <w:ind w:left="426" w:hanging="426"/>
              <w:rPr>
                <w:noProof/>
              </w:rPr>
            </w:pPr>
            <w:r w:rsidRPr="008E6DF5">
              <w:rPr>
                <w:noProof/>
              </w:rPr>
              <w:t>5</w:t>
            </w:r>
            <w:r w:rsidR="0065124F" w:rsidRPr="008E6DF5">
              <w:rPr>
                <w:noProof/>
              </w:rPr>
              <w:t>.</w:t>
            </w:r>
            <w:r w:rsidR="0065124F" w:rsidRPr="008E6DF5">
              <w:rPr>
                <w:noProof/>
              </w:rPr>
              <w:tab/>
              <w:t>Brugeren skal kunne afbryde langvarige funktioner, fx store dataoverførsler</w:t>
            </w:r>
            <w:r w:rsidRPr="008E6DF5">
              <w:rPr>
                <w:noProof/>
              </w:rPr>
              <w:t>, uden at ødelægge dataintegriteten</w:t>
            </w:r>
            <w:r w:rsidR="0065124F" w:rsidRPr="008E6DF5">
              <w:rPr>
                <w:noProof/>
              </w:rPr>
              <w:t>.</w:t>
            </w:r>
          </w:p>
        </w:tc>
        <w:tc>
          <w:tcPr>
            <w:tcW w:w="3260" w:type="dxa"/>
            <w:shd w:val="clear" w:color="auto" w:fill="auto"/>
          </w:tcPr>
          <w:p w14:paraId="20232B25" w14:textId="77777777" w:rsidR="0065124F" w:rsidRPr="008E6DF5" w:rsidRDefault="0065124F" w:rsidP="003534C2">
            <w:pPr>
              <w:ind w:left="-8" w:firstLine="8"/>
              <w:rPr>
                <w:noProof/>
              </w:rPr>
            </w:pPr>
          </w:p>
        </w:tc>
        <w:tc>
          <w:tcPr>
            <w:tcW w:w="759" w:type="dxa"/>
            <w:shd w:val="clear" w:color="auto" w:fill="auto"/>
          </w:tcPr>
          <w:p w14:paraId="003AF3CD" w14:textId="77777777" w:rsidR="0065124F" w:rsidRPr="008E6DF5" w:rsidRDefault="0065124F" w:rsidP="003534C2">
            <w:pPr>
              <w:ind w:left="-8" w:firstLine="8"/>
              <w:rPr>
                <w:noProof/>
              </w:rPr>
            </w:pPr>
          </w:p>
        </w:tc>
      </w:tr>
    </w:tbl>
    <w:p w14:paraId="6B891175" w14:textId="77777777" w:rsidR="0065124F" w:rsidRPr="008E6DF5" w:rsidRDefault="0065124F">
      <w:pPr>
        <w:rPr>
          <w:noProof/>
        </w:rPr>
      </w:pPr>
    </w:p>
    <w:p w14:paraId="046FB2DD" w14:textId="77777777" w:rsidR="00D957E0" w:rsidRPr="008E6DF5" w:rsidRDefault="0036403F" w:rsidP="00436D5F">
      <w:pPr>
        <w:pStyle w:val="Heading2"/>
        <w:pageBreakBefore/>
        <w:rPr>
          <w:noProof/>
        </w:rPr>
      </w:pPr>
      <w:bookmarkStart w:id="137" w:name="_Toc52818210"/>
      <w:r w:rsidRPr="008E6DF5">
        <w:rPr>
          <w:noProof/>
        </w:rPr>
        <w:lastRenderedPageBreak/>
        <w:t>Fortrolighedskrav</w:t>
      </w:r>
      <w:bookmarkEnd w:id="137"/>
    </w:p>
    <w:p w14:paraId="4C2D776A" w14:textId="77777777" w:rsidR="00D957E0" w:rsidRPr="008E6DF5" w:rsidRDefault="0036403F" w:rsidP="00D957E0">
      <w:pPr>
        <w:rPr>
          <w:noProof/>
        </w:rPr>
      </w:pPr>
      <w:r w:rsidRPr="008E6DF5">
        <w:rPr>
          <w:noProof/>
        </w:rPr>
        <w:t xml:space="preserve">Kunden skal overholde EU’s fortrolighedsregler </w:t>
      </w:r>
      <w:r w:rsidR="00D957E0" w:rsidRPr="008E6DF5">
        <w:rPr>
          <w:noProof/>
        </w:rPr>
        <w:t xml:space="preserve">(GDPR, General Data Protection Regulation). </w:t>
      </w:r>
      <w:r w:rsidRPr="008E6DF5">
        <w:rPr>
          <w:noProof/>
        </w:rPr>
        <w:t>Kunden ved kun lidt om hvad det er, men forventer at leverandøren ved det og leverer den nødvendige funktionalitet og rådgivning</w:t>
      </w:r>
      <w:r w:rsidR="00D957E0" w:rsidRPr="008E6DF5">
        <w:rPr>
          <w:noProof/>
        </w:rPr>
        <w:t>.</w:t>
      </w:r>
    </w:p>
    <w:p w14:paraId="074B0104" w14:textId="77777777" w:rsidR="00D957E0" w:rsidRPr="008E6DF5" w:rsidRDefault="00D957E0" w:rsidP="00D957E0">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D957E0" w:rsidRPr="008E6DF5" w14:paraId="04B993F6" w14:textId="77777777" w:rsidTr="00BB3684">
        <w:trPr>
          <w:cantSplit/>
          <w:tblHeader/>
        </w:trPr>
        <w:tc>
          <w:tcPr>
            <w:tcW w:w="4503" w:type="dxa"/>
            <w:tcBorders>
              <w:top w:val="single" w:sz="6" w:space="0" w:color="auto"/>
              <w:left w:val="single" w:sz="6" w:space="0" w:color="auto"/>
              <w:bottom w:val="single" w:sz="6" w:space="0" w:color="auto"/>
              <w:right w:val="single" w:sz="6" w:space="0" w:color="auto"/>
            </w:tcBorders>
          </w:tcPr>
          <w:p w14:paraId="6372B252" w14:textId="77777777" w:rsidR="00D957E0" w:rsidRPr="008E6DF5" w:rsidRDefault="0036403F" w:rsidP="00BB3684">
            <w:pPr>
              <w:keepNext/>
              <w:tabs>
                <w:tab w:val="left" w:pos="426"/>
              </w:tabs>
              <w:rPr>
                <w:noProof/>
              </w:rPr>
            </w:pPr>
            <w:r w:rsidRPr="008E6DF5">
              <w:rPr>
                <w:noProof/>
              </w:rPr>
              <w:t>Krav</w:t>
            </w:r>
            <w:r w:rsidR="00D957E0"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422FD2A6" w14:textId="77777777" w:rsidR="00D957E0" w:rsidRPr="008E6DF5" w:rsidRDefault="009342C9" w:rsidP="00BB3684">
            <w:pPr>
              <w:keepNext/>
              <w:tabs>
                <w:tab w:val="left" w:pos="426"/>
              </w:tabs>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3FB1027F" w14:textId="77777777" w:rsidR="00D957E0" w:rsidRPr="008E6DF5" w:rsidRDefault="009342C9" w:rsidP="00BB3684">
            <w:pPr>
              <w:keepNext/>
              <w:tabs>
                <w:tab w:val="left" w:pos="426"/>
              </w:tabs>
              <w:rPr>
                <w:noProof/>
              </w:rPr>
            </w:pPr>
            <w:r w:rsidRPr="008E6DF5">
              <w:rPr>
                <w:noProof/>
              </w:rPr>
              <w:t>K</w:t>
            </w:r>
            <w:r w:rsidR="00D957E0" w:rsidRPr="008E6DF5">
              <w:rPr>
                <w:noProof/>
              </w:rPr>
              <w:t>ode:</w:t>
            </w:r>
          </w:p>
        </w:tc>
      </w:tr>
      <w:tr w:rsidR="00D957E0" w:rsidRPr="008E6DF5" w14:paraId="50A43751" w14:textId="77777777" w:rsidTr="00BB3684">
        <w:trPr>
          <w:cantSplit/>
        </w:trPr>
        <w:tc>
          <w:tcPr>
            <w:tcW w:w="4503" w:type="dxa"/>
            <w:tcBorders>
              <w:top w:val="single" w:sz="6" w:space="0" w:color="auto"/>
              <w:left w:val="single" w:sz="6" w:space="0" w:color="auto"/>
              <w:bottom w:val="single" w:sz="6" w:space="0" w:color="auto"/>
              <w:right w:val="single" w:sz="6" w:space="0" w:color="auto"/>
            </w:tcBorders>
          </w:tcPr>
          <w:p w14:paraId="5E6E0554" w14:textId="6E9C9581" w:rsidR="00D957E0" w:rsidRPr="008E6DF5" w:rsidRDefault="00D957E0" w:rsidP="0036403F">
            <w:pPr>
              <w:tabs>
                <w:tab w:val="left" w:pos="426"/>
              </w:tabs>
              <w:ind w:left="426" w:hanging="426"/>
              <w:rPr>
                <w:noProof/>
              </w:rPr>
            </w:pPr>
            <w:r w:rsidRPr="008E6DF5">
              <w:rPr>
                <w:noProof/>
              </w:rPr>
              <w:t>1.</w:t>
            </w:r>
            <w:r w:rsidRPr="008E6DF5">
              <w:rPr>
                <w:noProof/>
              </w:rPr>
              <w:tab/>
            </w:r>
            <w:r w:rsidR="008265D7">
              <w:rPr>
                <w:noProof/>
              </w:rPr>
              <w:t>G</w:t>
            </w:r>
            <w:r w:rsidR="0036403F" w:rsidRPr="008E6DF5">
              <w:rPr>
                <w:noProof/>
              </w:rPr>
              <w:t xml:space="preserve">ør </w:t>
            </w:r>
            <w:r w:rsidR="002868D5">
              <w:rPr>
                <w:noProof/>
              </w:rPr>
              <w:t xml:space="preserve">det muligt </w:t>
            </w:r>
            <w:r w:rsidR="002C310B">
              <w:rPr>
                <w:noProof/>
              </w:rPr>
              <w:t xml:space="preserve">for </w:t>
            </w:r>
            <w:r w:rsidR="0036403F" w:rsidRPr="008E6DF5">
              <w:rPr>
                <w:noProof/>
              </w:rPr>
              <w:t>kunden at overholde GDPR, fx på klientens anmod</w:t>
            </w:r>
            <w:r w:rsidR="009342C9" w:rsidRPr="008E6DF5">
              <w:rPr>
                <w:noProof/>
              </w:rPr>
              <w:softHyphen/>
            </w:r>
            <w:r w:rsidR="0036403F" w:rsidRPr="008E6DF5">
              <w:rPr>
                <w:noProof/>
              </w:rPr>
              <w:t>ning slette alt data om klienten, sende data om klienten på elektronisk form, og automatisk slette personlige oplysninger når de har tjent deres formål</w:t>
            </w:r>
            <w:r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3DCF53DD" w14:textId="77777777" w:rsidR="00D957E0" w:rsidRPr="008E6DF5" w:rsidRDefault="00D957E0" w:rsidP="00BB3684">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55D111C9" w14:textId="77777777" w:rsidR="00D957E0" w:rsidRPr="008E6DF5" w:rsidRDefault="00D957E0" w:rsidP="00BB3684">
            <w:pPr>
              <w:ind w:left="-8" w:firstLine="8"/>
              <w:rPr>
                <w:noProof/>
              </w:rPr>
            </w:pPr>
          </w:p>
        </w:tc>
      </w:tr>
      <w:tr w:rsidR="00702644" w:rsidRPr="008E6DF5" w14:paraId="5376C048" w14:textId="77777777" w:rsidTr="00BB3684">
        <w:trPr>
          <w:cantSplit/>
        </w:trPr>
        <w:tc>
          <w:tcPr>
            <w:tcW w:w="4503" w:type="dxa"/>
            <w:tcBorders>
              <w:top w:val="single" w:sz="6" w:space="0" w:color="auto"/>
              <w:left w:val="single" w:sz="6" w:space="0" w:color="auto"/>
              <w:bottom w:val="single" w:sz="6" w:space="0" w:color="auto"/>
              <w:right w:val="single" w:sz="6" w:space="0" w:color="auto"/>
            </w:tcBorders>
          </w:tcPr>
          <w:p w14:paraId="46EAFC76" w14:textId="77777777" w:rsidR="00702644" w:rsidRPr="008E6DF5" w:rsidRDefault="00702644" w:rsidP="00702644">
            <w:pPr>
              <w:tabs>
                <w:tab w:val="left" w:pos="426"/>
              </w:tabs>
              <w:ind w:left="426" w:hanging="426"/>
              <w:rPr>
                <w:noProof/>
              </w:rPr>
            </w:pPr>
            <w:r>
              <w:rPr>
                <w:noProof/>
              </w:rPr>
              <w:t>2.</w:t>
            </w:r>
            <w:r>
              <w:rPr>
                <w:noProof/>
              </w:rPr>
              <w:tab/>
              <w:t>Ved en evt. GDPR-sag, skal kunden kunne dokumentere hvilke persondata systemet benytter og til hvad.</w:t>
            </w:r>
          </w:p>
        </w:tc>
        <w:tc>
          <w:tcPr>
            <w:tcW w:w="3260" w:type="dxa"/>
            <w:tcBorders>
              <w:top w:val="single" w:sz="6" w:space="0" w:color="auto"/>
              <w:left w:val="single" w:sz="6" w:space="0" w:color="auto"/>
              <w:bottom w:val="single" w:sz="6" w:space="0" w:color="auto"/>
              <w:right w:val="single" w:sz="6" w:space="0" w:color="auto"/>
            </w:tcBorders>
          </w:tcPr>
          <w:p w14:paraId="3FE41322" w14:textId="77777777" w:rsidR="00702644" w:rsidRPr="008E6DF5" w:rsidRDefault="00702644" w:rsidP="00BB3684">
            <w:pPr>
              <w:ind w:left="-8" w:firstLine="8"/>
              <w:rPr>
                <w:noProof/>
              </w:rPr>
            </w:pPr>
            <w:r>
              <w:rPr>
                <w:noProof/>
              </w:rPr>
              <w:t>Leverandøren leverer den nødvendige dokumentation.</w:t>
            </w:r>
          </w:p>
        </w:tc>
        <w:tc>
          <w:tcPr>
            <w:tcW w:w="759" w:type="dxa"/>
            <w:tcBorders>
              <w:top w:val="single" w:sz="6" w:space="0" w:color="auto"/>
              <w:left w:val="single" w:sz="6" w:space="0" w:color="auto"/>
              <w:bottom w:val="single" w:sz="6" w:space="0" w:color="auto"/>
              <w:right w:val="single" w:sz="6" w:space="0" w:color="auto"/>
            </w:tcBorders>
          </w:tcPr>
          <w:p w14:paraId="2BBED825" w14:textId="77777777" w:rsidR="00702644" w:rsidRPr="008E6DF5" w:rsidRDefault="00702644" w:rsidP="00BB3684">
            <w:pPr>
              <w:ind w:left="-8" w:firstLine="8"/>
              <w:rPr>
                <w:noProof/>
              </w:rPr>
            </w:pPr>
          </w:p>
        </w:tc>
      </w:tr>
      <w:tr w:rsidR="00D957E0" w:rsidRPr="008E6DF5" w14:paraId="1F415AC1" w14:textId="77777777" w:rsidTr="00BB3684">
        <w:trPr>
          <w:cantSplit/>
        </w:trPr>
        <w:tc>
          <w:tcPr>
            <w:tcW w:w="4503" w:type="dxa"/>
            <w:tcBorders>
              <w:top w:val="single" w:sz="6" w:space="0" w:color="auto"/>
              <w:left w:val="single" w:sz="6" w:space="0" w:color="auto"/>
              <w:bottom w:val="single" w:sz="6" w:space="0" w:color="auto"/>
              <w:right w:val="single" w:sz="6" w:space="0" w:color="auto"/>
            </w:tcBorders>
          </w:tcPr>
          <w:p w14:paraId="0DBB76E1" w14:textId="77777777" w:rsidR="00D957E0" w:rsidRPr="008E6DF5" w:rsidRDefault="00702644" w:rsidP="00702644">
            <w:pPr>
              <w:tabs>
                <w:tab w:val="left" w:pos="426"/>
              </w:tabs>
              <w:ind w:left="426" w:hanging="426"/>
              <w:rPr>
                <w:noProof/>
              </w:rPr>
            </w:pPr>
            <w:r>
              <w:rPr>
                <w:noProof/>
              </w:rPr>
              <w:t>3</w:t>
            </w:r>
            <w:r w:rsidR="00D957E0" w:rsidRPr="008E6DF5">
              <w:rPr>
                <w:noProof/>
              </w:rPr>
              <w:t>.</w:t>
            </w:r>
            <w:r w:rsidR="00D957E0" w:rsidRPr="008E6DF5">
              <w:rPr>
                <w:noProof/>
              </w:rPr>
              <w:tab/>
            </w:r>
            <w:r>
              <w:rPr>
                <w:noProof/>
              </w:rPr>
              <w:t>Kunden ved ikke hvad han skal gøre vedr. GDPR</w:t>
            </w:r>
            <w:r w:rsidR="00D957E0" w:rsidRPr="008E6DF5">
              <w:rPr>
                <w:noProof/>
              </w:rPr>
              <w:t>.</w:t>
            </w:r>
          </w:p>
        </w:tc>
        <w:tc>
          <w:tcPr>
            <w:tcW w:w="3260" w:type="dxa"/>
            <w:tcBorders>
              <w:top w:val="single" w:sz="6" w:space="0" w:color="auto"/>
              <w:left w:val="single" w:sz="6" w:space="0" w:color="auto"/>
              <w:bottom w:val="single" w:sz="6" w:space="0" w:color="auto"/>
              <w:right w:val="single" w:sz="6" w:space="0" w:color="auto"/>
            </w:tcBorders>
          </w:tcPr>
          <w:p w14:paraId="6BCC5EB7" w14:textId="77777777" w:rsidR="00D957E0" w:rsidRPr="008E6DF5" w:rsidRDefault="00702644" w:rsidP="00BB3684">
            <w:pPr>
              <w:ind w:left="-8" w:firstLine="8"/>
              <w:rPr>
                <w:noProof/>
              </w:rPr>
            </w:pPr>
            <w:r w:rsidRPr="008E6DF5">
              <w:rPr>
                <w:noProof/>
              </w:rPr>
              <w:t>Leverandøren vejleder kunden om de nødvendige administrative tiltag.</w:t>
            </w:r>
          </w:p>
        </w:tc>
        <w:tc>
          <w:tcPr>
            <w:tcW w:w="759" w:type="dxa"/>
            <w:tcBorders>
              <w:top w:val="single" w:sz="6" w:space="0" w:color="auto"/>
              <w:left w:val="single" w:sz="6" w:space="0" w:color="auto"/>
              <w:bottom w:val="single" w:sz="6" w:space="0" w:color="auto"/>
              <w:right w:val="single" w:sz="6" w:space="0" w:color="auto"/>
            </w:tcBorders>
          </w:tcPr>
          <w:p w14:paraId="1A5A8F8A" w14:textId="77777777" w:rsidR="00D957E0" w:rsidRPr="008E6DF5" w:rsidRDefault="00D957E0" w:rsidP="00BB3684">
            <w:pPr>
              <w:ind w:left="-8" w:firstLine="8"/>
              <w:rPr>
                <w:noProof/>
              </w:rPr>
            </w:pPr>
          </w:p>
        </w:tc>
      </w:tr>
    </w:tbl>
    <w:p w14:paraId="29436BBE" w14:textId="77777777" w:rsidR="00D957E0" w:rsidRPr="008E6DF5" w:rsidRDefault="00D957E0" w:rsidP="00D957E0">
      <w:pPr>
        <w:rPr>
          <w:noProof/>
        </w:rPr>
      </w:pPr>
    </w:p>
    <w:p w14:paraId="1A891265" w14:textId="77777777" w:rsidR="00D957E0" w:rsidRPr="008E6DF5" w:rsidRDefault="00D957E0" w:rsidP="00D957E0">
      <w:pPr>
        <w:rPr>
          <w:noProof/>
          <w:color w:val="3366FF"/>
        </w:rPr>
      </w:pPr>
      <w:r w:rsidRPr="008E6DF5">
        <w:rPr>
          <w:noProof/>
          <w:color w:val="3366FF"/>
        </w:rPr>
        <w:t>Patient</w:t>
      </w:r>
      <w:r w:rsidR="009342C9" w:rsidRPr="008E6DF5">
        <w:rPr>
          <w:noProof/>
          <w:color w:val="3366FF"/>
        </w:rPr>
        <w:t>er har ret til at bestemme hvem der må se deres diagnoser og andre kliniske data. Det sker under de kliniske sessioner C10 og C20</w:t>
      </w:r>
      <w:r w:rsidRPr="008E6DF5">
        <w:rPr>
          <w:noProof/>
          <w:color w:val="3366FF"/>
        </w:rPr>
        <w:t xml:space="preserve">. </w:t>
      </w:r>
    </w:p>
    <w:p w14:paraId="17937347" w14:textId="77777777" w:rsidR="00D957E0" w:rsidRPr="008E6DF5" w:rsidRDefault="00D957E0" w:rsidP="00D957E0">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D957E0" w:rsidRPr="008E6DF5" w14:paraId="686DA5E5" w14:textId="77777777" w:rsidTr="00BB3684">
        <w:trPr>
          <w:cantSplit/>
          <w:tblHeader/>
        </w:trPr>
        <w:tc>
          <w:tcPr>
            <w:tcW w:w="4503" w:type="dxa"/>
            <w:tcBorders>
              <w:top w:val="single" w:sz="6" w:space="0" w:color="auto"/>
              <w:left w:val="single" w:sz="6" w:space="0" w:color="auto"/>
              <w:bottom w:val="single" w:sz="6" w:space="0" w:color="auto"/>
              <w:right w:val="single" w:sz="6" w:space="0" w:color="auto"/>
            </w:tcBorders>
          </w:tcPr>
          <w:p w14:paraId="0EBA2251" w14:textId="77777777" w:rsidR="00D957E0" w:rsidRPr="008E6DF5" w:rsidRDefault="00D957E0" w:rsidP="009342C9">
            <w:pPr>
              <w:keepNext/>
              <w:tabs>
                <w:tab w:val="left" w:pos="426"/>
              </w:tabs>
              <w:rPr>
                <w:noProof/>
                <w:color w:val="3366FF"/>
              </w:rPr>
            </w:pPr>
            <w:r w:rsidRPr="008E6DF5">
              <w:rPr>
                <w:noProof/>
                <w:color w:val="3366FF"/>
              </w:rPr>
              <w:t xml:space="preserve">Subtask i C10 </w:t>
            </w:r>
            <w:r w:rsidR="009342C9" w:rsidRPr="008E6DF5">
              <w:rPr>
                <w:noProof/>
                <w:color w:val="3366FF"/>
              </w:rPr>
              <w:t>og</w:t>
            </w:r>
            <w:r w:rsidRPr="008E6DF5">
              <w:rPr>
                <w:noProof/>
                <w:color w:val="3366FF"/>
              </w:rPr>
              <w:t xml:space="preserve"> C20:</w:t>
            </w:r>
          </w:p>
        </w:tc>
        <w:tc>
          <w:tcPr>
            <w:tcW w:w="3260" w:type="dxa"/>
            <w:tcBorders>
              <w:top w:val="single" w:sz="6" w:space="0" w:color="auto"/>
              <w:left w:val="single" w:sz="6" w:space="0" w:color="auto"/>
              <w:bottom w:val="single" w:sz="6" w:space="0" w:color="auto"/>
              <w:right w:val="single" w:sz="6" w:space="0" w:color="auto"/>
            </w:tcBorders>
          </w:tcPr>
          <w:p w14:paraId="15C347C2" w14:textId="77777777" w:rsidR="00D957E0" w:rsidRPr="008E6DF5" w:rsidRDefault="009342C9" w:rsidP="00BB3684">
            <w:pPr>
              <w:keepNext/>
              <w:tabs>
                <w:tab w:val="left" w:pos="426"/>
              </w:tabs>
              <w:rPr>
                <w:noProof/>
                <w:color w:val="3366FF"/>
              </w:rPr>
            </w:pPr>
            <w:r w:rsidRPr="008E6DF5">
              <w:rPr>
                <w:noProof/>
                <w:color w:val="3366FF"/>
              </w:rPr>
              <w:t>Eksempel på løsning:</w:t>
            </w:r>
          </w:p>
        </w:tc>
        <w:tc>
          <w:tcPr>
            <w:tcW w:w="759" w:type="dxa"/>
            <w:tcBorders>
              <w:top w:val="single" w:sz="6" w:space="0" w:color="auto"/>
              <w:left w:val="single" w:sz="6" w:space="0" w:color="auto"/>
              <w:bottom w:val="single" w:sz="6" w:space="0" w:color="auto"/>
              <w:right w:val="single" w:sz="6" w:space="0" w:color="auto"/>
            </w:tcBorders>
          </w:tcPr>
          <w:p w14:paraId="7FA49824" w14:textId="77777777" w:rsidR="00D957E0" w:rsidRPr="008E6DF5" w:rsidRDefault="009342C9" w:rsidP="00BB3684">
            <w:pPr>
              <w:keepNext/>
              <w:tabs>
                <w:tab w:val="left" w:pos="426"/>
              </w:tabs>
              <w:rPr>
                <w:noProof/>
                <w:color w:val="3366FF"/>
              </w:rPr>
            </w:pPr>
            <w:r w:rsidRPr="008E6DF5">
              <w:rPr>
                <w:noProof/>
                <w:color w:val="3366FF"/>
              </w:rPr>
              <w:t>K</w:t>
            </w:r>
            <w:r w:rsidR="00D957E0" w:rsidRPr="008E6DF5">
              <w:rPr>
                <w:noProof/>
                <w:color w:val="3366FF"/>
              </w:rPr>
              <w:t>ode:</w:t>
            </w:r>
          </w:p>
        </w:tc>
      </w:tr>
      <w:tr w:rsidR="00D957E0" w:rsidRPr="008E6DF5" w14:paraId="09F30E53" w14:textId="77777777" w:rsidTr="00BB3684">
        <w:trPr>
          <w:cantSplit/>
        </w:trPr>
        <w:tc>
          <w:tcPr>
            <w:tcW w:w="4503" w:type="dxa"/>
            <w:tcBorders>
              <w:top w:val="single" w:sz="6" w:space="0" w:color="auto"/>
              <w:left w:val="single" w:sz="6" w:space="0" w:color="auto"/>
              <w:bottom w:val="single" w:sz="6" w:space="0" w:color="auto"/>
              <w:right w:val="single" w:sz="6" w:space="0" w:color="auto"/>
            </w:tcBorders>
          </w:tcPr>
          <w:p w14:paraId="5182361B" w14:textId="77777777" w:rsidR="00D957E0" w:rsidRPr="008E6DF5" w:rsidRDefault="00633544" w:rsidP="00B83F06">
            <w:pPr>
              <w:tabs>
                <w:tab w:val="left" w:pos="426"/>
              </w:tabs>
              <w:ind w:left="426" w:hanging="426"/>
              <w:rPr>
                <w:noProof/>
                <w:color w:val="3366FF"/>
              </w:rPr>
            </w:pPr>
            <w:r>
              <w:rPr>
                <w:noProof/>
                <w:color w:val="3366FF"/>
              </w:rPr>
              <w:t>4</w:t>
            </w:r>
            <w:r w:rsidR="00D957E0" w:rsidRPr="008E6DF5">
              <w:rPr>
                <w:noProof/>
                <w:color w:val="3366FF"/>
              </w:rPr>
              <w:t>.</w:t>
            </w:r>
            <w:r w:rsidR="00D957E0" w:rsidRPr="008E6DF5">
              <w:rPr>
                <w:noProof/>
                <w:color w:val="3366FF"/>
              </w:rPr>
              <w:tab/>
            </w:r>
            <w:r w:rsidR="009342C9" w:rsidRPr="008E6DF5">
              <w:rPr>
                <w:noProof/>
                <w:color w:val="3366FF"/>
              </w:rPr>
              <w:t xml:space="preserve">Bed patienten om tilladelse til at se hans kliniske data fra andre </w:t>
            </w:r>
            <w:r w:rsidR="00B83F06" w:rsidRPr="008E6DF5">
              <w:rPr>
                <w:noProof/>
                <w:color w:val="3366FF"/>
              </w:rPr>
              <w:t>organisationer, fx</w:t>
            </w:r>
            <w:r w:rsidR="009342C9" w:rsidRPr="008E6DF5">
              <w:rPr>
                <w:noProof/>
                <w:color w:val="3366FF"/>
              </w:rPr>
              <w:t xml:space="preserve"> praktiserende læge. Registrer tilladelsen.</w:t>
            </w:r>
            <w:r w:rsidR="00D957E0" w:rsidRPr="008E6DF5">
              <w:rPr>
                <w:noProof/>
                <w:color w:val="3366FF"/>
              </w:rPr>
              <w:t xml:space="preserve"> </w:t>
            </w:r>
          </w:p>
        </w:tc>
        <w:tc>
          <w:tcPr>
            <w:tcW w:w="3260" w:type="dxa"/>
            <w:tcBorders>
              <w:top w:val="single" w:sz="6" w:space="0" w:color="auto"/>
              <w:left w:val="single" w:sz="6" w:space="0" w:color="auto"/>
              <w:bottom w:val="single" w:sz="6" w:space="0" w:color="auto"/>
              <w:right w:val="single" w:sz="6" w:space="0" w:color="auto"/>
            </w:tcBorders>
          </w:tcPr>
          <w:p w14:paraId="0B628394" w14:textId="77777777" w:rsidR="00D957E0" w:rsidRPr="008E6DF5" w:rsidRDefault="00D957E0" w:rsidP="00BB3684">
            <w:pPr>
              <w:ind w:left="-8" w:firstLine="8"/>
              <w:rPr>
                <w:noProof/>
                <w:color w:val="3366FF"/>
              </w:rPr>
            </w:pPr>
          </w:p>
        </w:tc>
        <w:tc>
          <w:tcPr>
            <w:tcW w:w="759" w:type="dxa"/>
            <w:tcBorders>
              <w:top w:val="single" w:sz="6" w:space="0" w:color="auto"/>
              <w:left w:val="single" w:sz="6" w:space="0" w:color="auto"/>
              <w:bottom w:val="single" w:sz="6" w:space="0" w:color="auto"/>
              <w:right w:val="single" w:sz="6" w:space="0" w:color="auto"/>
            </w:tcBorders>
          </w:tcPr>
          <w:p w14:paraId="5D5E691B" w14:textId="77777777" w:rsidR="00D957E0" w:rsidRPr="008E6DF5" w:rsidRDefault="00D957E0" w:rsidP="00BB3684">
            <w:pPr>
              <w:ind w:left="-8" w:firstLine="8"/>
              <w:rPr>
                <w:noProof/>
                <w:color w:val="3366FF"/>
              </w:rPr>
            </w:pPr>
          </w:p>
        </w:tc>
      </w:tr>
      <w:tr w:rsidR="00D957E0" w:rsidRPr="008E6DF5" w14:paraId="0592034E" w14:textId="77777777" w:rsidTr="00BB3684">
        <w:trPr>
          <w:cantSplit/>
        </w:trPr>
        <w:tc>
          <w:tcPr>
            <w:tcW w:w="4503" w:type="dxa"/>
            <w:tcBorders>
              <w:top w:val="single" w:sz="6" w:space="0" w:color="auto"/>
              <w:left w:val="single" w:sz="6" w:space="0" w:color="auto"/>
              <w:bottom w:val="single" w:sz="6" w:space="0" w:color="auto"/>
              <w:right w:val="single" w:sz="6" w:space="0" w:color="auto"/>
            </w:tcBorders>
          </w:tcPr>
          <w:p w14:paraId="4C792DA4" w14:textId="77777777" w:rsidR="00D957E0" w:rsidRPr="008E6DF5" w:rsidRDefault="00633544" w:rsidP="00B83F06">
            <w:pPr>
              <w:tabs>
                <w:tab w:val="left" w:pos="426"/>
              </w:tabs>
              <w:ind w:left="426" w:hanging="426"/>
              <w:rPr>
                <w:noProof/>
                <w:color w:val="3366FF"/>
              </w:rPr>
            </w:pPr>
            <w:r>
              <w:rPr>
                <w:noProof/>
                <w:color w:val="3366FF"/>
              </w:rPr>
              <w:t>5</w:t>
            </w:r>
            <w:r w:rsidR="00D957E0" w:rsidRPr="008E6DF5">
              <w:rPr>
                <w:noProof/>
                <w:color w:val="3366FF"/>
              </w:rPr>
              <w:t>.</w:t>
            </w:r>
            <w:r w:rsidR="00D957E0" w:rsidRPr="008E6DF5">
              <w:rPr>
                <w:noProof/>
                <w:color w:val="3366FF"/>
              </w:rPr>
              <w:tab/>
            </w:r>
            <w:r w:rsidR="00B83F06" w:rsidRPr="008E6DF5">
              <w:rPr>
                <w:noProof/>
                <w:color w:val="3366FF"/>
              </w:rPr>
              <w:t>Systemet viser kun data som patienten har givet tilladelse til. Se også kravnoten om rettigheder under H1</w:t>
            </w:r>
            <w:r w:rsidR="00D957E0" w:rsidRPr="008E6DF5">
              <w:rPr>
                <w:noProof/>
                <w:color w:val="3366FF"/>
              </w:rPr>
              <w:t>.</w:t>
            </w:r>
          </w:p>
        </w:tc>
        <w:tc>
          <w:tcPr>
            <w:tcW w:w="3260" w:type="dxa"/>
            <w:tcBorders>
              <w:top w:val="single" w:sz="6" w:space="0" w:color="auto"/>
              <w:left w:val="single" w:sz="6" w:space="0" w:color="auto"/>
              <w:bottom w:val="single" w:sz="6" w:space="0" w:color="auto"/>
              <w:right w:val="single" w:sz="6" w:space="0" w:color="auto"/>
            </w:tcBorders>
          </w:tcPr>
          <w:p w14:paraId="5FD8BBDA" w14:textId="77777777" w:rsidR="00D957E0" w:rsidRPr="008E6DF5" w:rsidRDefault="00D957E0" w:rsidP="00BB3684">
            <w:pPr>
              <w:ind w:left="-8" w:firstLine="8"/>
              <w:rPr>
                <w:noProof/>
                <w:color w:val="3366FF"/>
              </w:rPr>
            </w:pPr>
          </w:p>
        </w:tc>
        <w:tc>
          <w:tcPr>
            <w:tcW w:w="759" w:type="dxa"/>
            <w:tcBorders>
              <w:top w:val="single" w:sz="6" w:space="0" w:color="auto"/>
              <w:left w:val="single" w:sz="6" w:space="0" w:color="auto"/>
              <w:bottom w:val="single" w:sz="6" w:space="0" w:color="auto"/>
              <w:right w:val="single" w:sz="6" w:space="0" w:color="auto"/>
            </w:tcBorders>
          </w:tcPr>
          <w:p w14:paraId="18AB7AC8" w14:textId="77777777" w:rsidR="00D957E0" w:rsidRPr="008E6DF5" w:rsidRDefault="00D957E0" w:rsidP="00BB3684">
            <w:pPr>
              <w:ind w:left="-8" w:firstLine="8"/>
              <w:rPr>
                <w:noProof/>
                <w:color w:val="3366FF"/>
              </w:rPr>
            </w:pPr>
          </w:p>
        </w:tc>
      </w:tr>
    </w:tbl>
    <w:p w14:paraId="4D958719" w14:textId="77777777" w:rsidR="0065124F" w:rsidRPr="008E6DF5" w:rsidRDefault="0065124F">
      <w:pPr>
        <w:rPr>
          <w:noProof/>
        </w:rPr>
      </w:pPr>
    </w:p>
    <w:p w14:paraId="7C6CBA06" w14:textId="77777777" w:rsidR="0065124F" w:rsidRPr="008E6DF5" w:rsidRDefault="0065124F" w:rsidP="00436D5F">
      <w:pPr>
        <w:pStyle w:val="Heading2"/>
        <w:pageBreakBefore/>
        <w:rPr>
          <w:noProof/>
        </w:rPr>
      </w:pPr>
      <w:bookmarkStart w:id="138" w:name="_Toc347865083"/>
      <w:bookmarkStart w:id="139" w:name="_Toc52818211"/>
      <w:r w:rsidRPr="008E6DF5">
        <w:rPr>
          <w:noProof/>
        </w:rPr>
        <w:lastRenderedPageBreak/>
        <w:t>Sikring mod trusler</w:t>
      </w:r>
      <w:bookmarkEnd w:id="138"/>
      <w:bookmarkEnd w:id="139"/>
      <w:r w:rsidRPr="008E6DF5">
        <w:rPr>
          <w:noProof/>
        </w:rPr>
        <w:t xml:space="preserve"> </w:t>
      </w:r>
    </w:p>
    <w:p w14:paraId="72296041" w14:textId="77777777" w:rsidR="00411E12" w:rsidRPr="008E6DF5" w:rsidRDefault="007544AA">
      <w:pPr>
        <w:rPr>
          <w:noProof/>
        </w:rPr>
      </w:pPr>
      <w:r w:rsidRPr="008E6DF5">
        <w:rPr>
          <w:noProof/>
          <w:sz w:val="24"/>
          <w:szCs w:val="24"/>
          <w:highlight w:val="yellow"/>
        </w:rPr>
        <w:t>Alternativ 1:</w:t>
      </w:r>
      <w:r w:rsidRPr="008E6DF5">
        <w:rPr>
          <w:noProof/>
        </w:rPr>
        <w:t xml:space="preserve"> </w:t>
      </w:r>
    </w:p>
    <w:p w14:paraId="385E82FE" w14:textId="77777777" w:rsidR="0065124F" w:rsidRPr="008E6DF5" w:rsidRDefault="0065124F">
      <w:pPr>
        <w:rPr>
          <w:noProof/>
        </w:rPr>
      </w:pPr>
      <w:r w:rsidRPr="008E6DF5">
        <w:rPr>
          <w:noProof/>
        </w:rPr>
        <w:t>En risikovurdering har vist at følgende trusler er alvorlige</w:t>
      </w:r>
      <w:r w:rsidR="007544AA" w:rsidRPr="008E6DF5">
        <w:rPr>
          <w:noProof/>
        </w:rPr>
        <w:t>. S</w:t>
      </w:r>
      <w:r w:rsidRPr="008E6DF5">
        <w:rPr>
          <w:noProof/>
        </w:rPr>
        <w:t>ystemet skal beskytte mod dem.</w:t>
      </w:r>
    </w:p>
    <w:p w14:paraId="1CD41AF9"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2586D25C" w14:textId="77777777" w:rsidTr="003534C2">
        <w:trPr>
          <w:cantSplit/>
          <w:tblHeader/>
        </w:trPr>
        <w:tc>
          <w:tcPr>
            <w:tcW w:w="4503" w:type="dxa"/>
            <w:shd w:val="clear" w:color="auto" w:fill="auto"/>
          </w:tcPr>
          <w:p w14:paraId="101B8DFD" w14:textId="00CAB95F" w:rsidR="0065124F" w:rsidRPr="008E6DF5" w:rsidRDefault="00ED6F91" w:rsidP="003534C2">
            <w:pPr>
              <w:keepNext/>
              <w:tabs>
                <w:tab w:val="left" w:pos="426"/>
              </w:tabs>
              <w:rPr>
                <w:noProof/>
              </w:rPr>
            </w:pPr>
            <w:r>
              <w:rPr>
                <w:noProof/>
              </w:rPr>
              <w:t>Beskyt mod</w:t>
            </w:r>
            <w:r w:rsidR="0065124F" w:rsidRPr="008E6DF5">
              <w:rPr>
                <w:noProof/>
              </w:rPr>
              <w:t>:</w:t>
            </w:r>
          </w:p>
        </w:tc>
        <w:tc>
          <w:tcPr>
            <w:tcW w:w="3260" w:type="dxa"/>
            <w:shd w:val="clear" w:color="auto" w:fill="auto"/>
          </w:tcPr>
          <w:p w14:paraId="0C22D9FC" w14:textId="77777777" w:rsidR="0065124F" w:rsidRPr="008E6DF5" w:rsidRDefault="0065124F" w:rsidP="003534C2">
            <w:pPr>
              <w:keepNext/>
              <w:tabs>
                <w:tab w:val="left" w:pos="426"/>
              </w:tabs>
              <w:rPr>
                <w:noProof/>
              </w:rPr>
            </w:pPr>
            <w:r w:rsidRPr="008E6DF5">
              <w:rPr>
                <w:noProof/>
              </w:rPr>
              <w:t>Eksempel på løsning:</w:t>
            </w:r>
          </w:p>
        </w:tc>
        <w:tc>
          <w:tcPr>
            <w:tcW w:w="759" w:type="dxa"/>
            <w:shd w:val="clear" w:color="auto" w:fill="auto"/>
          </w:tcPr>
          <w:p w14:paraId="30115F6E" w14:textId="77777777" w:rsidR="0065124F" w:rsidRPr="008E6DF5" w:rsidRDefault="0065124F" w:rsidP="003534C2">
            <w:pPr>
              <w:keepNext/>
              <w:tabs>
                <w:tab w:val="left" w:pos="426"/>
              </w:tabs>
              <w:rPr>
                <w:noProof/>
              </w:rPr>
            </w:pPr>
            <w:r w:rsidRPr="008E6DF5">
              <w:rPr>
                <w:noProof/>
              </w:rPr>
              <w:t>Kode:</w:t>
            </w:r>
          </w:p>
        </w:tc>
      </w:tr>
      <w:tr w:rsidR="0065124F" w:rsidRPr="008E6DF5" w14:paraId="02BD6F55" w14:textId="77777777" w:rsidTr="003534C2">
        <w:trPr>
          <w:cantSplit/>
          <w:tblHeader/>
        </w:trPr>
        <w:tc>
          <w:tcPr>
            <w:tcW w:w="4503" w:type="dxa"/>
            <w:shd w:val="clear" w:color="auto" w:fill="auto"/>
          </w:tcPr>
          <w:p w14:paraId="4040CD44" w14:textId="77777777" w:rsidR="0065124F" w:rsidRPr="008E6DF5" w:rsidRDefault="0065124F" w:rsidP="003534C2">
            <w:pPr>
              <w:tabs>
                <w:tab w:val="left" w:pos="426"/>
              </w:tabs>
              <w:ind w:left="426" w:hanging="426"/>
              <w:rPr>
                <w:noProof/>
              </w:rPr>
            </w:pPr>
            <w:r w:rsidRPr="008E6DF5">
              <w:rPr>
                <w:noProof/>
              </w:rPr>
              <w:t>1.</w:t>
            </w:r>
            <w:r w:rsidRPr="008E6DF5">
              <w:rPr>
                <w:noProof/>
              </w:rPr>
              <w:tab/>
              <w:t>At uvedkommende skaffer sig administrator</w:t>
            </w:r>
            <w:r w:rsidRPr="008E6DF5">
              <w:rPr>
                <w:noProof/>
              </w:rPr>
              <w:softHyphen/>
              <w:t>rettigheder via internettet (hacking).</w:t>
            </w:r>
          </w:p>
        </w:tc>
        <w:tc>
          <w:tcPr>
            <w:tcW w:w="3260" w:type="dxa"/>
            <w:shd w:val="clear" w:color="auto" w:fill="auto"/>
          </w:tcPr>
          <w:p w14:paraId="110F8C3D" w14:textId="77777777" w:rsidR="0065124F" w:rsidRPr="008E6DF5" w:rsidRDefault="0065124F" w:rsidP="003534C2">
            <w:pPr>
              <w:ind w:left="-8" w:firstLine="8"/>
              <w:rPr>
                <w:noProof/>
              </w:rPr>
            </w:pPr>
            <w:r w:rsidRPr="008E6DF5">
              <w:rPr>
                <w:noProof/>
              </w:rPr>
              <w:t>Rettighederne kan kun benyttes internt.</w:t>
            </w:r>
          </w:p>
        </w:tc>
        <w:tc>
          <w:tcPr>
            <w:tcW w:w="759" w:type="dxa"/>
            <w:shd w:val="clear" w:color="auto" w:fill="auto"/>
          </w:tcPr>
          <w:p w14:paraId="1C83AE2B" w14:textId="77777777" w:rsidR="0065124F" w:rsidRPr="008E6DF5" w:rsidRDefault="0065124F" w:rsidP="003534C2">
            <w:pPr>
              <w:ind w:left="-8" w:firstLine="8"/>
              <w:rPr>
                <w:noProof/>
              </w:rPr>
            </w:pPr>
          </w:p>
        </w:tc>
      </w:tr>
      <w:tr w:rsidR="0065124F" w:rsidRPr="008E6DF5" w14:paraId="55485B08" w14:textId="77777777" w:rsidTr="003534C2">
        <w:trPr>
          <w:cantSplit/>
          <w:tblHeader/>
        </w:trPr>
        <w:tc>
          <w:tcPr>
            <w:tcW w:w="4503" w:type="dxa"/>
            <w:shd w:val="clear" w:color="auto" w:fill="auto"/>
          </w:tcPr>
          <w:p w14:paraId="3864BCD6" w14:textId="77777777" w:rsidR="0065124F" w:rsidRPr="008E6DF5" w:rsidRDefault="0065124F" w:rsidP="003534C2">
            <w:pPr>
              <w:tabs>
                <w:tab w:val="left" w:pos="426"/>
              </w:tabs>
              <w:ind w:left="426" w:hanging="426"/>
              <w:rPr>
                <w:noProof/>
              </w:rPr>
            </w:pPr>
            <w:r w:rsidRPr="008E6DF5">
              <w:rPr>
                <w:noProof/>
              </w:rPr>
              <w:t>2.</w:t>
            </w:r>
            <w:r w:rsidRPr="008E6DF5">
              <w:rPr>
                <w:noProof/>
              </w:rPr>
              <w:tab/>
              <w:t>Wire-tapping af password</w:t>
            </w:r>
            <w:r w:rsidR="00C430C8" w:rsidRPr="008E6DF5">
              <w:rPr>
                <w:noProof/>
              </w:rPr>
              <w:t>s</w:t>
            </w:r>
            <w:r w:rsidR="00B83F06" w:rsidRPr="008E6DF5">
              <w:rPr>
                <w:noProof/>
              </w:rPr>
              <w:t xml:space="preserve"> eller data</w:t>
            </w:r>
            <w:r w:rsidRPr="008E6DF5">
              <w:rPr>
                <w:noProof/>
              </w:rPr>
              <w:t>.</w:t>
            </w:r>
          </w:p>
        </w:tc>
        <w:tc>
          <w:tcPr>
            <w:tcW w:w="3260" w:type="dxa"/>
            <w:shd w:val="clear" w:color="auto" w:fill="auto"/>
          </w:tcPr>
          <w:p w14:paraId="0BAD36FD" w14:textId="77777777" w:rsidR="0065124F" w:rsidRPr="008E6DF5" w:rsidRDefault="00B83F06" w:rsidP="003534C2">
            <w:pPr>
              <w:ind w:left="-8" w:firstLine="8"/>
              <w:rPr>
                <w:noProof/>
              </w:rPr>
            </w:pPr>
            <w:r w:rsidRPr="008E6DF5">
              <w:rPr>
                <w:noProof/>
              </w:rPr>
              <w:t>Kryptering</w:t>
            </w:r>
            <w:r w:rsidR="0065124F" w:rsidRPr="008E6DF5">
              <w:rPr>
                <w:noProof/>
              </w:rPr>
              <w:t>.</w:t>
            </w:r>
          </w:p>
        </w:tc>
        <w:tc>
          <w:tcPr>
            <w:tcW w:w="759" w:type="dxa"/>
            <w:shd w:val="clear" w:color="auto" w:fill="auto"/>
          </w:tcPr>
          <w:p w14:paraId="0F2338D7" w14:textId="77777777" w:rsidR="0065124F" w:rsidRPr="008E6DF5" w:rsidRDefault="0065124F" w:rsidP="003534C2">
            <w:pPr>
              <w:ind w:left="-8" w:firstLine="8"/>
              <w:rPr>
                <w:noProof/>
              </w:rPr>
            </w:pPr>
          </w:p>
        </w:tc>
      </w:tr>
      <w:tr w:rsidR="00C430C8" w:rsidRPr="008E6DF5" w14:paraId="0B92A225" w14:textId="77777777" w:rsidTr="003534C2">
        <w:trPr>
          <w:cantSplit/>
          <w:tblHeader/>
        </w:trPr>
        <w:tc>
          <w:tcPr>
            <w:tcW w:w="4503" w:type="dxa"/>
            <w:shd w:val="clear" w:color="auto" w:fill="auto"/>
          </w:tcPr>
          <w:p w14:paraId="53D93452" w14:textId="77777777" w:rsidR="00C430C8" w:rsidRPr="008E6DF5" w:rsidRDefault="00C430C8" w:rsidP="003534C2">
            <w:pPr>
              <w:tabs>
                <w:tab w:val="left" w:pos="426"/>
              </w:tabs>
              <w:ind w:left="426" w:hanging="426"/>
              <w:rPr>
                <w:noProof/>
              </w:rPr>
            </w:pPr>
            <w:r w:rsidRPr="008E6DF5">
              <w:rPr>
                <w:noProof/>
              </w:rPr>
              <w:t>3.</w:t>
            </w:r>
            <w:r w:rsidRPr="008E6DF5">
              <w:rPr>
                <w:noProof/>
              </w:rPr>
              <w:tab/>
              <w:t>En angriber prøver alle mulige passwords med et særligt program.</w:t>
            </w:r>
          </w:p>
        </w:tc>
        <w:tc>
          <w:tcPr>
            <w:tcW w:w="3260" w:type="dxa"/>
            <w:shd w:val="clear" w:color="auto" w:fill="auto"/>
          </w:tcPr>
          <w:p w14:paraId="4EB915A4" w14:textId="77777777" w:rsidR="00C430C8" w:rsidRPr="008E6DF5" w:rsidRDefault="00C430C8" w:rsidP="003534C2">
            <w:pPr>
              <w:ind w:left="-8" w:firstLine="8"/>
              <w:rPr>
                <w:noProof/>
              </w:rPr>
            </w:pPr>
            <w:r w:rsidRPr="008E6DF5">
              <w:rPr>
                <w:noProof/>
              </w:rPr>
              <w:t>Passwords skal være mindst 9 tegn med både store og små … (besværligt).</w:t>
            </w:r>
          </w:p>
          <w:p w14:paraId="2D8004FA" w14:textId="77777777" w:rsidR="00C430C8" w:rsidRPr="008E6DF5" w:rsidRDefault="00C430C8" w:rsidP="003534C2">
            <w:pPr>
              <w:ind w:left="-8" w:firstLine="8"/>
              <w:rPr>
                <w:noProof/>
              </w:rPr>
            </w:pPr>
            <w:r w:rsidRPr="008E6DF5">
              <w:rPr>
                <w:noProof/>
              </w:rPr>
              <w:t>Eller: mindst 5 sekunder mellem to log</w:t>
            </w:r>
            <w:r w:rsidR="00AD20ED" w:rsidRPr="008E6DF5">
              <w:rPr>
                <w:noProof/>
              </w:rPr>
              <w:t>-</w:t>
            </w:r>
            <w:r w:rsidRPr="008E6DF5">
              <w:rPr>
                <w:noProof/>
              </w:rPr>
              <w:t>in</w:t>
            </w:r>
            <w:r w:rsidR="00AD20ED" w:rsidRPr="008E6DF5">
              <w:rPr>
                <w:noProof/>
              </w:rPr>
              <w:t xml:space="preserve"> </w:t>
            </w:r>
            <w:r w:rsidRPr="008E6DF5">
              <w:rPr>
                <w:noProof/>
              </w:rPr>
              <w:t>forsøg.</w:t>
            </w:r>
          </w:p>
          <w:p w14:paraId="234BC0D7" w14:textId="77777777" w:rsidR="00C430C8" w:rsidRPr="008E6DF5" w:rsidRDefault="00C430C8" w:rsidP="006D2256">
            <w:pPr>
              <w:ind w:left="-8" w:firstLine="8"/>
              <w:rPr>
                <w:noProof/>
              </w:rPr>
            </w:pPr>
            <w:r w:rsidRPr="008E6DF5">
              <w:rPr>
                <w:noProof/>
              </w:rPr>
              <w:t>Eller: Blok</w:t>
            </w:r>
            <w:r w:rsidR="006D2256" w:rsidRPr="008E6DF5">
              <w:rPr>
                <w:noProof/>
              </w:rPr>
              <w:t>é</w:t>
            </w:r>
            <w:r w:rsidRPr="008E6DF5">
              <w:rPr>
                <w:noProof/>
              </w:rPr>
              <w:t>r adgang efter 3 forsøg.</w:t>
            </w:r>
          </w:p>
        </w:tc>
        <w:tc>
          <w:tcPr>
            <w:tcW w:w="759" w:type="dxa"/>
            <w:shd w:val="clear" w:color="auto" w:fill="auto"/>
          </w:tcPr>
          <w:p w14:paraId="2C31BFAA" w14:textId="77777777" w:rsidR="00C430C8" w:rsidRPr="008E6DF5" w:rsidRDefault="00C430C8" w:rsidP="003534C2">
            <w:pPr>
              <w:ind w:left="-8" w:firstLine="8"/>
              <w:rPr>
                <w:noProof/>
              </w:rPr>
            </w:pPr>
          </w:p>
        </w:tc>
      </w:tr>
      <w:tr w:rsidR="00C430C8" w:rsidRPr="008E6DF5" w14:paraId="00AD44E0" w14:textId="77777777" w:rsidTr="003534C2">
        <w:trPr>
          <w:cantSplit/>
          <w:tblHeader/>
        </w:trPr>
        <w:tc>
          <w:tcPr>
            <w:tcW w:w="4503" w:type="dxa"/>
            <w:shd w:val="clear" w:color="auto" w:fill="auto"/>
          </w:tcPr>
          <w:p w14:paraId="13632090" w14:textId="77777777" w:rsidR="00C430C8" w:rsidRPr="008E6DF5" w:rsidRDefault="00C430C8" w:rsidP="003534C2">
            <w:pPr>
              <w:tabs>
                <w:tab w:val="left" w:pos="426"/>
              </w:tabs>
              <w:ind w:left="426" w:hanging="426"/>
              <w:rPr>
                <w:noProof/>
              </w:rPr>
            </w:pPr>
            <w:r w:rsidRPr="008E6DF5">
              <w:rPr>
                <w:noProof/>
              </w:rPr>
              <w:t>4.</w:t>
            </w:r>
            <w:r w:rsidRPr="008E6DF5">
              <w:rPr>
                <w:noProof/>
              </w:rPr>
              <w:tab/>
              <w:t>SQL injection (</w:t>
            </w:r>
            <w:r w:rsidR="00753B31" w:rsidRPr="008E6DF5">
              <w:rPr>
                <w:noProof/>
              </w:rPr>
              <w:t xml:space="preserve">angriberen indtaster en database-kommando hvor </w:t>
            </w:r>
            <w:r w:rsidR="0088194D" w:rsidRPr="008E6DF5">
              <w:rPr>
                <w:noProof/>
              </w:rPr>
              <w:t>systeme</w:t>
            </w:r>
            <w:r w:rsidR="003476B4" w:rsidRPr="008E6DF5">
              <w:rPr>
                <w:noProof/>
              </w:rPr>
              <w:t>t</w:t>
            </w:r>
            <w:r w:rsidR="0088194D" w:rsidRPr="008E6DF5">
              <w:rPr>
                <w:noProof/>
              </w:rPr>
              <w:t xml:space="preserve"> forventer fx</w:t>
            </w:r>
            <w:r w:rsidRPr="008E6DF5">
              <w:rPr>
                <w:noProof/>
              </w:rPr>
              <w:t xml:space="preserve"> et personnavn</w:t>
            </w:r>
            <w:r w:rsidR="0088194D" w:rsidRPr="008E6DF5">
              <w:rPr>
                <w:noProof/>
              </w:rPr>
              <w:t>. Resultatet er at</w:t>
            </w:r>
            <w:r w:rsidR="00753B31" w:rsidRPr="008E6DF5">
              <w:rPr>
                <w:noProof/>
              </w:rPr>
              <w:t xml:space="preserve"> systemet udfører</w:t>
            </w:r>
            <w:r w:rsidRPr="008E6DF5">
              <w:rPr>
                <w:noProof/>
              </w:rPr>
              <w:t xml:space="preserve"> </w:t>
            </w:r>
            <w:r w:rsidR="0088194D" w:rsidRPr="008E6DF5">
              <w:rPr>
                <w:noProof/>
              </w:rPr>
              <w:t>database-</w:t>
            </w:r>
            <w:r w:rsidRPr="008E6DF5">
              <w:rPr>
                <w:noProof/>
              </w:rPr>
              <w:t>kommando</w:t>
            </w:r>
            <w:r w:rsidR="00753B31" w:rsidRPr="008E6DF5">
              <w:rPr>
                <w:noProof/>
              </w:rPr>
              <w:t>en</w:t>
            </w:r>
            <w:r w:rsidRPr="008E6DF5">
              <w:rPr>
                <w:noProof/>
              </w:rPr>
              <w:t>).</w:t>
            </w:r>
          </w:p>
        </w:tc>
        <w:tc>
          <w:tcPr>
            <w:tcW w:w="3260" w:type="dxa"/>
            <w:shd w:val="clear" w:color="auto" w:fill="auto"/>
          </w:tcPr>
          <w:p w14:paraId="5CE4F3DA" w14:textId="77777777" w:rsidR="00C430C8" w:rsidRPr="008E6DF5" w:rsidRDefault="00C430C8" w:rsidP="003534C2">
            <w:pPr>
              <w:ind w:left="-8" w:firstLine="8"/>
              <w:rPr>
                <w:noProof/>
              </w:rPr>
            </w:pPr>
          </w:p>
        </w:tc>
        <w:tc>
          <w:tcPr>
            <w:tcW w:w="759" w:type="dxa"/>
            <w:shd w:val="clear" w:color="auto" w:fill="auto"/>
          </w:tcPr>
          <w:p w14:paraId="566BCD3B" w14:textId="77777777" w:rsidR="00C430C8" w:rsidRPr="008E6DF5" w:rsidRDefault="00C430C8" w:rsidP="003534C2">
            <w:pPr>
              <w:ind w:left="-8" w:firstLine="8"/>
              <w:rPr>
                <w:noProof/>
              </w:rPr>
            </w:pPr>
          </w:p>
        </w:tc>
      </w:tr>
      <w:tr w:rsidR="00B11CE4" w:rsidRPr="008E6DF5" w14:paraId="0839DFFE" w14:textId="77777777" w:rsidTr="003534C2">
        <w:trPr>
          <w:cantSplit/>
          <w:tblHeader/>
        </w:trPr>
        <w:tc>
          <w:tcPr>
            <w:tcW w:w="4503" w:type="dxa"/>
            <w:shd w:val="clear" w:color="auto" w:fill="auto"/>
          </w:tcPr>
          <w:p w14:paraId="12380332" w14:textId="77777777" w:rsidR="00B11CE4" w:rsidRPr="008E6DF5" w:rsidRDefault="00B11CE4" w:rsidP="003534C2">
            <w:pPr>
              <w:tabs>
                <w:tab w:val="left" w:pos="426"/>
              </w:tabs>
              <w:ind w:left="426" w:hanging="426"/>
              <w:rPr>
                <w:noProof/>
              </w:rPr>
            </w:pPr>
            <w:r w:rsidRPr="00A608F2">
              <w:rPr>
                <w:noProof/>
                <w:lang w:val="en-GB"/>
              </w:rPr>
              <w:t>5.</w:t>
            </w:r>
            <w:r w:rsidR="00411E12" w:rsidRPr="00A608F2">
              <w:rPr>
                <w:noProof/>
                <w:lang w:val="en-GB"/>
              </w:rPr>
              <w:tab/>
              <w:t xml:space="preserve">DoS angreb (Denial of Service). </w:t>
            </w:r>
            <w:r w:rsidR="00411E12" w:rsidRPr="008E6DF5">
              <w:rPr>
                <w:noProof/>
              </w:rPr>
              <w:t>En angriber sender så mange forespørgsler til systemet at det lammes.</w:t>
            </w:r>
          </w:p>
        </w:tc>
        <w:tc>
          <w:tcPr>
            <w:tcW w:w="3260" w:type="dxa"/>
            <w:shd w:val="clear" w:color="auto" w:fill="auto"/>
          </w:tcPr>
          <w:p w14:paraId="09DF4306" w14:textId="77777777" w:rsidR="00B11CE4" w:rsidRPr="008E6DF5" w:rsidRDefault="00B11CE4" w:rsidP="003534C2">
            <w:pPr>
              <w:ind w:left="-8" w:firstLine="8"/>
              <w:rPr>
                <w:noProof/>
              </w:rPr>
            </w:pPr>
          </w:p>
        </w:tc>
        <w:tc>
          <w:tcPr>
            <w:tcW w:w="759" w:type="dxa"/>
            <w:shd w:val="clear" w:color="auto" w:fill="auto"/>
          </w:tcPr>
          <w:p w14:paraId="551B0273" w14:textId="77777777" w:rsidR="00B11CE4" w:rsidRPr="008E6DF5" w:rsidRDefault="00B11CE4" w:rsidP="003534C2">
            <w:pPr>
              <w:ind w:left="-8" w:firstLine="8"/>
              <w:rPr>
                <w:noProof/>
              </w:rPr>
            </w:pPr>
          </w:p>
        </w:tc>
      </w:tr>
      <w:tr w:rsidR="0065124F" w:rsidRPr="008E6DF5" w14:paraId="13710AB8" w14:textId="77777777" w:rsidTr="003534C2">
        <w:trPr>
          <w:cantSplit/>
          <w:tblHeader/>
        </w:trPr>
        <w:tc>
          <w:tcPr>
            <w:tcW w:w="4503" w:type="dxa"/>
            <w:shd w:val="clear" w:color="auto" w:fill="auto"/>
          </w:tcPr>
          <w:p w14:paraId="2F52C5C7" w14:textId="77777777" w:rsidR="0065124F" w:rsidRPr="008E6DF5" w:rsidRDefault="006D2256" w:rsidP="006D2256">
            <w:pPr>
              <w:tabs>
                <w:tab w:val="left" w:pos="426"/>
              </w:tabs>
              <w:ind w:left="426" w:hanging="426"/>
              <w:rPr>
                <w:noProof/>
              </w:rPr>
            </w:pPr>
            <w:r w:rsidRPr="008E6DF5">
              <w:rPr>
                <w:noProof/>
              </w:rPr>
              <w:t>6</w:t>
            </w:r>
            <w:r w:rsidR="0065124F" w:rsidRPr="008E6DF5">
              <w:rPr>
                <w:noProof/>
              </w:rPr>
              <w:t>.</w:t>
            </w:r>
            <w:r w:rsidR="0065124F" w:rsidRPr="008E6DF5">
              <w:rPr>
                <w:noProof/>
              </w:rPr>
              <w:tab/>
              <w:t>At uvedkommende får adgang til personoplys</w:t>
            </w:r>
            <w:r w:rsidR="00C430C8" w:rsidRPr="008E6DF5">
              <w:rPr>
                <w:noProof/>
              </w:rPr>
              <w:softHyphen/>
            </w:r>
            <w:r w:rsidR="0065124F" w:rsidRPr="008E6DF5">
              <w:rPr>
                <w:noProof/>
              </w:rPr>
              <w:t xml:space="preserve">ninger. </w:t>
            </w:r>
            <w:r w:rsidR="00C430C8" w:rsidRPr="008E6DF5">
              <w:rPr>
                <w:noProof/>
                <w:highlight w:val="yellow"/>
              </w:rPr>
              <w:t>For åbent krav</w:t>
            </w:r>
            <w:r w:rsidR="0065124F" w:rsidRPr="008E6DF5">
              <w:rPr>
                <w:noProof/>
                <w:highlight w:val="yellow"/>
              </w:rPr>
              <w:t>, se vejledning</w:t>
            </w:r>
            <w:r w:rsidR="00C430C8" w:rsidRPr="008E6DF5">
              <w:rPr>
                <w:noProof/>
                <w:highlight w:val="yellow"/>
              </w:rPr>
              <w:t>shæftet</w:t>
            </w:r>
            <w:r w:rsidR="0065124F" w:rsidRPr="008E6DF5">
              <w:rPr>
                <w:noProof/>
                <w:color w:val="FF0000"/>
              </w:rPr>
              <w:t>.</w:t>
            </w:r>
          </w:p>
        </w:tc>
        <w:tc>
          <w:tcPr>
            <w:tcW w:w="3260" w:type="dxa"/>
            <w:shd w:val="clear" w:color="auto" w:fill="auto"/>
          </w:tcPr>
          <w:p w14:paraId="157A271B" w14:textId="77777777" w:rsidR="0065124F" w:rsidRPr="008E6DF5" w:rsidRDefault="0065124F" w:rsidP="003534C2">
            <w:pPr>
              <w:ind w:left="-8" w:firstLine="8"/>
              <w:rPr>
                <w:noProof/>
              </w:rPr>
            </w:pPr>
          </w:p>
        </w:tc>
        <w:tc>
          <w:tcPr>
            <w:tcW w:w="759" w:type="dxa"/>
            <w:shd w:val="clear" w:color="auto" w:fill="auto"/>
          </w:tcPr>
          <w:p w14:paraId="0A3AF90C" w14:textId="77777777" w:rsidR="0065124F" w:rsidRPr="008E6DF5" w:rsidRDefault="0065124F" w:rsidP="003534C2">
            <w:pPr>
              <w:ind w:left="-8" w:firstLine="8"/>
              <w:rPr>
                <w:noProof/>
              </w:rPr>
            </w:pPr>
          </w:p>
        </w:tc>
      </w:tr>
      <w:tr w:rsidR="0065124F" w:rsidRPr="008E6DF5" w14:paraId="1746D307" w14:textId="77777777" w:rsidTr="003534C2">
        <w:trPr>
          <w:cantSplit/>
          <w:tblHeader/>
        </w:trPr>
        <w:tc>
          <w:tcPr>
            <w:tcW w:w="4503" w:type="dxa"/>
            <w:shd w:val="clear" w:color="auto" w:fill="auto"/>
          </w:tcPr>
          <w:p w14:paraId="72B4E1A6" w14:textId="77777777" w:rsidR="0065124F" w:rsidRPr="008E6DF5" w:rsidRDefault="006D2256" w:rsidP="006D2256">
            <w:pPr>
              <w:tabs>
                <w:tab w:val="left" w:pos="426"/>
              </w:tabs>
              <w:ind w:left="426" w:hanging="426"/>
              <w:rPr>
                <w:noProof/>
              </w:rPr>
            </w:pPr>
            <w:r w:rsidRPr="008E6DF5">
              <w:rPr>
                <w:noProof/>
              </w:rPr>
              <w:t>7</w:t>
            </w:r>
            <w:r w:rsidR="0065124F" w:rsidRPr="008E6DF5">
              <w:rPr>
                <w:noProof/>
              </w:rPr>
              <w:t>.</w:t>
            </w:r>
            <w:r w:rsidR="0065124F" w:rsidRPr="008E6DF5">
              <w:rPr>
                <w:noProof/>
              </w:rPr>
              <w:tab/>
            </w:r>
            <w:r w:rsidR="0065124F" w:rsidRPr="008E6DF5">
              <w:rPr>
                <w:noProof/>
                <w:color w:val="3366FF"/>
              </w:rPr>
              <w:t xml:space="preserve">Systemet skal overholde Lov om behandling af personoplysninger (Lov nr. 429 af 31. maj 2000). </w:t>
            </w:r>
            <w:r w:rsidR="00C430C8" w:rsidRPr="008E6DF5">
              <w:rPr>
                <w:noProof/>
                <w:color w:val="3366FF"/>
              </w:rPr>
              <w:br/>
            </w:r>
            <w:r w:rsidR="00C430C8" w:rsidRPr="008E6DF5">
              <w:rPr>
                <w:noProof/>
                <w:highlight w:val="yellow"/>
              </w:rPr>
              <w:t>OK, men kontroller at alle risici er dækket. S</w:t>
            </w:r>
            <w:r w:rsidR="0065124F" w:rsidRPr="008E6DF5">
              <w:rPr>
                <w:noProof/>
                <w:highlight w:val="yellow"/>
              </w:rPr>
              <w:t>e vejledning</w:t>
            </w:r>
            <w:r w:rsidR="00C430C8" w:rsidRPr="008E6DF5">
              <w:rPr>
                <w:noProof/>
                <w:highlight w:val="yellow"/>
              </w:rPr>
              <w:t>shæftet</w:t>
            </w:r>
            <w:r w:rsidR="0065124F" w:rsidRPr="008E6DF5">
              <w:rPr>
                <w:noProof/>
                <w:highlight w:val="yellow"/>
              </w:rPr>
              <w:t>).</w:t>
            </w:r>
          </w:p>
        </w:tc>
        <w:tc>
          <w:tcPr>
            <w:tcW w:w="3260" w:type="dxa"/>
            <w:shd w:val="clear" w:color="auto" w:fill="auto"/>
          </w:tcPr>
          <w:p w14:paraId="20418EF9" w14:textId="77777777" w:rsidR="0065124F" w:rsidRPr="008E6DF5" w:rsidRDefault="0065124F" w:rsidP="003534C2">
            <w:pPr>
              <w:ind w:left="-8" w:firstLine="8"/>
              <w:rPr>
                <w:noProof/>
              </w:rPr>
            </w:pPr>
          </w:p>
        </w:tc>
        <w:tc>
          <w:tcPr>
            <w:tcW w:w="759" w:type="dxa"/>
            <w:shd w:val="clear" w:color="auto" w:fill="auto"/>
          </w:tcPr>
          <w:p w14:paraId="0E16AF11" w14:textId="77777777" w:rsidR="0065124F" w:rsidRPr="008E6DF5" w:rsidRDefault="0065124F" w:rsidP="003534C2">
            <w:pPr>
              <w:ind w:left="-8" w:firstLine="8"/>
              <w:rPr>
                <w:noProof/>
              </w:rPr>
            </w:pPr>
          </w:p>
        </w:tc>
      </w:tr>
      <w:tr w:rsidR="00F67621" w:rsidRPr="008E6DF5" w14:paraId="116BAEF6" w14:textId="77777777" w:rsidTr="003534C2">
        <w:trPr>
          <w:cantSplit/>
          <w:tblHeader/>
        </w:trPr>
        <w:tc>
          <w:tcPr>
            <w:tcW w:w="4503" w:type="dxa"/>
            <w:shd w:val="clear" w:color="auto" w:fill="auto"/>
          </w:tcPr>
          <w:p w14:paraId="131A81B2" w14:textId="77777777" w:rsidR="00F67621" w:rsidRPr="008E6DF5" w:rsidRDefault="006D2256" w:rsidP="00EE390E">
            <w:pPr>
              <w:tabs>
                <w:tab w:val="left" w:pos="426"/>
              </w:tabs>
              <w:ind w:left="426" w:hanging="426"/>
              <w:rPr>
                <w:noProof/>
              </w:rPr>
            </w:pPr>
            <w:r w:rsidRPr="008E6DF5">
              <w:rPr>
                <w:noProof/>
              </w:rPr>
              <w:t>8</w:t>
            </w:r>
            <w:r w:rsidR="00F67621" w:rsidRPr="008E6DF5">
              <w:rPr>
                <w:noProof/>
              </w:rPr>
              <w:t>.</w:t>
            </w:r>
            <w:r w:rsidR="00F67621" w:rsidRPr="008E6DF5">
              <w:rPr>
                <w:noProof/>
              </w:rPr>
              <w:tab/>
              <w:t xml:space="preserve">Leverandøren </w:t>
            </w:r>
            <w:r w:rsidR="00EE390E">
              <w:rPr>
                <w:noProof/>
              </w:rPr>
              <w:t>følger</w:t>
            </w:r>
            <w:r w:rsidR="00F67621" w:rsidRPr="008E6DF5">
              <w:rPr>
                <w:noProof/>
              </w:rPr>
              <w:t xml:space="preserve"> løbende udviklingen på sikkerhedsområdet og levere</w:t>
            </w:r>
            <w:r w:rsidR="000776CF">
              <w:rPr>
                <w:noProof/>
              </w:rPr>
              <w:t>r</w:t>
            </w:r>
            <w:r w:rsidR="00F67621" w:rsidRPr="008E6DF5">
              <w:rPr>
                <w:noProof/>
              </w:rPr>
              <w:t xml:space="preserve"> de nødvendige beskyttelser.</w:t>
            </w:r>
          </w:p>
        </w:tc>
        <w:tc>
          <w:tcPr>
            <w:tcW w:w="3260" w:type="dxa"/>
            <w:shd w:val="clear" w:color="auto" w:fill="auto"/>
          </w:tcPr>
          <w:p w14:paraId="7AEE4E72" w14:textId="77777777" w:rsidR="00F67621" w:rsidRPr="008E6DF5" w:rsidRDefault="00F67621" w:rsidP="003534C2">
            <w:pPr>
              <w:ind w:left="-8" w:firstLine="8"/>
              <w:rPr>
                <w:noProof/>
              </w:rPr>
            </w:pPr>
          </w:p>
        </w:tc>
        <w:tc>
          <w:tcPr>
            <w:tcW w:w="759" w:type="dxa"/>
            <w:shd w:val="clear" w:color="auto" w:fill="auto"/>
          </w:tcPr>
          <w:p w14:paraId="234461E1" w14:textId="77777777" w:rsidR="00F67621" w:rsidRPr="008E6DF5" w:rsidRDefault="00F67621" w:rsidP="003534C2">
            <w:pPr>
              <w:ind w:left="-8" w:firstLine="8"/>
              <w:rPr>
                <w:noProof/>
              </w:rPr>
            </w:pPr>
          </w:p>
        </w:tc>
      </w:tr>
      <w:tr w:rsidR="00B019AD" w:rsidRPr="008E6DF5" w14:paraId="48D55BAE" w14:textId="77777777" w:rsidTr="003534C2">
        <w:trPr>
          <w:cantSplit/>
          <w:tblHeader/>
        </w:trPr>
        <w:tc>
          <w:tcPr>
            <w:tcW w:w="4503" w:type="dxa"/>
            <w:shd w:val="clear" w:color="auto" w:fill="auto"/>
          </w:tcPr>
          <w:p w14:paraId="6B23CC03" w14:textId="77777777" w:rsidR="00B019AD" w:rsidRPr="008E6DF5" w:rsidRDefault="00B019AD" w:rsidP="006D2256">
            <w:pPr>
              <w:tabs>
                <w:tab w:val="left" w:pos="426"/>
              </w:tabs>
              <w:ind w:left="426" w:hanging="426"/>
              <w:rPr>
                <w:noProof/>
              </w:rPr>
            </w:pPr>
            <w:r w:rsidRPr="008E6DF5">
              <w:rPr>
                <w:noProof/>
              </w:rPr>
              <w:t xml:space="preserve"> . . .</w:t>
            </w:r>
          </w:p>
        </w:tc>
        <w:tc>
          <w:tcPr>
            <w:tcW w:w="3260" w:type="dxa"/>
            <w:shd w:val="clear" w:color="auto" w:fill="auto"/>
          </w:tcPr>
          <w:p w14:paraId="57567537" w14:textId="77777777" w:rsidR="00B019AD" w:rsidRPr="008E6DF5" w:rsidRDefault="00B019AD" w:rsidP="003534C2">
            <w:pPr>
              <w:ind w:left="-8" w:firstLine="8"/>
              <w:rPr>
                <w:noProof/>
              </w:rPr>
            </w:pPr>
          </w:p>
        </w:tc>
        <w:tc>
          <w:tcPr>
            <w:tcW w:w="759" w:type="dxa"/>
            <w:shd w:val="clear" w:color="auto" w:fill="auto"/>
          </w:tcPr>
          <w:p w14:paraId="2ADBAF00" w14:textId="77777777" w:rsidR="00B019AD" w:rsidRPr="008E6DF5" w:rsidRDefault="00B019AD" w:rsidP="003534C2">
            <w:pPr>
              <w:ind w:left="-8" w:firstLine="8"/>
              <w:rPr>
                <w:noProof/>
              </w:rPr>
            </w:pPr>
          </w:p>
        </w:tc>
      </w:tr>
    </w:tbl>
    <w:p w14:paraId="3C2B0365" w14:textId="77777777" w:rsidR="00753B31" w:rsidRPr="008E6DF5" w:rsidRDefault="00753B31" w:rsidP="00753B31">
      <w:pPr>
        <w:rPr>
          <w:noProof/>
        </w:rPr>
      </w:pPr>
    </w:p>
    <w:p w14:paraId="592E03B8" w14:textId="77777777" w:rsidR="00753B31" w:rsidRPr="008E6DF5" w:rsidRDefault="00753B31" w:rsidP="00753B31">
      <w:pPr>
        <w:rPr>
          <w:noProof/>
        </w:rPr>
      </w:pPr>
    </w:p>
    <w:p w14:paraId="5551955D" w14:textId="77777777" w:rsidR="00411E12" w:rsidRPr="008E6DF5" w:rsidRDefault="00753B31" w:rsidP="00753B31">
      <w:pPr>
        <w:rPr>
          <w:noProof/>
        </w:rPr>
      </w:pPr>
      <w:r w:rsidRPr="008E6DF5">
        <w:rPr>
          <w:noProof/>
          <w:sz w:val="24"/>
          <w:szCs w:val="24"/>
          <w:highlight w:val="yellow"/>
        </w:rPr>
        <w:t>Alternativ 2:</w:t>
      </w:r>
      <w:r w:rsidRPr="008E6DF5">
        <w:rPr>
          <w:noProof/>
        </w:rPr>
        <w:t xml:space="preserve"> </w:t>
      </w:r>
    </w:p>
    <w:p w14:paraId="35DC03BA" w14:textId="77777777" w:rsidR="00753B31" w:rsidRPr="008E6DF5" w:rsidRDefault="00753B31" w:rsidP="00753B31">
      <w:pPr>
        <w:rPr>
          <w:noProof/>
        </w:rPr>
      </w:pPr>
      <w:r w:rsidRPr="008E6DF5">
        <w:rPr>
          <w:noProof/>
        </w:rPr>
        <w:t>Kunden har ikke lavet en risikovurdering.</w:t>
      </w:r>
    </w:p>
    <w:p w14:paraId="5487C279" w14:textId="77777777" w:rsidR="00753B31" w:rsidRPr="008E6DF5" w:rsidRDefault="00753B31" w:rsidP="00753B31">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753B31" w:rsidRPr="008E6DF5" w14:paraId="10D618A9"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773C75DE" w14:textId="77777777" w:rsidR="00753B31" w:rsidRPr="008E6DF5" w:rsidRDefault="00753B31" w:rsidP="00F50F22">
            <w:pPr>
              <w:keepNext/>
              <w:tabs>
                <w:tab w:val="left" w:pos="426"/>
              </w:tabs>
              <w:rPr>
                <w:noProof/>
              </w:rPr>
            </w:pPr>
            <w:r w:rsidRPr="008E6DF5">
              <w:rPr>
                <w:noProof/>
              </w:rPr>
              <w:t>Beskyttelse mod trusler:</w:t>
            </w:r>
          </w:p>
        </w:tc>
        <w:tc>
          <w:tcPr>
            <w:tcW w:w="3260" w:type="dxa"/>
            <w:tcBorders>
              <w:top w:val="single" w:sz="6" w:space="0" w:color="auto"/>
              <w:left w:val="single" w:sz="6" w:space="0" w:color="auto"/>
              <w:bottom w:val="single" w:sz="6" w:space="0" w:color="auto"/>
              <w:right w:val="single" w:sz="6" w:space="0" w:color="auto"/>
            </w:tcBorders>
          </w:tcPr>
          <w:p w14:paraId="6582C4A6" w14:textId="77777777" w:rsidR="00753B31" w:rsidRPr="008E6DF5" w:rsidRDefault="00AD20ED" w:rsidP="00F50F22">
            <w:pPr>
              <w:keepNext/>
              <w:tabs>
                <w:tab w:val="left" w:pos="426"/>
              </w:tabs>
              <w:rPr>
                <w:noProof/>
              </w:rPr>
            </w:pPr>
            <w:r w:rsidRPr="008E6DF5">
              <w:rPr>
                <w:noProof/>
              </w:rPr>
              <w:t>Eksempel på løsning:</w:t>
            </w:r>
          </w:p>
        </w:tc>
        <w:tc>
          <w:tcPr>
            <w:tcW w:w="759" w:type="dxa"/>
            <w:tcBorders>
              <w:top w:val="single" w:sz="6" w:space="0" w:color="auto"/>
              <w:left w:val="single" w:sz="6" w:space="0" w:color="auto"/>
              <w:bottom w:val="single" w:sz="6" w:space="0" w:color="auto"/>
              <w:right w:val="single" w:sz="6" w:space="0" w:color="auto"/>
            </w:tcBorders>
          </w:tcPr>
          <w:p w14:paraId="64BF1002" w14:textId="77777777" w:rsidR="00753B31" w:rsidRPr="008E6DF5" w:rsidRDefault="007829FD" w:rsidP="00F50F22">
            <w:pPr>
              <w:keepNext/>
              <w:tabs>
                <w:tab w:val="left" w:pos="426"/>
              </w:tabs>
              <w:rPr>
                <w:noProof/>
              </w:rPr>
            </w:pPr>
            <w:r w:rsidRPr="008E6DF5">
              <w:rPr>
                <w:noProof/>
              </w:rPr>
              <w:t>Kode</w:t>
            </w:r>
            <w:r w:rsidR="00753B31" w:rsidRPr="008E6DF5">
              <w:rPr>
                <w:noProof/>
              </w:rPr>
              <w:t>:</w:t>
            </w:r>
          </w:p>
        </w:tc>
      </w:tr>
      <w:tr w:rsidR="00753B31" w:rsidRPr="008E6DF5" w14:paraId="6FB5C66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07CCF82" w14:textId="77777777" w:rsidR="00753B31" w:rsidRPr="008E6DF5" w:rsidRDefault="00753B31" w:rsidP="00F50F22">
            <w:pPr>
              <w:tabs>
                <w:tab w:val="left" w:pos="426"/>
              </w:tabs>
              <w:ind w:left="426" w:hanging="426"/>
              <w:rPr>
                <w:noProof/>
              </w:rPr>
            </w:pPr>
            <w:r w:rsidRPr="008E6DF5">
              <w:rPr>
                <w:noProof/>
              </w:rPr>
              <w:t>1.</w:t>
            </w:r>
            <w:r w:rsidRPr="008E6DF5">
              <w:rPr>
                <w:noProof/>
              </w:rPr>
              <w:tab/>
              <w:t xml:space="preserve">Leverandøren skal liste de trusler </w:t>
            </w:r>
            <w:r w:rsidR="0088194D" w:rsidRPr="008E6DF5">
              <w:rPr>
                <w:noProof/>
              </w:rPr>
              <w:t xml:space="preserve">der er mest alvorlige </w:t>
            </w:r>
            <w:r w:rsidRPr="008E6DF5">
              <w:rPr>
                <w:noProof/>
              </w:rPr>
              <w:t xml:space="preserve">for denne slags systemer og </w:t>
            </w:r>
            <w:r w:rsidR="0088194D" w:rsidRPr="008E6DF5">
              <w:rPr>
                <w:noProof/>
              </w:rPr>
              <w:t>angive de</w:t>
            </w:r>
            <w:r w:rsidRPr="008E6DF5">
              <w:rPr>
                <w:noProof/>
              </w:rPr>
              <w:t xml:space="preserve"> beskyttelser han anbefaler.</w:t>
            </w:r>
          </w:p>
        </w:tc>
        <w:tc>
          <w:tcPr>
            <w:tcW w:w="3260" w:type="dxa"/>
            <w:tcBorders>
              <w:top w:val="single" w:sz="6" w:space="0" w:color="auto"/>
              <w:left w:val="single" w:sz="6" w:space="0" w:color="auto"/>
              <w:bottom w:val="single" w:sz="6" w:space="0" w:color="auto"/>
              <w:right w:val="single" w:sz="6" w:space="0" w:color="auto"/>
            </w:tcBorders>
          </w:tcPr>
          <w:p w14:paraId="4F3165F9" w14:textId="77777777" w:rsidR="00753B31" w:rsidRPr="008E6DF5" w:rsidRDefault="00753B31" w:rsidP="00F50F22">
            <w:pPr>
              <w:ind w:left="-8" w:firstLine="8"/>
              <w:rPr>
                <w:noProof/>
              </w:rPr>
            </w:pPr>
          </w:p>
        </w:tc>
        <w:tc>
          <w:tcPr>
            <w:tcW w:w="759" w:type="dxa"/>
            <w:tcBorders>
              <w:top w:val="single" w:sz="6" w:space="0" w:color="auto"/>
              <w:left w:val="single" w:sz="6" w:space="0" w:color="auto"/>
              <w:bottom w:val="single" w:sz="6" w:space="0" w:color="auto"/>
              <w:right w:val="single" w:sz="6" w:space="0" w:color="auto"/>
            </w:tcBorders>
          </w:tcPr>
          <w:p w14:paraId="3521E0B1" w14:textId="77777777" w:rsidR="00753B31" w:rsidRPr="008E6DF5" w:rsidRDefault="00753B31" w:rsidP="00F50F22">
            <w:pPr>
              <w:ind w:left="-8" w:firstLine="8"/>
              <w:rPr>
                <w:noProof/>
              </w:rPr>
            </w:pPr>
          </w:p>
        </w:tc>
      </w:tr>
    </w:tbl>
    <w:p w14:paraId="2B8A6BE3" w14:textId="77777777" w:rsidR="00753B31" w:rsidRPr="008E6DF5" w:rsidRDefault="00753B31" w:rsidP="00753B31">
      <w:pPr>
        <w:rPr>
          <w:noProof/>
        </w:rPr>
      </w:pPr>
    </w:p>
    <w:p w14:paraId="7859BC1A" w14:textId="77777777" w:rsidR="0065124F" w:rsidRPr="008E6DF5" w:rsidRDefault="0065124F">
      <w:pPr>
        <w:rPr>
          <w:noProof/>
        </w:rPr>
      </w:pPr>
    </w:p>
    <w:p w14:paraId="25922D14" w14:textId="77777777" w:rsidR="0065124F" w:rsidRPr="008E6DF5" w:rsidRDefault="0065124F">
      <w:pPr>
        <w:pStyle w:val="Heading1"/>
        <w:rPr>
          <w:noProof/>
        </w:rPr>
      </w:pPr>
      <w:bookmarkStart w:id="140" w:name="_Toc347865084"/>
      <w:bookmarkStart w:id="141" w:name="_Toc52818212"/>
      <w:r w:rsidRPr="008E6DF5">
        <w:rPr>
          <w:noProof/>
        </w:rPr>
        <w:lastRenderedPageBreak/>
        <w:t>Brugervenlighed og design</w:t>
      </w:r>
      <w:bookmarkEnd w:id="140"/>
      <w:bookmarkEnd w:id="141"/>
    </w:p>
    <w:p w14:paraId="73D82703" w14:textId="77777777" w:rsidR="0065124F" w:rsidRPr="008E6DF5" w:rsidRDefault="0065124F">
      <w:pPr>
        <w:pStyle w:val="Heading2"/>
        <w:rPr>
          <w:noProof/>
        </w:rPr>
      </w:pPr>
      <w:bookmarkStart w:id="142" w:name="_Ref130181738"/>
      <w:bookmarkStart w:id="143" w:name="_Toc347865085"/>
      <w:bookmarkStart w:id="144" w:name="_Toc52818213"/>
      <w:r w:rsidRPr="008E6DF5">
        <w:rPr>
          <w:noProof/>
        </w:rPr>
        <w:t>Indlæring og effektivitet i daglig brug</w:t>
      </w:r>
      <w:bookmarkEnd w:id="142"/>
      <w:bookmarkEnd w:id="143"/>
      <w:bookmarkEnd w:id="144"/>
    </w:p>
    <w:p w14:paraId="465D9A9F" w14:textId="77777777" w:rsidR="00EC3964" w:rsidRPr="008E6DF5" w:rsidRDefault="00EC3964" w:rsidP="00EC3964">
      <w:pPr>
        <w:rPr>
          <w:noProof/>
        </w:rPr>
      </w:pPr>
    </w:p>
    <w:p w14:paraId="10019B68" w14:textId="77777777" w:rsidR="00EC3964" w:rsidRPr="008E6DF5" w:rsidRDefault="00EC3964" w:rsidP="00EC3964">
      <w:pPr>
        <w:rPr>
          <w:noProof/>
        </w:rPr>
      </w:pPr>
      <w:r w:rsidRPr="008E6DF5">
        <w:rPr>
          <w:noProof/>
        </w:rPr>
        <w:t xml:space="preserve">Selvom systemet har en færdig brugergrænseflade, kan den på nogle punkter give brugerne væsentlige ulemper. Kunden vil gerne undgå den situation at leverandøren afviser problemerne med henvisning til at kunden har </w:t>
      </w:r>
      <w:r w:rsidR="00740834">
        <w:rPr>
          <w:noProof/>
        </w:rPr>
        <w:t>godkendt systeme</w:t>
      </w:r>
      <w:r w:rsidR="00511A38">
        <w:rPr>
          <w:noProof/>
        </w:rPr>
        <w:t>t</w:t>
      </w:r>
      <w:r w:rsidR="00740834">
        <w:rPr>
          <w:noProof/>
        </w:rPr>
        <w:t xml:space="preserve"> eller at det er et standardsystem</w:t>
      </w:r>
      <w:r w:rsidRPr="008E6DF5">
        <w:rPr>
          <w:noProof/>
        </w:rPr>
        <w:t>.</w:t>
      </w:r>
    </w:p>
    <w:p w14:paraId="28B3AFDC" w14:textId="77777777" w:rsidR="00EC3964" w:rsidRPr="008E6DF5" w:rsidRDefault="00EC3964" w:rsidP="00EC3964">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EC3964" w:rsidRPr="008E6DF5" w14:paraId="1E5F2BE4" w14:textId="77777777" w:rsidTr="00CB770E">
        <w:trPr>
          <w:cantSplit/>
          <w:tblHeader/>
        </w:trPr>
        <w:tc>
          <w:tcPr>
            <w:tcW w:w="4503" w:type="dxa"/>
            <w:shd w:val="clear" w:color="auto" w:fill="auto"/>
          </w:tcPr>
          <w:p w14:paraId="106E64EA" w14:textId="77777777" w:rsidR="00EC3964" w:rsidRPr="008E6DF5" w:rsidRDefault="00EC3964" w:rsidP="00CB770E">
            <w:pPr>
              <w:keepNext/>
              <w:tabs>
                <w:tab w:val="left" w:pos="426"/>
              </w:tabs>
              <w:rPr>
                <w:noProof/>
              </w:rPr>
            </w:pPr>
            <w:r w:rsidRPr="008E6DF5">
              <w:rPr>
                <w:noProof/>
              </w:rPr>
              <w:t>Krav til håndtering af usability-problemer:</w:t>
            </w:r>
          </w:p>
        </w:tc>
        <w:tc>
          <w:tcPr>
            <w:tcW w:w="3260" w:type="dxa"/>
            <w:shd w:val="clear" w:color="auto" w:fill="auto"/>
          </w:tcPr>
          <w:p w14:paraId="76221E40" w14:textId="77777777" w:rsidR="00EC3964" w:rsidRPr="008E6DF5" w:rsidRDefault="00EC3964" w:rsidP="00CB770E">
            <w:pPr>
              <w:keepNext/>
              <w:tabs>
                <w:tab w:val="left" w:pos="426"/>
              </w:tabs>
              <w:rPr>
                <w:noProof/>
              </w:rPr>
            </w:pPr>
            <w:r w:rsidRPr="008E6DF5">
              <w:rPr>
                <w:noProof/>
              </w:rPr>
              <w:t>Eksempler på løsning:</w:t>
            </w:r>
          </w:p>
        </w:tc>
        <w:tc>
          <w:tcPr>
            <w:tcW w:w="759" w:type="dxa"/>
            <w:shd w:val="clear" w:color="auto" w:fill="auto"/>
          </w:tcPr>
          <w:p w14:paraId="15EF74C3" w14:textId="77777777" w:rsidR="00EC3964" w:rsidRPr="008E6DF5" w:rsidRDefault="00EC3964" w:rsidP="00CB770E">
            <w:pPr>
              <w:keepNext/>
              <w:tabs>
                <w:tab w:val="left" w:pos="426"/>
              </w:tabs>
              <w:rPr>
                <w:noProof/>
              </w:rPr>
            </w:pPr>
            <w:r w:rsidRPr="008E6DF5">
              <w:rPr>
                <w:noProof/>
              </w:rPr>
              <w:t>Kode:</w:t>
            </w:r>
          </w:p>
        </w:tc>
      </w:tr>
      <w:tr w:rsidR="00EC3964" w:rsidRPr="008E6DF5" w14:paraId="7D56CF9D" w14:textId="77777777" w:rsidTr="00CB770E">
        <w:trPr>
          <w:cantSplit/>
          <w:tblHeader/>
        </w:trPr>
        <w:tc>
          <w:tcPr>
            <w:tcW w:w="4503" w:type="dxa"/>
            <w:shd w:val="clear" w:color="auto" w:fill="auto"/>
          </w:tcPr>
          <w:p w14:paraId="44239581" w14:textId="77777777" w:rsidR="00EC3964" w:rsidRPr="008E6DF5" w:rsidRDefault="00EC3964" w:rsidP="00672BE1">
            <w:pPr>
              <w:tabs>
                <w:tab w:val="left" w:pos="426"/>
              </w:tabs>
              <w:ind w:left="426" w:hanging="426"/>
              <w:rPr>
                <w:noProof/>
              </w:rPr>
            </w:pPr>
            <w:r w:rsidRPr="008E6DF5">
              <w:rPr>
                <w:noProof/>
              </w:rPr>
              <w:t>1.</w:t>
            </w:r>
            <w:r w:rsidRPr="008E6DF5">
              <w:rPr>
                <w:noProof/>
              </w:rPr>
              <w:tab/>
              <w:t xml:space="preserve">Kritiske </w:t>
            </w:r>
            <w:r w:rsidR="00CE7ECF" w:rsidRPr="008E6DF5">
              <w:rPr>
                <w:noProof/>
              </w:rPr>
              <w:t>usability</w:t>
            </w:r>
            <w:r w:rsidRPr="008E6DF5">
              <w:rPr>
                <w:noProof/>
              </w:rPr>
              <w:t>-problemer (se definitionen i kravnoten nedenfor) skal behandles som systemfejl på linje med andre fejl i systemet.</w:t>
            </w:r>
          </w:p>
        </w:tc>
        <w:tc>
          <w:tcPr>
            <w:tcW w:w="3260" w:type="dxa"/>
            <w:shd w:val="clear" w:color="auto" w:fill="auto"/>
          </w:tcPr>
          <w:p w14:paraId="242B613D" w14:textId="77777777" w:rsidR="00EC3964" w:rsidRPr="008E6DF5" w:rsidRDefault="00EC3964" w:rsidP="00672BE1">
            <w:pPr>
              <w:ind w:left="-8" w:firstLine="8"/>
              <w:rPr>
                <w:noProof/>
              </w:rPr>
            </w:pPr>
            <w:r w:rsidRPr="008E6DF5">
              <w:rPr>
                <w:noProof/>
              </w:rPr>
              <w:t xml:space="preserve">Fejlen behandles af support-organisationen og overdrages </w:t>
            </w:r>
            <w:r w:rsidR="000D42E7" w:rsidRPr="008E6DF5">
              <w:rPr>
                <w:noProof/>
              </w:rPr>
              <w:t xml:space="preserve">om nødvendigt </w:t>
            </w:r>
            <w:r w:rsidRPr="008E6DF5">
              <w:rPr>
                <w:noProof/>
              </w:rPr>
              <w:t xml:space="preserve">til vedligehold. </w:t>
            </w:r>
          </w:p>
        </w:tc>
        <w:tc>
          <w:tcPr>
            <w:tcW w:w="759" w:type="dxa"/>
            <w:shd w:val="clear" w:color="auto" w:fill="auto"/>
          </w:tcPr>
          <w:p w14:paraId="2F3E1FCD" w14:textId="77777777" w:rsidR="00EC3964" w:rsidRPr="008E6DF5" w:rsidRDefault="00EC3964" w:rsidP="00CB770E">
            <w:pPr>
              <w:ind w:left="-8" w:firstLine="8"/>
              <w:rPr>
                <w:noProof/>
              </w:rPr>
            </w:pPr>
          </w:p>
        </w:tc>
      </w:tr>
    </w:tbl>
    <w:p w14:paraId="0667B991" w14:textId="77777777" w:rsidR="00EC3964" w:rsidRPr="008E6DF5" w:rsidRDefault="00EC3964" w:rsidP="00EC3964">
      <w:pPr>
        <w:rPr>
          <w:noProof/>
        </w:rPr>
      </w:pPr>
    </w:p>
    <w:p w14:paraId="5446A925" w14:textId="77777777" w:rsidR="006F0901" w:rsidRPr="008E6DF5" w:rsidRDefault="006F0901" w:rsidP="006F0901">
      <w:pPr>
        <w:pStyle w:val="Headingsmall"/>
        <w:rPr>
          <w:noProof/>
          <w:lang w:val="da-DK"/>
        </w:rPr>
      </w:pPr>
      <w:r w:rsidRPr="008E6DF5">
        <w:rPr>
          <w:noProof/>
          <w:lang w:val="da-DK"/>
        </w:rPr>
        <w:t>Kravnote: Alvorlige og kritiske usability-problemer</w:t>
      </w:r>
    </w:p>
    <w:p w14:paraId="35D3D67F" w14:textId="77777777" w:rsidR="006F0901" w:rsidRPr="008E6DF5" w:rsidRDefault="006F0901" w:rsidP="006F0901">
      <w:pPr>
        <w:rPr>
          <w:noProof/>
        </w:rPr>
      </w:pPr>
      <w:r w:rsidRPr="008E6DF5">
        <w:rPr>
          <w:noProof/>
        </w:rPr>
        <w:t xml:space="preserve">Et </w:t>
      </w:r>
      <w:r w:rsidRPr="008E6DF5">
        <w:rPr>
          <w:b/>
          <w:noProof/>
        </w:rPr>
        <w:t>alvorligt</w:t>
      </w:r>
      <w:r w:rsidRPr="008E6DF5">
        <w:rPr>
          <w:noProof/>
        </w:rPr>
        <w:t xml:space="preserve"> problem er en situation hvor brugeren:</w:t>
      </w:r>
    </w:p>
    <w:p w14:paraId="1AD888C0" w14:textId="77777777" w:rsidR="006F0901" w:rsidRPr="008E6DF5" w:rsidRDefault="006F0901" w:rsidP="006F0901">
      <w:pPr>
        <w:numPr>
          <w:ilvl w:val="0"/>
          <w:numId w:val="23"/>
        </w:numPr>
        <w:rPr>
          <w:noProof/>
        </w:rPr>
      </w:pPr>
      <w:r w:rsidRPr="008E6DF5">
        <w:rPr>
          <w:noProof/>
        </w:rPr>
        <w:t>ikke kan gennemføre opgaven på egen hånd,</w:t>
      </w:r>
    </w:p>
    <w:p w14:paraId="0002F396" w14:textId="77777777" w:rsidR="006F0901" w:rsidRPr="008E6DF5" w:rsidRDefault="006F0901" w:rsidP="006F0901">
      <w:pPr>
        <w:numPr>
          <w:ilvl w:val="0"/>
          <w:numId w:val="23"/>
        </w:numPr>
        <w:rPr>
          <w:noProof/>
        </w:rPr>
      </w:pPr>
      <w:r w:rsidRPr="008E6DF5">
        <w:rPr>
          <w:noProof/>
        </w:rPr>
        <w:t>eller tror den er udført selvom den ikke er,</w:t>
      </w:r>
    </w:p>
    <w:p w14:paraId="0C478010" w14:textId="77777777" w:rsidR="006F0901" w:rsidRPr="008E6DF5" w:rsidRDefault="006F0901" w:rsidP="006F0901">
      <w:pPr>
        <w:numPr>
          <w:ilvl w:val="0"/>
          <w:numId w:val="23"/>
        </w:numPr>
        <w:rPr>
          <w:noProof/>
        </w:rPr>
      </w:pPr>
      <w:r w:rsidRPr="008E6DF5">
        <w:rPr>
          <w:noProof/>
        </w:rPr>
        <w:t xml:space="preserve">eller klager over at det her </w:t>
      </w:r>
      <w:r w:rsidRPr="008E6DF5">
        <w:rPr>
          <w:i/>
          <w:noProof/>
        </w:rPr>
        <w:t>er virkelig besværligt</w:t>
      </w:r>
      <w:r w:rsidRPr="008E6DF5">
        <w:rPr>
          <w:noProof/>
        </w:rPr>
        <w:t>,</w:t>
      </w:r>
    </w:p>
    <w:p w14:paraId="2E088CA1" w14:textId="77777777" w:rsidR="006F0901" w:rsidRPr="008E6DF5" w:rsidRDefault="006F0901" w:rsidP="006F0901">
      <w:pPr>
        <w:numPr>
          <w:ilvl w:val="0"/>
          <w:numId w:val="23"/>
        </w:numPr>
        <w:rPr>
          <w:noProof/>
        </w:rPr>
      </w:pPr>
      <w:r w:rsidRPr="008E6DF5">
        <w:rPr>
          <w:noProof/>
        </w:rPr>
        <w:t>eller forsøgslederen kan se at brugeren ikke anvender systemet effektivt.</w:t>
      </w:r>
    </w:p>
    <w:p w14:paraId="1907C13F" w14:textId="77777777" w:rsidR="006F0901" w:rsidRPr="008E6DF5" w:rsidRDefault="006F0901" w:rsidP="006F0901">
      <w:pPr>
        <w:rPr>
          <w:noProof/>
        </w:rPr>
      </w:pPr>
    </w:p>
    <w:p w14:paraId="598D5691" w14:textId="77777777" w:rsidR="006F0901" w:rsidRPr="008E6DF5" w:rsidRDefault="006F0901" w:rsidP="006F0901">
      <w:pPr>
        <w:rPr>
          <w:noProof/>
        </w:rPr>
      </w:pPr>
      <w:r w:rsidRPr="008E6DF5">
        <w:rPr>
          <w:noProof/>
        </w:rPr>
        <w:t xml:space="preserve">Et </w:t>
      </w:r>
      <w:r w:rsidRPr="008E6DF5">
        <w:rPr>
          <w:b/>
          <w:noProof/>
        </w:rPr>
        <w:t>kritisk</w:t>
      </w:r>
      <w:r w:rsidRPr="008E6DF5">
        <w:rPr>
          <w:noProof/>
        </w:rPr>
        <w:t xml:space="preserve"> usability-problem er et alvorligt usability-problem som er observeret for mere end én bruger.</w:t>
      </w:r>
    </w:p>
    <w:p w14:paraId="1E3ED9DC" w14:textId="77777777" w:rsidR="00411E12" w:rsidRPr="008E6DF5" w:rsidRDefault="00411E12" w:rsidP="00411E12">
      <w:pPr>
        <w:rPr>
          <w:noProof/>
        </w:rPr>
      </w:pPr>
    </w:p>
    <w:p w14:paraId="6C3896F3" w14:textId="77777777" w:rsidR="00411E12" w:rsidRPr="008E6DF5" w:rsidRDefault="006F0901" w:rsidP="00411E12">
      <w:pPr>
        <w:rPr>
          <w:noProof/>
          <w:sz w:val="24"/>
          <w:szCs w:val="24"/>
        </w:rPr>
      </w:pPr>
      <w:r w:rsidRPr="008E6DF5">
        <w:rPr>
          <w:noProof/>
          <w:sz w:val="24"/>
          <w:szCs w:val="24"/>
          <w:highlight w:val="yellow"/>
        </w:rPr>
        <w:t>Relevant når v</w:t>
      </w:r>
      <w:r w:rsidR="00411E12" w:rsidRPr="008E6DF5">
        <w:rPr>
          <w:noProof/>
          <w:sz w:val="24"/>
          <w:szCs w:val="24"/>
          <w:highlight w:val="yellow"/>
        </w:rPr>
        <w:t xml:space="preserve">æsentlige dele af </w:t>
      </w:r>
      <w:r w:rsidR="008A21F2" w:rsidRPr="008E6DF5">
        <w:rPr>
          <w:noProof/>
          <w:sz w:val="24"/>
          <w:szCs w:val="24"/>
          <w:highlight w:val="yellow"/>
        </w:rPr>
        <w:t>brugergrænsefladen</w:t>
      </w:r>
      <w:r w:rsidR="00411E12" w:rsidRPr="008E6DF5">
        <w:rPr>
          <w:noProof/>
          <w:sz w:val="24"/>
          <w:szCs w:val="24"/>
          <w:highlight w:val="yellow"/>
        </w:rPr>
        <w:t xml:space="preserve"> skal udvikles</w:t>
      </w:r>
      <w:r w:rsidRPr="008E6DF5">
        <w:rPr>
          <w:noProof/>
          <w:sz w:val="24"/>
          <w:szCs w:val="24"/>
        </w:rPr>
        <w:t>:</w:t>
      </w:r>
    </w:p>
    <w:p w14:paraId="5203D3CC" w14:textId="77777777" w:rsidR="0065124F" w:rsidRPr="008E6DF5" w:rsidRDefault="0065124F">
      <w:pPr>
        <w:rPr>
          <w:noProof/>
        </w:rPr>
      </w:pPr>
      <w:r w:rsidRPr="008E6DF5">
        <w:rPr>
          <w:noProof/>
        </w:rPr>
        <w:t>Det skal sikres at systemet opnå</w:t>
      </w:r>
      <w:r w:rsidR="00C717B7" w:rsidRPr="008E6DF5">
        <w:rPr>
          <w:noProof/>
        </w:rPr>
        <w:t>r</w:t>
      </w:r>
      <w:r w:rsidRPr="008E6DF5">
        <w:rPr>
          <w:noProof/>
        </w:rPr>
        <w:t xml:space="preserve"> den fornødne brugervenlighed. Det bør ske ved tidlig</w:t>
      </w:r>
      <w:r w:rsidR="00B71D37">
        <w:rPr>
          <w:noProof/>
        </w:rPr>
        <w:t xml:space="preserve">t, iterativt design </w:t>
      </w:r>
      <w:r w:rsidR="0063161C">
        <w:rPr>
          <w:noProof/>
        </w:rPr>
        <w:t xml:space="preserve">og usability test </w:t>
      </w:r>
      <w:r w:rsidR="00B71D37">
        <w:rPr>
          <w:noProof/>
        </w:rPr>
        <w:t>af brugergrænsefladen (inden der er programmeret noget)</w:t>
      </w:r>
      <w:r w:rsidRPr="008E6DF5">
        <w:rPr>
          <w:noProof/>
        </w:rPr>
        <w:t xml:space="preserve">. </w:t>
      </w:r>
      <w:r w:rsidR="0063161C">
        <w:rPr>
          <w:noProof/>
        </w:rPr>
        <w:t xml:space="preserve">Det sker i to faser: Væsentlige dele af brugergrænsefladen ved det tidlige bevis (POC) og resten tidligt i selve udviklingen. </w:t>
      </w:r>
    </w:p>
    <w:p w14:paraId="77E12C1F" w14:textId="77777777" w:rsidR="00C717B7" w:rsidRPr="008E6DF5" w:rsidRDefault="00C717B7">
      <w:pPr>
        <w:rPr>
          <w:noProof/>
        </w:rPr>
      </w:pPr>
    </w:p>
    <w:p w14:paraId="14669A80" w14:textId="77777777" w:rsidR="0065124F" w:rsidRPr="008E6DF5" w:rsidRDefault="0065124F">
      <w:pPr>
        <w:rPr>
          <w:noProof/>
        </w:rPr>
      </w:pPr>
      <w:r w:rsidRPr="008E6DF5">
        <w:rPr>
          <w:noProof/>
          <w:highlight w:val="yellow"/>
        </w:rPr>
        <w:t xml:space="preserve">Kan </w:t>
      </w:r>
      <w:r w:rsidR="00C717B7" w:rsidRPr="008E6DF5">
        <w:rPr>
          <w:noProof/>
          <w:highlight w:val="yellow"/>
        </w:rPr>
        <w:t>parterne ikke enes</w:t>
      </w:r>
      <w:r w:rsidRPr="008E6DF5">
        <w:rPr>
          <w:noProof/>
          <w:highlight w:val="yellow"/>
        </w:rPr>
        <w:t xml:space="preserve"> om de detaljerede krav</w:t>
      </w:r>
      <w:r w:rsidR="006E5418">
        <w:rPr>
          <w:noProof/>
          <w:highlight w:val="yellow"/>
        </w:rPr>
        <w:t xml:space="preserve"> ved POC</w:t>
      </w:r>
      <w:r w:rsidRPr="008E6DF5">
        <w:rPr>
          <w:noProof/>
          <w:highlight w:val="yellow"/>
        </w:rPr>
        <w:t xml:space="preserve">, kan </w:t>
      </w:r>
      <w:r w:rsidR="00C717B7" w:rsidRPr="008E6DF5">
        <w:rPr>
          <w:noProof/>
          <w:highlight w:val="yellow"/>
        </w:rPr>
        <w:t xml:space="preserve">de opsige </w:t>
      </w:r>
      <w:r w:rsidRPr="008E6DF5">
        <w:rPr>
          <w:noProof/>
          <w:highlight w:val="yellow"/>
        </w:rPr>
        <w:t>aftalen (jvf. afsnit</w:t>
      </w:r>
      <w:r w:rsidR="005544A1" w:rsidRPr="008E6DF5">
        <w:rPr>
          <w:noProof/>
          <w:highlight w:val="yellow"/>
        </w:rPr>
        <w:t xml:space="preserve"> B3</w:t>
      </w:r>
      <w:r w:rsidRPr="008E6DF5">
        <w:rPr>
          <w:noProof/>
          <w:highlight w:val="yellow"/>
        </w:rPr>
        <w:t>-2).</w:t>
      </w:r>
    </w:p>
    <w:p w14:paraId="3F41D014"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361"/>
        <w:gridCol w:w="3402"/>
        <w:gridCol w:w="759"/>
      </w:tblGrid>
      <w:tr w:rsidR="0065124F" w:rsidRPr="008E6DF5" w14:paraId="54F0349C" w14:textId="77777777" w:rsidTr="00294752">
        <w:trPr>
          <w:cantSplit/>
          <w:tblHeader/>
        </w:trPr>
        <w:tc>
          <w:tcPr>
            <w:tcW w:w="4361" w:type="dxa"/>
            <w:shd w:val="clear" w:color="auto" w:fill="auto"/>
          </w:tcPr>
          <w:p w14:paraId="5AD87637" w14:textId="77777777" w:rsidR="0065124F" w:rsidRPr="008E6DF5" w:rsidRDefault="0065124F" w:rsidP="003534C2">
            <w:pPr>
              <w:keepNext/>
              <w:tabs>
                <w:tab w:val="left" w:pos="426"/>
              </w:tabs>
              <w:rPr>
                <w:noProof/>
              </w:rPr>
            </w:pPr>
            <w:r w:rsidRPr="008E6DF5">
              <w:rPr>
                <w:noProof/>
              </w:rPr>
              <w:t>Krav til tidligt bevis</w:t>
            </w:r>
            <w:r w:rsidR="0063161C">
              <w:rPr>
                <w:noProof/>
              </w:rPr>
              <w:t xml:space="preserve"> (POC)</w:t>
            </w:r>
            <w:r w:rsidRPr="008E6DF5">
              <w:rPr>
                <w:noProof/>
              </w:rPr>
              <w:t>:</w:t>
            </w:r>
          </w:p>
        </w:tc>
        <w:tc>
          <w:tcPr>
            <w:tcW w:w="3402" w:type="dxa"/>
            <w:shd w:val="clear" w:color="auto" w:fill="auto"/>
          </w:tcPr>
          <w:p w14:paraId="3D3C0BD9" w14:textId="77777777" w:rsidR="0065124F" w:rsidRPr="008E6DF5" w:rsidRDefault="0065124F" w:rsidP="003534C2">
            <w:pPr>
              <w:keepNext/>
              <w:tabs>
                <w:tab w:val="left" w:pos="426"/>
              </w:tabs>
              <w:rPr>
                <w:noProof/>
              </w:rPr>
            </w:pPr>
            <w:r w:rsidRPr="008E6DF5">
              <w:rPr>
                <w:noProof/>
              </w:rPr>
              <w:t>Eksempler på løsning:</w:t>
            </w:r>
          </w:p>
        </w:tc>
        <w:tc>
          <w:tcPr>
            <w:tcW w:w="759" w:type="dxa"/>
            <w:shd w:val="clear" w:color="auto" w:fill="auto"/>
          </w:tcPr>
          <w:p w14:paraId="439F64F0" w14:textId="77777777" w:rsidR="0065124F" w:rsidRPr="008E6DF5" w:rsidRDefault="0065124F" w:rsidP="003534C2">
            <w:pPr>
              <w:keepNext/>
              <w:tabs>
                <w:tab w:val="left" w:pos="426"/>
              </w:tabs>
              <w:rPr>
                <w:noProof/>
              </w:rPr>
            </w:pPr>
            <w:r w:rsidRPr="008E6DF5">
              <w:rPr>
                <w:noProof/>
              </w:rPr>
              <w:t>Kode:</w:t>
            </w:r>
          </w:p>
        </w:tc>
      </w:tr>
      <w:tr w:rsidR="0065124F" w:rsidRPr="008E6DF5" w14:paraId="4657572A" w14:textId="77777777" w:rsidTr="00294752">
        <w:trPr>
          <w:cantSplit/>
          <w:tblHeader/>
        </w:trPr>
        <w:tc>
          <w:tcPr>
            <w:tcW w:w="4361" w:type="dxa"/>
            <w:shd w:val="clear" w:color="auto" w:fill="auto"/>
          </w:tcPr>
          <w:p w14:paraId="1E1F3451" w14:textId="77777777" w:rsidR="0065124F" w:rsidRPr="008E6DF5" w:rsidRDefault="00294752" w:rsidP="00EB0F17">
            <w:pPr>
              <w:tabs>
                <w:tab w:val="left" w:pos="426"/>
              </w:tabs>
              <w:ind w:left="426" w:hanging="426"/>
              <w:rPr>
                <w:noProof/>
              </w:rPr>
            </w:pPr>
            <w:r w:rsidRPr="008E6DF5">
              <w:rPr>
                <w:noProof/>
              </w:rPr>
              <w:t>2</w:t>
            </w:r>
            <w:r w:rsidR="0065124F" w:rsidRPr="008E6DF5">
              <w:rPr>
                <w:noProof/>
              </w:rPr>
              <w:t>.</w:t>
            </w:r>
            <w:r w:rsidR="0065124F" w:rsidRPr="008E6DF5">
              <w:rPr>
                <w:noProof/>
              </w:rPr>
              <w:tab/>
            </w:r>
            <w:r w:rsidR="00C717B7" w:rsidRPr="008E6DF5">
              <w:rPr>
                <w:noProof/>
              </w:rPr>
              <w:t>Parterne</w:t>
            </w:r>
            <w:r w:rsidR="0065124F" w:rsidRPr="008E6DF5">
              <w:rPr>
                <w:noProof/>
              </w:rPr>
              <w:t xml:space="preserve"> skal usability-teste</w:t>
            </w:r>
            <w:r w:rsidR="00B02637" w:rsidRPr="008E6DF5">
              <w:rPr>
                <w:noProof/>
              </w:rPr>
              <w:t xml:space="preserve"> </w:t>
            </w:r>
            <w:r w:rsidR="00EB0F17">
              <w:rPr>
                <w:noProof/>
              </w:rPr>
              <w:t xml:space="preserve">væsentlige dele af </w:t>
            </w:r>
            <w:r w:rsidR="00B02637" w:rsidRPr="008E6DF5">
              <w:rPr>
                <w:noProof/>
              </w:rPr>
              <w:t>brugergrænse</w:t>
            </w:r>
            <w:r w:rsidR="00E45B82">
              <w:rPr>
                <w:noProof/>
              </w:rPr>
              <w:softHyphen/>
            </w:r>
            <w:r w:rsidR="00B02637" w:rsidRPr="008E6DF5">
              <w:rPr>
                <w:noProof/>
              </w:rPr>
              <w:t>fladen snarest efter at kontrakten er under</w:t>
            </w:r>
            <w:r w:rsidR="00E45B82">
              <w:rPr>
                <w:noProof/>
              </w:rPr>
              <w:softHyphen/>
            </w:r>
            <w:r w:rsidR="00B02637" w:rsidRPr="008E6DF5">
              <w:rPr>
                <w:noProof/>
              </w:rPr>
              <w:t>skrevet</w:t>
            </w:r>
            <w:r w:rsidR="0065124F" w:rsidRPr="008E6DF5">
              <w:rPr>
                <w:noProof/>
              </w:rPr>
              <w:t xml:space="preserve">. De </w:t>
            </w:r>
            <w:r w:rsidR="006F0901" w:rsidRPr="008E6DF5">
              <w:rPr>
                <w:noProof/>
              </w:rPr>
              <w:t>kritiske</w:t>
            </w:r>
            <w:r w:rsidR="0065124F" w:rsidRPr="008E6DF5">
              <w:rPr>
                <w:noProof/>
              </w:rPr>
              <w:t xml:space="preserve"> usability</w:t>
            </w:r>
            <w:r w:rsidR="00AD20ED" w:rsidRPr="008E6DF5">
              <w:rPr>
                <w:noProof/>
              </w:rPr>
              <w:t>-</w:t>
            </w:r>
            <w:r w:rsidR="0065124F" w:rsidRPr="008E6DF5">
              <w:rPr>
                <w:noProof/>
              </w:rPr>
              <w:t xml:space="preserve">problemer </w:t>
            </w:r>
            <w:r w:rsidR="006F0901" w:rsidRPr="008E6DF5">
              <w:rPr>
                <w:noProof/>
              </w:rPr>
              <w:t xml:space="preserve">(se kravnoten ovenfor) </w:t>
            </w:r>
            <w:r w:rsidR="0065124F" w:rsidRPr="008E6DF5">
              <w:rPr>
                <w:noProof/>
              </w:rPr>
              <w:t>skal rettes indtil usability</w:t>
            </w:r>
            <w:r w:rsidR="00AD20ED" w:rsidRPr="008E6DF5">
              <w:rPr>
                <w:noProof/>
              </w:rPr>
              <w:t>-</w:t>
            </w:r>
            <w:r w:rsidR="0065124F" w:rsidRPr="008E6DF5">
              <w:rPr>
                <w:noProof/>
              </w:rPr>
              <w:t>testen giver tilfreds</w:t>
            </w:r>
            <w:r w:rsidR="0065124F" w:rsidRPr="008E6DF5">
              <w:rPr>
                <w:noProof/>
              </w:rPr>
              <w:softHyphen/>
              <w:t>stillende resultat. Desuden aftales de detaljerede usability</w:t>
            </w:r>
            <w:r w:rsidR="00AD20ED" w:rsidRPr="008E6DF5">
              <w:rPr>
                <w:noProof/>
              </w:rPr>
              <w:t>-</w:t>
            </w:r>
            <w:r w:rsidR="0065124F" w:rsidRPr="008E6DF5">
              <w:rPr>
                <w:noProof/>
              </w:rPr>
              <w:t>krav</w:t>
            </w:r>
            <w:r w:rsidR="00EB0F17">
              <w:rPr>
                <w:noProof/>
              </w:rPr>
              <w:t xml:space="preserve"> til senere brug</w:t>
            </w:r>
            <w:r w:rsidR="0065124F" w:rsidRPr="008E6DF5">
              <w:rPr>
                <w:noProof/>
              </w:rPr>
              <w:t>.</w:t>
            </w:r>
          </w:p>
        </w:tc>
        <w:tc>
          <w:tcPr>
            <w:tcW w:w="3402" w:type="dxa"/>
            <w:shd w:val="clear" w:color="auto" w:fill="auto"/>
          </w:tcPr>
          <w:p w14:paraId="2E26D3A1" w14:textId="77777777" w:rsidR="0065124F" w:rsidRPr="008E6DF5" w:rsidRDefault="0065124F" w:rsidP="00EB0F17">
            <w:pPr>
              <w:ind w:left="-8" w:firstLine="8"/>
              <w:rPr>
                <w:noProof/>
              </w:rPr>
            </w:pPr>
            <w:r w:rsidRPr="008E6DF5">
              <w:rPr>
                <w:noProof/>
              </w:rPr>
              <w:t xml:space="preserve">For dele af systemet der allerede findes, udføres der tænke-højt test i en passende systemopsætning. For dele der ikke findes endnu, </w:t>
            </w:r>
            <w:r w:rsidR="00EB0F17">
              <w:rPr>
                <w:noProof/>
              </w:rPr>
              <w:t>designes og usability-testes væsentlige dele af brugergrænsefladen (</w:t>
            </w:r>
            <w:r w:rsidR="00D00A36">
              <w:rPr>
                <w:noProof/>
              </w:rPr>
              <w:t xml:space="preserve">med </w:t>
            </w:r>
            <w:r w:rsidR="00EB0F17">
              <w:rPr>
                <w:noProof/>
              </w:rPr>
              <w:t>prototyper)</w:t>
            </w:r>
            <w:r w:rsidRPr="008E6DF5">
              <w:rPr>
                <w:noProof/>
              </w:rPr>
              <w:t>. Der testes med tre nye brugere i hver runde.</w:t>
            </w:r>
          </w:p>
        </w:tc>
        <w:tc>
          <w:tcPr>
            <w:tcW w:w="759" w:type="dxa"/>
            <w:shd w:val="clear" w:color="auto" w:fill="auto"/>
          </w:tcPr>
          <w:p w14:paraId="229196EA" w14:textId="77777777" w:rsidR="0065124F" w:rsidRPr="008E6DF5" w:rsidRDefault="0065124F" w:rsidP="003534C2">
            <w:pPr>
              <w:ind w:left="-8" w:firstLine="8"/>
              <w:rPr>
                <w:noProof/>
              </w:rPr>
            </w:pPr>
          </w:p>
        </w:tc>
      </w:tr>
    </w:tbl>
    <w:p w14:paraId="1FB7BD07"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361"/>
        <w:gridCol w:w="3402"/>
        <w:gridCol w:w="759"/>
      </w:tblGrid>
      <w:tr w:rsidR="0065124F" w:rsidRPr="008E6DF5" w14:paraId="4B7FB3FB" w14:textId="77777777" w:rsidTr="00294752">
        <w:trPr>
          <w:cantSplit/>
          <w:tblHeader/>
        </w:trPr>
        <w:tc>
          <w:tcPr>
            <w:tcW w:w="4361" w:type="dxa"/>
            <w:shd w:val="clear" w:color="auto" w:fill="auto"/>
          </w:tcPr>
          <w:p w14:paraId="66DB760E" w14:textId="77777777" w:rsidR="0065124F" w:rsidRPr="008E6DF5" w:rsidRDefault="00D00A36" w:rsidP="00D00A36">
            <w:pPr>
              <w:tabs>
                <w:tab w:val="left" w:pos="426"/>
              </w:tabs>
              <w:rPr>
                <w:noProof/>
              </w:rPr>
            </w:pPr>
            <w:r>
              <w:rPr>
                <w:noProof/>
              </w:rPr>
              <w:t>Esempler på k</w:t>
            </w:r>
            <w:r w:rsidR="0065124F" w:rsidRPr="008E6DF5">
              <w:rPr>
                <w:noProof/>
              </w:rPr>
              <w:t xml:space="preserve">rav der </w:t>
            </w:r>
            <w:r>
              <w:rPr>
                <w:noProof/>
              </w:rPr>
              <w:t>kan</w:t>
            </w:r>
            <w:r w:rsidR="0065124F" w:rsidRPr="008E6DF5">
              <w:rPr>
                <w:noProof/>
              </w:rPr>
              <w:t xml:space="preserve"> aftales i detaljer </w:t>
            </w:r>
            <w:r w:rsidR="00B02637" w:rsidRPr="008E6DF5">
              <w:rPr>
                <w:noProof/>
              </w:rPr>
              <w:t>under</w:t>
            </w:r>
            <w:r w:rsidR="0065124F" w:rsidRPr="008E6DF5">
              <w:rPr>
                <w:noProof/>
              </w:rPr>
              <w:t xml:space="preserve"> det tidlige bevis, og verificeres </w:t>
            </w:r>
            <w:r>
              <w:rPr>
                <w:noProof/>
              </w:rPr>
              <w:t>inden</w:t>
            </w:r>
            <w:r w:rsidR="0065124F" w:rsidRPr="008E6DF5">
              <w:rPr>
                <w:noProof/>
              </w:rPr>
              <w:t xml:space="preserve"> overtagelsen:</w:t>
            </w:r>
          </w:p>
        </w:tc>
        <w:tc>
          <w:tcPr>
            <w:tcW w:w="3402" w:type="dxa"/>
            <w:shd w:val="clear" w:color="auto" w:fill="auto"/>
          </w:tcPr>
          <w:p w14:paraId="0C4CDFFD" w14:textId="77777777" w:rsidR="0065124F" w:rsidRPr="008E6DF5" w:rsidRDefault="0065124F" w:rsidP="003534C2">
            <w:pPr>
              <w:ind w:left="-8" w:firstLine="8"/>
              <w:rPr>
                <w:noProof/>
              </w:rPr>
            </w:pPr>
          </w:p>
        </w:tc>
        <w:tc>
          <w:tcPr>
            <w:tcW w:w="759" w:type="dxa"/>
            <w:shd w:val="clear" w:color="auto" w:fill="auto"/>
          </w:tcPr>
          <w:p w14:paraId="7C39ABC6" w14:textId="77777777" w:rsidR="0065124F" w:rsidRPr="008E6DF5" w:rsidRDefault="0065124F" w:rsidP="003534C2">
            <w:pPr>
              <w:ind w:left="-8" w:firstLine="8"/>
              <w:rPr>
                <w:noProof/>
              </w:rPr>
            </w:pPr>
          </w:p>
        </w:tc>
      </w:tr>
      <w:tr w:rsidR="0065124F" w:rsidRPr="008E6DF5" w14:paraId="085CB510" w14:textId="77777777" w:rsidTr="00294752">
        <w:trPr>
          <w:cantSplit/>
          <w:tblHeader/>
        </w:trPr>
        <w:tc>
          <w:tcPr>
            <w:tcW w:w="4361" w:type="dxa"/>
            <w:shd w:val="clear" w:color="auto" w:fill="auto"/>
          </w:tcPr>
          <w:p w14:paraId="7D287122" w14:textId="77777777" w:rsidR="0065124F" w:rsidRPr="008E6DF5" w:rsidRDefault="00294752" w:rsidP="00294752">
            <w:pPr>
              <w:tabs>
                <w:tab w:val="left" w:pos="426"/>
              </w:tabs>
              <w:ind w:left="426" w:hanging="426"/>
              <w:rPr>
                <w:noProof/>
              </w:rPr>
            </w:pPr>
            <w:r w:rsidRPr="008E6DF5">
              <w:rPr>
                <w:noProof/>
              </w:rPr>
              <w:t>3</w:t>
            </w:r>
            <w:r w:rsidR="0065124F" w:rsidRPr="008E6DF5">
              <w:rPr>
                <w:noProof/>
              </w:rPr>
              <w:t>.</w:t>
            </w:r>
            <w:r w:rsidR="0065124F" w:rsidRPr="008E6DF5">
              <w:rPr>
                <w:noProof/>
              </w:rPr>
              <w:tab/>
              <w:t xml:space="preserve">Efter en kort instruktion fra superbrugerne, skal brugerne kunne udføre alle </w:t>
            </w:r>
            <w:r w:rsidR="00016659" w:rsidRPr="008E6DF5">
              <w:rPr>
                <w:noProof/>
              </w:rPr>
              <w:t>task</w:t>
            </w:r>
            <w:r w:rsidR="0065124F" w:rsidRPr="008E6DF5">
              <w:rPr>
                <w:noProof/>
              </w:rPr>
              <w:t xml:space="preserve"> i kapitel </w:t>
            </w:r>
            <w:r w:rsidR="00F263FB" w:rsidRPr="008E6DF5">
              <w:rPr>
                <w:noProof/>
              </w:rPr>
              <w:t>C</w:t>
            </w:r>
            <w:r w:rsidR="0065124F" w:rsidRPr="008E6DF5">
              <w:rPr>
                <w:noProof/>
              </w:rPr>
              <w:t>, inden for deres respektive arbejdsområder</w:t>
            </w:r>
            <w:r w:rsidR="00B02637" w:rsidRPr="008E6DF5">
              <w:rPr>
                <w:noProof/>
              </w:rPr>
              <w:t xml:space="preserve"> med få kritiske</w:t>
            </w:r>
            <w:r w:rsidR="0065124F" w:rsidRPr="008E6DF5">
              <w:rPr>
                <w:noProof/>
              </w:rPr>
              <w:t xml:space="preserve"> usability-problemer.</w:t>
            </w:r>
          </w:p>
        </w:tc>
        <w:tc>
          <w:tcPr>
            <w:tcW w:w="3402" w:type="dxa"/>
            <w:shd w:val="clear" w:color="auto" w:fill="auto"/>
          </w:tcPr>
          <w:p w14:paraId="13891419" w14:textId="77777777" w:rsidR="0065124F" w:rsidRDefault="0065124F" w:rsidP="006E5418">
            <w:pPr>
              <w:ind w:left="-8" w:firstLine="8"/>
              <w:rPr>
                <w:noProof/>
              </w:rPr>
            </w:pPr>
            <w:r w:rsidRPr="008E6DF5">
              <w:rPr>
                <w:noProof/>
              </w:rPr>
              <w:t>Inden for hvert arbejdsområde udføres tænke-højt test med 3</w:t>
            </w:r>
            <w:r w:rsidR="00B02637" w:rsidRPr="008E6DF5">
              <w:rPr>
                <w:noProof/>
              </w:rPr>
              <w:t xml:space="preserve"> tilfældigt valgte</w:t>
            </w:r>
            <w:r w:rsidRPr="008E6DF5">
              <w:rPr>
                <w:noProof/>
              </w:rPr>
              <w:t xml:space="preserve"> </w:t>
            </w:r>
            <w:r w:rsidR="00D00A36">
              <w:rPr>
                <w:noProof/>
              </w:rPr>
              <w:t>brugere</w:t>
            </w:r>
            <w:r w:rsidRPr="008E6DF5">
              <w:rPr>
                <w:noProof/>
              </w:rPr>
              <w:t xml:space="preserve">. </w:t>
            </w:r>
          </w:p>
          <w:p w14:paraId="0CD4C88B" w14:textId="77777777" w:rsidR="006E5418" w:rsidRDefault="006E5418" w:rsidP="006E5418">
            <w:pPr>
              <w:ind w:left="-8" w:firstLine="8"/>
              <w:rPr>
                <w:noProof/>
              </w:rPr>
            </w:pPr>
            <w:r>
              <w:rPr>
                <w:noProof/>
                <w:highlight w:val="yellow"/>
              </w:rPr>
              <w:t>Enten:</w:t>
            </w:r>
            <w:r>
              <w:rPr>
                <w:noProof/>
              </w:rPr>
              <w:t xml:space="preserve"> Der må højst observeres __ kritiske usability-problemer.</w:t>
            </w:r>
          </w:p>
          <w:p w14:paraId="5A1E3E95" w14:textId="77777777" w:rsidR="006E5418" w:rsidRPr="008E6DF5" w:rsidRDefault="006E5418" w:rsidP="006E5418">
            <w:pPr>
              <w:ind w:left="-8" w:firstLine="8"/>
              <w:rPr>
                <w:noProof/>
              </w:rPr>
            </w:pPr>
            <w:r>
              <w:rPr>
                <w:noProof/>
                <w:highlight w:val="yellow"/>
              </w:rPr>
              <w:t>Eller:</w:t>
            </w:r>
            <w:r>
              <w:rPr>
                <w:noProof/>
              </w:rPr>
              <w:t xml:space="preserve"> Alle væsentlige usability problemer behandes som systemfejl.</w:t>
            </w:r>
          </w:p>
        </w:tc>
        <w:tc>
          <w:tcPr>
            <w:tcW w:w="759" w:type="dxa"/>
            <w:shd w:val="clear" w:color="auto" w:fill="auto"/>
          </w:tcPr>
          <w:p w14:paraId="5553BBE9" w14:textId="77777777" w:rsidR="0065124F" w:rsidRPr="008E6DF5" w:rsidRDefault="0065124F" w:rsidP="003534C2">
            <w:pPr>
              <w:ind w:left="-8" w:firstLine="8"/>
              <w:rPr>
                <w:noProof/>
              </w:rPr>
            </w:pPr>
          </w:p>
        </w:tc>
      </w:tr>
      <w:tr w:rsidR="0065124F" w:rsidRPr="008E6DF5" w14:paraId="18EB65AF" w14:textId="77777777" w:rsidTr="00294752">
        <w:trPr>
          <w:cantSplit/>
          <w:tblHeader/>
        </w:trPr>
        <w:tc>
          <w:tcPr>
            <w:tcW w:w="4361" w:type="dxa"/>
            <w:shd w:val="clear" w:color="auto" w:fill="auto"/>
          </w:tcPr>
          <w:p w14:paraId="679ACB00" w14:textId="77777777" w:rsidR="0065124F" w:rsidRPr="008E6DF5" w:rsidRDefault="00294752" w:rsidP="00294752">
            <w:pPr>
              <w:tabs>
                <w:tab w:val="left" w:pos="426"/>
              </w:tabs>
              <w:ind w:left="426" w:hanging="426"/>
              <w:rPr>
                <w:noProof/>
              </w:rPr>
            </w:pPr>
            <w:r w:rsidRPr="008E6DF5">
              <w:rPr>
                <w:noProof/>
              </w:rPr>
              <w:t>4</w:t>
            </w:r>
            <w:r w:rsidR="0065124F" w:rsidRPr="008E6DF5">
              <w:rPr>
                <w:noProof/>
              </w:rPr>
              <w:t>.</w:t>
            </w:r>
            <w:r w:rsidR="0065124F" w:rsidRPr="008E6DF5">
              <w:rPr>
                <w:noProof/>
              </w:rPr>
              <w:tab/>
              <w:t>Fejlmeddelelserne skal være forståelige og hjælpsomme.</w:t>
            </w:r>
          </w:p>
        </w:tc>
        <w:tc>
          <w:tcPr>
            <w:tcW w:w="3402" w:type="dxa"/>
            <w:shd w:val="clear" w:color="auto" w:fill="auto"/>
          </w:tcPr>
          <w:p w14:paraId="386AB4F0" w14:textId="77777777" w:rsidR="0065124F" w:rsidRPr="008E6DF5" w:rsidRDefault="0065124F" w:rsidP="00294752">
            <w:pPr>
              <w:ind w:left="-8" w:firstLine="8"/>
              <w:rPr>
                <w:noProof/>
              </w:rPr>
            </w:pPr>
            <w:r w:rsidRPr="008E6DF5">
              <w:rPr>
                <w:noProof/>
              </w:rPr>
              <w:t xml:space="preserve">Under </w:t>
            </w:r>
            <w:r w:rsidR="00687AED" w:rsidRPr="008E6DF5">
              <w:rPr>
                <w:noProof/>
              </w:rPr>
              <w:t xml:space="preserve">tænke-højt </w:t>
            </w:r>
            <w:r w:rsidRPr="008E6DF5">
              <w:rPr>
                <w:noProof/>
              </w:rPr>
              <w:t>testen vises et udvalg af fejlmeddelelser for brugeren, som skal forklare hvad meddelelsen betyder og hvad han skal gøre. __% af forklaringerne skal være acceptable.</w:t>
            </w:r>
          </w:p>
        </w:tc>
        <w:tc>
          <w:tcPr>
            <w:tcW w:w="759" w:type="dxa"/>
            <w:shd w:val="clear" w:color="auto" w:fill="auto"/>
          </w:tcPr>
          <w:p w14:paraId="70AC3147" w14:textId="77777777" w:rsidR="0065124F" w:rsidRPr="008E6DF5" w:rsidRDefault="0065124F" w:rsidP="003534C2">
            <w:pPr>
              <w:ind w:left="-8" w:firstLine="8"/>
              <w:rPr>
                <w:noProof/>
              </w:rPr>
            </w:pPr>
          </w:p>
        </w:tc>
      </w:tr>
      <w:tr w:rsidR="0065124F" w:rsidRPr="008E6DF5" w14:paraId="2E523E14" w14:textId="77777777" w:rsidTr="00294752">
        <w:trPr>
          <w:cantSplit/>
          <w:tblHeader/>
        </w:trPr>
        <w:tc>
          <w:tcPr>
            <w:tcW w:w="4361" w:type="dxa"/>
            <w:shd w:val="clear" w:color="auto" w:fill="auto"/>
          </w:tcPr>
          <w:p w14:paraId="19A8ABD7" w14:textId="77777777" w:rsidR="0065124F" w:rsidRPr="008E6DF5" w:rsidRDefault="00294752" w:rsidP="00294752">
            <w:pPr>
              <w:tabs>
                <w:tab w:val="left" w:pos="426"/>
              </w:tabs>
              <w:ind w:left="426" w:hanging="426"/>
              <w:rPr>
                <w:noProof/>
              </w:rPr>
            </w:pPr>
            <w:r w:rsidRPr="008E6DF5">
              <w:rPr>
                <w:noProof/>
              </w:rPr>
              <w:t>5</w:t>
            </w:r>
            <w:r w:rsidR="0065124F" w:rsidRPr="008E6DF5">
              <w:rPr>
                <w:noProof/>
              </w:rPr>
              <w:t>.</w:t>
            </w:r>
            <w:r w:rsidR="0065124F" w:rsidRPr="008E6DF5">
              <w:rPr>
                <w:noProof/>
              </w:rPr>
              <w:tab/>
              <w:t xml:space="preserve">Systemet skal kunne betjenes </w:t>
            </w:r>
            <w:r w:rsidR="006F0901" w:rsidRPr="008E6DF5">
              <w:rPr>
                <w:noProof/>
              </w:rPr>
              <w:t>med tastaturet alene. B</w:t>
            </w:r>
            <w:r w:rsidR="0065124F" w:rsidRPr="008E6DF5">
              <w:rPr>
                <w:noProof/>
              </w:rPr>
              <w:t xml:space="preserve">rugerne skal selv kunne lære </w:t>
            </w:r>
            <w:r w:rsidR="006F0901" w:rsidRPr="008E6DF5">
              <w:rPr>
                <w:noProof/>
              </w:rPr>
              <w:t>det</w:t>
            </w:r>
            <w:r w:rsidR="0065124F" w:rsidRPr="008E6DF5">
              <w:rPr>
                <w:noProof/>
              </w:rPr>
              <w:t xml:space="preserve">. </w:t>
            </w:r>
          </w:p>
        </w:tc>
        <w:tc>
          <w:tcPr>
            <w:tcW w:w="3402" w:type="dxa"/>
            <w:shd w:val="clear" w:color="auto" w:fill="auto"/>
          </w:tcPr>
          <w:p w14:paraId="76D51298" w14:textId="77777777" w:rsidR="0065124F" w:rsidRPr="008E6DF5" w:rsidRDefault="00B02637" w:rsidP="003534C2">
            <w:pPr>
              <w:ind w:left="-8" w:firstLine="8"/>
              <w:rPr>
                <w:noProof/>
              </w:rPr>
            </w:pPr>
            <w:r w:rsidRPr="008E6DF5">
              <w:rPr>
                <w:noProof/>
              </w:rPr>
              <w:t>Sent i</w:t>
            </w:r>
            <w:r w:rsidR="0065124F" w:rsidRPr="008E6DF5">
              <w:rPr>
                <w:noProof/>
              </w:rPr>
              <w:t xml:space="preserve"> </w:t>
            </w:r>
            <w:r w:rsidR="00687AED" w:rsidRPr="008E6DF5">
              <w:rPr>
                <w:noProof/>
              </w:rPr>
              <w:t>tænke-højt testen</w:t>
            </w:r>
            <w:r w:rsidRPr="008E6DF5">
              <w:rPr>
                <w:noProof/>
              </w:rPr>
              <w:t xml:space="preserve"> bliver brugerne bedt om kun at bruge tastaturet</w:t>
            </w:r>
            <w:r w:rsidR="0065124F" w:rsidRPr="008E6DF5">
              <w:rPr>
                <w:noProof/>
              </w:rPr>
              <w:t>.</w:t>
            </w:r>
          </w:p>
          <w:p w14:paraId="673759F6" w14:textId="77777777" w:rsidR="0065124F" w:rsidRPr="008E6DF5" w:rsidRDefault="0065124F" w:rsidP="003534C2">
            <w:pPr>
              <w:ind w:left="-8" w:firstLine="8"/>
              <w:rPr>
                <w:noProof/>
              </w:rPr>
            </w:pPr>
            <w:r w:rsidRPr="008E6DF5">
              <w:rPr>
                <w:noProof/>
              </w:rPr>
              <w:t xml:space="preserve">__% af brugerne skal </w:t>
            </w:r>
            <w:r w:rsidR="0051336D" w:rsidRPr="008E6DF5">
              <w:rPr>
                <w:noProof/>
              </w:rPr>
              <w:t>kunne gøre</w:t>
            </w:r>
            <w:r w:rsidRPr="008E6DF5">
              <w:rPr>
                <w:noProof/>
              </w:rPr>
              <w:t xml:space="preserve"> det. </w:t>
            </w:r>
          </w:p>
        </w:tc>
        <w:tc>
          <w:tcPr>
            <w:tcW w:w="759" w:type="dxa"/>
            <w:shd w:val="clear" w:color="auto" w:fill="auto"/>
          </w:tcPr>
          <w:p w14:paraId="51831F3D" w14:textId="77777777" w:rsidR="0065124F" w:rsidRPr="008E6DF5" w:rsidRDefault="0065124F" w:rsidP="003534C2">
            <w:pPr>
              <w:ind w:left="-8" w:firstLine="8"/>
              <w:rPr>
                <w:noProof/>
              </w:rPr>
            </w:pPr>
          </w:p>
        </w:tc>
      </w:tr>
      <w:tr w:rsidR="0065124F" w:rsidRPr="008E6DF5" w14:paraId="2721904F" w14:textId="77777777" w:rsidTr="00294752">
        <w:trPr>
          <w:cantSplit/>
          <w:tblHeader/>
        </w:trPr>
        <w:tc>
          <w:tcPr>
            <w:tcW w:w="4361" w:type="dxa"/>
            <w:shd w:val="clear" w:color="auto" w:fill="auto"/>
          </w:tcPr>
          <w:p w14:paraId="242453B8" w14:textId="18F6F391" w:rsidR="0065124F" w:rsidRPr="008E6DF5" w:rsidRDefault="00294752" w:rsidP="00294752">
            <w:pPr>
              <w:tabs>
                <w:tab w:val="left" w:pos="426"/>
              </w:tabs>
              <w:ind w:left="426" w:hanging="426"/>
              <w:rPr>
                <w:noProof/>
              </w:rPr>
            </w:pPr>
            <w:r w:rsidRPr="008E6DF5">
              <w:rPr>
                <w:noProof/>
              </w:rPr>
              <w:t>6</w:t>
            </w:r>
            <w:r w:rsidR="0065124F" w:rsidRPr="008E6DF5">
              <w:rPr>
                <w:noProof/>
              </w:rPr>
              <w:t>.</w:t>
            </w:r>
            <w:r w:rsidR="0065124F" w:rsidRPr="008E6DF5">
              <w:rPr>
                <w:noProof/>
              </w:rPr>
              <w:tab/>
              <w:t xml:space="preserve">Superbrugere skal hurtigt kunne lære at betjene systemet så de kan instruere andre brugere i det (jvf. </w:t>
            </w:r>
            <w:r w:rsidR="00A05621" w:rsidRPr="008E6DF5">
              <w:rPr>
                <w:noProof/>
              </w:rPr>
              <w:fldChar w:fldCharType="begin"/>
            </w:r>
            <w:r w:rsidR="00A05621" w:rsidRPr="008E6DF5">
              <w:rPr>
                <w:noProof/>
              </w:rPr>
              <w:instrText xml:space="preserve"> REF _Ref130181082 \r  \* MERGEFORMAT </w:instrText>
            </w:r>
            <w:r w:rsidR="00A05621" w:rsidRPr="008E6DF5">
              <w:rPr>
                <w:noProof/>
              </w:rPr>
              <w:fldChar w:fldCharType="separate"/>
            </w:r>
            <w:r w:rsidR="004928FA">
              <w:rPr>
                <w:noProof/>
              </w:rPr>
              <w:t>J2</w:t>
            </w:r>
            <w:r w:rsidR="00A05621" w:rsidRPr="008E6DF5">
              <w:rPr>
                <w:noProof/>
              </w:rPr>
              <w:fldChar w:fldCharType="end"/>
            </w:r>
            <w:r w:rsidR="0065124F" w:rsidRPr="008E6DF5">
              <w:rPr>
                <w:noProof/>
              </w:rPr>
              <w:t xml:space="preserve">-1). </w:t>
            </w:r>
          </w:p>
        </w:tc>
        <w:tc>
          <w:tcPr>
            <w:tcW w:w="3402" w:type="dxa"/>
            <w:shd w:val="clear" w:color="auto" w:fill="auto"/>
          </w:tcPr>
          <w:p w14:paraId="20AC7424" w14:textId="77777777" w:rsidR="0065124F" w:rsidRPr="008E6DF5" w:rsidRDefault="0065124F" w:rsidP="00294752">
            <w:pPr>
              <w:ind w:left="-8" w:firstLine="8"/>
              <w:rPr>
                <w:noProof/>
              </w:rPr>
            </w:pPr>
            <w:r w:rsidRPr="008E6DF5">
              <w:rPr>
                <w:noProof/>
              </w:rPr>
              <w:t>Uddannelsen af s</w:t>
            </w:r>
            <w:r w:rsidR="0051336D" w:rsidRPr="008E6DF5">
              <w:rPr>
                <w:noProof/>
              </w:rPr>
              <w:t xml:space="preserve">uperbrugere </w:t>
            </w:r>
            <w:r w:rsidR="00294752" w:rsidRPr="008E6DF5">
              <w:rPr>
                <w:noProof/>
              </w:rPr>
              <w:t>tager</w:t>
            </w:r>
            <w:r w:rsidR="0051336D" w:rsidRPr="008E6DF5">
              <w:rPr>
                <w:noProof/>
              </w:rPr>
              <w:t xml:space="preserve">  ___ dage. (Kunden forventer 3 dage).</w:t>
            </w:r>
          </w:p>
        </w:tc>
        <w:tc>
          <w:tcPr>
            <w:tcW w:w="759" w:type="dxa"/>
            <w:shd w:val="clear" w:color="auto" w:fill="auto"/>
          </w:tcPr>
          <w:p w14:paraId="12F048B2" w14:textId="77777777" w:rsidR="0065124F" w:rsidRPr="008E6DF5" w:rsidRDefault="0065124F" w:rsidP="003534C2">
            <w:pPr>
              <w:ind w:left="-8" w:firstLine="8"/>
              <w:rPr>
                <w:noProof/>
              </w:rPr>
            </w:pPr>
          </w:p>
        </w:tc>
      </w:tr>
      <w:tr w:rsidR="0065124F" w:rsidRPr="008E6DF5" w14:paraId="5976A34F" w14:textId="77777777" w:rsidTr="00294752">
        <w:trPr>
          <w:cantSplit/>
          <w:tblHeader/>
        </w:trPr>
        <w:tc>
          <w:tcPr>
            <w:tcW w:w="4361" w:type="dxa"/>
            <w:shd w:val="clear" w:color="auto" w:fill="auto"/>
          </w:tcPr>
          <w:p w14:paraId="4DA9F0A7" w14:textId="77777777" w:rsidR="0065124F" w:rsidRPr="008E6DF5" w:rsidRDefault="00294752" w:rsidP="00294752">
            <w:pPr>
              <w:tabs>
                <w:tab w:val="left" w:pos="426"/>
              </w:tabs>
              <w:ind w:left="426" w:hanging="426"/>
              <w:rPr>
                <w:noProof/>
              </w:rPr>
            </w:pPr>
            <w:r w:rsidRPr="008E6DF5">
              <w:rPr>
                <w:noProof/>
              </w:rPr>
              <w:t>7</w:t>
            </w:r>
            <w:r w:rsidR="0065124F" w:rsidRPr="008E6DF5">
              <w:rPr>
                <w:noProof/>
              </w:rPr>
              <w:t>.</w:t>
            </w:r>
            <w:r w:rsidR="0065124F" w:rsidRPr="008E6DF5">
              <w:rPr>
                <w:noProof/>
              </w:rPr>
              <w:tab/>
            </w:r>
            <w:r w:rsidR="0065124F" w:rsidRPr="008E6DF5">
              <w:rPr>
                <w:noProof/>
                <w:color w:val="3366FF"/>
              </w:rPr>
              <w:t xml:space="preserve">En bruger der har brugt systemet i en uge skal hurtigt kunne bestille </w:t>
            </w:r>
            <w:r w:rsidR="00B02637" w:rsidRPr="008E6DF5">
              <w:rPr>
                <w:noProof/>
                <w:color w:val="3366FF"/>
              </w:rPr>
              <w:t>5</w:t>
            </w:r>
            <w:r w:rsidR="0065124F" w:rsidRPr="008E6DF5">
              <w:rPr>
                <w:noProof/>
                <w:color w:val="3366FF"/>
              </w:rPr>
              <w:t xml:space="preserve"> ydelser</w:t>
            </w:r>
            <w:r w:rsidR="00B02637" w:rsidRPr="008E6DF5">
              <w:rPr>
                <w:noProof/>
                <w:color w:val="3366FF"/>
              </w:rPr>
              <w:t xml:space="preserve"> til en patient</w:t>
            </w:r>
            <w:r w:rsidR="0065124F" w:rsidRPr="008E6DF5">
              <w:rPr>
                <w:noProof/>
                <w:color w:val="3366FF"/>
              </w:rPr>
              <w:t xml:space="preserve">, fx </w:t>
            </w:r>
            <w:r w:rsidR="00B02637" w:rsidRPr="008E6DF5">
              <w:rPr>
                <w:noProof/>
                <w:color w:val="3366FF"/>
              </w:rPr>
              <w:t>lab test, scanning …</w:t>
            </w:r>
            <w:r w:rsidR="0065124F" w:rsidRPr="008E6DF5">
              <w:rPr>
                <w:noProof/>
                <w:color w:val="3366FF"/>
              </w:rPr>
              <w:t xml:space="preserve"> </w:t>
            </w:r>
          </w:p>
        </w:tc>
        <w:tc>
          <w:tcPr>
            <w:tcW w:w="3402" w:type="dxa"/>
            <w:shd w:val="clear" w:color="auto" w:fill="auto"/>
          </w:tcPr>
          <w:p w14:paraId="0B821B3A" w14:textId="77777777" w:rsidR="0065124F" w:rsidRPr="008E6DF5" w:rsidRDefault="0065124F" w:rsidP="003534C2">
            <w:pPr>
              <w:ind w:left="-8" w:firstLine="8"/>
              <w:rPr>
                <w:noProof/>
                <w:color w:val="3366FF"/>
              </w:rPr>
            </w:pPr>
            <w:r w:rsidRPr="008E6DF5">
              <w:rPr>
                <w:noProof/>
                <w:color w:val="3366FF"/>
              </w:rPr>
              <w:t>En typisk bruger kan bestille sådanne 5 ydelser på ___ minutter.</w:t>
            </w:r>
          </w:p>
        </w:tc>
        <w:tc>
          <w:tcPr>
            <w:tcW w:w="759" w:type="dxa"/>
            <w:shd w:val="clear" w:color="auto" w:fill="auto"/>
          </w:tcPr>
          <w:p w14:paraId="195B2A68" w14:textId="77777777" w:rsidR="0065124F" w:rsidRPr="008E6DF5" w:rsidRDefault="0065124F" w:rsidP="003534C2">
            <w:pPr>
              <w:ind w:left="-8" w:firstLine="8"/>
              <w:rPr>
                <w:noProof/>
              </w:rPr>
            </w:pPr>
          </w:p>
        </w:tc>
      </w:tr>
    </w:tbl>
    <w:p w14:paraId="3763EB23" w14:textId="77777777" w:rsidR="0065124F" w:rsidRPr="008E6DF5" w:rsidRDefault="0065124F">
      <w:pPr>
        <w:rPr>
          <w:noProof/>
        </w:rPr>
      </w:pPr>
    </w:p>
    <w:p w14:paraId="0F40649A" w14:textId="77777777" w:rsidR="003D5FC6" w:rsidRPr="008E6DF5" w:rsidRDefault="003D5FC6" w:rsidP="00E0129B">
      <w:pPr>
        <w:rPr>
          <w:noProof/>
        </w:rPr>
      </w:pPr>
      <w:r w:rsidRPr="008E6DF5">
        <w:rPr>
          <w:b/>
          <w:noProof/>
        </w:rPr>
        <w:t>Kravnote: Testopgaver</w:t>
      </w:r>
    </w:p>
    <w:p w14:paraId="346014FA" w14:textId="77777777" w:rsidR="003D5FC6" w:rsidRPr="008E6DF5" w:rsidRDefault="0013776F" w:rsidP="003D5FC6">
      <w:pPr>
        <w:rPr>
          <w:noProof/>
        </w:rPr>
      </w:pPr>
      <w:r w:rsidRPr="008E6DF5">
        <w:rPr>
          <w:noProof/>
        </w:rPr>
        <w:t xml:space="preserve">En god testopgave svarer til </w:t>
      </w:r>
      <w:r w:rsidR="005951B4" w:rsidRPr="008E6DF5">
        <w:rPr>
          <w:noProof/>
        </w:rPr>
        <w:t xml:space="preserve">et task </w:t>
      </w:r>
      <w:r w:rsidRPr="008E6DF5">
        <w:rPr>
          <w:noProof/>
        </w:rPr>
        <w:t xml:space="preserve">en rigtig bruger </w:t>
      </w:r>
      <w:r w:rsidR="00447B42" w:rsidRPr="008E6DF5">
        <w:rPr>
          <w:noProof/>
        </w:rPr>
        <w:t>kunne udføre</w:t>
      </w:r>
      <w:r w:rsidRPr="008E6DF5">
        <w:rPr>
          <w:noProof/>
        </w:rPr>
        <w:t>. Den skal præsenteres på sådan en måde at den ikke vejleder brugeren</w:t>
      </w:r>
      <w:r w:rsidR="003D5FC6" w:rsidRPr="008E6DF5">
        <w:rPr>
          <w:noProof/>
        </w:rPr>
        <w:t xml:space="preserve">. </w:t>
      </w:r>
      <w:r w:rsidR="00506ADE" w:rsidRPr="008E6DF5">
        <w:rPr>
          <w:noProof/>
        </w:rPr>
        <w:t xml:space="preserve">Her er et </w:t>
      </w:r>
      <w:r w:rsidR="00447B42" w:rsidRPr="008E6DF5">
        <w:rPr>
          <w:noProof/>
        </w:rPr>
        <w:t>eksempel på en god og en dårlig testopgave</w:t>
      </w:r>
      <w:r w:rsidR="00506ADE" w:rsidRPr="008E6DF5">
        <w:rPr>
          <w:noProof/>
        </w:rPr>
        <w:t>:</w:t>
      </w:r>
    </w:p>
    <w:p w14:paraId="65119B07" w14:textId="77777777" w:rsidR="003D5FC6" w:rsidRPr="008E6DF5" w:rsidRDefault="003D5FC6" w:rsidP="003D5FC6">
      <w:pPr>
        <w:rPr>
          <w:noProof/>
          <w:color w:val="FF0000"/>
          <w:highlight w:val="yellow"/>
        </w:rPr>
      </w:pPr>
    </w:p>
    <w:p w14:paraId="6F753E12" w14:textId="77777777" w:rsidR="003D5FC6" w:rsidRPr="008E6DF5" w:rsidRDefault="00506ADE" w:rsidP="003D5FC6">
      <w:pPr>
        <w:rPr>
          <w:noProof/>
          <w:color w:val="3366FF"/>
        </w:rPr>
      </w:pPr>
      <w:r w:rsidRPr="008E6DF5">
        <w:rPr>
          <w:b/>
          <w:noProof/>
        </w:rPr>
        <w:t>T</w:t>
      </w:r>
      <w:r w:rsidR="0013776F" w:rsidRPr="008E6DF5">
        <w:rPr>
          <w:b/>
          <w:noProof/>
        </w:rPr>
        <w:t>estopgave</w:t>
      </w:r>
      <w:r w:rsidRPr="008E6DF5">
        <w:rPr>
          <w:b/>
          <w:noProof/>
        </w:rPr>
        <w:t xml:space="preserve"> 1 (god): </w:t>
      </w:r>
      <w:r w:rsidRPr="008E6DF5">
        <w:rPr>
          <w:b/>
          <w:noProof/>
          <w:color w:val="3366FF"/>
        </w:rPr>
        <w:t>Ordinér medicin</w:t>
      </w:r>
      <w:r w:rsidR="0013776F" w:rsidRPr="008E6DF5">
        <w:rPr>
          <w:b/>
          <w:noProof/>
          <w:color w:val="3366FF"/>
        </w:rPr>
        <w:t>:</w:t>
      </w:r>
      <w:r w:rsidR="003D5FC6" w:rsidRPr="008E6DF5">
        <w:rPr>
          <w:noProof/>
          <w:color w:val="3366FF"/>
        </w:rPr>
        <w:t xml:space="preserve"> </w:t>
      </w:r>
      <w:r w:rsidR="0013776F" w:rsidRPr="008E6DF5">
        <w:rPr>
          <w:noProof/>
          <w:color w:val="3366FF"/>
        </w:rPr>
        <w:t xml:space="preserve">Patienten klager over smerter. Brug systemet til at behandle problemet. </w:t>
      </w:r>
    </w:p>
    <w:p w14:paraId="7FDB3345" w14:textId="77777777" w:rsidR="003D5FC6" w:rsidRPr="008E6DF5" w:rsidRDefault="003D5FC6" w:rsidP="003D5FC6">
      <w:pPr>
        <w:rPr>
          <w:noProof/>
          <w:color w:val="3366FF"/>
        </w:rPr>
      </w:pPr>
      <w:r w:rsidRPr="008E6DF5">
        <w:rPr>
          <w:noProof/>
          <w:color w:val="3366FF"/>
        </w:rPr>
        <w:t>(</w:t>
      </w:r>
      <w:r w:rsidR="0013776F" w:rsidRPr="008E6DF5">
        <w:rPr>
          <w:noProof/>
          <w:color w:val="3366FF"/>
        </w:rPr>
        <w:t>Når brugeren udfører opgaven, notér om han først ser på den eksisterende medicinering inden han ordinerer noget</w:t>
      </w:r>
      <w:r w:rsidR="00506ADE" w:rsidRPr="008E6DF5">
        <w:rPr>
          <w:noProof/>
          <w:color w:val="3366FF"/>
        </w:rPr>
        <w:t>.)</w:t>
      </w:r>
    </w:p>
    <w:p w14:paraId="174ACC4A" w14:textId="77777777" w:rsidR="003D5FC6" w:rsidRPr="008E6DF5" w:rsidRDefault="003D5FC6" w:rsidP="003D5FC6">
      <w:pPr>
        <w:rPr>
          <w:noProof/>
        </w:rPr>
      </w:pPr>
    </w:p>
    <w:p w14:paraId="2B8BEDDA" w14:textId="77777777" w:rsidR="003D5FC6" w:rsidRPr="008E6DF5" w:rsidRDefault="00506ADE" w:rsidP="003D5FC6">
      <w:pPr>
        <w:rPr>
          <w:noProof/>
        </w:rPr>
      </w:pPr>
      <w:r w:rsidRPr="008E6DF5">
        <w:rPr>
          <w:b/>
          <w:noProof/>
        </w:rPr>
        <w:t>T</w:t>
      </w:r>
      <w:r w:rsidR="0013776F" w:rsidRPr="008E6DF5">
        <w:rPr>
          <w:b/>
          <w:noProof/>
        </w:rPr>
        <w:t>estopgave</w:t>
      </w:r>
      <w:r w:rsidRPr="008E6DF5">
        <w:rPr>
          <w:b/>
          <w:noProof/>
        </w:rPr>
        <w:t xml:space="preserve"> 2 (dårlig</w:t>
      </w:r>
      <w:r w:rsidR="0088194D" w:rsidRPr="008E6DF5">
        <w:rPr>
          <w:b/>
          <w:noProof/>
        </w:rPr>
        <w:t xml:space="preserve"> - vejleder brugeren</w:t>
      </w:r>
      <w:r w:rsidRPr="008E6DF5">
        <w:rPr>
          <w:b/>
          <w:noProof/>
        </w:rPr>
        <w:t xml:space="preserve">): </w:t>
      </w:r>
      <w:r w:rsidRPr="008E6DF5">
        <w:rPr>
          <w:b/>
          <w:noProof/>
          <w:color w:val="3366FF"/>
        </w:rPr>
        <w:t>Ordinér medicin</w:t>
      </w:r>
      <w:r w:rsidR="0013776F" w:rsidRPr="008E6DF5">
        <w:rPr>
          <w:b/>
          <w:noProof/>
          <w:color w:val="3366FF"/>
        </w:rPr>
        <w:t>:</w:t>
      </w:r>
      <w:r w:rsidR="0013776F" w:rsidRPr="008E6DF5">
        <w:rPr>
          <w:noProof/>
          <w:color w:val="3366FF"/>
        </w:rPr>
        <w:t xml:space="preserve">  Patienten klager over smerter. Indtast CPR-nummeret og vælg medicineringsskærmen. Kig på </w:t>
      </w:r>
      <w:r w:rsidR="00DA1884" w:rsidRPr="008E6DF5">
        <w:rPr>
          <w:noProof/>
          <w:color w:val="3366FF"/>
        </w:rPr>
        <w:t>de andre medicineringer</w:t>
      </w:r>
      <w:r w:rsidR="0013776F" w:rsidRPr="008E6DF5">
        <w:rPr>
          <w:noProof/>
          <w:color w:val="3366FF"/>
        </w:rPr>
        <w:t xml:space="preserve"> og beslut hvad du vil ordinere. Luk medicineringsskærmen og vælg ordineringsskærmen </w:t>
      </w:r>
      <w:r w:rsidR="003D5FC6" w:rsidRPr="008E6DF5">
        <w:rPr>
          <w:noProof/>
          <w:color w:val="3366FF"/>
        </w:rPr>
        <w:t>…</w:t>
      </w:r>
      <w:r w:rsidR="003D5FC6" w:rsidRPr="008E6DF5">
        <w:rPr>
          <w:noProof/>
        </w:rPr>
        <w:t xml:space="preserve"> </w:t>
      </w:r>
    </w:p>
    <w:p w14:paraId="32309C2A" w14:textId="77777777" w:rsidR="00887A49" w:rsidRPr="008E6DF5" w:rsidRDefault="00887A49" w:rsidP="003D5FC6">
      <w:pPr>
        <w:rPr>
          <w:noProof/>
        </w:rPr>
      </w:pPr>
    </w:p>
    <w:p w14:paraId="0DE3B42E" w14:textId="77777777" w:rsidR="00887A49" w:rsidRPr="008E6DF5" w:rsidRDefault="00887A49" w:rsidP="003D5FC6">
      <w:pPr>
        <w:rPr>
          <w:noProof/>
        </w:rPr>
      </w:pPr>
    </w:p>
    <w:p w14:paraId="7383EFAC" w14:textId="77777777" w:rsidR="0065124F" w:rsidRPr="008E6DF5" w:rsidRDefault="0065124F" w:rsidP="00887A49">
      <w:pPr>
        <w:pStyle w:val="Heading2"/>
        <w:spacing w:after="100"/>
        <w:rPr>
          <w:noProof/>
        </w:rPr>
      </w:pPr>
      <w:bookmarkStart w:id="145" w:name="_Toc347865086"/>
      <w:bookmarkStart w:id="146" w:name="_Toc52818214"/>
      <w:r w:rsidRPr="008E6DF5">
        <w:rPr>
          <w:noProof/>
        </w:rPr>
        <w:t>Tilgængelighed og Look-and-Feel</w:t>
      </w:r>
      <w:bookmarkEnd w:id="145"/>
      <w:bookmarkEnd w:id="146"/>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42E66D27" w14:textId="77777777" w:rsidTr="003534C2">
        <w:trPr>
          <w:cantSplit/>
          <w:tblHeader/>
        </w:trPr>
        <w:tc>
          <w:tcPr>
            <w:tcW w:w="4503" w:type="dxa"/>
            <w:shd w:val="clear" w:color="auto" w:fill="auto"/>
          </w:tcPr>
          <w:p w14:paraId="278E84B5" w14:textId="77777777" w:rsidR="0065124F" w:rsidRPr="008E6DF5" w:rsidRDefault="0065124F" w:rsidP="003534C2">
            <w:pPr>
              <w:keepNext/>
              <w:tabs>
                <w:tab w:val="left" w:pos="426"/>
              </w:tabs>
              <w:rPr>
                <w:noProof/>
              </w:rPr>
            </w:pPr>
            <w:r w:rsidRPr="008E6DF5">
              <w:rPr>
                <w:noProof/>
              </w:rPr>
              <w:t>Krav:</w:t>
            </w:r>
          </w:p>
        </w:tc>
        <w:tc>
          <w:tcPr>
            <w:tcW w:w="3260" w:type="dxa"/>
            <w:shd w:val="clear" w:color="auto" w:fill="auto"/>
          </w:tcPr>
          <w:p w14:paraId="2185EAE6" w14:textId="77777777" w:rsidR="0065124F" w:rsidRPr="008E6DF5" w:rsidRDefault="0065124F" w:rsidP="003534C2">
            <w:pPr>
              <w:keepNext/>
              <w:tabs>
                <w:tab w:val="left" w:pos="426"/>
              </w:tabs>
              <w:rPr>
                <w:noProof/>
              </w:rPr>
            </w:pPr>
            <w:r w:rsidRPr="008E6DF5">
              <w:rPr>
                <w:noProof/>
              </w:rPr>
              <w:t>Eksempel på løsning:</w:t>
            </w:r>
          </w:p>
        </w:tc>
        <w:tc>
          <w:tcPr>
            <w:tcW w:w="759" w:type="dxa"/>
            <w:shd w:val="clear" w:color="auto" w:fill="auto"/>
          </w:tcPr>
          <w:p w14:paraId="2991368C" w14:textId="77777777" w:rsidR="0065124F" w:rsidRPr="008E6DF5" w:rsidRDefault="0065124F" w:rsidP="003534C2">
            <w:pPr>
              <w:keepNext/>
              <w:tabs>
                <w:tab w:val="left" w:pos="426"/>
              </w:tabs>
              <w:rPr>
                <w:noProof/>
              </w:rPr>
            </w:pPr>
            <w:r w:rsidRPr="008E6DF5">
              <w:rPr>
                <w:noProof/>
              </w:rPr>
              <w:t>Kode:</w:t>
            </w:r>
          </w:p>
        </w:tc>
      </w:tr>
      <w:tr w:rsidR="0065124F" w:rsidRPr="008E6DF5" w14:paraId="03FFB688" w14:textId="77777777" w:rsidTr="003534C2">
        <w:trPr>
          <w:cantSplit/>
          <w:tblHeader/>
        </w:trPr>
        <w:tc>
          <w:tcPr>
            <w:tcW w:w="4503" w:type="dxa"/>
            <w:shd w:val="clear" w:color="auto" w:fill="auto"/>
          </w:tcPr>
          <w:p w14:paraId="1CF65846" w14:textId="77777777" w:rsidR="0065124F" w:rsidRPr="008E6DF5" w:rsidRDefault="0065124F" w:rsidP="003534C2">
            <w:pPr>
              <w:tabs>
                <w:tab w:val="left" w:pos="426"/>
              </w:tabs>
              <w:ind w:left="426" w:hanging="426"/>
              <w:rPr>
                <w:noProof/>
              </w:rPr>
            </w:pPr>
            <w:r w:rsidRPr="008E6DF5">
              <w:rPr>
                <w:noProof/>
              </w:rPr>
              <w:t>1.</w:t>
            </w:r>
            <w:r w:rsidRPr="008E6DF5">
              <w:rPr>
                <w:noProof/>
              </w:rPr>
              <w:tab/>
              <w:t>Brugergrænsefladen skal følge MS-Windows standarden, som de fleste brugere er vant til.</w:t>
            </w:r>
          </w:p>
        </w:tc>
        <w:tc>
          <w:tcPr>
            <w:tcW w:w="3260" w:type="dxa"/>
            <w:shd w:val="clear" w:color="auto" w:fill="auto"/>
          </w:tcPr>
          <w:p w14:paraId="31A52682" w14:textId="77777777" w:rsidR="0065124F" w:rsidRPr="008E6DF5" w:rsidRDefault="0065124F" w:rsidP="003534C2">
            <w:pPr>
              <w:ind w:left="-8" w:firstLine="8"/>
              <w:rPr>
                <w:noProof/>
              </w:rPr>
            </w:pPr>
          </w:p>
        </w:tc>
        <w:tc>
          <w:tcPr>
            <w:tcW w:w="759" w:type="dxa"/>
            <w:shd w:val="clear" w:color="auto" w:fill="auto"/>
          </w:tcPr>
          <w:p w14:paraId="27C32218" w14:textId="77777777" w:rsidR="0065124F" w:rsidRPr="008E6DF5" w:rsidRDefault="0065124F" w:rsidP="003534C2">
            <w:pPr>
              <w:ind w:left="-8" w:firstLine="8"/>
              <w:rPr>
                <w:noProof/>
              </w:rPr>
            </w:pPr>
          </w:p>
        </w:tc>
      </w:tr>
      <w:tr w:rsidR="0065124F" w:rsidRPr="008E6DF5" w14:paraId="742081F5" w14:textId="77777777" w:rsidTr="003534C2">
        <w:trPr>
          <w:cantSplit/>
          <w:tblHeader/>
        </w:trPr>
        <w:tc>
          <w:tcPr>
            <w:tcW w:w="4503" w:type="dxa"/>
            <w:shd w:val="clear" w:color="auto" w:fill="auto"/>
          </w:tcPr>
          <w:p w14:paraId="040A41A6" w14:textId="77777777" w:rsidR="0065124F" w:rsidRPr="008E6DF5" w:rsidRDefault="0065124F" w:rsidP="003534C2">
            <w:pPr>
              <w:tabs>
                <w:tab w:val="left" w:pos="426"/>
              </w:tabs>
              <w:ind w:left="426" w:hanging="426"/>
              <w:rPr>
                <w:noProof/>
              </w:rPr>
            </w:pPr>
            <w:r w:rsidRPr="008E6DF5">
              <w:rPr>
                <w:noProof/>
              </w:rPr>
              <w:t>2.</w:t>
            </w:r>
            <w:r w:rsidRPr="008E6DF5">
              <w:rPr>
                <w:noProof/>
              </w:rPr>
              <w:tab/>
            </w:r>
            <w:r w:rsidR="00CE7ECF" w:rsidRPr="008E6DF5">
              <w:rPr>
                <w:noProof/>
              </w:rPr>
              <w:t>Websiderne</w:t>
            </w:r>
            <w:r w:rsidRPr="008E6DF5">
              <w:rPr>
                <w:noProof/>
              </w:rPr>
              <w:t xml:space="preserve"> skal kunne læses højt, skalere til svagsynede, samt udnytte den fulde skærmstørrelse på såvel små som store skærme.</w:t>
            </w:r>
          </w:p>
        </w:tc>
        <w:tc>
          <w:tcPr>
            <w:tcW w:w="3260" w:type="dxa"/>
            <w:shd w:val="clear" w:color="auto" w:fill="auto"/>
          </w:tcPr>
          <w:p w14:paraId="1885204D" w14:textId="77777777" w:rsidR="0065124F" w:rsidRPr="008E6DF5" w:rsidRDefault="0065124F" w:rsidP="003534C2">
            <w:pPr>
              <w:ind w:left="-8" w:firstLine="8"/>
              <w:rPr>
                <w:noProof/>
              </w:rPr>
            </w:pPr>
            <w:r w:rsidRPr="008E6DF5">
              <w:rPr>
                <w:noProof/>
              </w:rPr>
              <w:t>Siderne følger HTML-principperne for Accessability (WCAG10 fra W3C).</w:t>
            </w:r>
          </w:p>
        </w:tc>
        <w:tc>
          <w:tcPr>
            <w:tcW w:w="759" w:type="dxa"/>
            <w:shd w:val="clear" w:color="auto" w:fill="auto"/>
          </w:tcPr>
          <w:p w14:paraId="4634D6C8" w14:textId="77777777" w:rsidR="0065124F" w:rsidRPr="008E6DF5" w:rsidRDefault="0065124F" w:rsidP="003534C2">
            <w:pPr>
              <w:ind w:left="-8" w:firstLine="8"/>
              <w:rPr>
                <w:noProof/>
              </w:rPr>
            </w:pPr>
          </w:p>
        </w:tc>
      </w:tr>
      <w:tr w:rsidR="0065124F" w:rsidRPr="008E6DF5" w14:paraId="3A8A29CC" w14:textId="77777777" w:rsidTr="003534C2">
        <w:trPr>
          <w:cantSplit/>
          <w:tblHeader/>
        </w:trPr>
        <w:tc>
          <w:tcPr>
            <w:tcW w:w="4503" w:type="dxa"/>
            <w:shd w:val="clear" w:color="auto" w:fill="auto"/>
          </w:tcPr>
          <w:p w14:paraId="1E2682E6" w14:textId="77777777" w:rsidR="0065124F" w:rsidRPr="008E6DF5" w:rsidRDefault="0065124F" w:rsidP="003534C2">
            <w:pPr>
              <w:tabs>
                <w:tab w:val="left" w:pos="426"/>
              </w:tabs>
              <w:ind w:left="426" w:hanging="426"/>
              <w:rPr>
                <w:noProof/>
              </w:rPr>
            </w:pPr>
            <w:r w:rsidRPr="008E6DF5">
              <w:rPr>
                <w:noProof/>
              </w:rPr>
              <w:t>3.</w:t>
            </w:r>
            <w:r w:rsidRPr="008E6DF5">
              <w:rPr>
                <w:noProof/>
              </w:rPr>
              <w:tab/>
            </w:r>
            <w:r w:rsidRPr="008E6DF5">
              <w:rPr>
                <w:noProof/>
                <w:color w:val="3366FF"/>
              </w:rPr>
              <w:t>Brugergrænsefladen skal være på dansk. Web-delen om åbningstider, telefonnumre og adresser skal dog være tilgængelig på både dansk, engelsk, tyrkisk og urdu.</w:t>
            </w:r>
          </w:p>
        </w:tc>
        <w:tc>
          <w:tcPr>
            <w:tcW w:w="3260" w:type="dxa"/>
            <w:shd w:val="clear" w:color="auto" w:fill="auto"/>
          </w:tcPr>
          <w:p w14:paraId="467884CD" w14:textId="77777777" w:rsidR="0065124F" w:rsidRPr="008E6DF5" w:rsidRDefault="0065124F" w:rsidP="003534C2">
            <w:pPr>
              <w:ind w:left="-8" w:firstLine="8"/>
              <w:rPr>
                <w:noProof/>
              </w:rPr>
            </w:pPr>
          </w:p>
        </w:tc>
        <w:tc>
          <w:tcPr>
            <w:tcW w:w="759" w:type="dxa"/>
            <w:shd w:val="clear" w:color="auto" w:fill="auto"/>
          </w:tcPr>
          <w:p w14:paraId="188B7EBF" w14:textId="77777777" w:rsidR="0065124F" w:rsidRPr="008E6DF5" w:rsidRDefault="0065124F" w:rsidP="003534C2">
            <w:pPr>
              <w:ind w:left="-8" w:firstLine="8"/>
              <w:rPr>
                <w:noProof/>
              </w:rPr>
            </w:pPr>
          </w:p>
        </w:tc>
      </w:tr>
      <w:tr w:rsidR="00294752" w:rsidRPr="008E6DF5" w14:paraId="1731A7AB" w14:textId="77777777" w:rsidTr="003534C2">
        <w:trPr>
          <w:cantSplit/>
          <w:tblHeader/>
        </w:trPr>
        <w:tc>
          <w:tcPr>
            <w:tcW w:w="4503" w:type="dxa"/>
            <w:shd w:val="clear" w:color="auto" w:fill="auto"/>
          </w:tcPr>
          <w:p w14:paraId="61724ABA" w14:textId="77777777" w:rsidR="00294752" w:rsidRPr="008E6DF5" w:rsidRDefault="00294752" w:rsidP="00633544">
            <w:pPr>
              <w:tabs>
                <w:tab w:val="left" w:pos="426"/>
              </w:tabs>
              <w:ind w:left="426" w:hanging="426"/>
              <w:rPr>
                <w:noProof/>
              </w:rPr>
            </w:pPr>
            <w:r w:rsidRPr="008E6DF5">
              <w:rPr>
                <w:noProof/>
              </w:rPr>
              <w:t>4.</w:t>
            </w:r>
            <w:r w:rsidRPr="008E6DF5">
              <w:rPr>
                <w:noProof/>
              </w:rPr>
              <w:tab/>
              <w:t xml:space="preserve">Kunden </w:t>
            </w:r>
            <w:r w:rsidR="00633544">
              <w:rPr>
                <w:noProof/>
              </w:rPr>
              <w:t>kan</w:t>
            </w:r>
            <w:r w:rsidRPr="008E6DF5">
              <w:rPr>
                <w:noProof/>
              </w:rPr>
              <w:t xml:space="preserve"> selv </w:t>
            </w:r>
            <w:r w:rsidR="00633544">
              <w:rPr>
                <w:noProof/>
              </w:rPr>
              <w:t>definere</w:t>
            </w:r>
            <w:r w:rsidRPr="008E6DF5">
              <w:rPr>
                <w:noProof/>
              </w:rPr>
              <w:t xml:space="preserve"> hjælpetekster – også efter leveringen. </w:t>
            </w:r>
          </w:p>
        </w:tc>
        <w:tc>
          <w:tcPr>
            <w:tcW w:w="3260" w:type="dxa"/>
            <w:shd w:val="clear" w:color="auto" w:fill="auto"/>
          </w:tcPr>
          <w:p w14:paraId="78A9B6AE" w14:textId="77777777" w:rsidR="00294752" w:rsidRPr="008E6DF5" w:rsidRDefault="00294752" w:rsidP="00633544">
            <w:pPr>
              <w:ind w:left="-8" w:firstLine="8"/>
              <w:rPr>
                <w:noProof/>
              </w:rPr>
            </w:pPr>
            <w:r w:rsidRPr="008E6DF5">
              <w:rPr>
                <w:noProof/>
              </w:rPr>
              <w:t xml:space="preserve">Simple pop-up tekster som kunden kan </w:t>
            </w:r>
            <w:r w:rsidR="00633544">
              <w:rPr>
                <w:noProof/>
              </w:rPr>
              <w:t>oprette og ændre</w:t>
            </w:r>
            <w:r w:rsidRPr="008E6DF5">
              <w:rPr>
                <w:noProof/>
              </w:rPr>
              <w:t>.</w:t>
            </w:r>
          </w:p>
        </w:tc>
        <w:tc>
          <w:tcPr>
            <w:tcW w:w="759" w:type="dxa"/>
            <w:shd w:val="clear" w:color="auto" w:fill="auto"/>
          </w:tcPr>
          <w:p w14:paraId="21D22DBE" w14:textId="77777777" w:rsidR="00294752" w:rsidRPr="008E6DF5" w:rsidRDefault="00294752" w:rsidP="003534C2">
            <w:pPr>
              <w:ind w:left="-8" w:firstLine="8"/>
              <w:rPr>
                <w:noProof/>
              </w:rPr>
            </w:pPr>
          </w:p>
        </w:tc>
      </w:tr>
    </w:tbl>
    <w:p w14:paraId="66FA1632" w14:textId="77777777" w:rsidR="0065124F" w:rsidRPr="008E6DF5" w:rsidRDefault="0065124F">
      <w:pPr>
        <w:rPr>
          <w:noProof/>
        </w:rPr>
      </w:pPr>
    </w:p>
    <w:p w14:paraId="23327C85" w14:textId="77777777" w:rsidR="0065124F" w:rsidRPr="008E6DF5" w:rsidRDefault="0065124F">
      <w:pPr>
        <w:rPr>
          <w:noProof/>
        </w:rPr>
      </w:pPr>
    </w:p>
    <w:p w14:paraId="62DFB38F" w14:textId="77777777" w:rsidR="0065124F" w:rsidRPr="008E6DF5" w:rsidRDefault="0065124F">
      <w:pPr>
        <w:pStyle w:val="Heading1"/>
        <w:rPr>
          <w:noProof/>
        </w:rPr>
      </w:pPr>
      <w:bookmarkStart w:id="147" w:name="_Toc347865087"/>
      <w:bookmarkStart w:id="148" w:name="_Toc52818215"/>
      <w:r w:rsidRPr="008E6DF5">
        <w:rPr>
          <w:noProof/>
        </w:rPr>
        <w:lastRenderedPageBreak/>
        <w:t>Andre krav og leverancer</w:t>
      </w:r>
      <w:bookmarkEnd w:id="147"/>
      <w:bookmarkEnd w:id="148"/>
    </w:p>
    <w:p w14:paraId="3AF86C76" w14:textId="77777777" w:rsidR="0065124F" w:rsidRPr="008E6DF5" w:rsidRDefault="0065124F">
      <w:pPr>
        <w:pStyle w:val="Heading2"/>
        <w:rPr>
          <w:noProof/>
        </w:rPr>
      </w:pPr>
      <w:bookmarkStart w:id="149" w:name="_Toc347865088"/>
      <w:bookmarkStart w:id="150" w:name="_Toc52818216"/>
      <w:r w:rsidRPr="008E6DF5">
        <w:rPr>
          <w:noProof/>
        </w:rPr>
        <w:t>Andre standarder der skal følges</w:t>
      </w:r>
      <w:bookmarkEnd w:id="149"/>
      <w:bookmarkEnd w:id="150"/>
    </w:p>
    <w:p w14:paraId="6765B9D7"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2494BD0A" w14:textId="77777777" w:rsidTr="003534C2">
        <w:trPr>
          <w:cantSplit/>
          <w:tblHeader/>
        </w:trPr>
        <w:tc>
          <w:tcPr>
            <w:tcW w:w="4503" w:type="dxa"/>
            <w:shd w:val="clear" w:color="auto" w:fill="auto"/>
          </w:tcPr>
          <w:p w14:paraId="4497582E" w14:textId="77777777" w:rsidR="0065124F" w:rsidRPr="008E6DF5" w:rsidRDefault="0065124F" w:rsidP="003534C2">
            <w:pPr>
              <w:keepNext/>
              <w:tabs>
                <w:tab w:val="left" w:pos="426"/>
              </w:tabs>
              <w:rPr>
                <w:noProof/>
              </w:rPr>
            </w:pPr>
            <w:r w:rsidRPr="008E6DF5">
              <w:rPr>
                <w:noProof/>
              </w:rPr>
              <w:t>Krav:</w:t>
            </w:r>
          </w:p>
        </w:tc>
        <w:tc>
          <w:tcPr>
            <w:tcW w:w="3260" w:type="dxa"/>
            <w:shd w:val="clear" w:color="auto" w:fill="auto"/>
          </w:tcPr>
          <w:p w14:paraId="7D1EA5D6" w14:textId="77777777" w:rsidR="0065124F" w:rsidRPr="008E6DF5" w:rsidRDefault="0065124F" w:rsidP="003534C2">
            <w:pPr>
              <w:keepNext/>
              <w:tabs>
                <w:tab w:val="left" w:pos="426"/>
              </w:tabs>
              <w:rPr>
                <w:noProof/>
              </w:rPr>
            </w:pPr>
            <w:r w:rsidRPr="008E6DF5">
              <w:rPr>
                <w:noProof/>
              </w:rPr>
              <w:t>Eksempler på løsning:</w:t>
            </w:r>
          </w:p>
        </w:tc>
        <w:tc>
          <w:tcPr>
            <w:tcW w:w="759" w:type="dxa"/>
            <w:shd w:val="clear" w:color="auto" w:fill="auto"/>
          </w:tcPr>
          <w:p w14:paraId="1BCD0DBD" w14:textId="77777777" w:rsidR="0065124F" w:rsidRPr="008E6DF5" w:rsidRDefault="0065124F" w:rsidP="003534C2">
            <w:pPr>
              <w:keepNext/>
              <w:tabs>
                <w:tab w:val="left" w:pos="426"/>
              </w:tabs>
              <w:rPr>
                <w:noProof/>
              </w:rPr>
            </w:pPr>
            <w:r w:rsidRPr="008E6DF5">
              <w:rPr>
                <w:noProof/>
              </w:rPr>
              <w:t>Kode:</w:t>
            </w:r>
          </w:p>
        </w:tc>
      </w:tr>
      <w:tr w:rsidR="0065124F" w:rsidRPr="008E6DF5" w14:paraId="5AF6C0CF" w14:textId="77777777" w:rsidTr="003534C2">
        <w:trPr>
          <w:cantSplit/>
          <w:tblHeader/>
        </w:trPr>
        <w:tc>
          <w:tcPr>
            <w:tcW w:w="4503" w:type="dxa"/>
            <w:shd w:val="clear" w:color="auto" w:fill="auto"/>
          </w:tcPr>
          <w:p w14:paraId="7924F701" w14:textId="77777777" w:rsidR="0065124F" w:rsidRPr="008E6DF5" w:rsidRDefault="0065124F" w:rsidP="00265C6B">
            <w:pPr>
              <w:tabs>
                <w:tab w:val="left" w:pos="426"/>
              </w:tabs>
              <w:ind w:left="426" w:hanging="426"/>
              <w:rPr>
                <w:noProof/>
              </w:rPr>
            </w:pPr>
            <w:r w:rsidRPr="008E6DF5">
              <w:rPr>
                <w:noProof/>
              </w:rPr>
              <w:t>1.</w:t>
            </w:r>
            <w:r w:rsidRPr="008E6DF5">
              <w:rPr>
                <w:noProof/>
              </w:rPr>
              <w:tab/>
            </w:r>
            <w:r w:rsidRPr="008E6DF5">
              <w:rPr>
                <w:noProof/>
                <w:color w:val="3366FF"/>
              </w:rPr>
              <w:t xml:space="preserve">Systemet skal overholde </w:t>
            </w:r>
            <w:r w:rsidR="00265C6B">
              <w:rPr>
                <w:noProof/>
                <w:color w:val="3366FF"/>
              </w:rPr>
              <w:t>bogføringsloven af 2017</w:t>
            </w:r>
            <w:r w:rsidRPr="008E6DF5">
              <w:rPr>
                <w:noProof/>
                <w:color w:val="3366FF"/>
              </w:rPr>
              <w:t xml:space="preserve">. </w:t>
            </w:r>
          </w:p>
        </w:tc>
        <w:tc>
          <w:tcPr>
            <w:tcW w:w="3260" w:type="dxa"/>
            <w:shd w:val="clear" w:color="auto" w:fill="auto"/>
          </w:tcPr>
          <w:p w14:paraId="1A24E16B" w14:textId="77777777" w:rsidR="0065124F" w:rsidRPr="008E6DF5" w:rsidRDefault="00294752" w:rsidP="000776CF">
            <w:pPr>
              <w:ind w:left="-8" w:firstLine="8"/>
              <w:rPr>
                <w:noProof/>
              </w:rPr>
            </w:pPr>
            <w:r w:rsidRPr="008E6DF5">
              <w:rPr>
                <w:noProof/>
                <w:color w:val="3366FF"/>
              </w:rPr>
              <w:t>Leverandøren sørge</w:t>
            </w:r>
            <w:r w:rsidR="000776CF">
              <w:rPr>
                <w:noProof/>
                <w:color w:val="3366FF"/>
              </w:rPr>
              <w:t>r</w:t>
            </w:r>
            <w:r w:rsidRPr="008E6DF5">
              <w:rPr>
                <w:noProof/>
                <w:color w:val="3366FF"/>
              </w:rPr>
              <w:t xml:space="preserve"> for den nødvendige revisorgodkendelse </w:t>
            </w:r>
            <w:r w:rsidRPr="008E6DF5">
              <w:rPr>
                <w:noProof/>
                <w:highlight w:val="yellow"/>
              </w:rPr>
              <w:t>eller certificering</w:t>
            </w:r>
            <w:r w:rsidRPr="008E6DF5">
              <w:rPr>
                <w:noProof/>
                <w:color w:val="3366FF"/>
              </w:rPr>
              <w:t>.</w:t>
            </w:r>
          </w:p>
        </w:tc>
        <w:tc>
          <w:tcPr>
            <w:tcW w:w="759" w:type="dxa"/>
            <w:shd w:val="clear" w:color="auto" w:fill="auto"/>
          </w:tcPr>
          <w:p w14:paraId="13E889AF" w14:textId="77777777" w:rsidR="0065124F" w:rsidRPr="008E6DF5" w:rsidRDefault="0065124F" w:rsidP="003534C2">
            <w:pPr>
              <w:ind w:left="-8" w:firstLine="8"/>
              <w:rPr>
                <w:noProof/>
              </w:rPr>
            </w:pPr>
          </w:p>
        </w:tc>
      </w:tr>
      <w:tr w:rsidR="0065124F" w:rsidRPr="008E6DF5" w14:paraId="3F44A201" w14:textId="77777777" w:rsidTr="003534C2">
        <w:trPr>
          <w:cantSplit/>
          <w:tblHeader/>
        </w:trPr>
        <w:tc>
          <w:tcPr>
            <w:tcW w:w="4503" w:type="dxa"/>
            <w:shd w:val="clear" w:color="auto" w:fill="auto"/>
          </w:tcPr>
          <w:p w14:paraId="474FB4EB" w14:textId="77777777" w:rsidR="0065124F" w:rsidRPr="008E6DF5" w:rsidRDefault="0065124F" w:rsidP="003534C2">
            <w:pPr>
              <w:tabs>
                <w:tab w:val="left" w:pos="426"/>
              </w:tabs>
              <w:ind w:left="426" w:hanging="426"/>
              <w:rPr>
                <w:noProof/>
              </w:rPr>
            </w:pPr>
            <w:r w:rsidRPr="008E6DF5">
              <w:rPr>
                <w:noProof/>
              </w:rPr>
              <w:t>2.</w:t>
            </w:r>
            <w:r w:rsidRPr="008E6DF5">
              <w:rPr>
                <w:noProof/>
              </w:rPr>
              <w:tab/>
            </w:r>
            <w:r w:rsidR="000004F6" w:rsidRPr="008E6DF5">
              <w:rPr>
                <w:noProof/>
              </w:rPr>
              <w:t>…</w:t>
            </w:r>
            <w:r w:rsidRPr="008E6DF5">
              <w:rPr>
                <w:noProof/>
              </w:rPr>
              <w:t xml:space="preserve"> </w:t>
            </w:r>
          </w:p>
        </w:tc>
        <w:tc>
          <w:tcPr>
            <w:tcW w:w="3260" w:type="dxa"/>
            <w:shd w:val="clear" w:color="auto" w:fill="auto"/>
          </w:tcPr>
          <w:p w14:paraId="57DC6E8A" w14:textId="77777777" w:rsidR="0065124F" w:rsidRPr="008E6DF5" w:rsidRDefault="0065124F" w:rsidP="003534C2">
            <w:pPr>
              <w:ind w:left="-8" w:firstLine="8"/>
              <w:rPr>
                <w:noProof/>
              </w:rPr>
            </w:pPr>
          </w:p>
        </w:tc>
        <w:tc>
          <w:tcPr>
            <w:tcW w:w="759" w:type="dxa"/>
            <w:shd w:val="clear" w:color="auto" w:fill="auto"/>
          </w:tcPr>
          <w:p w14:paraId="3E8995CD" w14:textId="77777777" w:rsidR="0065124F" w:rsidRPr="008E6DF5" w:rsidRDefault="0065124F" w:rsidP="003534C2">
            <w:pPr>
              <w:ind w:left="-8" w:firstLine="8"/>
              <w:rPr>
                <w:noProof/>
              </w:rPr>
            </w:pPr>
          </w:p>
        </w:tc>
      </w:tr>
    </w:tbl>
    <w:p w14:paraId="4707D39C" w14:textId="77777777" w:rsidR="0065124F" w:rsidRPr="008E6DF5" w:rsidRDefault="0065124F">
      <w:pPr>
        <w:rPr>
          <w:noProof/>
        </w:rPr>
      </w:pPr>
    </w:p>
    <w:p w14:paraId="124DD9F2" w14:textId="77777777" w:rsidR="008A21F2" w:rsidRPr="008E6DF5" w:rsidRDefault="008A21F2">
      <w:pPr>
        <w:rPr>
          <w:noProof/>
        </w:rPr>
      </w:pPr>
    </w:p>
    <w:p w14:paraId="4FAEDD53" w14:textId="77777777" w:rsidR="0065124F" w:rsidRPr="008E6DF5" w:rsidRDefault="0065124F">
      <w:pPr>
        <w:pStyle w:val="Heading2"/>
        <w:rPr>
          <w:noProof/>
        </w:rPr>
      </w:pPr>
      <w:bookmarkStart w:id="151" w:name="_Ref130181082"/>
      <w:bookmarkStart w:id="152" w:name="_Toc347865089"/>
      <w:bookmarkStart w:id="153" w:name="_Toc52818217"/>
      <w:r w:rsidRPr="008E6DF5">
        <w:rPr>
          <w:noProof/>
        </w:rPr>
        <w:t>Uddannelse</w:t>
      </w:r>
      <w:bookmarkEnd w:id="151"/>
      <w:bookmarkEnd w:id="152"/>
      <w:bookmarkEnd w:id="153"/>
    </w:p>
    <w:p w14:paraId="026D8CC7" w14:textId="77777777" w:rsidR="0065124F" w:rsidRPr="008E6DF5" w:rsidRDefault="0065124F">
      <w:pPr>
        <w:rPr>
          <w:noProof/>
        </w:rPr>
      </w:pPr>
      <w:r w:rsidRPr="008E6DF5">
        <w:rPr>
          <w:noProof/>
        </w:rPr>
        <w:t>Kunden ønsker at varetage en stor del af uddannelsen selv. Det tænkes gjort ved først at uddanne superbrugere, der så kan uddanne andre.</w:t>
      </w:r>
    </w:p>
    <w:p w14:paraId="3FBE56AE"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40ACDD6D" w14:textId="77777777" w:rsidTr="003534C2">
        <w:trPr>
          <w:cantSplit/>
          <w:tblHeader/>
        </w:trPr>
        <w:tc>
          <w:tcPr>
            <w:tcW w:w="4503" w:type="dxa"/>
            <w:shd w:val="clear" w:color="auto" w:fill="auto"/>
          </w:tcPr>
          <w:p w14:paraId="04102763" w14:textId="77777777" w:rsidR="0065124F" w:rsidRPr="008E6DF5" w:rsidRDefault="0065124F" w:rsidP="003534C2">
            <w:pPr>
              <w:keepNext/>
              <w:tabs>
                <w:tab w:val="left" w:pos="426"/>
              </w:tabs>
              <w:rPr>
                <w:noProof/>
              </w:rPr>
            </w:pPr>
            <w:r w:rsidRPr="008E6DF5">
              <w:rPr>
                <w:noProof/>
              </w:rPr>
              <w:t>Krav:</w:t>
            </w:r>
          </w:p>
        </w:tc>
        <w:tc>
          <w:tcPr>
            <w:tcW w:w="3260" w:type="dxa"/>
            <w:shd w:val="clear" w:color="auto" w:fill="auto"/>
          </w:tcPr>
          <w:p w14:paraId="7AC3A0BB" w14:textId="77777777" w:rsidR="0065124F" w:rsidRPr="008E6DF5" w:rsidRDefault="0065124F" w:rsidP="003534C2">
            <w:pPr>
              <w:keepNext/>
              <w:tabs>
                <w:tab w:val="left" w:pos="426"/>
              </w:tabs>
              <w:rPr>
                <w:noProof/>
              </w:rPr>
            </w:pPr>
            <w:r w:rsidRPr="008E6DF5">
              <w:rPr>
                <w:noProof/>
              </w:rPr>
              <w:t>Eksempler på løsning:</w:t>
            </w:r>
          </w:p>
        </w:tc>
        <w:tc>
          <w:tcPr>
            <w:tcW w:w="759" w:type="dxa"/>
            <w:shd w:val="clear" w:color="auto" w:fill="auto"/>
          </w:tcPr>
          <w:p w14:paraId="3DFA26BC" w14:textId="77777777" w:rsidR="0065124F" w:rsidRPr="008E6DF5" w:rsidRDefault="0065124F" w:rsidP="003534C2">
            <w:pPr>
              <w:keepNext/>
              <w:tabs>
                <w:tab w:val="left" w:pos="426"/>
              </w:tabs>
              <w:rPr>
                <w:noProof/>
              </w:rPr>
            </w:pPr>
            <w:r w:rsidRPr="008E6DF5">
              <w:rPr>
                <w:noProof/>
              </w:rPr>
              <w:t>Kode:</w:t>
            </w:r>
          </w:p>
        </w:tc>
      </w:tr>
      <w:tr w:rsidR="0065124F" w:rsidRPr="008E6DF5" w14:paraId="0A8FE608" w14:textId="77777777" w:rsidTr="003534C2">
        <w:trPr>
          <w:cantSplit/>
          <w:tblHeader/>
        </w:trPr>
        <w:tc>
          <w:tcPr>
            <w:tcW w:w="4503" w:type="dxa"/>
            <w:shd w:val="clear" w:color="auto" w:fill="auto"/>
          </w:tcPr>
          <w:p w14:paraId="42B7845A" w14:textId="77777777" w:rsidR="0065124F" w:rsidRPr="008E6DF5" w:rsidRDefault="0065124F" w:rsidP="003534C2">
            <w:pPr>
              <w:tabs>
                <w:tab w:val="left" w:pos="426"/>
              </w:tabs>
              <w:ind w:left="426" w:hanging="426"/>
              <w:rPr>
                <w:noProof/>
              </w:rPr>
            </w:pPr>
            <w:r w:rsidRPr="008E6DF5">
              <w:rPr>
                <w:noProof/>
              </w:rPr>
              <w:t>1.</w:t>
            </w:r>
            <w:r w:rsidRPr="008E6DF5">
              <w:rPr>
                <w:noProof/>
              </w:rPr>
              <w:tab/>
            </w:r>
            <w:r w:rsidRPr="008E6DF5">
              <w:rPr>
                <w:noProof/>
                <w:color w:val="3366FF"/>
              </w:rPr>
              <w:t xml:space="preserve">Leverandøren skal uddanne 50 superbrugere, så de kan varetage uddannelsen af andre medarbejdere. Uddannelsen skal gøre superbrugerne i stand til at udføre alle </w:t>
            </w:r>
            <w:r w:rsidR="00016659" w:rsidRPr="008E6DF5">
              <w:rPr>
                <w:noProof/>
                <w:color w:val="3366FF"/>
              </w:rPr>
              <w:t>task</w:t>
            </w:r>
            <w:r w:rsidRPr="008E6DF5">
              <w:rPr>
                <w:noProof/>
                <w:color w:val="3366FF"/>
              </w:rPr>
              <w:t xml:space="preserve"> i kapitel </w:t>
            </w:r>
            <w:r w:rsidR="008D55BA" w:rsidRPr="008E6DF5">
              <w:rPr>
                <w:noProof/>
                <w:color w:val="3366FF"/>
              </w:rPr>
              <w:t>C</w:t>
            </w:r>
            <w:r w:rsidRPr="008E6DF5">
              <w:rPr>
                <w:noProof/>
                <w:color w:val="3366FF"/>
              </w:rPr>
              <w:t>, inklusive alle varianter, inden for deres respektive arbejdsområder.</w:t>
            </w:r>
          </w:p>
        </w:tc>
        <w:tc>
          <w:tcPr>
            <w:tcW w:w="3260" w:type="dxa"/>
            <w:shd w:val="clear" w:color="auto" w:fill="auto"/>
          </w:tcPr>
          <w:p w14:paraId="155D3DCD" w14:textId="77777777" w:rsidR="0065124F" w:rsidRPr="008E6DF5" w:rsidRDefault="0065124F" w:rsidP="003534C2">
            <w:pPr>
              <w:ind w:left="-8" w:firstLine="8"/>
              <w:rPr>
                <w:noProof/>
              </w:rPr>
            </w:pPr>
            <w:r w:rsidRPr="008E6DF5">
              <w:rPr>
                <w:noProof/>
              </w:rPr>
              <w:t xml:space="preserve">Uddannelsen af en superbruger kan ske på ___ dage. (Kunden forventer at </w:t>
            </w:r>
            <w:r w:rsidR="00DA1884" w:rsidRPr="008E6DF5">
              <w:rPr>
                <w:noProof/>
              </w:rPr>
              <w:t>3</w:t>
            </w:r>
            <w:r w:rsidRPr="008E6DF5">
              <w:rPr>
                <w:noProof/>
              </w:rPr>
              <w:t xml:space="preserve"> dage er nok).</w:t>
            </w:r>
          </w:p>
        </w:tc>
        <w:tc>
          <w:tcPr>
            <w:tcW w:w="759" w:type="dxa"/>
            <w:shd w:val="clear" w:color="auto" w:fill="auto"/>
          </w:tcPr>
          <w:p w14:paraId="3518916E" w14:textId="77777777" w:rsidR="0065124F" w:rsidRPr="008E6DF5" w:rsidRDefault="0065124F" w:rsidP="003534C2">
            <w:pPr>
              <w:ind w:left="-8" w:firstLine="8"/>
              <w:rPr>
                <w:noProof/>
              </w:rPr>
            </w:pPr>
          </w:p>
        </w:tc>
      </w:tr>
      <w:tr w:rsidR="0065124F" w:rsidRPr="008E6DF5" w14:paraId="37E4055E" w14:textId="77777777" w:rsidTr="003534C2">
        <w:trPr>
          <w:cantSplit/>
          <w:tblHeader/>
        </w:trPr>
        <w:tc>
          <w:tcPr>
            <w:tcW w:w="4503" w:type="dxa"/>
            <w:shd w:val="clear" w:color="auto" w:fill="auto"/>
          </w:tcPr>
          <w:p w14:paraId="4D7875CE" w14:textId="77777777" w:rsidR="0065124F" w:rsidRPr="008E6DF5" w:rsidRDefault="0065124F" w:rsidP="003534C2">
            <w:pPr>
              <w:tabs>
                <w:tab w:val="left" w:pos="426"/>
              </w:tabs>
              <w:ind w:left="426" w:hanging="426"/>
              <w:rPr>
                <w:noProof/>
              </w:rPr>
            </w:pPr>
            <w:r w:rsidRPr="008E6DF5">
              <w:rPr>
                <w:noProof/>
              </w:rPr>
              <w:t>2.</w:t>
            </w:r>
            <w:r w:rsidRPr="008E6DF5">
              <w:rPr>
                <w:noProof/>
              </w:rPr>
              <w:tab/>
            </w:r>
            <w:r w:rsidRPr="008E6DF5">
              <w:rPr>
                <w:noProof/>
                <w:color w:val="3366FF"/>
              </w:rPr>
              <w:t xml:space="preserve">Leverandøren skal uddanne 10 it-medarbejdere så de kan varetage kundens del af drift og support. </w:t>
            </w:r>
          </w:p>
        </w:tc>
        <w:tc>
          <w:tcPr>
            <w:tcW w:w="3260" w:type="dxa"/>
            <w:shd w:val="clear" w:color="auto" w:fill="auto"/>
          </w:tcPr>
          <w:p w14:paraId="214C42D2" w14:textId="77777777" w:rsidR="0065124F" w:rsidRPr="008E6DF5" w:rsidRDefault="0065124F" w:rsidP="003534C2">
            <w:pPr>
              <w:ind w:left="-8" w:firstLine="8"/>
              <w:rPr>
                <w:noProof/>
              </w:rPr>
            </w:pPr>
            <w:r w:rsidRPr="008E6DF5">
              <w:rPr>
                <w:noProof/>
              </w:rPr>
              <w:t>Uddannelsen af en it-medarbejder kan ske på ___ dage. (Kunden forventer at 10 dage er nok).</w:t>
            </w:r>
          </w:p>
        </w:tc>
        <w:tc>
          <w:tcPr>
            <w:tcW w:w="759" w:type="dxa"/>
            <w:shd w:val="clear" w:color="auto" w:fill="auto"/>
          </w:tcPr>
          <w:p w14:paraId="05AC23BF" w14:textId="77777777" w:rsidR="0065124F" w:rsidRPr="008E6DF5" w:rsidRDefault="0065124F" w:rsidP="003534C2">
            <w:pPr>
              <w:ind w:left="-8" w:firstLine="8"/>
              <w:rPr>
                <w:noProof/>
              </w:rPr>
            </w:pPr>
          </w:p>
        </w:tc>
      </w:tr>
      <w:tr w:rsidR="0065124F" w:rsidRPr="008E6DF5" w14:paraId="55E5CCFC" w14:textId="77777777" w:rsidTr="003534C2">
        <w:trPr>
          <w:cantSplit/>
          <w:tblHeader/>
        </w:trPr>
        <w:tc>
          <w:tcPr>
            <w:tcW w:w="4503" w:type="dxa"/>
            <w:shd w:val="clear" w:color="auto" w:fill="auto"/>
          </w:tcPr>
          <w:p w14:paraId="41AEBCB7" w14:textId="77777777" w:rsidR="0065124F" w:rsidRPr="008E6DF5" w:rsidRDefault="0065124F" w:rsidP="003534C2">
            <w:pPr>
              <w:tabs>
                <w:tab w:val="left" w:pos="426"/>
              </w:tabs>
              <w:ind w:left="426" w:hanging="426"/>
              <w:rPr>
                <w:noProof/>
              </w:rPr>
            </w:pPr>
            <w:r w:rsidRPr="008E6DF5">
              <w:rPr>
                <w:noProof/>
              </w:rPr>
              <w:t>3.</w:t>
            </w:r>
            <w:r w:rsidRPr="008E6DF5">
              <w:rPr>
                <w:noProof/>
              </w:rPr>
              <w:tab/>
              <w:t>Uddannelserne skal gennemføres inden for den sidste måned før overtagelsen, således at medarbejderne straks kan bruge systemet og ikke allerede har glemt hvordan. Om nødvendigt må uddannelsen gentages og overtagelsen udskydes.</w:t>
            </w:r>
          </w:p>
        </w:tc>
        <w:tc>
          <w:tcPr>
            <w:tcW w:w="3260" w:type="dxa"/>
            <w:shd w:val="clear" w:color="auto" w:fill="auto"/>
          </w:tcPr>
          <w:p w14:paraId="678AA2F4" w14:textId="77777777" w:rsidR="0065124F" w:rsidRPr="008E6DF5" w:rsidRDefault="0065124F" w:rsidP="003534C2">
            <w:pPr>
              <w:ind w:left="-8" w:firstLine="8"/>
              <w:rPr>
                <w:noProof/>
              </w:rPr>
            </w:pPr>
          </w:p>
        </w:tc>
        <w:tc>
          <w:tcPr>
            <w:tcW w:w="759" w:type="dxa"/>
            <w:shd w:val="clear" w:color="auto" w:fill="auto"/>
          </w:tcPr>
          <w:p w14:paraId="4C9A48C0" w14:textId="77777777" w:rsidR="0065124F" w:rsidRPr="008E6DF5" w:rsidRDefault="0065124F" w:rsidP="003534C2">
            <w:pPr>
              <w:ind w:left="-8" w:firstLine="8"/>
              <w:rPr>
                <w:noProof/>
              </w:rPr>
            </w:pPr>
          </w:p>
        </w:tc>
      </w:tr>
      <w:tr w:rsidR="0065124F" w:rsidRPr="008E6DF5" w14:paraId="77D97469" w14:textId="77777777" w:rsidTr="003534C2">
        <w:trPr>
          <w:cantSplit/>
          <w:tblHeader/>
        </w:trPr>
        <w:tc>
          <w:tcPr>
            <w:tcW w:w="4503" w:type="dxa"/>
            <w:shd w:val="clear" w:color="auto" w:fill="auto"/>
          </w:tcPr>
          <w:p w14:paraId="6BF5B437" w14:textId="77777777" w:rsidR="0065124F" w:rsidRPr="008E6DF5" w:rsidRDefault="0065124F" w:rsidP="003534C2">
            <w:pPr>
              <w:tabs>
                <w:tab w:val="left" w:pos="426"/>
              </w:tabs>
              <w:ind w:left="426" w:hanging="426"/>
              <w:rPr>
                <w:noProof/>
              </w:rPr>
            </w:pPr>
            <w:r w:rsidRPr="008E6DF5">
              <w:rPr>
                <w:noProof/>
              </w:rPr>
              <w:t>4.</w:t>
            </w:r>
            <w:r w:rsidRPr="008E6DF5">
              <w:rPr>
                <w:noProof/>
              </w:rPr>
              <w:tab/>
            </w:r>
            <w:r w:rsidR="000004F6" w:rsidRPr="008E6DF5">
              <w:rPr>
                <w:noProof/>
              </w:rPr>
              <w:t>…</w:t>
            </w:r>
            <w:r w:rsidRPr="008E6DF5">
              <w:rPr>
                <w:noProof/>
              </w:rPr>
              <w:t xml:space="preserve"> </w:t>
            </w:r>
          </w:p>
        </w:tc>
        <w:tc>
          <w:tcPr>
            <w:tcW w:w="3260" w:type="dxa"/>
            <w:shd w:val="clear" w:color="auto" w:fill="auto"/>
          </w:tcPr>
          <w:p w14:paraId="4C0F858F" w14:textId="77777777" w:rsidR="0065124F" w:rsidRPr="008E6DF5" w:rsidRDefault="0065124F" w:rsidP="003534C2">
            <w:pPr>
              <w:ind w:left="-8" w:firstLine="8"/>
              <w:rPr>
                <w:noProof/>
              </w:rPr>
            </w:pPr>
          </w:p>
        </w:tc>
        <w:tc>
          <w:tcPr>
            <w:tcW w:w="759" w:type="dxa"/>
            <w:shd w:val="clear" w:color="auto" w:fill="auto"/>
          </w:tcPr>
          <w:p w14:paraId="0A83A83A" w14:textId="77777777" w:rsidR="0065124F" w:rsidRPr="008E6DF5" w:rsidRDefault="0065124F" w:rsidP="003534C2">
            <w:pPr>
              <w:ind w:left="-8" w:firstLine="8"/>
              <w:rPr>
                <w:noProof/>
              </w:rPr>
            </w:pPr>
          </w:p>
        </w:tc>
      </w:tr>
    </w:tbl>
    <w:p w14:paraId="6C53DAF3" w14:textId="77777777" w:rsidR="0065124F" w:rsidRPr="008E6DF5" w:rsidRDefault="0065124F">
      <w:pPr>
        <w:rPr>
          <w:noProof/>
        </w:rPr>
      </w:pPr>
    </w:p>
    <w:p w14:paraId="68039163" w14:textId="77777777" w:rsidR="0065124F" w:rsidRPr="008E6DF5" w:rsidRDefault="0065124F">
      <w:pPr>
        <w:pStyle w:val="Heading2"/>
        <w:pageBreakBefore/>
        <w:rPr>
          <w:noProof/>
        </w:rPr>
      </w:pPr>
      <w:bookmarkStart w:id="154" w:name="_Ref159215137"/>
      <w:bookmarkStart w:id="155" w:name="_Toc347865090"/>
      <w:bookmarkStart w:id="156" w:name="_Toc52818218"/>
      <w:r w:rsidRPr="008E6DF5">
        <w:rPr>
          <w:noProof/>
        </w:rPr>
        <w:lastRenderedPageBreak/>
        <w:t>Dokumentation</w:t>
      </w:r>
      <w:bookmarkEnd w:id="154"/>
      <w:bookmarkEnd w:id="155"/>
      <w:bookmarkEnd w:id="156"/>
    </w:p>
    <w:p w14:paraId="6BED7F91" w14:textId="77777777" w:rsidR="0065124F" w:rsidRPr="008E6DF5" w:rsidRDefault="0065124F">
      <w:pPr>
        <w:rPr>
          <w:noProof/>
        </w:rPr>
      </w:pPr>
      <w:r w:rsidRPr="008E6DF5">
        <w:rPr>
          <w:noProof/>
        </w:rPr>
        <w:t>Det forventes at kun superbrugere, driftsfolk og systemudviklere vil læse dokumentationen. Der er derfor ikke behov for begynderdokumentation, bortset fra kursusmateriale.</w:t>
      </w:r>
    </w:p>
    <w:p w14:paraId="1143E081"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3A3DCC74" w14:textId="77777777" w:rsidTr="003534C2">
        <w:trPr>
          <w:cantSplit/>
          <w:tblHeader/>
        </w:trPr>
        <w:tc>
          <w:tcPr>
            <w:tcW w:w="4503" w:type="dxa"/>
            <w:shd w:val="clear" w:color="auto" w:fill="auto"/>
          </w:tcPr>
          <w:p w14:paraId="74086E08" w14:textId="77777777" w:rsidR="0065124F" w:rsidRPr="008E6DF5" w:rsidRDefault="0065124F" w:rsidP="003534C2">
            <w:pPr>
              <w:keepNext/>
              <w:tabs>
                <w:tab w:val="left" w:pos="426"/>
              </w:tabs>
              <w:rPr>
                <w:noProof/>
              </w:rPr>
            </w:pPr>
            <w:r w:rsidRPr="008E6DF5">
              <w:rPr>
                <w:noProof/>
              </w:rPr>
              <w:t>Krav:</w:t>
            </w:r>
          </w:p>
        </w:tc>
        <w:tc>
          <w:tcPr>
            <w:tcW w:w="3260" w:type="dxa"/>
            <w:shd w:val="clear" w:color="auto" w:fill="auto"/>
          </w:tcPr>
          <w:p w14:paraId="02721974" w14:textId="77777777" w:rsidR="0065124F" w:rsidRPr="008E6DF5" w:rsidRDefault="0065124F" w:rsidP="003534C2">
            <w:pPr>
              <w:keepNext/>
              <w:tabs>
                <w:tab w:val="left" w:pos="426"/>
              </w:tabs>
              <w:rPr>
                <w:noProof/>
              </w:rPr>
            </w:pPr>
            <w:r w:rsidRPr="008E6DF5">
              <w:rPr>
                <w:noProof/>
              </w:rPr>
              <w:t>Eksempler på løsning:</w:t>
            </w:r>
          </w:p>
        </w:tc>
        <w:tc>
          <w:tcPr>
            <w:tcW w:w="759" w:type="dxa"/>
            <w:shd w:val="clear" w:color="auto" w:fill="auto"/>
          </w:tcPr>
          <w:p w14:paraId="6E472405" w14:textId="77777777" w:rsidR="0065124F" w:rsidRPr="008E6DF5" w:rsidRDefault="0065124F" w:rsidP="003534C2">
            <w:pPr>
              <w:keepNext/>
              <w:tabs>
                <w:tab w:val="left" w:pos="426"/>
              </w:tabs>
              <w:rPr>
                <w:noProof/>
              </w:rPr>
            </w:pPr>
            <w:r w:rsidRPr="008E6DF5">
              <w:rPr>
                <w:noProof/>
              </w:rPr>
              <w:t>Kode:</w:t>
            </w:r>
          </w:p>
        </w:tc>
      </w:tr>
      <w:tr w:rsidR="0065124F" w:rsidRPr="008E6DF5" w14:paraId="6297EFF7" w14:textId="77777777" w:rsidTr="003534C2">
        <w:trPr>
          <w:cantSplit/>
          <w:tblHeader/>
        </w:trPr>
        <w:tc>
          <w:tcPr>
            <w:tcW w:w="4503" w:type="dxa"/>
            <w:shd w:val="clear" w:color="auto" w:fill="auto"/>
          </w:tcPr>
          <w:p w14:paraId="6FD959A0" w14:textId="77777777" w:rsidR="0065124F" w:rsidRPr="008E6DF5" w:rsidRDefault="0065124F" w:rsidP="00CC3AA3">
            <w:pPr>
              <w:tabs>
                <w:tab w:val="left" w:pos="426"/>
              </w:tabs>
              <w:ind w:left="426" w:hanging="426"/>
              <w:rPr>
                <w:noProof/>
              </w:rPr>
            </w:pPr>
            <w:r w:rsidRPr="008E6DF5">
              <w:rPr>
                <w:noProof/>
              </w:rPr>
              <w:t>1.</w:t>
            </w:r>
            <w:r w:rsidRPr="008E6DF5">
              <w:rPr>
                <w:noProof/>
              </w:rPr>
              <w:tab/>
              <w:t xml:space="preserve">Der skal senest ved overtagelsen være kursusmateriale til rådighed som superbrugerne kan anvende når de underviser andre brugere. (Kunden bidrager selv med vejledning om hvordan de eksisterende arbejdsgange skal udføres i fremtiden, se </w:t>
            </w:r>
            <w:r w:rsidR="00174280">
              <w:rPr>
                <w:noProof/>
              </w:rPr>
              <w:t>K4</w:t>
            </w:r>
            <w:r w:rsidR="00174280">
              <w:rPr>
                <w:noProof/>
              </w:rPr>
              <w:noBreakHyphen/>
              <w:t>12</w:t>
            </w:r>
            <w:r w:rsidRPr="008E6DF5">
              <w:rPr>
                <w:noProof/>
              </w:rPr>
              <w:t>).</w:t>
            </w:r>
          </w:p>
        </w:tc>
        <w:tc>
          <w:tcPr>
            <w:tcW w:w="3260" w:type="dxa"/>
            <w:shd w:val="clear" w:color="auto" w:fill="auto"/>
          </w:tcPr>
          <w:p w14:paraId="00504704" w14:textId="77777777" w:rsidR="0065124F" w:rsidRPr="008E6DF5" w:rsidRDefault="0065124F" w:rsidP="003534C2">
            <w:pPr>
              <w:ind w:left="-8" w:firstLine="8"/>
              <w:rPr>
                <w:noProof/>
              </w:rPr>
            </w:pPr>
          </w:p>
        </w:tc>
        <w:tc>
          <w:tcPr>
            <w:tcW w:w="759" w:type="dxa"/>
            <w:shd w:val="clear" w:color="auto" w:fill="auto"/>
          </w:tcPr>
          <w:p w14:paraId="22C1098B" w14:textId="77777777" w:rsidR="0065124F" w:rsidRPr="008E6DF5" w:rsidRDefault="0065124F" w:rsidP="003534C2">
            <w:pPr>
              <w:ind w:left="-8" w:firstLine="8"/>
              <w:rPr>
                <w:noProof/>
              </w:rPr>
            </w:pPr>
          </w:p>
        </w:tc>
      </w:tr>
      <w:tr w:rsidR="0065124F" w:rsidRPr="008E6DF5" w14:paraId="35FFDD3C" w14:textId="77777777" w:rsidTr="003534C2">
        <w:trPr>
          <w:cantSplit/>
          <w:tblHeader/>
        </w:trPr>
        <w:tc>
          <w:tcPr>
            <w:tcW w:w="4503" w:type="dxa"/>
            <w:shd w:val="clear" w:color="auto" w:fill="auto"/>
          </w:tcPr>
          <w:p w14:paraId="79DDB01E" w14:textId="77777777" w:rsidR="0065124F" w:rsidRPr="008E6DF5" w:rsidRDefault="0065124F" w:rsidP="00191815">
            <w:pPr>
              <w:tabs>
                <w:tab w:val="left" w:pos="426"/>
              </w:tabs>
              <w:ind w:left="426" w:hanging="426"/>
              <w:rPr>
                <w:noProof/>
              </w:rPr>
            </w:pPr>
            <w:r w:rsidRPr="008E6DF5">
              <w:rPr>
                <w:noProof/>
              </w:rPr>
              <w:t>2.</w:t>
            </w:r>
            <w:r w:rsidRPr="008E6DF5">
              <w:rPr>
                <w:noProof/>
              </w:rPr>
              <w:tab/>
              <w:t>Der skal senest en måned efter overtagelsen være dokumentation til rådighed af alle systemets funktioner. Dokumentationen skal være anvendelig for superbrugerne.</w:t>
            </w:r>
          </w:p>
        </w:tc>
        <w:tc>
          <w:tcPr>
            <w:tcW w:w="3260" w:type="dxa"/>
            <w:shd w:val="clear" w:color="auto" w:fill="auto"/>
          </w:tcPr>
          <w:p w14:paraId="48BA637D" w14:textId="77777777" w:rsidR="0065124F" w:rsidRPr="008E6DF5" w:rsidRDefault="0065124F" w:rsidP="003534C2">
            <w:pPr>
              <w:ind w:left="-8" w:firstLine="8"/>
              <w:rPr>
                <w:noProof/>
              </w:rPr>
            </w:pPr>
          </w:p>
        </w:tc>
        <w:tc>
          <w:tcPr>
            <w:tcW w:w="759" w:type="dxa"/>
            <w:shd w:val="clear" w:color="auto" w:fill="auto"/>
          </w:tcPr>
          <w:p w14:paraId="31877E2A" w14:textId="77777777" w:rsidR="0065124F" w:rsidRPr="008E6DF5" w:rsidRDefault="0065124F" w:rsidP="003534C2">
            <w:pPr>
              <w:ind w:left="-8" w:firstLine="8"/>
              <w:rPr>
                <w:noProof/>
              </w:rPr>
            </w:pPr>
          </w:p>
        </w:tc>
      </w:tr>
      <w:tr w:rsidR="0065124F" w:rsidRPr="008E6DF5" w14:paraId="2B3EA9D8" w14:textId="77777777" w:rsidTr="003534C2">
        <w:trPr>
          <w:cantSplit/>
          <w:tblHeader/>
        </w:trPr>
        <w:tc>
          <w:tcPr>
            <w:tcW w:w="4503" w:type="dxa"/>
            <w:shd w:val="clear" w:color="auto" w:fill="auto"/>
          </w:tcPr>
          <w:p w14:paraId="33D727AE" w14:textId="77777777" w:rsidR="0065124F" w:rsidRPr="008E6DF5" w:rsidRDefault="0065124F" w:rsidP="003534C2">
            <w:pPr>
              <w:tabs>
                <w:tab w:val="left" w:pos="426"/>
              </w:tabs>
              <w:ind w:left="426" w:hanging="426"/>
              <w:rPr>
                <w:noProof/>
              </w:rPr>
            </w:pPr>
            <w:r w:rsidRPr="008E6DF5">
              <w:rPr>
                <w:noProof/>
              </w:rPr>
              <w:t>3.</w:t>
            </w:r>
            <w:r w:rsidRPr="008E6DF5">
              <w:rPr>
                <w:noProof/>
              </w:rPr>
              <w:tab/>
              <w:t xml:space="preserve">Der skal senest ved overtagelsen være tilstrækkelig dokumentation til at kunden kan varetage sin del af drift og </w:t>
            </w:r>
            <w:r w:rsidR="00DA1884" w:rsidRPr="008E6DF5">
              <w:rPr>
                <w:noProof/>
              </w:rPr>
              <w:t>support</w:t>
            </w:r>
            <w:r w:rsidRPr="008E6DF5">
              <w:rPr>
                <w:noProof/>
              </w:rPr>
              <w:t xml:space="preserve">. </w:t>
            </w:r>
          </w:p>
        </w:tc>
        <w:tc>
          <w:tcPr>
            <w:tcW w:w="3260" w:type="dxa"/>
            <w:shd w:val="clear" w:color="auto" w:fill="auto"/>
          </w:tcPr>
          <w:p w14:paraId="601A12BA" w14:textId="77777777" w:rsidR="0065124F" w:rsidRPr="008E6DF5" w:rsidRDefault="0065124F" w:rsidP="003534C2">
            <w:pPr>
              <w:ind w:left="-8" w:firstLine="8"/>
              <w:rPr>
                <w:noProof/>
              </w:rPr>
            </w:pPr>
          </w:p>
        </w:tc>
        <w:tc>
          <w:tcPr>
            <w:tcW w:w="759" w:type="dxa"/>
            <w:shd w:val="clear" w:color="auto" w:fill="auto"/>
          </w:tcPr>
          <w:p w14:paraId="634D6593" w14:textId="77777777" w:rsidR="0065124F" w:rsidRPr="008E6DF5" w:rsidRDefault="0065124F" w:rsidP="003534C2">
            <w:pPr>
              <w:ind w:left="-8" w:firstLine="8"/>
              <w:rPr>
                <w:noProof/>
              </w:rPr>
            </w:pPr>
          </w:p>
        </w:tc>
      </w:tr>
      <w:tr w:rsidR="0065124F" w:rsidRPr="008E6DF5" w14:paraId="79E9A69F" w14:textId="77777777" w:rsidTr="003534C2">
        <w:trPr>
          <w:cantSplit/>
          <w:tblHeader/>
        </w:trPr>
        <w:tc>
          <w:tcPr>
            <w:tcW w:w="4503" w:type="dxa"/>
            <w:shd w:val="clear" w:color="auto" w:fill="auto"/>
          </w:tcPr>
          <w:p w14:paraId="1E069D76" w14:textId="77777777" w:rsidR="0065124F" w:rsidRPr="008E6DF5" w:rsidRDefault="0065124F" w:rsidP="003534C2">
            <w:pPr>
              <w:tabs>
                <w:tab w:val="left" w:pos="426"/>
              </w:tabs>
              <w:ind w:left="426" w:hanging="426"/>
              <w:rPr>
                <w:noProof/>
              </w:rPr>
            </w:pPr>
            <w:r w:rsidRPr="008E6DF5">
              <w:rPr>
                <w:noProof/>
              </w:rPr>
              <w:t>4.</w:t>
            </w:r>
            <w:r w:rsidRPr="008E6DF5">
              <w:rPr>
                <w:noProof/>
              </w:rPr>
              <w:tab/>
              <w:t>For specielt udviklet software og tekniske grænseflader som tredjepart kan benytte, skal der senest to måneder efter overtagelsen være dokumentation til rådighed der er egnet til videreudvikling.</w:t>
            </w:r>
          </w:p>
        </w:tc>
        <w:tc>
          <w:tcPr>
            <w:tcW w:w="3260" w:type="dxa"/>
            <w:shd w:val="clear" w:color="auto" w:fill="auto"/>
          </w:tcPr>
          <w:p w14:paraId="7ED3711C" w14:textId="77777777" w:rsidR="0065124F" w:rsidRPr="008E6DF5" w:rsidRDefault="0065124F" w:rsidP="003534C2">
            <w:pPr>
              <w:ind w:left="-8" w:firstLine="8"/>
              <w:rPr>
                <w:noProof/>
              </w:rPr>
            </w:pPr>
          </w:p>
        </w:tc>
        <w:tc>
          <w:tcPr>
            <w:tcW w:w="759" w:type="dxa"/>
            <w:shd w:val="clear" w:color="auto" w:fill="auto"/>
          </w:tcPr>
          <w:p w14:paraId="10A736B0" w14:textId="77777777" w:rsidR="0065124F" w:rsidRPr="008E6DF5" w:rsidRDefault="0065124F" w:rsidP="003534C2">
            <w:pPr>
              <w:ind w:left="-8" w:firstLine="8"/>
              <w:rPr>
                <w:noProof/>
              </w:rPr>
            </w:pPr>
          </w:p>
        </w:tc>
      </w:tr>
      <w:tr w:rsidR="00690C05" w:rsidRPr="008E6DF5" w14:paraId="22D37B09" w14:textId="77777777" w:rsidTr="003534C2">
        <w:trPr>
          <w:cantSplit/>
          <w:tblHeader/>
        </w:trPr>
        <w:tc>
          <w:tcPr>
            <w:tcW w:w="4503" w:type="dxa"/>
            <w:shd w:val="clear" w:color="auto" w:fill="auto"/>
          </w:tcPr>
          <w:p w14:paraId="13AA13CE" w14:textId="77777777" w:rsidR="00690C05" w:rsidRPr="008E6DF5" w:rsidRDefault="005A6C62" w:rsidP="00ED7522">
            <w:pPr>
              <w:tabs>
                <w:tab w:val="left" w:pos="426"/>
              </w:tabs>
              <w:ind w:left="426" w:hanging="426"/>
              <w:rPr>
                <w:noProof/>
              </w:rPr>
            </w:pPr>
            <w:r>
              <w:rPr>
                <w:noProof/>
              </w:rPr>
              <w:t>5.</w:t>
            </w:r>
            <w:r>
              <w:rPr>
                <w:noProof/>
              </w:rPr>
              <w:tab/>
              <w:t xml:space="preserve">Der skal senest to måneder efter overtagelsen være dokumentation til rådighed </w:t>
            </w:r>
            <w:r w:rsidRPr="008E6DF5">
              <w:rPr>
                <w:noProof/>
              </w:rPr>
              <w:t>af alle tabeller og felter</w:t>
            </w:r>
            <w:r>
              <w:rPr>
                <w:noProof/>
              </w:rPr>
              <w:t xml:space="preserve">, formuleret så det er forståeligt for </w:t>
            </w:r>
            <w:r w:rsidR="00ED7522">
              <w:rPr>
                <w:noProof/>
              </w:rPr>
              <w:t>tredjeparts systemudviklere</w:t>
            </w:r>
            <w:r w:rsidRPr="008E6DF5">
              <w:rPr>
                <w:noProof/>
              </w:rPr>
              <w:t>.</w:t>
            </w:r>
          </w:p>
        </w:tc>
        <w:tc>
          <w:tcPr>
            <w:tcW w:w="3260" w:type="dxa"/>
            <w:shd w:val="clear" w:color="auto" w:fill="auto"/>
          </w:tcPr>
          <w:p w14:paraId="7EC68AFE" w14:textId="77777777" w:rsidR="00690C05" w:rsidRPr="008E6DF5" w:rsidRDefault="00690C05" w:rsidP="003534C2">
            <w:pPr>
              <w:ind w:left="-8" w:firstLine="8"/>
              <w:rPr>
                <w:noProof/>
              </w:rPr>
            </w:pPr>
          </w:p>
        </w:tc>
        <w:tc>
          <w:tcPr>
            <w:tcW w:w="759" w:type="dxa"/>
            <w:shd w:val="clear" w:color="auto" w:fill="auto"/>
          </w:tcPr>
          <w:p w14:paraId="21CF2537" w14:textId="77777777" w:rsidR="00690C05" w:rsidRPr="008E6DF5" w:rsidRDefault="00690C05" w:rsidP="003534C2">
            <w:pPr>
              <w:ind w:left="-8" w:firstLine="8"/>
              <w:rPr>
                <w:noProof/>
              </w:rPr>
            </w:pPr>
          </w:p>
        </w:tc>
      </w:tr>
      <w:tr w:rsidR="0065124F" w:rsidRPr="008E6DF5" w14:paraId="1AB8B440" w14:textId="77777777" w:rsidTr="003534C2">
        <w:trPr>
          <w:cantSplit/>
          <w:tblHeader/>
        </w:trPr>
        <w:tc>
          <w:tcPr>
            <w:tcW w:w="4503" w:type="dxa"/>
            <w:shd w:val="clear" w:color="auto" w:fill="auto"/>
          </w:tcPr>
          <w:p w14:paraId="2623C9C2" w14:textId="77777777" w:rsidR="0065124F" w:rsidRPr="008E6DF5" w:rsidRDefault="005A6C62" w:rsidP="003534C2">
            <w:pPr>
              <w:tabs>
                <w:tab w:val="left" w:pos="426"/>
              </w:tabs>
              <w:ind w:left="426" w:hanging="426"/>
              <w:rPr>
                <w:noProof/>
              </w:rPr>
            </w:pPr>
            <w:r>
              <w:rPr>
                <w:noProof/>
              </w:rPr>
              <w:t>6</w:t>
            </w:r>
            <w:r w:rsidR="0065124F" w:rsidRPr="008E6DF5">
              <w:rPr>
                <w:noProof/>
              </w:rPr>
              <w:t>.</w:t>
            </w:r>
            <w:r w:rsidR="0065124F" w:rsidRPr="008E6DF5">
              <w:rPr>
                <w:noProof/>
              </w:rPr>
              <w:tab/>
              <w:t xml:space="preserve">Al dokumentation skal leveres på maskinlæsbar form, og kunden skal frit kunne modificere den og kopiere den til eget brug. </w:t>
            </w:r>
          </w:p>
        </w:tc>
        <w:tc>
          <w:tcPr>
            <w:tcW w:w="3260" w:type="dxa"/>
            <w:shd w:val="clear" w:color="auto" w:fill="auto"/>
          </w:tcPr>
          <w:p w14:paraId="45FFE7E0" w14:textId="77777777" w:rsidR="0065124F" w:rsidRPr="008E6DF5" w:rsidRDefault="0065124F" w:rsidP="003534C2">
            <w:pPr>
              <w:ind w:left="-8" w:firstLine="8"/>
              <w:rPr>
                <w:noProof/>
              </w:rPr>
            </w:pPr>
          </w:p>
        </w:tc>
        <w:tc>
          <w:tcPr>
            <w:tcW w:w="759" w:type="dxa"/>
            <w:shd w:val="clear" w:color="auto" w:fill="auto"/>
          </w:tcPr>
          <w:p w14:paraId="056F5266" w14:textId="77777777" w:rsidR="0065124F" w:rsidRPr="008E6DF5" w:rsidRDefault="0065124F" w:rsidP="003534C2">
            <w:pPr>
              <w:ind w:left="-8" w:firstLine="8"/>
              <w:rPr>
                <w:noProof/>
              </w:rPr>
            </w:pPr>
          </w:p>
        </w:tc>
      </w:tr>
    </w:tbl>
    <w:p w14:paraId="3AE7C0A2" w14:textId="77777777" w:rsidR="0065124F" w:rsidRPr="008E6DF5" w:rsidRDefault="0065124F">
      <w:pPr>
        <w:rPr>
          <w:noProof/>
        </w:rPr>
      </w:pPr>
    </w:p>
    <w:p w14:paraId="67D5E855" w14:textId="77777777" w:rsidR="0065124F" w:rsidRPr="008E6DF5" w:rsidRDefault="0065124F">
      <w:pPr>
        <w:rPr>
          <w:noProof/>
        </w:rPr>
      </w:pPr>
    </w:p>
    <w:p w14:paraId="143EEAC9" w14:textId="77777777" w:rsidR="0065124F" w:rsidRPr="008E6DF5" w:rsidRDefault="0065124F">
      <w:pPr>
        <w:pStyle w:val="Heading2"/>
        <w:rPr>
          <w:noProof/>
        </w:rPr>
      </w:pPr>
      <w:bookmarkStart w:id="157" w:name="_Toc347865091"/>
      <w:bookmarkStart w:id="158" w:name="_Toc52818219"/>
      <w:r w:rsidRPr="008E6DF5">
        <w:rPr>
          <w:noProof/>
        </w:rPr>
        <w:t>Datakonvertering</w:t>
      </w:r>
      <w:bookmarkEnd w:id="157"/>
      <w:bookmarkEnd w:id="158"/>
    </w:p>
    <w:p w14:paraId="4CC1D5B2"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687F5948" w14:textId="77777777" w:rsidTr="003534C2">
        <w:trPr>
          <w:cantSplit/>
          <w:tblHeader/>
        </w:trPr>
        <w:tc>
          <w:tcPr>
            <w:tcW w:w="4503" w:type="dxa"/>
            <w:shd w:val="clear" w:color="auto" w:fill="auto"/>
          </w:tcPr>
          <w:p w14:paraId="432FDBBD" w14:textId="77777777" w:rsidR="0065124F" w:rsidRPr="008E6DF5" w:rsidRDefault="0065124F" w:rsidP="003534C2">
            <w:pPr>
              <w:keepNext/>
              <w:tabs>
                <w:tab w:val="left" w:pos="426"/>
              </w:tabs>
              <w:rPr>
                <w:noProof/>
              </w:rPr>
            </w:pPr>
            <w:r w:rsidRPr="008E6DF5">
              <w:rPr>
                <w:noProof/>
              </w:rPr>
              <w:t>Leverandøren skal konvertere følgende data fra de eksisterende systemer:</w:t>
            </w:r>
          </w:p>
        </w:tc>
        <w:tc>
          <w:tcPr>
            <w:tcW w:w="3260" w:type="dxa"/>
            <w:shd w:val="clear" w:color="auto" w:fill="auto"/>
          </w:tcPr>
          <w:p w14:paraId="1E0DC5D7" w14:textId="77777777" w:rsidR="0065124F" w:rsidRPr="008E6DF5" w:rsidRDefault="0065124F" w:rsidP="003534C2">
            <w:pPr>
              <w:keepNext/>
              <w:tabs>
                <w:tab w:val="left" w:pos="426"/>
              </w:tabs>
              <w:rPr>
                <w:noProof/>
              </w:rPr>
            </w:pPr>
            <w:r w:rsidRPr="008E6DF5">
              <w:rPr>
                <w:noProof/>
              </w:rPr>
              <w:t>Eksempler på løsning:</w:t>
            </w:r>
          </w:p>
        </w:tc>
        <w:tc>
          <w:tcPr>
            <w:tcW w:w="759" w:type="dxa"/>
            <w:shd w:val="clear" w:color="auto" w:fill="auto"/>
          </w:tcPr>
          <w:p w14:paraId="116B9D54" w14:textId="77777777" w:rsidR="0065124F" w:rsidRPr="008E6DF5" w:rsidRDefault="0065124F" w:rsidP="003534C2">
            <w:pPr>
              <w:keepNext/>
              <w:tabs>
                <w:tab w:val="left" w:pos="426"/>
              </w:tabs>
              <w:rPr>
                <w:noProof/>
              </w:rPr>
            </w:pPr>
            <w:r w:rsidRPr="008E6DF5">
              <w:rPr>
                <w:noProof/>
              </w:rPr>
              <w:t>Kode:</w:t>
            </w:r>
          </w:p>
        </w:tc>
      </w:tr>
      <w:tr w:rsidR="0065124F" w:rsidRPr="008E6DF5" w14:paraId="0634CD03" w14:textId="77777777" w:rsidTr="003534C2">
        <w:trPr>
          <w:cantSplit/>
          <w:tblHeader/>
        </w:trPr>
        <w:tc>
          <w:tcPr>
            <w:tcW w:w="4503" w:type="dxa"/>
            <w:shd w:val="clear" w:color="auto" w:fill="auto"/>
          </w:tcPr>
          <w:p w14:paraId="78912114" w14:textId="77777777" w:rsidR="0065124F" w:rsidRPr="008E6DF5" w:rsidRDefault="0065124F" w:rsidP="003534C2">
            <w:pPr>
              <w:tabs>
                <w:tab w:val="left" w:pos="426"/>
              </w:tabs>
              <w:ind w:left="426" w:hanging="426"/>
              <w:rPr>
                <w:noProof/>
              </w:rPr>
            </w:pPr>
            <w:r w:rsidRPr="008E6DF5">
              <w:rPr>
                <w:noProof/>
              </w:rPr>
              <w:t>1.</w:t>
            </w:r>
            <w:r w:rsidRPr="008E6DF5">
              <w:rPr>
                <w:noProof/>
              </w:rPr>
              <w:tab/>
            </w:r>
            <w:r w:rsidRPr="008E6DF5">
              <w:rPr>
                <w:noProof/>
                <w:color w:val="3366FF"/>
              </w:rPr>
              <w:t>De data fra PAS systemet som</w:t>
            </w:r>
            <w:r w:rsidR="00DA1884" w:rsidRPr="008E6DF5">
              <w:rPr>
                <w:noProof/>
                <w:color w:val="3366FF"/>
              </w:rPr>
              <w:t xml:space="preserve"> det nye</w:t>
            </w:r>
            <w:r w:rsidRPr="008E6DF5">
              <w:rPr>
                <w:noProof/>
                <w:color w:val="3366FF"/>
              </w:rPr>
              <w:t xml:space="preserve"> </w:t>
            </w:r>
            <w:r w:rsidR="00DA1884" w:rsidRPr="008E6DF5">
              <w:rPr>
                <w:noProof/>
                <w:color w:val="3366FF"/>
              </w:rPr>
              <w:t>EPJ-system skal håndtere i fremtiden</w:t>
            </w:r>
            <w:r w:rsidRPr="008E6DF5">
              <w:rPr>
                <w:noProof/>
                <w:color w:val="3366FF"/>
              </w:rPr>
              <w:t xml:space="preserve">. Formatet er beskrevet i </w:t>
            </w:r>
            <w:r w:rsidR="000004F6" w:rsidRPr="008E6DF5">
              <w:rPr>
                <w:noProof/>
                <w:color w:val="3366FF"/>
              </w:rPr>
              <w:t>…</w:t>
            </w:r>
            <w:r w:rsidRPr="008E6DF5">
              <w:rPr>
                <w:noProof/>
                <w:color w:val="3366FF"/>
              </w:rPr>
              <w:t xml:space="preserve"> </w:t>
            </w:r>
          </w:p>
        </w:tc>
        <w:tc>
          <w:tcPr>
            <w:tcW w:w="3260" w:type="dxa"/>
            <w:shd w:val="clear" w:color="auto" w:fill="auto"/>
          </w:tcPr>
          <w:p w14:paraId="72AEFB1E" w14:textId="77777777" w:rsidR="0065124F" w:rsidRPr="008E6DF5" w:rsidRDefault="0065124F" w:rsidP="003534C2">
            <w:pPr>
              <w:ind w:left="-8" w:firstLine="8"/>
              <w:rPr>
                <w:noProof/>
              </w:rPr>
            </w:pPr>
          </w:p>
        </w:tc>
        <w:tc>
          <w:tcPr>
            <w:tcW w:w="759" w:type="dxa"/>
            <w:shd w:val="clear" w:color="auto" w:fill="auto"/>
          </w:tcPr>
          <w:p w14:paraId="3DE49BAB" w14:textId="77777777" w:rsidR="0065124F" w:rsidRPr="008E6DF5" w:rsidRDefault="0065124F" w:rsidP="003534C2">
            <w:pPr>
              <w:ind w:left="-8" w:firstLine="8"/>
              <w:rPr>
                <w:noProof/>
              </w:rPr>
            </w:pPr>
          </w:p>
        </w:tc>
      </w:tr>
      <w:tr w:rsidR="0065124F" w:rsidRPr="008E6DF5" w14:paraId="7DF4C775" w14:textId="77777777" w:rsidTr="003534C2">
        <w:trPr>
          <w:cantSplit/>
          <w:tblHeader/>
        </w:trPr>
        <w:tc>
          <w:tcPr>
            <w:tcW w:w="4503" w:type="dxa"/>
            <w:shd w:val="clear" w:color="auto" w:fill="auto"/>
          </w:tcPr>
          <w:p w14:paraId="32A9900E" w14:textId="77777777" w:rsidR="0065124F" w:rsidRPr="008E6DF5" w:rsidRDefault="0065124F" w:rsidP="003534C2">
            <w:pPr>
              <w:tabs>
                <w:tab w:val="left" w:pos="426"/>
              </w:tabs>
              <w:ind w:left="426" w:hanging="426"/>
              <w:rPr>
                <w:noProof/>
              </w:rPr>
            </w:pPr>
            <w:r w:rsidRPr="008E6DF5">
              <w:rPr>
                <w:noProof/>
              </w:rPr>
              <w:t>2.</w:t>
            </w:r>
            <w:r w:rsidRPr="008E6DF5">
              <w:rPr>
                <w:noProof/>
              </w:rPr>
              <w:tab/>
            </w:r>
            <w:r w:rsidRPr="008E6DF5">
              <w:rPr>
                <w:noProof/>
                <w:color w:val="3366FF"/>
              </w:rPr>
              <w:t xml:space="preserve">De data fra </w:t>
            </w:r>
            <w:r w:rsidR="00DA1884" w:rsidRPr="008E6DF5">
              <w:rPr>
                <w:noProof/>
                <w:color w:val="3366FF"/>
              </w:rPr>
              <w:t>det gamle EPJ-</w:t>
            </w:r>
            <w:r w:rsidRPr="008E6DF5">
              <w:rPr>
                <w:noProof/>
                <w:color w:val="3366FF"/>
              </w:rPr>
              <w:t xml:space="preserve">system som </w:t>
            </w:r>
            <w:r w:rsidR="00DA1884" w:rsidRPr="008E6DF5">
              <w:rPr>
                <w:noProof/>
                <w:color w:val="3366FF"/>
              </w:rPr>
              <w:t>det nye EPJ-system skal håndtere i fremtiden</w:t>
            </w:r>
            <w:r w:rsidRPr="008E6DF5">
              <w:rPr>
                <w:noProof/>
                <w:color w:val="3366FF"/>
              </w:rPr>
              <w:t>. Data må overføres ved IBM 3270 emulering</w:t>
            </w:r>
            <w:r w:rsidR="00DA1884" w:rsidRPr="008E6DF5">
              <w:rPr>
                <w:noProof/>
                <w:color w:val="3366FF"/>
              </w:rPr>
              <w:t>. Se</w:t>
            </w:r>
            <w:r w:rsidRPr="008E6DF5">
              <w:rPr>
                <w:noProof/>
                <w:color w:val="3366FF"/>
              </w:rPr>
              <w:t xml:space="preserve"> skærmbilledformatet i </w:t>
            </w:r>
            <w:r w:rsidR="000004F6" w:rsidRPr="008E6DF5">
              <w:rPr>
                <w:noProof/>
                <w:color w:val="3366FF"/>
              </w:rPr>
              <w:t>…</w:t>
            </w:r>
            <w:r w:rsidRPr="008E6DF5">
              <w:rPr>
                <w:noProof/>
                <w:color w:val="3366FF"/>
              </w:rPr>
              <w:t xml:space="preserve"> </w:t>
            </w:r>
          </w:p>
        </w:tc>
        <w:tc>
          <w:tcPr>
            <w:tcW w:w="3260" w:type="dxa"/>
            <w:shd w:val="clear" w:color="auto" w:fill="auto"/>
          </w:tcPr>
          <w:p w14:paraId="2E084A1F" w14:textId="77777777" w:rsidR="0065124F" w:rsidRPr="008E6DF5" w:rsidRDefault="0065124F" w:rsidP="003534C2">
            <w:pPr>
              <w:ind w:left="-8" w:firstLine="8"/>
              <w:rPr>
                <w:noProof/>
              </w:rPr>
            </w:pPr>
          </w:p>
        </w:tc>
        <w:tc>
          <w:tcPr>
            <w:tcW w:w="759" w:type="dxa"/>
            <w:shd w:val="clear" w:color="auto" w:fill="auto"/>
          </w:tcPr>
          <w:p w14:paraId="0F10435C" w14:textId="77777777" w:rsidR="0065124F" w:rsidRPr="008E6DF5" w:rsidRDefault="0065124F" w:rsidP="003534C2">
            <w:pPr>
              <w:ind w:left="-8" w:firstLine="8"/>
              <w:rPr>
                <w:noProof/>
              </w:rPr>
            </w:pPr>
          </w:p>
        </w:tc>
      </w:tr>
      <w:tr w:rsidR="0065124F" w:rsidRPr="008E6DF5" w14:paraId="29EB3038" w14:textId="77777777" w:rsidTr="003534C2">
        <w:trPr>
          <w:cantSplit/>
          <w:tblHeader/>
        </w:trPr>
        <w:tc>
          <w:tcPr>
            <w:tcW w:w="4503" w:type="dxa"/>
            <w:shd w:val="clear" w:color="auto" w:fill="auto"/>
          </w:tcPr>
          <w:p w14:paraId="3294C5B2" w14:textId="77777777" w:rsidR="0065124F" w:rsidRPr="008E6DF5" w:rsidRDefault="0065124F" w:rsidP="003534C2">
            <w:pPr>
              <w:tabs>
                <w:tab w:val="left" w:pos="426"/>
              </w:tabs>
              <w:ind w:left="426" w:hanging="426"/>
              <w:rPr>
                <w:noProof/>
              </w:rPr>
            </w:pPr>
            <w:r w:rsidRPr="008E6DF5">
              <w:rPr>
                <w:noProof/>
              </w:rPr>
              <w:t>3.</w:t>
            </w:r>
            <w:r w:rsidRPr="008E6DF5">
              <w:rPr>
                <w:noProof/>
              </w:rPr>
              <w:tab/>
              <w:t>Alt konverteret data skal valideres.</w:t>
            </w:r>
          </w:p>
        </w:tc>
        <w:tc>
          <w:tcPr>
            <w:tcW w:w="3260" w:type="dxa"/>
            <w:shd w:val="clear" w:color="auto" w:fill="auto"/>
          </w:tcPr>
          <w:p w14:paraId="1071109D" w14:textId="77777777" w:rsidR="0065124F" w:rsidRPr="008E6DF5" w:rsidRDefault="0065124F" w:rsidP="003534C2">
            <w:pPr>
              <w:ind w:left="-8" w:firstLine="8"/>
              <w:rPr>
                <w:noProof/>
              </w:rPr>
            </w:pPr>
            <w:r w:rsidRPr="008E6DF5">
              <w:rPr>
                <w:noProof/>
              </w:rPr>
              <w:t>Leverandøren bedes beskrive hvordan.</w:t>
            </w:r>
          </w:p>
        </w:tc>
        <w:tc>
          <w:tcPr>
            <w:tcW w:w="759" w:type="dxa"/>
            <w:shd w:val="clear" w:color="auto" w:fill="auto"/>
          </w:tcPr>
          <w:p w14:paraId="5C970D6F" w14:textId="77777777" w:rsidR="0065124F" w:rsidRPr="008E6DF5" w:rsidRDefault="0065124F" w:rsidP="003534C2">
            <w:pPr>
              <w:ind w:left="-8" w:firstLine="8"/>
              <w:rPr>
                <w:noProof/>
              </w:rPr>
            </w:pPr>
          </w:p>
        </w:tc>
      </w:tr>
      <w:tr w:rsidR="0065124F" w:rsidRPr="008E6DF5" w14:paraId="708715C8" w14:textId="77777777" w:rsidTr="003534C2">
        <w:trPr>
          <w:cantSplit/>
          <w:tblHeader/>
        </w:trPr>
        <w:tc>
          <w:tcPr>
            <w:tcW w:w="4503" w:type="dxa"/>
            <w:shd w:val="clear" w:color="auto" w:fill="auto"/>
          </w:tcPr>
          <w:p w14:paraId="3EA5A677" w14:textId="77777777" w:rsidR="0065124F" w:rsidRPr="008E6DF5" w:rsidRDefault="0065124F" w:rsidP="003534C2">
            <w:pPr>
              <w:tabs>
                <w:tab w:val="left" w:pos="426"/>
              </w:tabs>
              <w:ind w:left="426" w:hanging="426"/>
              <w:rPr>
                <w:noProof/>
              </w:rPr>
            </w:pPr>
            <w:r w:rsidRPr="008E6DF5">
              <w:rPr>
                <w:noProof/>
              </w:rPr>
              <w:t>4.</w:t>
            </w:r>
            <w:r w:rsidRPr="008E6DF5">
              <w:rPr>
                <w:noProof/>
              </w:rPr>
              <w:tab/>
            </w:r>
            <w:r w:rsidR="000004F6" w:rsidRPr="008E6DF5">
              <w:rPr>
                <w:noProof/>
              </w:rPr>
              <w:t>…</w:t>
            </w:r>
            <w:r w:rsidRPr="008E6DF5">
              <w:rPr>
                <w:noProof/>
              </w:rPr>
              <w:t xml:space="preserve"> </w:t>
            </w:r>
          </w:p>
        </w:tc>
        <w:tc>
          <w:tcPr>
            <w:tcW w:w="3260" w:type="dxa"/>
            <w:shd w:val="clear" w:color="auto" w:fill="auto"/>
          </w:tcPr>
          <w:p w14:paraId="73F00010" w14:textId="77777777" w:rsidR="0065124F" w:rsidRPr="008E6DF5" w:rsidRDefault="0065124F" w:rsidP="003534C2">
            <w:pPr>
              <w:ind w:left="-8" w:firstLine="8"/>
              <w:rPr>
                <w:noProof/>
              </w:rPr>
            </w:pPr>
          </w:p>
        </w:tc>
        <w:tc>
          <w:tcPr>
            <w:tcW w:w="759" w:type="dxa"/>
            <w:shd w:val="clear" w:color="auto" w:fill="auto"/>
          </w:tcPr>
          <w:p w14:paraId="593F6809" w14:textId="77777777" w:rsidR="0065124F" w:rsidRPr="008E6DF5" w:rsidRDefault="0065124F" w:rsidP="003534C2">
            <w:pPr>
              <w:ind w:left="-8" w:firstLine="8"/>
              <w:rPr>
                <w:noProof/>
              </w:rPr>
            </w:pPr>
          </w:p>
        </w:tc>
      </w:tr>
    </w:tbl>
    <w:p w14:paraId="095B84CF" w14:textId="77777777" w:rsidR="0065124F" w:rsidRPr="008E6DF5" w:rsidRDefault="0065124F">
      <w:pPr>
        <w:rPr>
          <w:noProof/>
        </w:rPr>
      </w:pPr>
    </w:p>
    <w:p w14:paraId="1702A316" w14:textId="77777777" w:rsidR="0065124F" w:rsidRPr="008E6DF5" w:rsidRDefault="0065124F">
      <w:pPr>
        <w:rPr>
          <w:noProof/>
        </w:rPr>
      </w:pPr>
    </w:p>
    <w:p w14:paraId="5B374B12" w14:textId="77777777" w:rsidR="0065124F" w:rsidRPr="008E6DF5" w:rsidRDefault="0065124F">
      <w:pPr>
        <w:pStyle w:val="Heading2"/>
        <w:rPr>
          <w:noProof/>
        </w:rPr>
      </w:pPr>
      <w:bookmarkStart w:id="159" w:name="_Toc347865092"/>
      <w:bookmarkStart w:id="160" w:name="_Toc52818220"/>
      <w:r w:rsidRPr="008E6DF5">
        <w:rPr>
          <w:noProof/>
        </w:rPr>
        <w:t>Installation</w:t>
      </w:r>
      <w:bookmarkEnd w:id="159"/>
      <w:bookmarkEnd w:id="160"/>
    </w:p>
    <w:p w14:paraId="7347E7B3"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1EE3615F" w14:textId="77777777" w:rsidTr="003534C2">
        <w:trPr>
          <w:cantSplit/>
          <w:tblHeader/>
        </w:trPr>
        <w:tc>
          <w:tcPr>
            <w:tcW w:w="4503" w:type="dxa"/>
            <w:shd w:val="clear" w:color="auto" w:fill="auto"/>
          </w:tcPr>
          <w:p w14:paraId="2890A907" w14:textId="77777777" w:rsidR="0065124F" w:rsidRPr="008E6DF5" w:rsidRDefault="0065124F" w:rsidP="003534C2">
            <w:pPr>
              <w:keepNext/>
              <w:tabs>
                <w:tab w:val="left" w:pos="426"/>
              </w:tabs>
              <w:rPr>
                <w:noProof/>
              </w:rPr>
            </w:pPr>
            <w:r w:rsidRPr="008E6DF5">
              <w:rPr>
                <w:noProof/>
              </w:rPr>
              <w:t>Krav:</w:t>
            </w:r>
          </w:p>
        </w:tc>
        <w:tc>
          <w:tcPr>
            <w:tcW w:w="3260" w:type="dxa"/>
            <w:shd w:val="clear" w:color="auto" w:fill="auto"/>
          </w:tcPr>
          <w:p w14:paraId="50B133B4" w14:textId="77777777" w:rsidR="0065124F" w:rsidRPr="008E6DF5" w:rsidRDefault="0065124F" w:rsidP="003534C2">
            <w:pPr>
              <w:keepNext/>
              <w:tabs>
                <w:tab w:val="left" w:pos="426"/>
              </w:tabs>
              <w:rPr>
                <w:noProof/>
              </w:rPr>
            </w:pPr>
            <w:r w:rsidRPr="008E6DF5">
              <w:rPr>
                <w:noProof/>
              </w:rPr>
              <w:t>Eksempler på løsning:</w:t>
            </w:r>
          </w:p>
        </w:tc>
        <w:tc>
          <w:tcPr>
            <w:tcW w:w="759" w:type="dxa"/>
            <w:shd w:val="clear" w:color="auto" w:fill="auto"/>
          </w:tcPr>
          <w:p w14:paraId="39196924" w14:textId="77777777" w:rsidR="0065124F" w:rsidRPr="008E6DF5" w:rsidRDefault="0065124F" w:rsidP="003534C2">
            <w:pPr>
              <w:keepNext/>
              <w:tabs>
                <w:tab w:val="left" w:pos="426"/>
              </w:tabs>
              <w:rPr>
                <w:noProof/>
              </w:rPr>
            </w:pPr>
            <w:r w:rsidRPr="008E6DF5">
              <w:rPr>
                <w:noProof/>
              </w:rPr>
              <w:t>Kode:</w:t>
            </w:r>
          </w:p>
        </w:tc>
      </w:tr>
      <w:tr w:rsidR="0065124F" w:rsidRPr="008E6DF5" w14:paraId="6EAFD428" w14:textId="77777777" w:rsidTr="003534C2">
        <w:trPr>
          <w:cantSplit/>
          <w:tblHeader/>
        </w:trPr>
        <w:tc>
          <w:tcPr>
            <w:tcW w:w="4503" w:type="dxa"/>
            <w:shd w:val="clear" w:color="auto" w:fill="auto"/>
          </w:tcPr>
          <w:p w14:paraId="141B4471" w14:textId="77777777" w:rsidR="0065124F" w:rsidRPr="008E6DF5" w:rsidRDefault="0065124F" w:rsidP="003534C2">
            <w:pPr>
              <w:tabs>
                <w:tab w:val="left" w:pos="426"/>
              </w:tabs>
              <w:ind w:left="426" w:hanging="426"/>
              <w:rPr>
                <w:noProof/>
              </w:rPr>
            </w:pPr>
            <w:r w:rsidRPr="008E6DF5">
              <w:rPr>
                <w:noProof/>
              </w:rPr>
              <w:t>1.</w:t>
            </w:r>
            <w:r w:rsidRPr="008E6DF5">
              <w:rPr>
                <w:noProof/>
              </w:rPr>
              <w:tab/>
              <w:t>Leverandøren skal installere alt hvad leveran</w:t>
            </w:r>
            <w:r w:rsidR="00E45B82">
              <w:rPr>
                <w:noProof/>
              </w:rPr>
              <w:softHyphen/>
            </w:r>
            <w:r w:rsidRPr="008E6DF5">
              <w:rPr>
                <w:noProof/>
              </w:rPr>
              <w:t xml:space="preserve">cen omfatter, såvel hardware som software. </w:t>
            </w:r>
          </w:p>
        </w:tc>
        <w:tc>
          <w:tcPr>
            <w:tcW w:w="3260" w:type="dxa"/>
            <w:shd w:val="clear" w:color="auto" w:fill="auto"/>
          </w:tcPr>
          <w:p w14:paraId="751D6F1A" w14:textId="77777777" w:rsidR="0065124F" w:rsidRPr="008E6DF5" w:rsidRDefault="0065124F" w:rsidP="003534C2">
            <w:pPr>
              <w:ind w:left="-8" w:firstLine="8"/>
              <w:rPr>
                <w:noProof/>
              </w:rPr>
            </w:pPr>
          </w:p>
        </w:tc>
        <w:tc>
          <w:tcPr>
            <w:tcW w:w="759" w:type="dxa"/>
            <w:shd w:val="clear" w:color="auto" w:fill="auto"/>
          </w:tcPr>
          <w:p w14:paraId="053C204D" w14:textId="77777777" w:rsidR="0065124F" w:rsidRPr="008E6DF5" w:rsidRDefault="0065124F" w:rsidP="003534C2">
            <w:pPr>
              <w:ind w:left="-8" w:firstLine="8"/>
              <w:rPr>
                <w:noProof/>
              </w:rPr>
            </w:pPr>
          </w:p>
        </w:tc>
      </w:tr>
      <w:tr w:rsidR="0065124F" w:rsidRPr="008E6DF5" w14:paraId="1685E09D" w14:textId="77777777" w:rsidTr="003534C2">
        <w:trPr>
          <w:cantSplit/>
          <w:tblHeader/>
        </w:trPr>
        <w:tc>
          <w:tcPr>
            <w:tcW w:w="4503" w:type="dxa"/>
            <w:shd w:val="clear" w:color="auto" w:fill="auto"/>
          </w:tcPr>
          <w:p w14:paraId="6A6AE67C" w14:textId="77777777" w:rsidR="0065124F" w:rsidRPr="008E6DF5" w:rsidRDefault="0065124F" w:rsidP="003534C2">
            <w:pPr>
              <w:tabs>
                <w:tab w:val="left" w:pos="426"/>
              </w:tabs>
              <w:ind w:left="426" w:hanging="426"/>
              <w:rPr>
                <w:noProof/>
              </w:rPr>
            </w:pPr>
            <w:r w:rsidRPr="008E6DF5">
              <w:rPr>
                <w:noProof/>
              </w:rPr>
              <w:t>2.</w:t>
            </w:r>
            <w:r w:rsidRPr="008E6DF5">
              <w:rPr>
                <w:noProof/>
              </w:rPr>
              <w:tab/>
              <w:t xml:space="preserve">Leverandøren skal ligeledes installere de konverterede data. </w:t>
            </w:r>
          </w:p>
        </w:tc>
        <w:tc>
          <w:tcPr>
            <w:tcW w:w="3260" w:type="dxa"/>
            <w:shd w:val="clear" w:color="auto" w:fill="auto"/>
          </w:tcPr>
          <w:p w14:paraId="221908E0" w14:textId="77777777" w:rsidR="0065124F" w:rsidRPr="008E6DF5" w:rsidRDefault="0065124F" w:rsidP="003534C2">
            <w:pPr>
              <w:ind w:left="-8" w:firstLine="8"/>
              <w:rPr>
                <w:noProof/>
              </w:rPr>
            </w:pPr>
          </w:p>
        </w:tc>
        <w:tc>
          <w:tcPr>
            <w:tcW w:w="759" w:type="dxa"/>
            <w:shd w:val="clear" w:color="auto" w:fill="auto"/>
          </w:tcPr>
          <w:p w14:paraId="35764D72" w14:textId="77777777" w:rsidR="0065124F" w:rsidRPr="008E6DF5" w:rsidRDefault="0065124F" w:rsidP="003534C2">
            <w:pPr>
              <w:ind w:left="-8" w:firstLine="8"/>
              <w:rPr>
                <w:noProof/>
              </w:rPr>
            </w:pPr>
          </w:p>
        </w:tc>
      </w:tr>
      <w:tr w:rsidR="0065124F" w:rsidRPr="008E6DF5" w14:paraId="00A34348" w14:textId="77777777" w:rsidTr="003534C2">
        <w:trPr>
          <w:cantSplit/>
          <w:tblHeader/>
        </w:trPr>
        <w:tc>
          <w:tcPr>
            <w:tcW w:w="4503" w:type="dxa"/>
            <w:shd w:val="clear" w:color="auto" w:fill="auto"/>
          </w:tcPr>
          <w:p w14:paraId="2906A47A" w14:textId="77777777" w:rsidR="0065124F" w:rsidRPr="008E6DF5" w:rsidRDefault="0065124F" w:rsidP="003534C2">
            <w:pPr>
              <w:tabs>
                <w:tab w:val="left" w:pos="426"/>
              </w:tabs>
              <w:ind w:left="426" w:hanging="426"/>
              <w:rPr>
                <w:noProof/>
              </w:rPr>
            </w:pPr>
            <w:r w:rsidRPr="008E6DF5">
              <w:rPr>
                <w:noProof/>
              </w:rPr>
              <w:t>3.</w:t>
            </w:r>
            <w:r w:rsidRPr="008E6DF5">
              <w:rPr>
                <w:noProof/>
              </w:rPr>
              <w:tab/>
            </w:r>
            <w:r w:rsidR="000004F6" w:rsidRPr="008E6DF5">
              <w:rPr>
                <w:noProof/>
              </w:rPr>
              <w:t>…</w:t>
            </w:r>
            <w:r w:rsidRPr="008E6DF5">
              <w:rPr>
                <w:noProof/>
              </w:rPr>
              <w:t xml:space="preserve"> </w:t>
            </w:r>
          </w:p>
        </w:tc>
        <w:tc>
          <w:tcPr>
            <w:tcW w:w="3260" w:type="dxa"/>
            <w:shd w:val="clear" w:color="auto" w:fill="auto"/>
          </w:tcPr>
          <w:p w14:paraId="7EE0B40F" w14:textId="77777777" w:rsidR="0065124F" w:rsidRPr="008E6DF5" w:rsidRDefault="0065124F" w:rsidP="003534C2">
            <w:pPr>
              <w:ind w:left="-8" w:firstLine="8"/>
              <w:rPr>
                <w:noProof/>
              </w:rPr>
            </w:pPr>
          </w:p>
        </w:tc>
        <w:tc>
          <w:tcPr>
            <w:tcW w:w="759" w:type="dxa"/>
            <w:shd w:val="clear" w:color="auto" w:fill="auto"/>
          </w:tcPr>
          <w:p w14:paraId="0D689831" w14:textId="77777777" w:rsidR="0065124F" w:rsidRPr="008E6DF5" w:rsidRDefault="0065124F" w:rsidP="003534C2">
            <w:pPr>
              <w:ind w:left="-8" w:firstLine="8"/>
              <w:rPr>
                <w:noProof/>
              </w:rPr>
            </w:pPr>
          </w:p>
        </w:tc>
      </w:tr>
    </w:tbl>
    <w:p w14:paraId="1258CC78" w14:textId="77777777" w:rsidR="0065124F" w:rsidRPr="008E6DF5" w:rsidRDefault="0065124F">
      <w:pPr>
        <w:rPr>
          <w:noProof/>
          <w:kern w:val="28"/>
        </w:rPr>
      </w:pPr>
    </w:p>
    <w:p w14:paraId="73A8CA9E" w14:textId="77777777" w:rsidR="00A256D6" w:rsidRPr="008E6DF5" w:rsidRDefault="00A256D6" w:rsidP="000D42E7">
      <w:pPr>
        <w:pStyle w:val="Heading2"/>
        <w:pageBreakBefore/>
        <w:rPr>
          <w:noProof/>
        </w:rPr>
      </w:pPr>
      <w:bookmarkStart w:id="161" w:name="_Toc52818221"/>
      <w:r w:rsidRPr="008E6DF5">
        <w:rPr>
          <w:noProof/>
        </w:rPr>
        <w:lastRenderedPageBreak/>
        <w:t>Test af systemet</w:t>
      </w:r>
      <w:bookmarkEnd w:id="161"/>
    </w:p>
    <w:p w14:paraId="2D720F7D" w14:textId="77777777" w:rsidR="006E2F2E" w:rsidRPr="008E6DF5" w:rsidRDefault="006E2F2E" w:rsidP="00A256D6">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085448" w:rsidRPr="008E6DF5" w14:paraId="06AEE67A" w14:textId="77777777" w:rsidTr="00814DD7">
        <w:trPr>
          <w:cantSplit/>
          <w:tblHeader/>
        </w:trPr>
        <w:tc>
          <w:tcPr>
            <w:tcW w:w="4503" w:type="dxa"/>
            <w:shd w:val="clear" w:color="auto" w:fill="auto"/>
          </w:tcPr>
          <w:p w14:paraId="0BC908DA" w14:textId="77777777" w:rsidR="00085448" w:rsidRPr="008E6DF5" w:rsidRDefault="00085448" w:rsidP="00085448">
            <w:pPr>
              <w:keepNext/>
              <w:tabs>
                <w:tab w:val="left" w:pos="426"/>
              </w:tabs>
              <w:rPr>
                <w:noProof/>
              </w:rPr>
            </w:pPr>
            <w:r w:rsidRPr="008E6DF5">
              <w:rPr>
                <w:noProof/>
              </w:rPr>
              <w:t>Krav til leverandørens test af systemet:</w:t>
            </w:r>
          </w:p>
        </w:tc>
        <w:tc>
          <w:tcPr>
            <w:tcW w:w="3260" w:type="dxa"/>
            <w:shd w:val="clear" w:color="auto" w:fill="auto"/>
          </w:tcPr>
          <w:p w14:paraId="3A654FE3" w14:textId="77777777" w:rsidR="00085448" w:rsidRPr="008E6DF5" w:rsidRDefault="00085448" w:rsidP="00814DD7">
            <w:pPr>
              <w:keepNext/>
              <w:tabs>
                <w:tab w:val="left" w:pos="426"/>
              </w:tabs>
              <w:rPr>
                <w:noProof/>
              </w:rPr>
            </w:pPr>
            <w:r w:rsidRPr="008E6DF5">
              <w:rPr>
                <w:noProof/>
              </w:rPr>
              <w:t>Eksempler på løsning:</w:t>
            </w:r>
          </w:p>
        </w:tc>
        <w:tc>
          <w:tcPr>
            <w:tcW w:w="759" w:type="dxa"/>
            <w:shd w:val="clear" w:color="auto" w:fill="auto"/>
          </w:tcPr>
          <w:p w14:paraId="5BB6963F" w14:textId="77777777" w:rsidR="00085448" w:rsidRPr="008E6DF5" w:rsidRDefault="00085448" w:rsidP="00814DD7">
            <w:pPr>
              <w:keepNext/>
              <w:tabs>
                <w:tab w:val="left" w:pos="426"/>
              </w:tabs>
              <w:rPr>
                <w:noProof/>
              </w:rPr>
            </w:pPr>
            <w:r w:rsidRPr="008E6DF5">
              <w:rPr>
                <w:noProof/>
              </w:rPr>
              <w:t>Kode:</w:t>
            </w:r>
          </w:p>
        </w:tc>
      </w:tr>
      <w:tr w:rsidR="00085448" w:rsidRPr="008E6DF5" w14:paraId="137CC1C9" w14:textId="77777777" w:rsidTr="00814DD7">
        <w:trPr>
          <w:cantSplit/>
          <w:tblHeader/>
        </w:trPr>
        <w:tc>
          <w:tcPr>
            <w:tcW w:w="4503" w:type="dxa"/>
            <w:shd w:val="clear" w:color="auto" w:fill="auto"/>
          </w:tcPr>
          <w:p w14:paraId="7ECC85E5" w14:textId="77777777" w:rsidR="00085448" w:rsidRPr="008E6DF5" w:rsidRDefault="00085448" w:rsidP="00085448">
            <w:pPr>
              <w:tabs>
                <w:tab w:val="left" w:pos="426"/>
              </w:tabs>
              <w:ind w:left="426" w:hanging="426"/>
              <w:rPr>
                <w:noProof/>
              </w:rPr>
            </w:pPr>
            <w:r w:rsidRPr="008E6DF5">
              <w:rPr>
                <w:noProof/>
              </w:rPr>
              <w:t>1.</w:t>
            </w:r>
            <w:r w:rsidRPr="008E6DF5">
              <w:rPr>
                <w:noProof/>
              </w:rPr>
              <w:tab/>
              <w:t xml:space="preserve">Kunden har behov for at kontrollere hvilke test leverandøren udfører og hvor godt de dækker. </w:t>
            </w:r>
          </w:p>
        </w:tc>
        <w:tc>
          <w:tcPr>
            <w:tcW w:w="3260" w:type="dxa"/>
            <w:shd w:val="clear" w:color="auto" w:fill="auto"/>
          </w:tcPr>
          <w:p w14:paraId="0739AF83" w14:textId="77777777" w:rsidR="00085448" w:rsidRPr="008E6DF5" w:rsidRDefault="00085448" w:rsidP="00085448">
            <w:pPr>
              <w:ind w:left="-8" w:firstLine="8"/>
              <w:rPr>
                <w:noProof/>
              </w:rPr>
            </w:pPr>
            <w:r w:rsidRPr="008E6DF5">
              <w:rPr>
                <w:noProof/>
              </w:rPr>
              <w:t>Leverandøren stiller sine test cases og testprincipper til rådighed for kunden.</w:t>
            </w:r>
          </w:p>
        </w:tc>
        <w:tc>
          <w:tcPr>
            <w:tcW w:w="759" w:type="dxa"/>
            <w:shd w:val="clear" w:color="auto" w:fill="auto"/>
          </w:tcPr>
          <w:p w14:paraId="4B0ED7E1" w14:textId="77777777" w:rsidR="00085448" w:rsidRPr="008E6DF5" w:rsidRDefault="00085448" w:rsidP="00814DD7">
            <w:pPr>
              <w:ind w:left="-8" w:firstLine="8"/>
              <w:rPr>
                <w:noProof/>
              </w:rPr>
            </w:pPr>
          </w:p>
        </w:tc>
      </w:tr>
      <w:tr w:rsidR="00085448" w:rsidRPr="008E6DF5" w14:paraId="42DAD4F4" w14:textId="77777777" w:rsidTr="00814DD7">
        <w:trPr>
          <w:cantSplit/>
          <w:tblHeader/>
        </w:trPr>
        <w:tc>
          <w:tcPr>
            <w:tcW w:w="4503" w:type="dxa"/>
            <w:shd w:val="clear" w:color="auto" w:fill="auto"/>
          </w:tcPr>
          <w:p w14:paraId="3422F6D7" w14:textId="77777777" w:rsidR="00085448" w:rsidRPr="008E6DF5" w:rsidRDefault="00085448" w:rsidP="00085448">
            <w:pPr>
              <w:tabs>
                <w:tab w:val="left" w:pos="426"/>
              </w:tabs>
              <w:ind w:left="426" w:hanging="426"/>
              <w:rPr>
                <w:noProof/>
              </w:rPr>
            </w:pPr>
            <w:r w:rsidRPr="008E6DF5">
              <w:rPr>
                <w:noProof/>
              </w:rPr>
              <w:t>2.</w:t>
            </w:r>
            <w:r w:rsidRPr="008E6DF5">
              <w:rPr>
                <w:noProof/>
              </w:rPr>
              <w:tab/>
              <w:t xml:space="preserve">Der er behov for at kunne gentage store dele af testen efter </w:t>
            </w:r>
            <w:r w:rsidR="00DA57C4" w:rsidRPr="008E6DF5">
              <w:rPr>
                <w:noProof/>
              </w:rPr>
              <w:t xml:space="preserve">ændringer. </w:t>
            </w:r>
          </w:p>
        </w:tc>
        <w:tc>
          <w:tcPr>
            <w:tcW w:w="3260" w:type="dxa"/>
            <w:shd w:val="clear" w:color="auto" w:fill="auto"/>
          </w:tcPr>
          <w:p w14:paraId="3C646023" w14:textId="77777777" w:rsidR="00085448" w:rsidRPr="008E6DF5" w:rsidRDefault="00085448" w:rsidP="00814DD7">
            <w:pPr>
              <w:ind w:left="-8" w:firstLine="8"/>
              <w:rPr>
                <w:noProof/>
              </w:rPr>
            </w:pPr>
            <w:r w:rsidRPr="008E6DF5">
              <w:rPr>
                <w:noProof/>
              </w:rPr>
              <w:t>Leverandøren bruger regressionstest.</w:t>
            </w:r>
          </w:p>
        </w:tc>
        <w:tc>
          <w:tcPr>
            <w:tcW w:w="759" w:type="dxa"/>
            <w:shd w:val="clear" w:color="auto" w:fill="auto"/>
          </w:tcPr>
          <w:p w14:paraId="71C8E3DF" w14:textId="77777777" w:rsidR="00085448" w:rsidRPr="008E6DF5" w:rsidRDefault="00085448" w:rsidP="00814DD7">
            <w:pPr>
              <w:ind w:left="-8" w:firstLine="8"/>
              <w:rPr>
                <w:noProof/>
              </w:rPr>
            </w:pPr>
          </w:p>
        </w:tc>
      </w:tr>
    </w:tbl>
    <w:p w14:paraId="602860B1" w14:textId="77777777" w:rsidR="00085448" w:rsidRPr="008E6DF5" w:rsidRDefault="00085448" w:rsidP="00A256D6">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A256D6" w:rsidRPr="008E6DF5" w14:paraId="370F3239" w14:textId="77777777" w:rsidTr="00814DD7">
        <w:trPr>
          <w:cantSplit/>
          <w:tblHeader/>
        </w:trPr>
        <w:tc>
          <w:tcPr>
            <w:tcW w:w="4503" w:type="dxa"/>
            <w:shd w:val="clear" w:color="auto" w:fill="auto"/>
          </w:tcPr>
          <w:p w14:paraId="08124E28" w14:textId="77777777" w:rsidR="00A256D6" w:rsidRPr="008E6DF5" w:rsidRDefault="00A256D6" w:rsidP="00814DD7">
            <w:pPr>
              <w:keepNext/>
              <w:tabs>
                <w:tab w:val="left" w:pos="426"/>
              </w:tabs>
              <w:rPr>
                <w:noProof/>
              </w:rPr>
            </w:pPr>
            <w:r w:rsidRPr="008E6DF5">
              <w:rPr>
                <w:noProof/>
              </w:rPr>
              <w:t>Krav</w:t>
            </w:r>
            <w:r w:rsidR="006E2F2E" w:rsidRPr="008E6DF5">
              <w:rPr>
                <w:noProof/>
              </w:rPr>
              <w:t xml:space="preserve"> til kundens egen test af systemet</w:t>
            </w:r>
            <w:r w:rsidRPr="008E6DF5">
              <w:rPr>
                <w:noProof/>
              </w:rPr>
              <w:t>:</w:t>
            </w:r>
          </w:p>
        </w:tc>
        <w:tc>
          <w:tcPr>
            <w:tcW w:w="3260" w:type="dxa"/>
            <w:shd w:val="clear" w:color="auto" w:fill="auto"/>
          </w:tcPr>
          <w:p w14:paraId="414CFE91" w14:textId="77777777" w:rsidR="00A256D6" w:rsidRPr="008E6DF5" w:rsidRDefault="00A256D6" w:rsidP="00814DD7">
            <w:pPr>
              <w:keepNext/>
              <w:tabs>
                <w:tab w:val="left" w:pos="426"/>
              </w:tabs>
              <w:rPr>
                <w:noProof/>
              </w:rPr>
            </w:pPr>
            <w:r w:rsidRPr="008E6DF5">
              <w:rPr>
                <w:noProof/>
              </w:rPr>
              <w:t>Eksempler på løsning:</w:t>
            </w:r>
          </w:p>
        </w:tc>
        <w:tc>
          <w:tcPr>
            <w:tcW w:w="759" w:type="dxa"/>
            <w:shd w:val="clear" w:color="auto" w:fill="auto"/>
          </w:tcPr>
          <w:p w14:paraId="41CED6B2" w14:textId="77777777" w:rsidR="00A256D6" w:rsidRPr="008E6DF5" w:rsidRDefault="00A256D6" w:rsidP="00814DD7">
            <w:pPr>
              <w:keepNext/>
              <w:tabs>
                <w:tab w:val="left" w:pos="426"/>
              </w:tabs>
              <w:rPr>
                <w:noProof/>
              </w:rPr>
            </w:pPr>
            <w:r w:rsidRPr="008E6DF5">
              <w:rPr>
                <w:noProof/>
              </w:rPr>
              <w:t>Kode:</w:t>
            </w:r>
          </w:p>
        </w:tc>
      </w:tr>
      <w:tr w:rsidR="00A256D6" w:rsidRPr="008E6DF5" w14:paraId="4FADDCFB" w14:textId="77777777" w:rsidTr="00814DD7">
        <w:trPr>
          <w:cantSplit/>
          <w:tblHeader/>
        </w:trPr>
        <w:tc>
          <w:tcPr>
            <w:tcW w:w="4503" w:type="dxa"/>
            <w:shd w:val="clear" w:color="auto" w:fill="auto"/>
          </w:tcPr>
          <w:p w14:paraId="5D067A17" w14:textId="77777777" w:rsidR="00A256D6" w:rsidRPr="008E6DF5" w:rsidRDefault="00940D5D" w:rsidP="006E2F2E">
            <w:pPr>
              <w:tabs>
                <w:tab w:val="left" w:pos="426"/>
              </w:tabs>
              <w:ind w:left="426" w:hanging="426"/>
              <w:rPr>
                <w:noProof/>
              </w:rPr>
            </w:pPr>
            <w:r w:rsidRPr="008E6DF5">
              <w:rPr>
                <w:noProof/>
              </w:rPr>
              <w:t>3</w:t>
            </w:r>
            <w:r w:rsidR="00A256D6" w:rsidRPr="008E6DF5">
              <w:rPr>
                <w:noProof/>
              </w:rPr>
              <w:t>.</w:t>
            </w:r>
            <w:r w:rsidR="00A256D6" w:rsidRPr="008E6DF5">
              <w:rPr>
                <w:noProof/>
              </w:rPr>
              <w:tab/>
            </w:r>
            <w:r w:rsidR="006E2F2E" w:rsidRPr="008E6DF5">
              <w:rPr>
                <w:noProof/>
              </w:rPr>
              <w:t>Kunden har behov for selv at teste systemet inden overtagelsen.</w:t>
            </w:r>
            <w:r w:rsidR="00A256D6" w:rsidRPr="008E6DF5">
              <w:rPr>
                <w:noProof/>
              </w:rPr>
              <w:t xml:space="preserve"> </w:t>
            </w:r>
          </w:p>
        </w:tc>
        <w:tc>
          <w:tcPr>
            <w:tcW w:w="3260" w:type="dxa"/>
            <w:shd w:val="clear" w:color="auto" w:fill="auto"/>
          </w:tcPr>
          <w:p w14:paraId="5C86A5D6" w14:textId="77777777" w:rsidR="00A256D6" w:rsidRPr="008E6DF5" w:rsidRDefault="006E2F2E" w:rsidP="00814DD7">
            <w:pPr>
              <w:ind w:left="-8" w:firstLine="8"/>
              <w:rPr>
                <w:noProof/>
              </w:rPr>
            </w:pPr>
            <w:r w:rsidRPr="008E6DF5">
              <w:rPr>
                <w:noProof/>
              </w:rPr>
              <w:t>Leverandøren stiller en testversion af systemet til rådighed for kunden.</w:t>
            </w:r>
          </w:p>
        </w:tc>
        <w:tc>
          <w:tcPr>
            <w:tcW w:w="759" w:type="dxa"/>
            <w:shd w:val="clear" w:color="auto" w:fill="auto"/>
          </w:tcPr>
          <w:p w14:paraId="3494E8A5" w14:textId="77777777" w:rsidR="00A256D6" w:rsidRPr="008E6DF5" w:rsidRDefault="00A256D6" w:rsidP="00814DD7">
            <w:pPr>
              <w:ind w:left="-8" w:firstLine="8"/>
              <w:rPr>
                <w:noProof/>
              </w:rPr>
            </w:pPr>
          </w:p>
        </w:tc>
      </w:tr>
      <w:tr w:rsidR="00A256D6" w:rsidRPr="008E6DF5" w14:paraId="27BFAAE3" w14:textId="77777777" w:rsidTr="00814DD7">
        <w:trPr>
          <w:cantSplit/>
          <w:tblHeader/>
        </w:trPr>
        <w:tc>
          <w:tcPr>
            <w:tcW w:w="4503" w:type="dxa"/>
            <w:shd w:val="clear" w:color="auto" w:fill="auto"/>
          </w:tcPr>
          <w:p w14:paraId="5C035742" w14:textId="77777777" w:rsidR="00A256D6" w:rsidRPr="008E6DF5" w:rsidRDefault="00940D5D" w:rsidP="006E2F2E">
            <w:pPr>
              <w:tabs>
                <w:tab w:val="left" w:pos="426"/>
              </w:tabs>
              <w:ind w:left="426" w:hanging="426"/>
              <w:rPr>
                <w:noProof/>
              </w:rPr>
            </w:pPr>
            <w:r w:rsidRPr="008E6DF5">
              <w:rPr>
                <w:noProof/>
              </w:rPr>
              <w:t>4</w:t>
            </w:r>
            <w:r w:rsidR="00A256D6" w:rsidRPr="008E6DF5">
              <w:rPr>
                <w:noProof/>
              </w:rPr>
              <w:t>.</w:t>
            </w:r>
            <w:r w:rsidR="00A256D6" w:rsidRPr="008E6DF5">
              <w:rPr>
                <w:noProof/>
              </w:rPr>
              <w:tab/>
            </w:r>
            <w:r w:rsidR="006E2F2E" w:rsidRPr="008E6DF5">
              <w:rPr>
                <w:noProof/>
              </w:rPr>
              <w:t>Der er behov for data til test af særlige situationer</w:t>
            </w:r>
            <w:r w:rsidR="00A256D6" w:rsidRPr="008E6DF5">
              <w:rPr>
                <w:noProof/>
              </w:rPr>
              <w:t xml:space="preserve">. </w:t>
            </w:r>
          </w:p>
        </w:tc>
        <w:tc>
          <w:tcPr>
            <w:tcW w:w="3260" w:type="dxa"/>
            <w:shd w:val="clear" w:color="auto" w:fill="auto"/>
          </w:tcPr>
          <w:p w14:paraId="07376329" w14:textId="77777777" w:rsidR="00A256D6" w:rsidRPr="008E6DF5" w:rsidRDefault="006E2F2E" w:rsidP="00814DD7">
            <w:pPr>
              <w:ind w:left="-8" w:firstLine="8"/>
              <w:rPr>
                <w:noProof/>
              </w:rPr>
            </w:pPr>
            <w:r w:rsidRPr="008E6DF5">
              <w:rPr>
                <w:noProof/>
              </w:rPr>
              <w:t>Kunden kan selv lægge særlige test data ind.</w:t>
            </w:r>
          </w:p>
        </w:tc>
        <w:tc>
          <w:tcPr>
            <w:tcW w:w="759" w:type="dxa"/>
            <w:shd w:val="clear" w:color="auto" w:fill="auto"/>
          </w:tcPr>
          <w:p w14:paraId="72E3C9BF" w14:textId="77777777" w:rsidR="00A256D6" w:rsidRPr="008E6DF5" w:rsidRDefault="00A256D6" w:rsidP="00814DD7">
            <w:pPr>
              <w:ind w:left="-8" w:firstLine="8"/>
              <w:rPr>
                <w:noProof/>
              </w:rPr>
            </w:pPr>
          </w:p>
        </w:tc>
      </w:tr>
      <w:tr w:rsidR="00A256D6" w:rsidRPr="008E6DF5" w14:paraId="657B29FD" w14:textId="77777777" w:rsidTr="00814DD7">
        <w:trPr>
          <w:cantSplit/>
          <w:tblHeader/>
        </w:trPr>
        <w:tc>
          <w:tcPr>
            <w:tcW w:w="4503" w:type="dxa"/>
            <w:shd w:val="clear" w:color="auto" w:fill="auto"/>
          </w:tcPr>
          <w:p w14:paraId="7F0B7BBC" w14:textId="77777777" w:rsidR="00A256D6" w:rsidRPr="008E6DF5" w:rsidRDefault="00940D5D" w:rsidP="00814DD7">
            <w:pPr>
              <w:tabs>
                <w:tab w:val="left" w:pos="426"/>
              </w:tabs>
              <w:ind w:left="426" w:hanging="426"/>
              <w:rPr>
                <w:noProof/>
              </w:rPr>
            </w:pPr>
            <w:r w:rsidRPr="008E6DF5">
              <w:rPr>
                <w:noProof/>
              </w:rPr>
              <w:t>5</w:t>
            </w:r>
            <w:r w:rsidR="00A256D6" w:rsidRPr="008E6DF5">
              <w:rPr>
                <w:noProof/>
              </w:rPr>
              <w:t>.</w:t>
            </w:r>
            <w:r w:rsidR="00A256D6" w:rsidRPr="008E6DF5">
              <w:rPr>
                <w:noProof/>
              </w:rPr>
              <w:tab/>
            </w:r>
            <w:r w:rsidR="006E2F2E" w:rsidRPr="008E6DF5">
              <w:rPr>
                <w:noProof/>
              </w:rPr>
              <w:t>Der er behov for realistiske data til testen.</w:t>
            </w:r>
          </w:p>
        </w:tc>
        <w:tc>
          <w:tcPr>
            <w:tcW w:w="3260" w:type="dxa"/>
            <w:shd w:val="clear" w:color="auto" w:fill="auto"/>
          </w:tcPr>
          <w:p w14:paraId="7696E11E" w14:textId="77777777" w:rsidR="00A256D6" w:rsidRPr="008E6DF5" w:rsidRDefault="006E2F2E" w:rsidP="00814DD7">
            <w:pPr>
              <w:ind w:left="-8" w:firstLine="8"/>
              <w:rPr>
                <w:noProof/>
              </w:rPr>
            </w:pPr>
            <w:r w:rsidRPr="008E6DF5">
              <w:rPr>
                <w:noProof/>
              </w:rPr>
              <w:t>Leverandøren konverterer dele af kundens eksisterende data og anbringer dem i testversionen.</w:t>
            </w:r>
          </w:p>
        </w:tc>
        <w:tc>
          <w:tcPr>
            <w:tcW w:w="759" w:type="dxa"/>
            <w:shd w:val="clear" w:color="auto" w:fill="auto"/>
          </w:tcPr>
          <w:p w14:paraId="154725A0" w14:textId="77777777" w:rsidR="00A256D6" w:rsidRPr="008E6DF5" w:rsidRDefault="00A256D6" w:rsidP="00814DD7">
            <w:pPr>
              <w:ind w:left="-8" w:firstLine="8"/>
              <w:rPr>
                <w:noProof/>
              </w:rPr>
            </w:pPr>
          </w:p>
        </w:tc>
      </w:tr>
    </w:tbl>
    <w:p w14:paraId="4106B7F6" w14:textId="77777777" w:rsidR="00A256D6" w:rsidRPr="008E6DF5" w:rsidRDefault="00A256D6" w:rsidP="00A256D6">
      <w:pPr>
        <w:rPr>
          <w:noProof/>
          <w:kern w:val="28"/>
        </w:rPr>
      </w:pPr>
    </w:p>
    <w:p w14:paraId="39CC252B" w14:textId="77777777" w:rsidR="00A256D6" w:rsidRPr="008E6DF5" w:rsidRDefault="00A256D6" w:rsidP="00A256D6">
      <w:pPr>
        <w:rPr>
          <w:noProof/>
        </w:rPr>
      </w:pPr>
    </w:p>
    <w:p w14:paraId="67BAC36D" w14:textId="77777777" w:rsidR="000D42E7" w:rsidRPr="008E6DF5" w:rsidRDefault="000D42E7" w:rsidP="006E2F2E">
      <w:pPr>
        <w:pStyle w:val="Heading2"/>
        <w:rPr>
          <w:noProof/>
        </w:rPr>
      </w:pPr>
      <w:bookmarkStart w:id="162" w:name="_Toc52818222"/>
      <w:r w:rsidRPr="008E6DF5">
        <w:rPr>
          <w:noProof/>
        </w:rPr>
        <w:t>Udfasning</w:t>
      </w:r>
      <w:bookmarkEnd w:id="162"/>
    </w:p>
    <w:p w14:paraId="02E82084" w14:textId="77777777" w:rsidR="000D42E7" w:rsidRPr="008E6DF5" w:rsidRDefault="000D42E7" w:rsidP="000D42E7">
      <w:pPr>
        <w:rPr>
          <w:noProof/>
        </w:rPr>
      </w:pPr>
      <w:r w:rsidRPr="008E6DF5">
        <w:rPr>
          <w:noProof/>
        </w:rPr>
        <w:t>I dette afsnit betyder "kunden" kundens egen stab eller tredjepart bemyndiget af kunden.</w:t>
      </w:r>
    </w:p>
    <w:p w14:paraId="1E341B5B" w14:textId="77777777" w:rsidR="000D42E7" w:rsidRPr="008E6DF5" w:rsidRDefault="000D42E7" w:rsidP="000D42E7">
      <w:pPr>
        <w:rPr>
          <w:noProof/>
        </w:rPr>
      </w:pPr>
    </w:p>
    <w:tbl>
      <w:tblPr>
        <w:tblW w:w="8522" w:type="dxa"/>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0D42E7" w:rsidRPr="008E6DF5" w14:paraId="6C781A91" w14:textId="77777777" w:rsidTr="000D42E7">
        <w:trPr>
          <w:cantSplit/>
          <w:tblHeader/>
        </w:trPr>
        <w:tc>
          <w:tcPr>
            <w:tcW w:w="4503" w:type="dxa"/>
          </w:tcPr>
          <w:p w14:paraId="500A3CC4" w14:textId="77777777" w:rsidR="000D42E7" w:rsidRPr="008E6DF5" w:rsidRDefault="000D42E7" w:rsidP="00CB770E">
            <w:pPr>
              <w:keepNext/>
              <w:tabs>
                <w:tab w:val="left" w:pos="426"/>
              </w:tabs>
              <w:rPr>
                <w:noProof/>
              </w:rPr>
            </w:pPr>
            <w:r w:rsidRPr="008E6DF5">
              <w:rPr>
                <w:noProof/>
              </w:rPr>
              <w:t>Krav:</w:t>
            </w:r>
          </w:p>
        </w:tc>
        <w:tc>
          <w:tcPr>
            <w:tcW w:w="3260" w:type="dxa"/>
          </w:tcPr>
          <w:p w14:paraId="33C9F95B" w14:textId="77777777" w:rsidR="000D42E7" w:rsidRPr="008E6DF5" w:rsidRDefault="000D42E7" w:rsidP="00CB770E">
            <w:pPr>
              <w:keepNext/>
              <w:tabs>
                <w:tab w:val="left" w:pos="426"/>
              </w:tabs>
              <w:rPr>
                <w:noProof/>
              </w:rPr>
            </w:pPr>
            <w:r w:rsidRPr="008E6DF5">
              <w:rPr>
                <w:noProof/>
              </w:rPr>
              <w:t>Eksempler på løsning:</w:t>
            </w:r>
          </w:p>
        </w:tc>
        <w:tc>
          <w:tcPr>
            <w:tcW w:w="759" w:type="dxa"/>
          </w:tcPr>
          <w:p w14:paraId="666FDCD7" w14:textId="77777777" w:rsidR="000D42E7" w:rsidRPr="008E6DF5" w:rsidRDefault="000D42E7" w:rsidP="00CB770E">
            <w:pPr>
              <w:keepNext/>
              <w:tabs>
                <w:tab w:val="left" w:pos="426"/>
              </w:tabs>
              <w:rPr>
                <w:noProof/>
              </w:rPr>
            </w:pPr>
            <w:r w:rsidRPr="008E6DF5">
              <w:rPr>
                <w:noProof/>
              </w:rPr>
              <w:t>Kode:</w:t>
            </w:r>
          </w:p>
        </w:tc>
      </w:tr>
      <w:tr w:rsidR="000D42E7" w:rsidRPr="008E6DF5" w14:paraId="40B85E3A" w14:textId="77777777" w:rsidTr="000D42E7">
        <w:trPr>
          <w:cantSplit/>
          <w:tblHeader/>
        </w:trPr>
        <w:tc>
          <w:tcPr>
            <w:tcW w:w="4503" w:type="dxa"/>
          </w:tcPr>
          <w:p w14:paraId="56A00D2F" w14:textId="4CEF16EC" w:rsidR="000D42E7" w:rsidRPr="008E6DF5" w:rsidRDefault="000D42E7" w:rsidP="00CB770E">
            <w:pPr>
              <w:tabs>
                <w:tab w:val="left" w:pos="426"/>
              </w:tabs>
              <w:ind w:left="426" w:hanging="426"/>
              <w:rPr>
                <w:noProof/>
              </w:rPr>
            </w:pPr>
            <w:r w:rsidRPr="008E6DF5">
              <w:rPr>
                <w:noProof/>
              </w:rPr>
              <w:t>1.</w:t>
            </w:r>
            <w:r w:rsidRPr="008E6DF5">
              <w:rPr>
                <w:noProof/>
              </w:rPr>
              <w:tab/>
              <w:t xml:space="preserve">Leverandøren skal på kundens anmodning udtrække alt data beskrevet i kapitel </w:t>
            </w:r>
            <w:r w:rsidR="00A05621" w:rsidRPr="008E6DF5">
              <w:rPr>
                <w:rFonts w:ascii="Times New Roman" w:hAnsi="Times New Roman"/>
                <w:noProof/>
                <w:sz w:val="20"/>
                <w:lang w:bidi="he-IL"/>
              </w:rPr>
              <w:fldChar w:fldCharType="begin"/>
            </w:r>
            <w:r w:rsidR="00A05621" w:rsidRPr="008E6DF5">
              <w:rPr>
                <w:rFonts w:ascii="Times New Roman" w:hAnsi="Times New Roman"/>
                <w:noProof/>
                <w:sz w:val="20"/>
                <w:lang w:bidi="he-IL"/>
              </w:rPr>
              <w:instrText xml:space="preserve"> REF _Ref129360749 \r  \* MERGEFORMAT </w:instrText>
            </w:r>
            <w:r w:rsidR="00A05621" w:rsidRPr="008E6DF5">
              <w:rPr>
                <w:rFonts w:ascii="Times New Roman" w:hAnsi="Times New Roman"/>
                <w:noProof/>
                <w:sz w:val="20"/>
                <w:lang w:bidi="he-IL"/>
              </w:rPr>
              <w:fldChar w:fldCharType="separate"/>
            </w:r>
            <w:r w:rsidR="004928FA">
              <w:rPr>
                <w:rFonts w:ascii="Times New Roman" w:hAnsi="Times New Roman"/>
                <w:noProof/>
                <w:sz w:val="20"/>
                <w:lang w:bidi="he-IL"/>
              </w:rPr>
              <w:t>D</w:t>
            </w:r>
            <w:r w:rsidR="00A05621" w:rsidRPr="008E6DF5">
              <w:rPr>
                <w:rFonts w:ascii="Times New Roman" w:hAnsi="Times New Roman"/>
                <w:noProof/>
                <w:sz w:val="20"/>
                <w:lang w:bidi="he-IL"/>
              </w:rPr>
              <w:fldChar w:fldCharType="end"/>
            </w:r>
            <w:r w:rsidRPr="008E6DF5">
              <w:rPr>
                <w:noProof/>
              </w:rPr>
              <w:t>, på en form der er egnet til import i andre systemer.</w:t>
            </w:r>
            <w:r w:rsidRPr="008E6DF5">
              <w:rPr>
                <w:noProof/>
                <w:color w:val="3366FF"/>
              </w:rPr>
              <w:t xml:space="preserve"> </w:t>
            </w:r>
          </w:p>
        </w:tc>
        <w:tc>
          <w:tcPr>
            <w:tcW w:w="3260" w:type="dxa"/>
          </w:tcPr>
          <w:p w14:paraId="55269C1D" w14:textId="77777777" w:rsidR="000D42E7" w:rsidRPr="008E6DF5" w:rsidRDefault="000D42E7" w:rsidP="00CB770E">
            <w:pPr>
              <w:ind w:left="-8" w:firstLine="8"/>
              <w:rPr>
                <w:noProof/>
              </w:rPr>
            </w:pPr>
          </w:p>
        </w:tc>
        <w:tc>
          <w:tcPr>
            <w:tcW w:w="759" w:type="dxa"/>
          </w:tcPr>
          <w:p w14:paraId="453FEEC9" w14:textId="77777777" w:rsidR="000D42E7" w:rsidRPr="008E6DF5" w:rsidRDefault="000D42E7" w:rsidP="00CB770E">
            <w:pPr>
              <w:ind w:left="-8" w:firstLine="8"/>
              <w:rPr>
                <w:noProof/>
              </w:rPr>
            </w:pPr>
          </w:p>
        </w:tc>
      </w:tr>
      <w:tr w:rsidR="000D42E7" w:rsidRPr="008E6DF5" w14:paraId="55897043" w14:textId="77777777" w:rsidTr="000D42E7">
        <w:trPr>
          <w:cantSplit/>
          <w:tblHeader/>
        </w:trPr>
        <w:tc>
          <w:tcPr>
            <w:tcW w:w="4503" w:type="dxa"/>
          </w:tcPr>
          <w:p w14:paraId="7C039C4D" w14:textId="7B567C96" w:rsidR="000D42E7" w:rsidRPr="008E6DF5" w:rsidRDefault="000D42E7" w:rsidP="00CB770E">
            <w:pPr>
              <w:tabs>
                <w:tab w:val="left" w:pos="426"/>
              </w:tabs>
              <w:ind w:left="426" w:hanging="426"/>
              <w:rPr>
                <w:noProof/>
              </w:rPr>
            </w:pPr>
            <w:r w:rsidRPr="008E6DF5">
              <w:rPr>
                <w:noProof/>
              </w:rPr>
              <w:t>2.</w:t>
            </w:r>
            <w:r w:rsidRPr="008E6DF5">
              <w:rPr>
                <w:noProof/>
              </w:rPr>
              <w:tab/>
              <w:t xml:space="preserve">Kunden skal selv kunne udtrække alt data beskrevet i kapitel </w:t>
            </w:r>
            <w:r w:rsidR="00A05621" w:rsidRPr="008E6DF5">
              <w:rPr>
                <w:rFonts w:ascii="Times New Roman" w:hAnsi="Times New Roman"/>
                <w:noProof/>
                <w:sz w:val="20"/>
                <w:lang w:bidi="he-IL"/>
              </w:rPr>
              <w:fldChar w:fldCharType="begin"/>
            </w:r>
            <w:r w:rsidR="00A05621" w:rsidRPr="008E6DF5">
              <w:rPr>
                <w:rFonts w:ascii="Times New Roman" w:hAnsi="Times New Roman"/>
                <w:noProof/>
                <w:sz w:val="20"/>
                <w:lang w:bidi="he-IL"/>
              </w:rPr>
              <w:instrText xml:space="preserve"> REF _Ref129360749 \r  \* MERGEFORMAT </w:instrText>
            </w:r>
            <w:r w:rsidR="00A05621" w:rsidRPr="008E6DF5">
              <w:rPr>
                <w:rFonts w:ascii="Times New Roman" w:hAnsi="Times New Roman"/>
                <w:noProof/>
                <w:sz w:val="20"/>
                <w:lang w:bidi="he-IL"/>
              </w:rPr>
              <w:fldChar w:fldCharType="separate"/>
            </w:r>
            <w:r w:rsidR="004928FA">
              <w:rPr>
                <w:rFonts w:ascii="Times New Roman" w:hAnsi="Times New Roman"/>
                <w:noProof/>
                <w:sz w:val="20"/>
                <w:lang w:bidi="he-IL"/>
              </w:rPr>
              <w:t>D</w:t>
            </w:r>
            <w:r w:rsidR="00A05621" w:rsidRPr="008E6DF5">
              <w:rPr>
                <w:rFonts w:ascii="Times New Roman" w:hAnsi="Times New Roman"/>
                <w:noProof/>
                <w:sz w:val="20"/>
                <w:lang w:bidi="he-IL"/>
              </w:rPr>
              <w:fldChar w:fldCharType="end"/>
            </w:r>
            <w:r w:rsidRPr="008E6DF5">
              <w:rPr>
                <w:noProof/>
              </w:rPr>
              <w:t xml:space="preserve"> på en form der er egnet til import i andre systemer.</w:t>
            </w:r>
          </w:p>
        </w:tc>
        <w:tc>
          <w:tcPr>
            <w:tcW w:w="3260" w:type="dxa"/>
          </w:tcPr>
          <w:p w14:paraId="31902FE2" w14:textId="77777777" w:rsidR="000D42E7" w:rsidRPr="008E6DF5" w:rsidRDefault="000D42E7" w:rsidP="00CB770E">
            <w:pPr>
              <w:ind w:left="-8" w:firstLine="8"/>
              <w:rPr>
                <w:noProof/>
              </w:rPr>
            </w:pPr>
          </w:p>
        </w:tc>
        <w:tc>
          <w:tcPr>
            <w:tcW w:w="759" w:type="dxa"/>
          </w:tcPr>
          <w:p w14:paraId="0389B8F6" w14:textId="77777777" w:rsidR="000D42E7" w:rsidRPr="008E6DF5" w:rsidRDefault="000D42E7" w:rsidP="00CB770E">
            <w:pPr>
              <w:ind w:left="-8" w:firstLine="8"/>
              <w:rPr>
                <w:noProof/>
              </w:rPr>
            </w:pPr>
          </w:p>
        </w:tc>
      </w:tr>
      <w:tr w:rsidR="000B2858" w:rsidRPr="008E6DF5" w14:paraId="15E51893" w14:textId="77777777" w:rsidTr="000D42E7">
        <w:trPr>
          <w:cantSplit/>
          <w:tblHeader/>
        </w:trPr>
        <w:tc>
          <w:tcPr>
            <w:tcW w:w="4503" w:type="dxa"/>
          </w:tcPr>
          <w:p w14:paraId="14A48B57" w14:textId="77777777" w:rsidR="000B2858" w:rsidRPr="008E6DF5" w:rsidRDefault="000B2858" w:rsidP="00ED7522">
            <w:pPr>
              <w:tabs>
                <w:tab w:val="left" w:pos="426"/>
              </w:tabs>
              <w:ind w:left="426" w:hanging="426"/>
              <w:rPr>
                <w:noProof/>
              </w:rPr>
            </w:pPr>
            <w:r w:rsidRPr="008E6DF5">
              <w:rPr>
                <w:noProof/>
              </w:rPr>
              <w:t>3.</w:t>
            </w:r>
            <w:r w:rsidRPr="008E6DF5">
              <w:rPr>
                <w:noProof/>
              </w:rPr>
              <w:tab/>
              <w:t xml:space="preserve">Leverandøren skal </w:t>
            </w:r>
            <w:r w:rsidR="00ED7522">
              <w:rPr>
                <w:noProof/>
              </w:rPr>
              <w:t xml:space="preserve">ved udfasning </w:t>
            </w:r>
            <w:r w:rsidR="007421CD">
              <w:rPr>
                <w:noProof/>
              </w:rPr>
              <w:t xml:space="preserve">levere eller </w:t>
            </w:r>
            <w:r w:rsidR="005A6C62">
              <w:rPr>
                <w:noProof/>
              </w:rPr>
              <w:t xml:space="preserve">opdatere </w:t>
            </w:r>
            <w:r w:rsidRPr="008E6DF5">
              <w:rPr>
                <w:noProof/>
              </w:rPr>
              <w:t>beskrivelser</w:t>
            </w:r>
            <w:r w:rsidR="00ED7522">
              <w:rPr>
                <w:noProof/>
              </w:rPr>
              <w:t>ne</w:t>
            </w:r>
            <w:r w:rsidRPr="008E6DF5">
              <w:rPr>
                <w:noProof/>
              </w:rPr>
              <w:t xml:space="preserve"> af tabeller og felter</w:t>
            </w:r>
            <w:r w:rsidR="00436D5F">
              <w:rPr>
                <w:noProof/>
              </w:rPr>
              <w:t xml:space="preserve">, </w:t>
            </w:r>
            <w:r w:rsidR="00ED7522">
              <w:rPr>
                <w:noProof/>
              </w:rPr>
              <w:t>jvf. J3-5</w:t>
            </w:r>
            <w:r w:rsidRPr="008E6DF5">
              <w:rPr>
                <w:noProof/>
              </w:rPr>
              <w:t>.</w:t>
            </w:r>
          </w:p>
        </w:tc>
        <w:tc>
          <w:tcPr>
            <w:tcW w:w="3260" w:type="dxa"/>
          </w:tcPr>
          <w:p w14:paraId="078249A6" w14:textId="77777777" w:rsidR="000B2858" w:rsidRPr="008E6DF5" w:rsidRDefault="000B2858" w:rsidP="00CB770E">
            <w:pPr>
              <w:ind w:left="-8" w:firstLine="8"/>
              <w:rPr>
                <w:noProof/>
              </w:rPr>
            </w:pPr>
          </w:p>
        </w:tc>
        <w:tc>
          <w:tcPr>
            <w:tcW w:w="759" w:type="dxa"/>
          </w:tcPr>
          <w:p w14:paraId="2C500BE5" w14:textId="77777777" w:rsidR="000B2858" w:rsidRPr="008E6DF5" w:rsidRDefault="000B2858" w:rsidP="00CB770E">
            <w:pPr>
              <w:ind w:left="-8" w:firstLine="8"/>
              <w:rPr>
                <w:noProof/>
              </w:rPr>
            </w:pPr>
          </w:p>
        </w:tc>
      </w:tr>
      <w:tr w:rsidR="000D42E7" w:rsidRPr="008E6DF5" w14:paraId="30F0D241" w14:textId="77777777" w:rsidTr="000D42E7">
        <w:trPr>
          <w:cantSplit/>
          <w:tblHeader/>
        </w:trPr>
        <w:tc>
          <w:tcPr>
            <w:tcW w:w="4503" w:type="dxa"/>
          </w:tcPr>
          <w:p w14:paraId="10EC84B7" w14:textId="77777777" w:rsidR="000D42E7" w:rsidRPr="008E6DF5" w:rsidRDefault="00ED7522" w:rsidP="00CB770E">
            <w:pPr>
              <w:tabs>
                <w:tab w:val="left" w:pos="426"/>
              </w:tabs>
              <w:ind w:left="426" w:hanging="426"/>
              <w:rPr>
                <w:noProof/>
              </w:rPr>
            </w:pPr>
            <w:r>
              <w:rPr>
                <w:noProof/>
              </w:rPr>
              <w:t>4</w:t>
            </w:r>
            <w:r w:rsidR="000D42E7" w:rsidRPr="008E6DF5">
              <w:rPr>
                <w:noProof/>
              </w:rPr>
              <w:t>.</w:t>
            </w:r>
            <w:r w:rsidR="000D42E7" w:rsidRPr="008E6DF5">
              <w:rPr>
                <w:noProof/>
              </w:rPr>
              <w:tab/>
              <w:t>Leverandøren skal loyalt hjælpe med at udfase systemet eller overdrage det til en anden leverandør.</w:t>
            </w:r>
          </w:p>
        </w:tc>
        <w:tc>
          <w:tcPr>
            <w:tcW w:w="3260" w:type="dxa"/>
          </w:tcPr>
          <w:p w14:paraId="5CAC14A1" w14:textId="77777777" w:rsidR="000D42E7" w:rsidRPr="008E6DF5" w:rsidRDefault="000D42E7" w:rsidP="00CB770E">
            <w:pPr>
              <w:ind w:left="-8" w:firstLine="8"/>
              <w:rPr>
                <w:noProof/>
              </w:rPr>
            </w:pPr>
          </w:p>
        </w:tc>
        <w:tc>
          <w:tcPr>
            <w:tcW w:w="759" w:type="dxa"/>
          </w:tcPr>
          <w:p w14:paraId="50A04E83" w14:textId="77777777" w:rsidR="000D42E7" w:rsidRPr="008E6DF5" w:rsidRDefault="000D42E7" w:rsidP="00CB770E">
            <w:pPr>
              <w:ind w:left="-8" w:firstLine="8"/>
              <w:rPr>
                <w:noProof/>
              </w:rPr>
            </w:pPr>
          </w:p>
        </w:tc>
      </w:tr>
      <w:tr w:rsidR="000D42E7" w:rsidRPr="008E6DF5" w14:paraId="76DBCC8F" w14:textId="77777777" w:rsidTr="000D42E7">
        <w:trPr>
          <w:cantSplit/>
          <w:tblHeader/>
        </w:trPr>
        <w:tc>
          <w:tcPr>
            <w:tcW w:w="4503" w:type="dxa"/>
          </w:tcPr>
          <w:p w14:paraId="21BED936" w14:textId="77777777" w:rsidR="000D42E7" w:rsidRPr="008E6DF5" w:rsidRDefault="00ED7522" w:rsidP="00CB770E">
            <w:pPr>
              <w:tabs>
                <w:tab w:val="left" w:pos="426"/>
              </w:tabs>
              <w:ind w:left="426" w:hanging="426"/>
              <w:rPr>
                <w:noProof/>
              </w:rPr>
            </w:pPr>
            <w:r>
              <w:rPr>
                <w:noProof/>
              </w:rPr>
              <w:t>5</w:t>
            </w:r>
            <w:r w:rsidR="000D42E7" w:rsidRPr="008E6DF5">
              <w:rPr>
                <w:noProof/>
              </w:rPr>
              <w:t>.</w:t>
            </w:r>
            <w:r w:rsidR="000D42E7" w:rsidRPr="008E6DF5">
              <w:rPr>
                <w:noProof/>
              </w:rPr>
              <w:tab/>
              <w:t>Leverandøren skal udføre arbejdet til en fair pris der dækker de brugte timer og materialer.</w:t>
            </w:r>
            <w:r w:rsidR="000D42E7" w:rsidRPr="008E6DF5">
              <w:rPr>
                <w:noProof/>
                <w:color w:val="3366FF"/>
              </w:rPr>
              <w:t xml:space="preserve"> </w:t>
            </w:r>
          </w:p>
        </w:tc>
        <w:tc>
          <w:tcPr>
            <w:tcW w:w="3260" w:type="dxa"/>
          </w:tcPr>
          <w:p w14:paraId="319FBF0A" w14:textId="77777777" w:rsidR="000D42E7" w:rsidRPr="008E6DF5" w:rsidRDefault="000D42E7" w:rsidP="00CB770E">
            <w:pPr>
              <w:ind w:left="-8" w:firstLine="8"/>
              <w:rPr>
                <w:noProof/>
              </w:rPr>
            </w:pPr>
          </w:p>
        </w:tc>
        <w:tc>
          <w:tcPr>
            <w:tcW w:w="759" w:type="dxa"/>
          </w:tcPr>
          <w:p w14:paraId="5870B4FA" w14:textId="77777777" w:rsidR="000D42E7" w:rsidRPr="008E6DF5" w:rsidRDefault="000D42E7" w:rsidP="00CB770E">
            <w:pPr>
              <w:ind w:left="-8" w:firstLine="8"/>
              <w:rPr>
                <w:noProof/>
              </w:rPr>
            </w:pPr>
          </w:p>
        </w:tc>
      </w:tr>
    </w:tbl>
    <w:p w14:paraId="69437FCF" w14:textId="77777777" w:rsidR="000D42E7" w:rsidRPr="008E6DF5" w:rsidRDefault="000D42E7" w:rsidP="000D42E7">
      <w:pPr>
        <w:rPr>
          <w:noProof/>
          <w:kern w:val="28"/>
        </w:rPr>
      </w:pPr>
    </w:p>
    <w:p w14:paraId="5D8B1DC3" w14:textId="77777777" w:rsidR="000D42E7" w:rsidRPr="008E6DF5" w:rsidRDefault="000D42E7" w:rsidP="000D42E7">
      <w:pPr>
        <w:rPr>
          <w:noProof/>
          <w:kern w:val="28"/>
        </w:rPr>
      </w:pPr>
    </w:p>
    <w:p w14:paraId="3D019B74" w14:textId="77777777" w:rsidR="000D42E7" w:rsidRPr="008E6DF5" w:rsidRDefault="000D42E7" w:rsidP="000D42E7">
      <w:pPr>
        <w:rPr>
          <w:noProof/>
        </w:rPr>
      </w:pPr>
    </w:p>
    <w:p w14:paraId="01B59446" w14:textId="77777777" w:rsidR="0065124F" w:rsidRPr="008E6DF5" w:rsidRDefault="00482046">
      <w:pPr>
        <w:pStyle w:val="Heading1"/>
        <w:rPr>
          <w:noProof/>
        </w:rPr>
      </w:pPr>
      <w:bookmarkStart w:id="163" w:name="_Toc52818223"/>
      <w:r w:rsidRPr="008E6DF5">
        <w:rPr>
          <w:noProof/>
        </w:rPr>
        <w:lastRenderedPageBreak/>
        <w:t>Anskaffelsesprocessen</w:t>
      </w:r>
      <w:bookmarkEnd w:id="163"/>
    </w:p>
    <w:p w14:paraId="2E0600D2" w14:textId="77777777" w:rsidR="0065124F" w:rsidRPr="008E6DF5" w:rsidRDefault="0065124F">
      <w:pPr>
        <w:rPr>
          <w:noProof/>
        </w:rPr>
      </w:pPr>
    </w:p>
    <w:p w14:paraId="375A4565" w14:textId="77777777" w:rsidR="00A05621" w:rsidRPr="008E6DF5" w:rsidRDefault="00A05621" w:rsidP="00A05621">
      <w:pPr>
        <w:pStyle w:val="Heading2"/>
        <w:rPr>
          <w:noProof/>
        </w:rPr>
      </w:pPr>
      <w:bookmarkStart w:id="164" w:name="_Toc52818224"/>
      <w:r w:rsidRPr="008E6DF5">
        <w:rPr>
          <w:noProof/>
        </w:rPr>
        <w:t>Anskaffelsesplan</w:t>
      </w:r>
      <w:bookmarkEnd w:id="164"/>
    </w:p>
    <w:p w14:paraId="1D24FAA7" w14:textId="072B64DC" w:rsidR="00A05621" w:rsidRPr="008E6DF5" w:rsidRDefault="00A05621" w:rsidP="00A05621">
      <w:pPr>
        <w:rPr>
          <w:noProof/>
        </w:rPr>
      </w:pPr>
      <w:r w:rsidRPr="008E6DF5">
        <w:rPr>
          <w:noProof/>
        </w:rPr>
        <w:t xml:space="preserve">Kunden </w:t>
      </w:r>
      <w:r w:rsidR="0034160A">
        <w:rPr>
          <w:noProof/>
        </w:rPr>
        <w:t>er indstillet på at følge leverandørens anbefalinger om anskaffelsesprocessen,</w:t>
      </w:r>
      <w:r w:rsidR="00BD7EB0">
        <w:rPr>
          <w:noProof/>
        </w:rPr>
        <w:t xml:space="preserve"> men vil gerne sikre sig at det væsentlige dækkes. Kunden </w:t>
      </w:r>
      <w:r w:rsidRPr="008E6DF5">
        <w:rPr>
          <w:noProof/>
        </w:rPr>
        <w:t xml:space="preserve">forestiller sig </w:t>
      </w:r>
      <w:r w:rsidR="00482046" w:rsidRPr="008E6DF5">
        <w:rPr>
          <w:noProof/>
        </w:rPr>
        <w:t>nedenstående</w:t>
      </w:r>
      <w:r w:rsidRPr="008E6DF5">
        <w:rPr>
          <w:noProof/>
        </w:rPr>
        <w:t xml:space="preserve"> aktiviteter under anskaffelsen.</w:t>
      </w:r>
      <w:r w:rsidR="00113D02" w:rsidRPr="008E6DF5">
        <w:rPr>
          <w:noProof/>
        </w:rPr>
        <w:t xml:space="preserve"> </w:t>
      </w:r>
      <w:r w:rsidR="00EB25FC">
        <w:rPr>
          <w:noProof/>
        </w:rPr>
        <w:t xml:space="preserve">De skal opfattes som et eksempel på løsning. </w:t>
      </w:r>
      <w:r w:rsidR="00113D02" w:rsidRPr="008E6DF5">
        <w:rPr>
          <w:noProof/>
        </w:rPr>
        <w:t xml:space="preserve">Mange af aktiviteterne kan udføres parallelt, fx nummer </w:t>
      </w:r>
      <w:r w:rsidR="00BA71CF">
        <w:rPr>
          <w:noProof/>
        </w:rPr>
        <w:t>7</w:t>
      </w:r>
      <w:r w:rsidR="00113D02" w:rsidRPr="008E6DF5">
        <w:rPr>
          <w:noProof/>
        </w:rPr>
        <w:t xml:space="preserve"> til 1</w:t>
      </w:r>
      <w:r w:rsidR="00BA71CF">
        <w:rPr>
          <w:noProof/>
        </w:rPr>
        <w:t>1</w:t>
      </w:r>
      <w:r w:rsidR="00113D02" w:rsidRPr="008E6DF5">
        <w:rPr>
          <w:noProof/>
        </w:rPr>
        <w:t xml:space="preserve">. </w:t>
      </w:r>
      <w:r w:rsidR="00567122" w:rsidRPr="008E6DF5">
        <w:rPr>
          <w:noProof/>
        </w:rPr>
        <w:t xml:space="preserve">Planen indeholder </w:t>
      </w:r>
      <w:r w:rsidR="00AC4B10">
        <w:rPr>
          <w:noProof/>
        </w:rPr>
        <w:t>flere</w:t>
      </w:r>
      <w:r w:rsidR="00567122" w:rsidRPr="008E6DF5">
        <w:rPr>
          <w:noProof/>
        </w:rPr>
        <w:t xml:space="preserve"> slags test, men e</w:t>
      </w:r>
      <w:r w:rsidR="00113D02" w:rsidRPr="008E6DF5">
        <w:rPr>
          <w:noProof/>
        </w:rPr>
        <w:t xml:space="preserve">rfaringen er at selvom man har gjort sig stor umage med </w:t>
      </w:r>
      <w:r w:rsidR="00567122" w:rsidRPr="008E6DF5">
        <w:rPr>
          <w:noProof/>
        </w:rPr>
        <w:t>disse test</w:t>
      </w:r>
      <w:r w:rsidR="00113D02" w:rsidRPr="008E6DF5">
        <w:rPr>
          <w:noProof/>
        </w:rPr>
        <w:t>, kommer der overraskelse</w:t>
      </w:r>
      <w:r w:rsidR="00BD7EB0">
        <w:rPr>
          <w:noProof/>
        </w:rPr>
        <w:t>r</w:t>
      </w:r>
      <w:r w:rsidR="00113D02" w:rsidRPr="008E6DF5">
        <w:rPr>
          <w:noProof/>
        </w:rPr>
        <w:t xml:space="preserve"> ved idriftsættelsen. Derfor er det vigtigt for kunden at idriftsætte gradvis, fx </w:t>
      </w:r>
      <w:r w:rsidR="00113D02" w:rsidRPr="005C15B0">
        <w:rPr>
          <w:noProof/>
          <w:color w:val="0070C0"/>
        </w:rPr>
        <w:t xml:space="preserve">ét </w:t>
      </w:r>
      <w:r w:rsidR="009954F2">
        <w:rPr>
          <w:noProof/>
          <w:color w:val="0070C0"/>
        </w:rPr>
        <w:t xml:space="preserve">medicinsk </w:t>
      </w:r>
      <w:r w:rsidR="00113D02" w:rsidRPr="005C15B0">
        <w:rPr>
          <w:noProof/>
          <w:color w:val="0070C0"/>
        </w:rPr>
        <w:t>speciale ad gangen</w:t>
      </w:r>
      <w:r w:rsidR="00113D02" w:rsidRPr="008E6DF5">
        <w:rPr>
          <w:noProof/>
        </w:rPr>
        <w:t xml:space="preserve">, lære af erfaringen og gradvis idriftsætte </w:t>
      </w:r>
      <w:r w:rsidR="00BD7EB0" w:rsidRPr="005C15B0">
        <w:rPr>
          <w:noProof/>
          <w:color w:val="0070C0"/>
        </w:rPr>
        <w:t xml:space="preserve">flere </w:t>
      </w:r>
      <w:r w:rsidR="009954F2">
        <w:rPr>
          <w:noProof/>
          <w:color w:val="0070C0"/>
        </w:rPr>
        <w:t xml:space="preserve">medicinske </w:t>
      </w:r>
      <w:r w:rsidR="00BD7EB0" w:rsidRPr="005C15B0">
        <w:rPr>
          <w:noProof/>
          <w:color w:val="0070C0"/>
        </w:rPr>
        <w:t>specialer</w:t>
      </w:r>
      <w:r w:rsidR="00113D02" w:rsidRPr="008E6DF5">
        <w:rPr>
          <w:noProof/>
        </w:rPr>
        <w:t>.</w:t>
      </w:r>
    </w:p>
    <w:p w14:paraId="2EB08CAB" w14:textId="77777777" w:rsidR="00841C90" w:rsidRPr="008E6DF5" w:rsidRDefault="00841C90" w:rsidP="00A05621">
      <w:pPr>
        <w:rPr>
          <w:noProof/>
        </w:rPr>
      </w:pPr>
    </w:p>
    <w:p w14:paraId="46115835" w14:textId="6C958BF6" w:rsidR="00841C90" w:rsidRDefault="00841C90" w:rsidP="00A05621">
      <w:pPr>
        <w:rPr>
          <w:noProof/>
        </w:rPr>
      </w:pPr>
      <w:r w:rsidRPr="008E6DF5">
        <w:rPr>
          <w:noProof/>
        </w:rPr>
        <w:t xml:space="preserve">Leverandøren bedes angive den plan han selv vil foreslå ud fra egne erfaringer. Han bedes </w:t>
      </w:r>
      <w:r w:rsidR="00BD7EB0">
        <w:rPr>
          <w:noProof/>
        </w:rPr>
        <w:t xml:space="preserve">angive </w:t>
      </w:r>
      <w:r w:rsidR="00BD2456">
        <w:rPr>
          <w:noProof/>
        </w:rPr>
        <w:t xml:space="preserve">det forventede sluttidspunkt for hver aktivitett. </w:t>
      </w:r>
      <w:r w:rsidR="003C0628">
        <w:rPr>
          <w:noProof/>
        </w:rPr>
        <w:t xml:space="preserve">For testaktiviteter </w:t>
      </w:r>
      <w:r w:rsidR="00E62E64">
        <w:rPr>
          <w:noProof/>
        </w:rPr>
        <w:t>er det når kunden har</w:t>
      </w:r>
      <w:r w:rsidR="003C0628">
        <w:rPr>
          <w:noProof/>
        </w:rPr>
        <w:t xml:space="preserve"> haft</w:t>
      </w:r>
      <w:r w:rsidR="00475FA4">
        <w:rPr>
          <w:noProof/>
        </w:rPr>
        <w:t xml:space="preserve"> rimelig</w:t>
      </w:r>
      <w:r w:rsidR="003C0628">
        <w:rPr>
          <w:noProof/>
        </w:rPr>
        <w:t xml:space="preserve"> tid til at kontrollere og godkende testen. </w:t>
      </w:r>
      <w:r w:rsidR="00482046" w:rsidRPr="008E6DF5">
        <w:rPr>
          <w:noProof/>
        </w:rPr>
        <w:t xml:space="preserve">Som i resten af kravene skal alt hvad leverandøren skriver være med rødt. </w:t>
      </w:r>
      <w:r w:rsidRPr="008E6DF5">
        <w:rPr>
          <w:noProof/>
        </w:rPr>
        <w:t xml:space="preserve">  </w:t>
      </w:r>
    </w:p>
    <w:p w14:paraId="2271CC29" w14:textId="77777777" w:rsidR="00A05621" w:rsidRPr="008E6DF5" w:rsidRDefault="00A05621" w:rsidP="00A05621">
      <w:pPr>
        <w:rPr>
          <w:noProof/>
        </w:rPr>
      </w:pPr>
    </w:p>
    <w:tbl>
      <w:tblPr>
        <w:tblW w:w="86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5778"/>
        <w:gridCol w:w="567"/>
        <w:gridCol w:w="567"/>
        <w:gridCol w:w="567"/>
        <w:gridCol w:w="567"/>
        <w:gridCol w:w="567"/>
      </w:tblGrid>
      <w:tr w:rsidR="00E82D5E" w:rsidRPr="008E6DF5" w14:paraId="21A28E96" w14:textId="77777777" w:rsidTr="00BA71CF">
        <w:trPr>
          <w:cantSplit/>
          <w:trHeight w:val="1736"/>
          <w:tblHeader/>
        </w:trPr>
        <w:tc>
          <w:tcPr>
            <w:tcW w:w="5778" w:type="dxa"/>
            <w:shd w:val="clear" w:color="auto" w:fill="auto"/>
          </w:tcPr>
          <w:p w14:paraId="02B211BF" w14:textId="77777777" w:rsidR="00E82D5E" w:rsidRPr="008E6DF5" w:rsidRDefault="00E82D5E" w:rsidP="00A05621">
            <w:pPr>
              <w:rPr>
                <w:noProof/>
              </w:rPr>
            </w:pPr>
            <w:r w:rsidRPr="008E6DF5">
              <w:rPr>
                <w:noProof/>
              </w:rPr>
              <w:t>Aktivitet</w:t>
            </w:r>
            <w:r w:rsidR="00144F76">
              <w:rPr>
                <w:noProof/>
              </w:rPr>
              <w:t>er</w:t>
            </w:r>
            <w:r w:rsidR="00FB0522" w:rsidRPr="008E6DF5">
              <w:rPr>
                <w:noProof/>
              </w:rPr>
              <w:t xml:space="preserve"> og medvirkende</w:t>
            </w:r>
            <w:r w:rsidRPr="008E6DF5">
              <w:rPr>
                <w:noProof/>
              </w:rPr>
              <w:t>:</w:t>
            </w:r>
          </w:p>
        </w:tc>
        <w:tc>
          <w:tcPr>
            <w:tcW w:w="567" w:type="dxa"/>
            <w:shd w:val="clear" w:color="auto" w:fill="auto"/>
            <w:textDirection w:val="btLr"/>
            <w:vAlign w:val="center"/>
          </w:tcPr>
          <w:p w14:paraId="045F7F7E" w14:textId="77777777" w:rsidR="00E82D5E" w:rsidRPr="008E6DF5" w:rsidRDefault="00895A4C" w:rsidP="00067163">
            <w:pPr>
              <w:keepNext/>
              <w:tabs>
                <w:tab w:val="left" w:pos="426"/>
              </w:tabs>
              <w:ind w:left="113" w:right="113"/>
              <w:rPr>
                <w:noProof/>
              </w:rPr>
            </w:pPr>
            <w:r>
              <w:rPr>
                <w:noProof/>
              </w:rPr>
              <w:t>Brugere</w:t>
            </w:r>
          </w:p>
        </w:tc>
        <w:tc>
          <w:tcPr>
            <w:tcW w:w="567" w:type="dxa"/>
            <w:textDirection w:val="btLr"/>
            <w:vAlign w:val="center"/>
          </w:tcPr>
          <w:p w14:paraId="5EAAB39B" w14:textId="77777777" w:rsidR="00E82D5E" w:rsidRPr="008E6DF5" w:rsidRDefault="00E82D5E" w:rsidP="00482046">
            <w:pPr>
              <w:keepNext/>
              <w:tabs>
                <w:tab w:val="left" w:pos="426"/>
              </w:tabs>
              <w:ind w:left="113" w:right="113"/>
              <w:rPr>
                <w:noProof/>
              </w:rPr>
            </w:pPr>
            <w:r w:rsidRPr="008E6DF5">
              <w:rPr>
                <w:noProof/>
              </w:rPr>
              <w:t>Kundens IT</w:t>
            </w:r>
            <w:r w:rsidR="00482046" w:rsidRPr="008E6DF5">
              <w:rPr>
                <w:noProof/>
              </w:rPr>
              <w:t xml:space="preserve"> og ledelse</w:t>
            </w:r>
          </w:p>
        </w:tc>
        <w:tc>
          <w:tcPr>
            <w:tcW w:w="567" w:type="dxa"/>
            <w:textDirection w:val="btLr"/>
            <w:vAlign w:val="center"/>
          </w:tcPr>
          <w:p w14:paraId="55B91FEF" w14:textId="77777777" w:rsidR="00E82D5E" w:rsidRPr="008E6DF5" w:rsidRDefault="00E82D5E" w:rsidP="00067163">
            <w:pPr>
              <w:keepNext/>
              <w:tabs>
                <w:tab w:val="left" w:pos="426"/>
              </w:tabs>
              <w:ind w:left="113" w:right="113"/>
              <w:rPr>
                <w:noProof/>
              </w:rPr>
            </w:pPr>
            <w:r w:rsidRPr="008E6DF5">
              <w:rPr>
                <w:noProof/>
              </w:rPr>
              <w:t>Leverandør</w:t>
            </w:r>
          </w:p>
        </w:tc>
        <w:tc>
          <w:tcPr>
            <w:tcW w:w="567" w:type="dxa"/>
            <w:textDirection w:val="btLr"/>
            <w:vAlign w:val="center"/>
          </w:tcPr>
          <w:p w14:paraId="3A0AEE30" w14:textId="77777777" w:rsidR="00E82D5E" w:rsidRPr="008E6DF5" w:rsidRDefault="00FB0522" w:rsidP="00067163">
            <w:pPr>
              <w:keepNext/>
              <w:tabs>
                <w:tab w:val="left" w:pos="426"/>
              </w:tabs>
              <w:ind w:left="113" w:right="113"/>
              <w:rPr>
                <w:noProof/>
              </w:rPr>
            </w:pPr>
            <w:r w:rsidRPr="008E6DF5">
              <w:rPr>
                <w:noProof/>
              </w:rPr>
              <w:t>Eksterne</w:t>
            </w:r>
          </w:p>
        </w:tc>
        <w:tc>
          <w:tcPr>
            <w:tcW w:w="567" w:type="dxa"/>
            <w:shd w:val="clear" w:color="auto" w:fill="auto"/>
            <w:textDirection w:val="btLr"/>
            <w:vAlign w:val="center"/>
          </w:tcPr>
          <w:p w14:paraId="50608386" w14:textId="204E4ABD" w:rsidR="00E82D5E" w:rsidRPr="008E6DF5" w:rsidRDefault="00BD2456" w:rsidP="00C02713">
            <w:pPr>
              <w:keepNext/>
              <w:tabs>
                <w:tab w:val="left" w:pos="426"/>
              </w:tabs>
              <w:ind w:left="113" w:right="113"/>
              <w:rPr>
                <w:noProof/>
              </w:rPr>
            </w:pPr>
            <w:r>
              <w:rPr>
                <w:noProof/>
              </w:rPr>
              <w:t>Arb</w:t>
            </w:r>
            <w:r w:rsidR="007C31D4">
              <w:rPr>
                <w:noProof/>
              </w:rPr>
              <w:t>.</w:t>
            </w:r>
            <w:r w:rsidR="00C02713">
              <w:rPr>
                <w:noProof/>
              </w:rPr>
              <w:t>dage</w:t>
            </w:r>
            <w:r w:rsidR="00FB0522" w:rsidRPr="008E6DF5">
              <w:rPr>
                <w:noProof/>
              </w:rPr>
              <w:t xml:space="preserve"> </w:t>
            </w:r>
            <w:r>
              <w:rPr>
                <w:noProof/>
              </w:rPr>
              <w:t>e</w:t>
            </w:r>
            <w:r w:rsidR="00BD7EB0">
              <w:rPr>
                <w:noProof/>
              </w:rPr>
              <w:t>fter</w:t>
            </w:r>
            <w:r w:rsidR="00FB0522" w:rsidRPr="008E6DF5">
              <w:rPr>
                <w:noProof/>
              </w:rPr>
              <w:t xml:space="preserve"> </w:t>
            </w:r>
            <w:r>
              <w:rPr>
                <w:noProof/>
              </w:rPr>
              <w:t>kontraktu</w:t>
            </w:r>
            <w:r w:rsidR="001E003D">
              <w:rPr>
                <w:noProof/>
              </w:rPr>
              <w:t>n</w:t>
            </w:r>
            <w:r>
              <w:rPr>
                <w:noProof/>
              </w:rPr>
              <w:t>derskift</w:t>
            </w:r>
          </w:p>
        </w:tc>
      </w:tr>
      <w:tr w:rsidR="00FB0522" w:rsidRPr="008E6DF5" w14:paraId="5AA396C0" w14:textId="77777777" w:rsidTr="00FB0522">
        <w:trPr>
          <w:cantSplit/>
          <w:tblHeader/>
        </w:trPr>
        <w:tc>
          <w:tcPr>
            <w:tcW w:w="5778" w:type="dxa"/>
            <w:shd w:val="clear" w:color="auto" w:fill="auto"/>
          </w:tcPr>
          <w:p w14:paraId="7444E156" w14:textId="53BA239B" w:rsidR="00FB0522" w:rsidRPr="008E6DF5" w:rsidRDefault="00231EBC" w:rsidP="00231EBC">
            <w:pPr>
              <w:pStyle w:val="ListParagraph"/>
              <w:numPr>
                <w:ilvl w:val="0"/>
                <w:numId w:val="32"/>
              </w:numPr>
              <w:tabs>
                <w:tab w:val="left" w:pos="426"/>
              </w:tabs>
              <w:ind w:left="426" w:hanging="426"/>
              <w:rPr>
                <w:noProof/>
              </w:rPr>
            </w:pPr>
            <w:r w:rsidRPr="008E6DF5">
              <w:rPr>
                <w:noProof/>
              </w:rPr>
              <w:t>Markeds</w:t>
            </w:r>
            <w:r w:rsidR="003444F1">
              <w:rPr>
                <w:noProof/>
              </w:rPr>
              <w:t>dialog</w:t>
            </w:r>
          </w:p>
        </w:tc>
        <w:tc>
          <w:tcPr>
            <w:tcW w:w="567" w:type="dxa"/>
            <w:shd w:val="clear" w:color="auto" w:fill="auto"/>
          </w:tcPr>
          <w:p w14:paraId="1185A013" w14:textId="11F8224D" w:rsidR="00FB0522" w:rsidRPr="008E6DF5" w:rsidRDefault="00BA71CF" w:rsidP="00FB0522">
            <w:pPr>
              <w:ind w:left="-8" w:firstLine="8"/>
              <w:jc w:val="center"/>
              <w:rPr>
                <w:noProof/>
              </w:rPr>
            </w:pPr>
            <w:r w:rsidRPr="008E6DF5">
              <w:rPr>
                <w:noProof/>
              </w:rPr>
              <w:t>V</w:t>
            </w:r>
          </w:p>
        </w:tc>
        <w:tc>
          <w:tcPr>
            <w:tcW w:w="567" w:type="dxa"/>
          </w:tcPr>
          <w:p w14:paraId="4E5AA7E2" w14:textId="77777777" w:rsidR="00FB0522" w:rsidRPr="008E6DF5" w:rsidRDefault="008F7E61" w:rsidP="008F7E61">
            <w:pPr>
              <w:ind w:left="-8" w:firstLine="8"/>
              <w:jc w:val="center"/>
              <w:rPr>
                <w:noProof/>
              </w:rPr>
            </w:pPr>
            <w:r w:rsidRPr="008E6DF5">
              <w:rPr>
                <w:noProof/>
              </w:rPr>
              <w:t>v</w:t>
            </w:r>
          </w:p>
        </w:tc>
        <w:tc>
          <w:tcPr>
            <w:tcW w:w="567" w:type="dxa"/>
          </w:tcPr>
          <w:p w14:paraId="06E75EAC" w14:textId="77777777" w:rsidR="00FB0522" w:rsidRPr="008E6DF5" w:rsidRDefault="008F7E61" w:rsidP="008F7E61">
            <w:pPr>
              <w:ind w:left="-8" w:firstLine="8"/>
              <w:jc w:val="center"/>
              <w:rPr>
                <w:noProof/>
              </w:rPr>
            </w:pPr>
            <w:r w:rsidRPr="008E6DF5">
              <w:rPr>
                <w:noProof/>
              </w:rPr>
              <w:t>v</w:t>
            </w:r>
          </w:p>
        </w:tc>
        <w:tc>
          <w:tcPr>
            <w:tcW w:w="567" w:type="dxa"/>
          </w:tcPr>
          <w:p w14:paraId="7527B097" w14:textId="77777777" w:rsidR="00FB0522" w:rsidRPr="008E6DF5" w:rsidRDefault="00FB0522" w:rsidP="00FB0522">
            <w:pPr>
              <w:ind w:left="-8" w:firstLine="8"/>
              <w:jc w:val="center"/>
              <w:rPr>
                <w:noProof/>
              </w:rPr>
            </w:pPr>
          </w:p>
        </w:tc>
        <w:tc>
          <w:tcPr>
            <w:tcW w:w="567" w:type="dxa"/>
            <w:shd w:val="clear" w:color="auto" w:fill="auto"/>
          </w:tcPr>
          <w:p w14:paraId="0EAE9555" w14:textId="77777777" w:rsidR="00FB0522" w:rsidRPr="008E6DF5" w:rsidRDefault="00475FA4" w:rsidP="00FB0522">
            <w:pPr>
              <w:ind w:left="-8" w:firstLine="8"/>
              <w:jc w:val="center"/>
              <w:rPr>
                <w:noProof/>
              </w:rPr>
            </w:pPr>
            <w:r>
              <w:rPr>
                <w:noProof/>
              </w:rPr>
              <w:t>N/A</w:t>
            </w:r>
          </w:p>
        </w:tc>
      </w:tr>
      <w:tr w:rsidR="00E82D5E" w:rsidRPr="008E6DF5" w14:paraId="594BEA81" w14:textId="77777777" w:rsidTr="00FB0522">
        <w:trPr>
          <w:cantSplit/>
          <w:tblHeader/>
        </w:trPr>
        <w:tc>
          <w:tcPr>
            <w:tcW w:w="5778" w:type="dxa"/>
            <w:shd w:val="clear" w:color="auto" w:fill="auto"/>
          </w:tcPr>
          <w:p w14:paraId="528DBF07" w14:textId="77777777" w:rsidR="00E82D5E" w:rsidRPr="008E6DF5" w:rsidRDefault="00E82D5E" w:rsidP="00FB0522">
            <w:pPr>
              <w:pStyle w:val="ListParagraph"/>
              <w:numPr>
                <w:ilvl w:val="0"/>
                <w:numId w:val="32"/>
              </w:numPr>
              <w:tabs>
                <w:tab w:val="left" w:pos="426"/>
              </w:tabs>
              <w:ind w:left="426" w:hanging="426"/>
              <w:rPr>
                <w:noProof/>
              </w:rPr>
            </w:pPr>
            <w:r w:rsidRPr="008E6DF5">
              <w:rPr>
                <w:noProof/>
              </w:rPr>
              <w:t xml:space="preserve">Revidér kravspecifikation og </w:t>
            </w:r>
            <w:r w:rsidR="00281F5C">
              <w:rPr>
                <w:noProof/>
              </w:rPr>
              <w:t xml:space="preserve">send i </w:t>
            </w:r>
            <w:r w:rsidRPr="008E6DF5">
              <w:rPr>
                <w:noProof/>
              </w:rPr>
              <w:t>udbud.</w:t>
            </w:r>
          </w:p>
        </w:tc>
        <w:tc>
          <w:tcPr>
            <w:tcW w:w="567" w:type="dxa"/>
            <w:shd w:val="clear" w:color="auto" w:fill="auto"/>
          </w:tcPr>
          <w:p w14:paraId="22E65F30" w14:textId="77777777" w:rsidR="00E82D5E" w:rsidRPr="008E6DF5" w:rsidRDefault="00E82D5E" w:rsidP="00FB0522">
            <w:pPr>
              <w:ind w:left="-8" w:firstLine="8"/>
              <w:jc w:val="center"/>
              <w:rPr>
                <w:noProof/>
              </w:rPr>
            </w:pPr>
          </w:p>
        </w:tc>
        <w:tc>
          <w:tcPr>
            <w:tcW w:w="567" w:type="dxa"/>
          </w:tcPr>
          <w:p w14:paraId="7ADE80A3" w14:textId="77777777" w:rsidR="00E82D5E" w:rsidRPr="008E6DF5" w:rsidRDefault="00231EBC" w:rsidP="00FB0522">
            <w:pPr>
              <w:ind w:left="-8" w:firstLine="8"/>
              <w:jc w:val="center"/>
              <w:rPr>
                <w:noProof/>
              </w:rPr>
            </w:pPr>
            <w:r w:rsidRPr="008E6DF5">
              <w:rPr>
                <w:noProof/>
              </w:rPr>
              <w:t>v</w:t>
            </w:r>
          </w:p>
        </w:tc>
        <w:tc>
          <w:tcPr>
            <w:tcW w:w="567" w:type="dxa"/>
          </w:tcPr>
          <w:p w14:paraId="44F9E301" w14:textId="77777777" w:rsidR="00E82D5E" w:rsidRPr="008E6DF5" w:rsidRDefault="00E82D5E" w:rsidP="00FB0522">
            <w:pPr>
              <w:ind w:left="-8" w:firstLine="8"/>
              <w:jc w:val="center"/>
              <w:rPr>
                <w:noProof/>
              </w:rPr>
            </w:pPr>
          </w:p>
        </w:tc>
        <w:tc>
          <w:tcPr>
            <w:tcW w:w="567" w:type="dxa"/>
          </w:tcPr>
          <w:p w14:paraId="41866585" w14:textId="77777777" w:rsidR="00E82D5E" w:rsidRPr="008E6DF5" w:rsidRDefault="00E82D5E" w:rsidP="00FB0522">
            <w:pPr>
              <w:ind w:left="-8" w:firstLine="8"/>
              <w:jc w:val="center"/>
              <w:rPr>
                <w:noProof/>
              </w:rPr>
            </w:pPr>
          </w:p>
        </w:tc>
        <w:tc>
          <w:tcPr>
            <w:tcW w:w="567" w:type="dxa"/>
            <w:shd w:val="clear" w:color="auto" w:fill="auto"/>
          </w:tcPr>
          <w:p w14:paraId="5BF17615" w14:textId="77777777" w:rsidR="00E82D5E" w:rsidRPr="008E6DF5" w:rsidRDefault="00475FA4" w:rsidP="00FB0522">
            <w:pPr>
              <w:ind w:left="-8" w:firstLine="8"/>
              <w:jc w:val="center"/>
              <w:rPr>
                <w:noProof/>
              </w:rPr>
            </w:pPr>
            <w:r>
              <w:rPr>
                <w:noProof/>
              </w:rPr>
              <w:t>-80</w:t>
            </w:r>
          </w:p>
        </w:tc>
      </w:tr>
      <w:tr w:rsidR="00E82D5E" w:rsidRPr="008E6DF5" w14:paraId="15C1895A" w14:textId="77777777" w:rsidTr="00FB0522">
        <w:trPr>
          <w:cantSplit/>
          <w:tblHeader/>
        </w:trPr>
        <w:tc>
          <w:tcPr>
            <w:tcW w:w="5778" w:type="dxa"/>
            <w:shd w:val="clear" w:color="auto" w:fill="auto"/>
          </w:tcPr>
          <w:p w14:paraId="50703FC3" w14:textId="77777777" w:rsidR="00E82D5E" w:rsidRPr="008E6DF5" w:rsidRDefault="00144F76" w:rsidP="00144F76">
            <w:pPr>
              <w:pStyle w:val="ListParagraph"/>
              <w:numPr>
                <w:ilvl w:val="0"/>
                <w:numId w:val="32"/>
              </w:numPr>
              <w:tabs>
                <w:tab w:val="left" w:pos="426"/>
              </w:tabs>
              <w:ind w:left="426" w:hanging="426"/>
              <w:rPr>
                <w:noProof/>
              </w:rPr>
            </w:pPr>
            <w:r>
              <w:rPr>
                <w:noProof/>
              </w:rPr>
              <w:t>Skriv</w:t>
            </w:r>
            <w:r w:rsidR="00475FA4">
              <w:rPr>
                <w:noProof/>
              </w:rPr>
              <w:t xml:space="preserve"> og send</w:t>
            </w:r>
            <w:r>
              <w:rPr>
                <w:noProof/>
              </w:rPr>
              <w:t xml:space="preserve"> t</w:t>
            </w:r>
            <w:r w:rsidR="00E82D5E" w:rsidRPr="008E6DF5">
              <w:rPr>
                <w:noProof/>
              </w:rPr>
              <w:t xml:space="preserve">ilbud. </w:t>
            </w:r>
          </w:p>
        </w:tc>
        <w:tc>
          <w:tcPr>
            <w:tcW w:w="567" w:type="dxa"/>
            <w:shd w:val="clear" w:color="auto" w:fill="auto"/>
          </w:tcPr>
          <w:p w14:paraId="7D4B0111" w14:textId="77777777" w:rsidR="00E82D5E" w:rsidRPr="008E6DF5" w:rsidRDefault="00E82D5E" w:rsidP="00FB0522">
            <w:pPr>
              <w:ind w:left="-8" w:firstLine="8"/>
              <w:jc w:val="center"/>
              <w:rPr>
                <w:noProof/>
              </w:rPr>
            </w:pPr>
          </w:p>
        </w:tc>
        <w:tc>
          <w:tcPr>
            <w:tcW w:w="567" w:type="dxa"/>
          </w:tcPr>
          <w:p w14:paraId="4174D23A" w14:textId="77777777" w:rsidR="00E82D5E" w:rsidRPr="008E6DF5" w:rsidRDefault="00101755" w:rsidP="00FB0522">
            <w:pPr>
              <w:ind w:left="-8" w:firstLine="8"/>
              <w:jc w:val="center"/>
              <w:rPr>
                <w:noProof/>
              </w:rPr>
            </w:pPr>
            <w:r>
              <w:rPr>
                <w:noProof/>
              </w:rPr>
              <w:t>(v)</w:t>
            </w:r>
          </w:p>
        </w:tc>
        <w:tc>
          <w:tcPr>
            <w:tcW w:w="567" w:type="dxa"/>
          </w:tcPr>
          <w:p w14:paraId="39B1C806" w14:textId="77777777" w:rsidR="00E82D5E" w:rsidRPr="008E6DF5" w:rsidRDefault="008F7E61" w:rsidP="00FB0522">
            <w:pPr>
              <w:ind w:left="-8" w:firstLine="8"/>
              <w:jc w:val="center"/>
              <w:rPr>
                <w:noProof/>
              </w:rPr>
            </w:pPr>
            <w:r w:rsidRPr="008E6DF5">
              <w:rPr>
                <w:noProof/>
              </w:rPr>
              <w:t>v</w:t>
            </w:r>
          </w:p>
        </w:tc>
        <w:tc>
          <w:tcPr>
            <w:tcW w:w="567" w:type="dxa"/>
          </w:tcPr>
          <w:p w14:paraId="7453568F" w14:textId="77777777" w:rsidR="00E82D5E" w:rsidRPr="008E6DF5" w:rsidRDefault="00E82D5E" w:rsidP="00FB0522">
            <w:pPr>
              <w:ind w:left="-8" w:firstLine="8"/>
              <w:jc w:val="center"/>
              <w:rPr>
                <w:noProof/>
              </w:rPr>
            </w:pPr>
          </w:p>
        </w:tc>
        <w:tc>
          <w:tcPr>
            <w:tcW w:w="567" w:type="dxa"/>
            <w:shd w:val="clear" w:color="auto" w:fill="auto"/>
          </w:tcPr>
          <w:p w14:paraId="3C2C979F" w14:textId="77777777" w:rsidR="00E82D5E" w:rsidRPr="008E6DF5" w:rsidRDefault="00475FA4" w:rsidP="00FB0522">
            <w:pPr>
              <w:ind w:left="-8" w:firstLine="8"/>
              <w:jc w:val="center"/>
              <w:rPr>
                <w:noProof/>
              </w:rPr>
            </w:pPr>
            <w:r>
              <w:rPr>
                <w:noProof/>
              </w:rPr>
              <w:t>-40</w:t>
            </w:r>
          </w:p>
        </w:tc>
      </w:tr>
      <w:tr w:rsidR="00E82D5E" w:rsidRPr="008E6DF5" w14:paraId="4194A945" w14:textId="77777777" w:rsidTr="00FB0522">
        <w:trPr>
          <w:cantSplit/>
          <w:tblHeader/>
        </w:trPr>
        <w:tc>
          <w:tcPr>
            <w:tcW w:w="5778" w:type="dxa"/>
            <w:shd w:val="clear" w:color="auto" w:fill="auto"/>
          </w:tcPr>
          <w:p w14:paraId="3CBF0C53" w14:textId="77777777" w:rsidR="00E82D5E" w:rsidRPr="008E6DF5" w:rsidRDefault="00E82D5E" w:rsidP="00FB0522">
            <w:pPr>
              <w:pStyle w:val="ListParagraph"/>
              <w:numPr>
                <w:ilvl w:val="0"/>
                <w:numId w:val="32"/>
              </w:numPr>
              <w:tabs>
                <w:tab w:val="left" w:pos="426"/>
              </w:tabs>
              <w:ind w:left="426" w:hanging="426"/>
              <w:rPr>
                <w:noProof/>
              </w:rPr>
            </w:pPr>
            <w:r w:rsidRPr="008E6DF5">
              <w:rPr>
                <w:noProof/>
              </w:rPr>
              <w:t>Leverandørvalg.</w:t>
            </w:r>
          </w:p>
        </w:tc>
        <w:tc>
          <w:tcPr>
            <w:tcW w:w="567" w:type="dxa"/>
            <w:shd w:val="clear" w:color="auto" w:fill="auto"/>
          </w:tcPr>
          <w:p w14:paraId="0848A2B3" w14:textId="77777777" w:rsidR="00E82D5E" w:rsidRPr="008E6DF5" w:rsidRDefault="008F7E61" w:rsidP="00FB0522">
            <w:pPr>
              <w:ind w:left="-8" w:firstLine="8"/>
              <w:jc w:val="center"/>
              <w:rPr>
                <w:noProof/>
              </w:rPr>
            </w:pPr>
            <w:r w:rsidRPr="008E6DF5">
              <w:rPr>
                <w:noProof/>
              </w:rPr>
              <w:t>v</w:t>
            </w:r>
          </w:p>
        </w:tc>
        <w:tc>
          <w:tcPr>
            <w:tcW w:w="567" w:type="dxa"/>
          </w:tcPr>
          <w:p w14:paraId="659658A2" w14:textId="77777777" w:rsidR="00E82D5E" w:rsidRPr="008E6DF5" w:rsidRDefault="008F7E61" w:rsidP="00FB0522">
            <w:pPr>
              <w:ind w:left="-8" w:firstLine="8"/>
              <w:jc w:val="center"/>
              <w:rPr>
                <w:noProof/>
              </w:rPr>
            </w:pPr>
            <w:r w:rsidRPr="008E6DF5">
              <w:rPr>
                <w:noProof/>
              </w:rPr>
              <w:t>v</w:t>
            </w:r>
          </w:p>
        </w:tc>
        <w:tc>
          <w:tcPr>
            <w:tcW w:w="567" w:type="dxa"/>
          </w:tcPr>
          <w:p w14:paraId="53D3341D" w14:textId="77777777" w:rsidR="00E82D5E" w:rsidRPr="008E6DF5" w:rsidRDefault="005A1D96" w:rsidP="00FB0522">
            <w:pPr>
              <w:ind w:left="-8" w:firstLine="8"/>
              <w:jc w:val="center"/>
              <w:rPr>
                <w:noProof/>
              </w:rPr>
            </w:pPr>
            <w:r w:rsidRPr="008E6DF5">
              <w:rPr>
                <w:noProof/>
              </w:rPr>
              <w:t>v</w:t>
            </w:r>
          </w:p>
        </w:tc>
        <w:tc>
          <w:tcPr>
            <w:tcW w:w="567" w:type="dxa"/>
          </w:tcPr>
          <w:p w14:paraId="688320A3" w14:textId="77777777" w:rsidR="00E82D5E" w:rsidRPr="008E6DF5" w:rsidRDefault="00E82D5E" w:rsidP="00FB0522">
            <w:pPr>
              <w:ind w:left="-8" w:firstLine="8"/>
              <w:jc w:val="center"/>
              <w:rPr>
                <w:noProof/>
              </w:rPr>
            </w:pPr>
          </w:p>
        </w:tc>
        <w:tc>
          <w:tcPr>
            <w:tcW w:w="567" w:type="dxa"/>
            <w:shd w:val="clear" w:color="auto" w:fill="auto"/>
          </w:tcPr>
          <w:p w14:paraId="098800D5" w14:textId="77777777" w:rsidR="00E82D5E" w:rsidRPr="008E6DF5" w:rsidRDefault="00475FA4" w:rsidP="00FB0522">
            <w:pPr>
              <w:ind w:left="-8" w:firstLine="8"/>
              <w:jc w:val="center"/>
              <w:rPr>
                <w:noProof/>
              </w:rPr>
            </w:pPr>
            <w:r>
              <w:rPr>
                <w:noProof/>
              </w:rPr>
              <w:t>-20</w:t>
            </w:r>
          </w:p>
        </w:tc>
      </w:tr>
      <w:tr w:rsidR="00E82D5E" w:rsidRPr="008E6DF5" w14:paraId="5A29AEAE" w14:textId="77777777" w:rsidTr="00FB0522">
        <w:trPr>
          <w:cantSplit/>
          <w:tblHeader/>
        </w:trPr>
        <w:tc>
          <w:tcPr>
            <w:tcW w:w="5778" w:type="dxa"/>
            <w:shd w:val="clear" w:color="auto" w:fill="auto"/>
          </w:tcPr>
          <w:p w14:paraId="7F2E9740" w14:textId="77777777" w:rsidR="00E82D5E" w:rsidRPr="008E6DF5" w:rsidRDefault="00E82D5E" w:rsidP="00FB0522">
            <w:pPr>
              <w:pStyle w:val="ListParagraph"/>
              <w:numPr>
                <w:ilvl w:val="0"/>
                <w:numId w:val="32"/>
              </w:numPr>
              <w:tabs>
                <w:tab w:val="left" w:pos="426"/>
              </w:tabs>
              <w:ind w:left="426" w:hanging="426"/>
              <w:rPr>
                <w:noProof/>
              </w:rPr>
            </w:pPr>
            <w:r w:rsidRPr="008E6DF5">
              <w:rPr>
                <w:noProof/>
              </w:rPr>
              <w:t>Kontrakt</w:t>
            </w:r>
            <w:r w:rsidR="00BD2456">
              <w:rPr>
                <w:noProof/>
              </w:rPr>
              <w:t>underskrift.</w:t>
            </w:r>
          </w:p>
        </w:tc>
        <w:tc>
          <w:tcPr>
            <w:tcW w:w="567" w:type="dxa"/>
            <w:shd w:val="clear" w:color="auto" w:fill="auto"/>
          </w:tcPr>
          <w:p w14:paraId="396D74A0" w14:textId="77777777" w:rsidR="00E82D5E" w:rsidRPr="008E6DF5" w:rsidRDefault="00E82D5E" w:rsidP="00FB0522">
            <w:pPr>
              <w:ind w:left="-8" w:firstLine="8"/>
              <w:jc w:val="center"/>
              <w:rPr>
                <w:noProof/>
              </w:rPr>
            </w:pPr>
          </w:p>
        </w:tc>
        <w:tc>
          <w:tcPr>
            <w:tcW w:w="567" w:type="dxa"/>
          </w:tcPr>
          <w:p w14:paraId="371FFA10" w14:textId="77777777" w:rsidR="00E82D5E" w:rsidRPr="008E6DF5" w:rsidRDefault="008F7E61" w:rsidP="00FB0522">
            <w:pPr>
              <w:ind w:left="-8" w:firstLine="8"/>
              <w:jc w:val="center"/>
              <w:rPr>
                <w:noProof/>
              </w:rPr>
            </w:pPr>
            <w:r w:rsidRPr="008E6DF5">
              <w:rPr>
                <w:noProof/>
              </w:rPr>
              <w:t>v</w:t>
            </w:r>
          </w:p>
        </w:tc>
        <w:tc>
          <w:tcPr>
            <w:tcW w:w="567" w:type="dxa"/>
          </w:tcPr>
          <w:p w14:paraId="60C90CC8" w14:textId="77777777" w:rsidR="00E82D5E" w:rsidRPr="008E6DF5" w:rsidRDefault="008F7E61" w:rsidP="00FB0522">
            <w:pPr>
              <w:ind w:left="-8" w:firstLine="8"/>
              <w:jc w:val="center"/>
              <w:rPr>
                <w:noProof/>
              </w:rPr>
            </w:pPr>
            <w:r w:rsidRPr="008E6DF5">
              <w:rPr>
                <w:noProof/>
              </w:rPr>
              <w:t>v</w:t>
            </w:r>
          </w:p>
        </w:tc>
        <w:tc>
          <w:tcPr>
            <w:tcW w:w="567" w:type="dxa"/>
          </w:tcPr>
          <w:p w14:paraId="1BFC2DC0" w14:textId="77777777" w:rsidR="00E82D5E" w:rsidRPr="008E6DF5" w:rsidRDefault="00E82D5E" w:rsidP="00FB0522">
            <w:pPr>
              <w:ind w:left="-8" w:firstLine="8"/>
              <w:jc w:val="center"/>
              <w:rPr>
                <w:noProof/>
              </w:rPr>
            </w:pPr>
          </w:p>
        </w:tc>
        <w:tc>
          <w:tcPr>
            <w:tcW w:w="567" w:type="dxa"/>
            <w:shd w:val="clear" w:color="auto" w:fill="auto"/>
          </w:tcPr>
          <w:p w14:paraId="3473D11A" w14:textId="77777777" w:rsidR="00E82D5E" w:rsidRPr="008E6DF5" w:rsidRDefault="00BD2456" w:rsidP="00FB0522">
            <w:pPr>
              <w:ind w:left="-8" w:firstLine="8"/>
              <w:jc w:val="center"/>
              <w:rPr>
                <w:noProof/>
              </w:rPr>
            </w:pPr>
            <w:r>
              <w:rPr>
                <w:noProof/>
              </w:rPr>
              <w:t>0</w:t>
            </w:r>
          </w:p>
        </w:tc>
      </w:tr>
      <w:tr w:rsidR="00E82D5E" w:rsidRPr="008E6DF5" w14:paraId="4141DDD3" w14:textId="77777777" w:rsidTr="00FB0522">
        <w:trPr>
          <w:cantSplit/>
          <w:tblHeader/>
        </w:trPr>
        <w:tc>
          <w:tcPr>
            <w:tcW w:w="5778" w:type="dxa"/>
            <w:shd w:val="clear" w:color="auto" w:fill="auto"/>
          </w:tcPr>
          <w:p w14:paraId="0C1F3A0E" w14:textId="77777777" w:rsidR="00E82D5E" w:rsidRPr="00A608F2" w:rsidRDefault="00E82D5E" w:rsidP="008D23A0">
            <w:pPr>
              <w:pStyle w:val="ListParagraph"/>
              <w:numPr>
                <w:ilvl w:val="0"/>
                <w:numId w:val="32"/>
              </w:numPr>
              <w:tabs>
                <w:tab w:val="left" w:pos="426"/>
              </w:tabs>
              <w:ind w:left="426" w:hanging="426"/>
              <w:rPr>
                <w:noProof/>
                <w:lang w:val="en-GB"/>
              </w:rPr>
            </w:pPr>
            <w:r w:rsidRPr="00A608F2">
              <w:rPr>
                <w:noProof/>
                <w:lang w:val="en-GB"/>
              </w:rPr>
              <w:t>POC</w:t>
            </w:r>
            <w:r w:rsidR="00482046" w:rsidRPr="00A608F2">
              <w:rPr>
                <w:noProof/>
                <w:lang w:val="en-GB"/>
              </w:rPr>
              <w:t xml:space="preserve"> (</w:t>
            </w:r>
            <w:r w:rsidR="008D23A0" w:rsidRPr="00A608F2">
              <w:rPr>
                <w:noProof/>
                <w:lang w:val="en-GB"/>
              </w:rPr>
              <w:t xml:space="preserve">Proof-Of-Concept, </w:t>
            </w:r>
            <w:r w:rsidR="00482046" w:rsidRPr="00A608F2">
              <w:rPr>
                <w:noProof/>
                <w:lang w:val="en-GB"/>
              </w:rPr>
              <w:t>se B3).</w:t>
            </w:r>
          </w:p>
        </w:tc>
        <w:tc>
          <w:tcPr>
            <w:tcW w:w="567" w:type="dxa"/>
            <w:shd w:val="clear" w:color="auto" w:fill="auto"/>
          </w:tcPr>
          <w:p w14:paraId="2502F3B2" w14:textId="77777777" w:rsidR="00E82D5E" w:rsidRPr="008E6DF5" w:rsidRDefault="008F7E61" w:rsidP="00FB0522">
            <w:pPr>
              <w:ind w:left="-8" w:firstLine="8"/>
              <w:jc w:val="center"/>
              <w:rPr>
                <w:noProof/>
              </w:rPr>
            </w:pPr>
            <w:r w:rsidRPr="008E6DF5">
              <w:rPr>
                <w:noProof/>
              </w:rPr>
              <w:t>v</w:t>
            </w:r>
          </w:p>
        </w:tc>
        <w:tc>
          <w:tcPr>
            <w:tcW w:w="567" w:type="dxa"/>
          </w:tcPr>
          <w:p w14:paraId="7D4BA783" w14:textId="77777777" w:rsidR="00E82D5E" w:rsidRPr="008E6DF5" w:rsidRDefault="008F7E61" w:rsidP="00FB0522">
            <w:pPr>
              <w:ind w:left="-8" w:firstLine="8"/>
              <w:jc w:val="center"/>
              <w:rPr>
                <w:noProof/>
              </w:rPr>
            </w:pPr>
            <w:r w:rsidRPr="008E6DF5">
              <w:rPr>
                <w:noProof/>
              </w:rPr>
              <w:t>v</w:t>
            </w:r>
          </w:p>
        </w:tc>
        <w:tc>
          <w:tcPr>
            <w:tcW w:w="567" w:type="dxa"/>
          </w:tcPr>
          <w:p w14:paraId="5A66411A" w14:textId="77777777" w:rsidR="00E82D5E" w:rsidRPr="008E6DF5" w:rsidRDefault="008F7E61" w:rsidP="00FB0522">
            <w:pPr>
              <w:ind w:left="-8" w:firstLine="8"/>
              <w:jc w:val="center"/>
              <w:rPr>
                <w:noProof/>
              </w:rPr>
            </w:pPr>
            <w:r w:rsidRPr="008E6DF5">
              <w:rPr>
                <w:noProof/>
              </w:rPr>
              <w:t>v</w:t>
            </w:r>
          </w:p>
        </w:tc>
        <w:tc>
          <w:tcPr>
            <w:tcW w:w="567" w:type="dxa"/>
          </w:tcPr>
          <w:p w14:paraId="1FDC6DAC" w14:textId="77777777" w:rsidR="00E82D5E" w:rsidRPr="008E6DF5" w:rsidRDefault="00E82D5E" w:rsidP="00FB0522">
            <w:pPr>
              <w:ind w:left="-8" w:firstLine="8"/>
              <w:jc w:val="center"/>
              <w:rPr>
                <w:noProof/>
              </w:rPr>
            </w:pPr>
          </w:p>
        </w:tc>
        <w:tc>
          <w:tcPr>
            <w:tcW w:w="567" w:type="dxa"/>
            <w:shd w:val="clear" w:color="auto" w:fill="auto"/>
          </w:tcPr>
          <w:p w14:paraId="66681030" w14:textId="77777777" w:rsidR="00E82D5E" w:rsidRPr="008E6DF5" w:rsidRDefault="00E82D5E" w:rsidP="00FB0522">
            <w:pPr>
              <w:ind w:left="-8" w:firstLine="8"/>
              <w:jc w:val="center"/>
              <w:rPr>
                <w:noProof/>
              </w:rPr>
            </w:pPr>
          </w:p>
        </w:tc>
      </w:tr>
      <w:tr w:rsidR="00E82D5E" w:rsidRPr="008E6DF5" w14:paraId="01970A9F" w14:textId="77777777" w:rsidTr="00FB0522">
        <w:trPr>
          <w:cantSplit/>
          <w:tblHeader/>
        </w:trPr>
        <w:tc>
          <w:tcPr>
            <w:tcW w:w="5778" w:type="dxa"/>
            <w:shd w:val="clear" w:color="auto" w:fill="auto"/>
          </w:tcPr>
          <w:p w14:paraId="16E7C012" w14:textId="77777777" w:rsidR="00E82D5E" w:rsidRPr="008E6DF5" w:rsidRDefault="00C912D3" w:rsidP="00FB0522">
            <w:pPr>
              <w:pStyle w:val="ListParagraph"/>
              <w:numPr>
                <w:ilvl w:val="0"/>
                <w:numId w:val="32"/>
              </w:numPr>
              <w:tabs>
                <w:tab w:val="left" w:pos="426"/>
              </w:tabs>
              <w:ind w:left="426" w:hanging="426"/>
              <w:rPr>
                <w:noProof/>
              </w:rPr>
            </w:pPr>
            <w:r>
              <w:rPr>
                <w:noProof/>
              </w:rPr>
              <w:t>Design og usability-test af brugergrænsefladen (se kravnote).</w:t>
            </w:r>
          </w:p>
        </w:tc>
        <w:tc>
          <w:tcPr>
            <w:tcW w:w="567" w:type="dxa"/>
            <w:shd w:val="clear" w:color="auto" w:fill="auto"/>
          </w:tcPr>
          <w:p w14:paraId="53C032E7" w14:textId="77777777" w:rsidR="00E82D5E" w:rsidRPr="008E6DF5" w:rsidRDefault="00C912D3" w:rsidP="00FB0522">
            <w:pPr>
              <w:ind w:left="-8" w:firstLine="8"/>
              <w:jc w:val="center"/>
              <w:rPr>
                <w:noProof/>
              </w:rPr>
            </w:pPr>
            <w:r>
              <w:rPr>
                <w:noProof/>
              </w:rPr>
              <w:t>v</w:t>
            </w:r>
          </w:p>
        </w:tc>
        <w:tc>
          <w:tcPr>
            <w:tcW w:w="567" w:type="dxa"/>
          </w:tcPr>
          <w:p w14:paraId="0F6DA2E2" w14:textId="77777777" w:rsidR="00E82D5E" w:rsidRPr="008E6DF5" w:rsidRDefault="008F7E61" w:rsidP="00FB0522">
            <w:pPr>
              <w:ind w:left="-8" w:firstLine="8"/>
              <w:jc w:val="center"/>
              <w:rPr>
                <w:noProof/>
              </w:rPr>
            </w:pPr>
            <w:r w:rsidRPr="008E6DF5">
              <w:rPr>
                <w:noProof/>
              </w:rPr>
              <w:t>v</w:t>
            </w:r>
          </w:p>
        </w:tc>
        <w:tc>
          <w:tcPr>
            <w:tcW w:w="567" w:type="dxa"/>
          </w:tcPr>
          <w:p w14:paraId="7C0E7F35" w14:textId="77777777" w:rsidR="00E82D5E" w:rsidRPr="008E6DF5" w:rsidRDefault="008F7E61" w:rsidP="00FB0522">
            <w:pPr>
              <w:ind w:left="-8" w:firstLine="8"/>
              <w:jc w:val="center"/>
              <w:rPr>
                <w:noProof/>
              </w:rPr>
            </w:pPr>
            <w:r w:rsidRPr="008E6DF5">
              <w:rPr>
                <w:noProof/>
              </w:rPr>
              <w:t>v</w:t>
            </w:r>
          </w:p>
        </w:tc>
        <w:tc>
          <w:tcPr>
            <w:tcW w:w="567" w:type="dxa"/>
          </w:tcPr>
          <w:p w14:paraId="5332FC8E" w14:textId="77777777" w:rsidR="00E82D5E" w:rsidRPr="008E6DF5" w:rsidRDefault="00E82D5E" w:rsidP="00FB0522">
            <w:pPr>
              <w:ind w:left="-8" w:firstLine="8"/>
              <w:jc w:val="center"/>
              <w:rPr>
                <w:noProof/>
              </w:rPr>
            </w:pPr>
          </w:p>
        </w:tc>
        <w:tc>
          <w:tcPr>
            <w:tcW w:w="567" w:type="dxa"/>
            <w:shd w:val="clear" w:color="auto" w:fill="auto"/>
          </w:tcPr>
          <w:p w14:paraId="660FA76E" w14:textId="77777777" w:rsidR="00E82D5E" w:rsidRPr="008E6DF5" w:rsidRDefault="00E82D5E" w:rsidP="00FB0522">
            <w:pPr>
              <w:ind w:left="-8" w:firstLine="8"/>
              <w:jc w:val="center"/>
              <w:rPr>
                <w:noProof/>
              </w:rPr>
            </w:pPr>
          </w:p>
        </w:tc>
      </w:tr>
      <w:tr w:rsidR="00326A77" w:rsidRPr="008E6DF5" w14:paraId="7B65EC6A" w14:textId="77777777" w:rsidTr="00BD2456">
        <w:trPr>
          <w:cantSplit/>
          <w:tblHeader/>
        </w:trPr>
        <w:tc>
          <w:tcPr>
            <w:tcW w:w="5778" w:type="dxa"/>
            <w:shd w:val="clear" w:color="auto" w:fill="auto"/>
          </w:tcPr>
          <w:p w14:paraId="1A7F1935" w14:textId="77777777" w:rsidR="00326A77" w:rsidRPr="008E6DF5" w:rsidRDefault="00C912D3" w:rsidP="00BD2456">
            <w:pPr>
              <w:pStyle w:val="ListParagraph"/>
              <w:numPr>
                <w:ilvl w:val="0"/>
                <w:numId w:val="32"/>
              </w:numPr>
              <w:tabs>
                <w:tab w:val="left" w:pos="426"/>
              </w:tabs>
              <w:ind w:left="426" w:hanging="426"/>
              <w:rPr>
                <w:noProof/>
              </w:rPr>
            </w:pPr>
            <w:r>
              <w:rPr>
                <w:noProof/>
              </w:rPr>
              <w:t>Udvikling.</w:t>
            </w:r>
          </w:p>
        </w:tc>
        <w:tc>
          <w:tcPr>
            <w:tcW w:w="567" w:type="dxa"/>
            <w:shd w:val="clear" w:color="auto" w:fill="auto"/>
          </w:tcPr>
          <w:p w14:paraId="18F6B683" w14:textId="77777777" w:rsidR="00326A77" w:rsidRPr="008E6DF5" w:rsidRDefault="00326A77" w:rsidP="00BD2456">
            <w:pPr>
              <w:ind w:left="-8" w:firstLine="8"/>
              <w:jc w:val="center"/>
              <w:rPr>
                <w:noProof/>
              </w:rPr>
            </w:pPr>
          </w:p>
        </w:tc>
        <w:tc>
          <w:tcPr>
            <w:tcW w:w="567" w:type="dxa"/>
          </w:tcPr>
          <w:p w14:paraId="4BC47DAB" w14:textId="77777777" w:rsidR="00326A77" w:rsidRPr="008E6DF5" w:rsidRDefault="00326A77" w:rsidP="00BD2456">
            <w:pPr>
              <w:ind w:left="-8" w:firstLine="8"/>
              <w:jc w:val="center"/>
              <w:rPr>
                <w:noProof/>
              </w:rPr>
            </w:pPr>
            <w:r w:rsidRPr="008E6DF5">
              <w:rPr>
                <w:noProof/>
              </w:rPr>
              <w:t>v</w:t>
            </w:r>
          </w:p>
        </w:tc>
        <w:tc>
          <w:tcPr>
            <w:tcW w:w="567" w:type="dxa"/>
          </w:tcPr>
          <w:p w14:paraId="4C15E28C" w14:textId="77777777" w:rsidR="00326A77" w:rsidRPr="008E6DF5" w:rsidRDefault="00326A77" w:rsidP="00BD2456">
            <w:pPr>
              <w:ind w:left="-8" w:firstLine="8"/>
              <w:jc w:val="center"/>
              <w:rPr>
                <w:noProof/>
              </w:rPr>
            </w:pPr>
            <w:r w:rsidRPr="008E6DF5">
              <w:rPr>
                <w:noProof/>
              </w:rPr>
              <w:t>v</w:t>
            </w:r>
          </w:p>
        </w:tc>
        <w:tc>
          <w:tcPr>
            <w:tcW w:w="567" w:type="dxa"/>
          </w:tcPr>
          <w:p w14:paraId="7EA0F9B6" w14:textId="77777777" w:rsidR="00326A77" w:rsidRPr="008E6DF5" w:rsidRDefault="00326A77" w:rsidP="00BD2456">
            <w:pPr>
              <w:ind w:left="-8" w:firstLine="8"/>
              <w:jc w:val="center"/>
              <w:rPr>
                <w:noProof/>
              </w:rPr>
            </w:pPr>
          </w:p>
        </w:tc>
        <w:tc>
          <w:tcPr>
            <w:tcW w:w="567" w:type="dxa"/>
            <w:shd w:val="clear" w:color="auto" w:fill="auto"/>
          </w:tcPr>
          <w:p w14:paraId="0098A7B1" w14:textId="77777777" w:rsidR="00326A77" w:rsidRPr="008E6DF5" w:rsidRDefault="00326A77" w:rsidP="00BD2456">
            <w:pPr>
              <w:ind w:left="-8" w:firstLine="8"/>
              <w:jc w:val="center"/>
              <w:rPr>
                <w:noProof/>
              </w:rPr>
            </w:pPr>
          </w:p>
        </w:tc>
      </w:tr>
      <w:tr w:rsidR="00E82D5E" w:rsidRPr="008E6DF5" w14:paraId="232E4039" w14:textId="77777777" w:rsidTr="00FB0522">
        <w:trPr>
          <w:cantSplit/>
          <w:tblHeader/>
        </w:trPr>
        <w:tc>
          <w:tcPr>
            <w:tcW w:w="5778" w:type="dxa"/>
            <w:shd w:val="clear" w:color="auto" w:fill="auto"/>
          </w:tcPr>
          <w:p w14:paraId="102BAAC7" w14:textId="77777777" w:rsidR="00E82D5E" w:rsidRPr="008E6DF5" w:rsidRDefault="00E82D5E" w:rsidP="00FB0522">
            <w:pPr>
              <w:pStyle w:val="ListParagraph"/>
              <w:numPr>
                <w:ilvl w:val="0"/>
                <w:numId w:val="32"/>
              </w:numPr>
              <w:tabs>
                <w:tab w:val="left" w:pos="426"/>
              </w:tabs>
              <w:ind w:left="426" w:hanging="426"/>
              <w:rPr>
                <w:noProof/>
              </w:rPr>
            </w:pPr>
            <w:r w:rsidRPr="008E6DF5">
              <w:rPr>
                <w:noProof/>
              </w:rPr>
              <w:t>Datakonvertering</w:t>
            </w:r>
            <w:r w:rsidR="00482046" w:rsidRPr="008E6DF5">
              <w:rPr>
                <w:noProof/>
              </w:rPr>
              <w:t xml:space="preserve"> (se J4).</w:t>
            </w:r>
          </w:p>
        </w:tc>
        <w:tc>
          <w:tcPr>
            <w:tcW w:w="567" w:type="dxa"/>
            <w:shd w:val="clear" w:color="auto" w:fill="auto"/>
          </w:tcPr>
          <w:p w14:paraId="76435481" w14:textId="77777777" w:rsidR="00E82D5E" w:rsidRPr="008E6DF5" w:rsidRDefault="00E82D5E" w:rsidP="00FB0522">
            <w:pPr>
              <w:ind w:left="-8" w:firstLine="8"/>
              <w:jc w:val="center"/>
              <w:rPr>
                <w:noProof/>
              </w:rPr>
            </w:pPr>
          </w:p>
        </w:tc>
        <w:tc>
          <w:tcPr>
            <w:tcW w:w="567" w:type="dxa"/>
          </w:tcPr>
          <w:p w14:paraId="100DCC42" w14:textId="77777777" w:rsidR="00E82D5E" w:rsidRPr="008E6DF5" w:rsidRDefault="008F7E61" w:rsidP="00FB0522">
            <w:pPr>
              <w:ind w:left="-8" w:firstLine="8"/>
              <w:jc w:val="center"/>
              <w:rPr>
                <w:noProof/>
              </w:rPr>
            </w:pPr>
            <w:r w:rsidRPr="008E6DF5">
              <w:rPr>
                <w:noProof/>
              </w:rPr>
              <w:t>v</w:t>
            </w:r>
          </w:p>
        </w:tc>
        <w:tc>
          <w:tcPr>
            <w:tcW w:w="567" w:type="dxa"/>
          </w:tcPr>
          <w:p w14:paraId="7C61A8F5" w14:textId="77777777" w:rsidR="00E82D5E" w:rsidRPr="008E6DF5" w:rsidRDefault="008F7E61" w:rsidP="00FB0522">
            <w:pPr>
              <w:ind w:left="-8" w:firstLine="8"/>
              <w:jc w:val="center"/>
              <w:rPr>
                <w:noProof/>
              </w:rPr>
            </w:pPr>
            <w:r w:rsidRPr="008E6DF5">
              <w:rPr>
                <w:noProof/>
              </w:rPr>
              <w:t>v</w:t>
            </w:r>
          </w:p>
        </w:tc>
        <w:tc>
          <w:tcPr>
            <w:tcW w:w="567" w:type="dxa"/>
          </w:tcPr>
          <w:p w14:paraId="499BCCEB" w14:textId="77777777" w:rsidR="00E82D5E" w:rsidRPr="008E6DF5" w:rsidRDefault="00E82D5E" w:rsidP="00FB0522">
            <w:pPr>
              <w:ind w:left="-8" w:firstLine="8"/>
              <w:jc w:val="center"/>
              <w:rPr>
                <w:noProof/>
              </w:rPr>
            </w:pPr>
          </w:p>
        </w:tc>
        <w:tc>
          <w:tcPr>
            <w:tcW w:w="567" w:type="dxa"/>
            <w:shd w:val="clear" w:color="auto" w:fill="auto"/>
          </w:tcPr>
          <w:p w14:paraId="79112E68" w14:textId="77777777" w:rsidR="00E82D5E" w:rsidRPr="008E6DF5" w:rsidRDefault="00E82D5E" w:rsidP="00FB0522">
            <w:pPr>
              <w:ind w:left="-8" w:firstLine="8"/>
              <w:jc w:val="center"/>
              <w:rPr>
                <w:noProof/>
              </w:rPr>
            </w:pPr>
          </w:p>
        </w:tc>
      </w:tr>
      <w:tr w:rsidR="00231EBC" w:rsidRPr="008E6DF5" w14:paraId="4DBBA075" w14:textId="77777777" w:rsidTr="00FB0522">
        <w:trPr>
          <w:cantSplit/>
          <w:tblHeader/>
        </w:trPr>
        <w:tc>
          <w:tcPr>
            <w:tcW w:w="5778" w:type="dxa"/>
            <w:shd w:val="clear" w:color="auto" w:fill="auto"/>
          </w:tcPr>
          <w:p w14:paraId="406288AC" w14:textId="77777777" w:rsidR="00231EBC" w:rsidRPr="008E6DF5" w:rsidRDefault="00231EBC" w:rsidP="00FB0522">
            <w:pPr>
              <w:pStyle w:val="ListParagraph"/>
              <w:numPr>
                <w:ilvl w:val="0"/>
                <w:numId w:val="32"/>
              </w:numPr>
              <w:tabs>
                <w:tab w:val="left" w:pos="426"/>
              </w:tabs>
              <w:ind w:left="426" w:hanging="426"/>
              <w:rPr>
                <w:noProof/>
              </w:rPr>
            </w:pPr>
            <w:r w:rsidRPr="008E6DF5">
              <w:rPr>
                <w:noProof/>
              </w:rPr>
              <w:t>Integration</w:t>
            </w:r>
            <w:r w:rsidR="00113D02" w:rsidRPr="008E6DF5">
              <w:rPr>
                <w:noProof/>
              </w:rPr>
              <w:t xml:space="preserve"> med andre systemer</w:t>
            </w:r>
            <w:r w:rsidR="00482046" w:rsidRPr="008E6DF5">
              <w:rPr>
                <w:noProof/>
              </w:rPr>
              <w:t xml:space="preserve"> (se kapitel F)</w:t>
            </w:r>
            <w:r w:rsidRPr="008E6DF5">
              <w:rPr>
                <w:noProof/>
              </w:rPr>
              <w:t>.</w:t>
            </w:r>
          </w:p>
        </w:tc>
        <w:tc>
          <w:tcPr>
            <w:tcW w:w="567" w:type="dxa"/>
            <w:shd w:val="clear" w:color="auto" w:fill="auto"/>
          </w:tcPr>
          <w:p w14:paraId="1F2210A5" w14:textId="77777777" w:rsidR="00231EBC" w:rsidRPr="008E6DF5" w:rsidRDefault="00231EBC" w:rsidP="00FB0522">
            <w:pPr>
              <w:ind w:left="-8" w:firstLine="8"/>
              <w:jc w:val="center"/>
              <w:rPr>
                <w:noProof/>
              </w:rPr>
            </w:pPr>
          </w:p>
        </w:tc>
        <w:tc>
          <w:tcPr>
            <w:tcW w:w="567" w:type="dxa"/>
          </w:tcPr>
          <w:p w14:paraId="78E53B77" w14:textId="77777777" w:rsidR="00231EBC" w:rsidRPr="008E6DF5" w:rsidRDefault="008F7E61" w:rsidP="00FB0522">
            <w:pPr>
              <w:ind w:left="-8" w:firstLine="8"/>
              <w:jc w:val="center"/>
              <w:rPr>
                <w:noProof/>
              </w:rPr>
            </w:pPr>
            <w:r w:rsidRPr="008E6DF5">
              <w:rPr>
                <w:noProof/>
              </w:rPr>
              <w:t>v</w:t>
            </w:r>
          </w:p>
        </w:tc>
        <w:tc>
          <w:tcPr>
            <w:tcW w:w="567" w:type="dxa"/>
          </w:tcPr>
          <w:p w14:paraId="0D2746E9" w14:textId="77777777" w:rsidR="00231EBC" w:rsidRPr="008E6DF5" w:rsidRDefault="008F7E61" w:rsidP="00FB0522">
            <w:pPr>
              <w:ind w:left="-8" w:firstLine="8"/>
              <w:jc w:val="center"/>
              <w:rPr>
                <w:noProof/>
              </w:rPr>
            </w:pPr>
            <w:r w:rsidRPr="008E6DF5">
              <w:rPr>
                <w:noProof/>
              </w:rPr>
              <w:t>v</w:t>
            </w:r>
          </w:p>
        </w:tc>
        <w:tc>
          <w:tcPr>
            <w:tcW w:w="567" w:type="dxa"/>
          </w:tcPr>
          <w:p w14:paraId="36D803BB" w14:textId="77777777" w:rsidR="00231EBC" w:rsidRPr="008E6DF5" w:rsidRDefault="008F7E61" w:rsidP="00FB0522">
            <w:pPr>
              <w:ind w:left="-8" w:firstLine="8"/>
              <w:jc w:val="center"/>
              <w:rPr>
                <w:noProof/>
              </w:rPr>
            </w:pPr>
            <w:r w:rsidRPr="008E6DF5">
              <w:rPr>
                <w:noProof/>
              </w:rPr>
              <w:t>v</w:t>
            </w:r>
          </w:p>
        </w:tc>
        <w:tc>
          <w:tcPr>
            <w:tcW w:w="567" w:type="dxa"/>
            <w:shd w:val="clear" w:color="auto" w:fill="auto"/>
          </w:tcPr>
          <w:p w14:paraId="1813E16C" w14:textId="77777777" w:rsidR="00231EBC" w:rsidRPr="008E6DF5" w:rsidRDefault="00231EBC" w:rsidP="00FB0522">
            <w:pPr>
              <w:ind w:left="-8" w:firstLine="8"/>
              <w:jc w:val="center"/>
              <w:rPr>
                <w:noProof/>
              </w:rPr>
            </w:pPr>
          </w:p>
        </w:tc>
      </w:tr>
      <w:tr w:rsidR="00231EBC" w:rsidRPr="008E6DF5" w14:paraId="103A3292" w14:textId="77777777" w:rsidTr="00FB0522">
        <w:trPr>
          <w:cantSplit/>
          <w:tblHeader/>
        </w:trPr>
        <w:tc>
          <w:tcPr>
            <w:tcW w:w="5778" w:type="dxa"/>
            <w:shd w:val="clear" w:color="auto" w:fill="auto"/>
          </w:tcPr>
          <w:p w14:paraId="3207997F" w14:textId="77777777" w:rsidR="00231EBC" w:rsidRPr="008E6DF5" w:rsidRDefault="00231EBC" w:rsidP="00FB0522">
            <w:pPr>
              <w:pStyle w:val="ListParagraph"/>
              <w:numPr>
                <w:ilvl w:val="0"/>
                <w:numId w:val="32"/>
              </w:numPr>
              <w:tabs>
                <w:tab w:val="left" w:pos="426"/>
              </w:tabs>
              <w:ind w:left="426" w:hanging="426"/>
              <w:rPr>
                <w:noProof/>
              </w:rPr>
            </w:pPr>
            <w:r w:rsidRPr="008E6DF5">
              <w:rPr>
                <w:noProof/>
              </w:rPr>
              <w:t>Dokumentation</w:t>
            </w:r>
            <w:r w:rsidR="008A278D" w:rsidRPr="008E6DF5">
              <w:rPr>
                <w:noProof/>
              </w:rPr>
              <w:t xml:space="preserve"> (se J3)</w:t>
            </w:r>
            <w:r w:rsidRPr="008E6DF5">
              <w:rPr>
                <w:noProof/>
              </w:rPr>
              <w:t>.</w:t>
            </w:r>
          </w:p>
        </w:tc>
        <w:tc>
          <w:tcPr>
            <w:tcW w:w="567" w:type="dxa"/>
            <w:shd w:val="clear" w:color="auto" w:fill="auto"/>
          </w:tcPr>
          <w:p w14:paraId="689873AD" w14:textId="77777777" w:rsidR="00231EBC" w:rsidRPr="008E6DF5" w:rsidRDefault="008F7E61" w:rsidP="00FB0522">
            <w:pPr>
              <w:ind w:left="-8" w:firstLine="8"/>
              <w:jc w:val="center"/>
              <w:rPr>
                <w:noProof/>
              </w:rPr>
            </w:pPr>
            <w:r w:rsidRPr="008E6DF5">
              <w:rPr>
                <w:noProof/>
              </w:rPr>
              <w:t>v</w:t>
            </w:r>
          </w:p>
        </w:tc>
        <w:tc>
          <w:tcPr>
            <w:tcW w:w="567" w:type="dxa"/>
          </w:tcPr>
          <w:p w14:paraId="3B9AAC2F" w14:textId="77777777" w:rsidR="00231EBC" w:rsidRPr="008E6DF5" w:rsidRDefault="008F7E61" w:rsidP="00FB0522">
            <w:pPr>
              <w:ind w:left="-8" w:firstLine="8"/>
              <w:jc w:val="center"/>
              <w:rPr>
                <w:noProof/>
              </w:rPr>
            </w:pPr>
            <w:r w:rsidRPr="008E6DF5">
              <w:rPr>
                <w:noProof/>
              </w:rPr>
              <w:t>v</w:t>
            </w:r>
          </w:p>
        </w:tc>
        <w:tc>
          <w:tcPr>
            <w:tcW w:w="567" w:type="dxa"/>
          </w:tcPr>
          <w:p w14:paraId="37CC55F9" w14:textId="77777777" w:rsidR="00231EBC" w:rsidRPr="008E6DF5" w:rsidRDefault="008F7E61" w:rsidP="00FB0522">
            <w:pPr>
              <w:ind w:left="-8" w:firstLine="8"/>
              <w:jc w:val="center"/>
              <w:rPr>
                <w:noProof/>
              </w:rPr>
            </w:pPr>
            <w:r w:rsidRPr="008E6DF5">
              <w:rPr>
                <w:noProof/>
              </w:rPr>
              <w:t>v</w:t>
            </w:r>
          </w:p>
        </w:tc>
        <w:tc>
          <w:tcPr>
            <w:tcW w:w="567" w:type="dxa"/>
          </w:tcPr>
          <w:p w14:paraId="350B1590" w14:textId="77777777" w:rsidR="00231EBC" w:rsidRPr="008E6DF5" w:rsidRDefault="00231EBC" w:rsidP="00FB0522">
            <w:pPr>
              <w:ind w:left="-8" w:firstLine="8"/>
              <w:jc w:val="center"/>
              <w:rPr>
                <w:noProof/>
              </w:rPr>
            </w:pPr>
          </w:p>
        </w:tc>
        <w:tc>
          <w:tcPr>
            <w:tcW w:w="567" w:type="dxa"/>
            <w:shd w:val="clear" w:color="auto" w:fill="auto"/>
          </w:tcPr>
          <w:p w14:paraId="05470291" w14:textId="77777777" w:rsidR="00231EBC" w:rsidRPr="008E6DF5" w:rsidRDefault="00231EBC" w:rsidP="00FB0522">
            <w:pPr>
              <w:ind w:left="-8" w:firstLine="8"/>
              <w:jc w:val="center"/>
              <w:rPr>
                <w:noProof/>
              </w:rPr>
            </w:pPr>
          </w:p>
        </w:tc>
      </w:tr>
      <w:tr w:rsidR="008E4D0E" w:rsidRPr="008E6DF5" w14:paraId="351C65EB" w14:textId="77777777" w:rsidTr="00FB0522">
        <w:trPr>
          <w:cantSplit/>
          <w:tblHeader/>
        </w:trPr>
        <w:tc>
          <w:tcPr>
            <w:tcW w:w="5778" w:type="dxa"/>
            <w:shd w:val="clear" w:color="auto" w:fill="auto"/>
          </w:tcPr>
          <w:p w14:paraId="23B2BFDE" w14:textId="77777777" w:rsidR="008E4D0E" w:rsidRPr="008E6DF5" w:rsidRDefault="008E4D0E" w:rsidP="00FB0522">
            <w:pPr>
              <w:pStyle w:val="ListParagraph"/>
              <w:numPr>
                <w:ilvl w:val="0"/>
                <w:numId w:val="32"/>
              </w:numPr>
              <w:tabs>
                <w:tab w:val="left" w:pos="426"/>
              </w:tabs>
              <w:ind w:left="426" w:hanging="426"/>
              <w:rPr>
                <w:noProof/>
              </w:rPr>
            </w:pPr>
            <w:r>
              <w:rPr>
                <w:noProof/>
              </w:rPr>
              <w:t>Installationstest (se kravnote nedenfor)</w:t>
            </w:r>
          </w:p>
        </w:tc>
        <w:tc>
          <w:tcPr>
            <w:tcW w:w="567" w:type="dxa"/>
            <w:shd w:val="clear" w:color="auto" w:fill="auto"/>
          </w:tcPr>
          <w:p w14:paraId="1B775D4D" w14:textId="77777777" w:rsidR="008E4D0E" w:rsidRPr="008E6DF5" w:rsidRDefault="008E4D0E" w:rsidP="00FB0522">
            <w:pPr>
              <w:ind w:left="-8" w:firstLine="8"/>
              <w:jc w:val="center"/>
              <w:rPr>
                <w:noProof/>
              </w:rPr>
            </w:pPr>
          </w:p>
        </w:tc>
        <w:tc>
          <w:tcPr>
            <w:tcW w:w="567" w:type="dxa"/>
          </w:tcPr>
          <w:p w14:paraId="4D43088C" w14:textId="77777777" w:rsidR="008E4D0E" w:rsidRPr="008E6DF5" w:rsidRDefault="008E4D0E" w:rsidP="00FB0522">
            <w:pPr>
              <w:ind w:left="-8" w:firstLine="8"/>
              <w:jc w:val="center"/>
              <w:rPr>
                <w:noProof/>
              </w:rPr>
            </w:pPr>
            <w:r>
              <w:rPr>
                <w:noProof/>
              </w:rPr>
              <w:t>v</w:t>
            </w:r>
          </w:p>
        </w:tc>
        <w:tc>
          <w:tcPr>
            <w:tcW w:w="567" w:type="dxa"/>
          </w:tcPr>
          <w:p w14:paraId="1FABB7D5" w14:textId="77777777" w:rsidR="008E4D0E" w:rsidRPr="008E6DF5" w:rsidRDefault="008E4D0E" w:rsidP="00FB0522">
            <w:pPr>
              <w:ind w:left="-8" w:firstLine="8"/>
              <w:jc w:val="center"/>
              <w:rPr>
                <w:noProof/>
              </w:rPr>
            </w:pPr>
            <w:r>
              <w:rPr>
                <w:noProof/>
              </w:rPr>
              <w:t>v</w:t>
            </w:r>
          </w:p>
        </w:tc>
        <w:tc>
          <w:tcPr>
            <w:tcW w:w="567" w:type="dxa"/>
          </w:tcPr>
          <w:p w14:paraId="19B8191C" w14:textId="77777777" w:rsidR="008E4D0E" w:rsidRPr="008E6DF5" w:rsidRDefault="008E4D0E" w:rsidP="00FB0522">
            <w:pPr>
              <w:ind w:left="-8" w:firstLine="8"/>
              <w:jc w:val="center"/>
              <w:rPr>
                <w:noProof/>
              </w:rPr>
            </w:pPr>
          </w:p>
        </w:tc>
        <w:tc>
          <w:tcPr>
            <w:tcW w:w="567" w:type="dxa"/>
            <w:shd w:val="clear" w:color="auto" w:fill="auto"/>
          </w:tcPr>
          <w:p w14:paraId="46A7F986" w14:textId="77777777" w:rsidR="008E4D0E" w:rsidRPr="008E6DF5" w:rsidRDefault="008E4D0E" w:rsidP="00FB0522">
            <w:pPr>
              <w:ind w:left="-8" w:firstLine="8"/>
              <w:jc w:val="center"/>
              <w:rPr>
                <w:noProof/>
              </w:rPr>
            </w:pPr>
          </w:p>
        </w:tc>
      </w:tr>
      <w:tr w:rsidR="00E82D5E" w:rsidRPr="008E6DF5" w14:paraId="696FFFDA" w14:textId="77777777" w:rsidTr="00FB0522">
        <w:trPr>
          <w:cantSplit/>
          <w:tblHeader/>
        </w:trPr>
        <w:tc>
          <w:tcPr>
            <w:tcW w:w="5778" w:type="dxa"/>
            <w:shd w:val="clear" w:color="auto" w:fill="auto"/>
          </w:tcPr>
          <w:p w14:paraId="1D7EB2DA" w14:textId="77777777" w:rsidR="00E82D5E" w:rsidRPr="008E6DF5" w:rsidRDefault="00E82D5E" w:rsidP="00FB0522">
            <w:pPr>
              <w:pStyle w:val="ListParagraph"/>
              <w:numPr>
                <w:ilvl w:val="0"/>
                <w:numId w:val="32"/>
              </w:numPr>
              <w:tabs>
                <w:tab w:val="left" w:pos="426"/>
              </w:tabs>
              <w:ind w:left="426" w:hanging="426"/>
              <w:rPr>
                <w:noProof/>
                <w:color w:val="3366FF"/>
              </w:rPr>
            </w:pPr>
            <w:r w:rsidRPr="008E6DF5">
              <w:rPr>
                <w:noProof/>
              </w:rPr>
              <w:t>Systemtest</w:t>
            </w:r>
            <w:r w:rsidR="007C1D06">
              <w:rPr>
                <w:noProof/>
              </w:rPr>
              <w:t xml:space="preserve"> (se kravnote nedenfor)</w:t>
            </w:r>
            <w:r w:rsidRPr="008E6DF5">
              <w:rPr>
                <w:noProof/>
              </w:rPr>
              <w:t>.</w:t>
            </w:r>
          </w:p>
        </w:tc>
        <w:tc>
          <w:tcPr>
            <w:tcW w:w="567" w:type="dxa"/>
            <w:shd w:val="clear" w:color="auto" w:fill="auto"/>
          </w:tcPr>
          <w:p w14:paraId="20A01DCE" w14:textId="77777777" w:rsidR="00E82D5E" w:rsidRPr="008E6DF5" w:rsidRDefault="00E82D5E" w:rsidP="00FB0522">
            <w:pPr>
              <w:ind w:left="-8" w:firstLine="8"/>
              <w:jc w:val="center"/>
              <w:rPr>
                <w:noProof/>
              </w:rPr>
            </w:pPr>
          </w:p>
        </w:tc>
        <w:tc>
          <w:tcPr>
            <w:tcW w:w="567" w:type="dxa"/>
          </w:tcPr>
          <w:p w14:paraId="39A41BB0" w14:textId="77777777" w:rsidR="00E82D5E" w:rsidRPr="008E6DF5" w:rsidRDefault="008F7E61" w:rsidP="00FB0522">
            <w:pPr>
              <w:ind w:left="-8" w:firstLine="8"/>
              <w:jc w:val="center"/>
              <w:rPr>
                <w:noProof/>
              </w:rPr>
            </w:pPr>
            <w:r w:rsidRPr="008E6DF5">
              <w:rPr>
                <w:noProof/>
              </w:rPr>
              <w:t>v</w:t>
            </w:r>
          </w:p>
        </w:tc>
        <w:tc>
          <w:tcPr>
            <w:tcW w:w="567" w:type="dxa"/>
          </w:tcPr>
          <w:p w14:paraId="67C6FD16" w14:textId="77777777" w:rsidR="00E82D5E" w:rsidRPr="008E6DF5" w:rsidRDefault="008F7E61" w:rsidP="00FB0522">
            <w:pPr>
              <w:ind w:left="-8" w:firstLine="8"/>
              <w:jc w:val="center"/>
              <w:rPr>
                <w:noProof/>
              </w:rPr>
            </w:pPr>
            <w:r w:rsidRPr="008E6DF5">
              <w:rPr>
                <w:noProof/>
              </w:rPr>
              <w:t>v</w:t>
            </w:r>
          </w:p>
        </w:tc>
        <w:tc>
          <w:tcPr>
            <w:tcW w:w="567" w:type="dxa"/>
          </w:tcPr>
          <w:p w14:paraId="57E82023" w14:textId="77777777" w:rsidR="00E82D5E" w:rsidRPr="008E6DF5" w:rsidRDefault="00E82D5E" w:rsidP="00FB0522">
            <w:pPr>
              <w:ind w:left="-8" w:firstLine="8"/>
              <w:jc w:val="center"/>
              <w:rPr>
                <w:noProof/>
              </w:rPr>
            </w:pPr>
          </w:p>
        </w:tc>
        <w:tc>
          <w:tcPr>
            <w:tcW w:w="567" w:type="dxa"/>
            <w:shd w:val="clear" w:color="auto" w:fill="auto"/>
          </w:tcPr>
          <w:p w14:paraId="7F25D52C" w14:textId="77777777" w:rsidR="00E82D5E" w:rsidRPr="008E6DF5" w:rsidRDefault="00E82D5E" w:rsidP="00FB0522">
            <w:pPr>
              <w:ind w:left="-8" w:firstLine="8"/>
              <w:jc w:val="center"/>
              <w:rPr>
                <w:noProof/>
              </w:rPr>
            </w:pPr>
          </w:p>
        </w:tc>
      </w:tr>
      <w:tr w:rsidR="00E82D5E" w:rsidRPr="008E6DF5" w14:paraId="71C4DCC6" w14:textId="77777777" w:rsidTr="00FB0522">
        <w:trPr>
          <w:cantSplit/>
          <w:tblHeader/>
        </w:trPr>
        <w:tc>
          <w:tcPr>
            <w:tcW w:w="5778" w:type="dxa"/>
            <w:shd w:val="clear" w:color="auto" w:fill="auto"/>
          </w:tcPr>
          <w:p w14:paraId="08B74C9A" w14:textId="77777777" w:rsidR="00E82D5E" w:rsidRPr="008E6DF5" w:rsidRDefault="00E82D5E" w:rsidP="00FB0522">
            <w:pPr>
              <w:pStyle w:val="ListParagraph"/>
              <w:numPr>
                <w:ilvl w:val="0"/>
                <w:numId w:val="32"/>
              </w:numPr>
              <w:tabs>
                <w:tab w:val="left" w:pos="426"/>
              </w:tabs>
              <w:ind w:left="426" w:hanging="426"/>
              <w:rPr>
                <w:noProof/>
              </w:rPr>
            </w:pPr>
            <w:r w:rsidRPr="008E6DF5">
              <w:rPr>
                <w:noProof/>
              </w:rPr>
              <w:t>Anvendelses</w:t>
            </w:r>
            <w:r w:rsidR="00634BDA" w:rsidRPr="008E6DF5">
              <w:rPr>
                <w:noProof/>
              </w:rPr>
              <w:t>test</w:t>
            </w:r>
            <w:r w:rsidR="007C1D06">
              <w:rPr>
                <w:noProof/>
              </w:rPr>
              <w:t xml:space="preserve"> (se kravnote nedenfor)</w:t>
            </w:r>
            <w:r w:rsidR="00281F5C">
              <w:rPr>
                <w:noProof/>
              </w:rPr>
              <w:t>.</w:t>
            </w:r>
          </w:p>
        </w:tc>
        <w:tc>
          <w:tcPr>
            <w:tcW w:w="567" w:type="dxa"/>
            <w:shd w:val="clear" w:color="auto" w:fill="auto"/>
          </w:tcPr>
          <w:p w14:paraId="7B0273D4" w14:textId="77777777" w:rsidR="00E82D5E" w:rsidRPr="008E6DF5" w:rsidRDefault="008F7E61" w:rsidP="00FB0522">
            <w:pPr>
              <w:ind w:left="-8" w:firstLine="8"/>
              <w:jc w:val="center"/>
              <w:rPr>
                <w:noProof/>
              </w:rPr>
            </w:pPr>
            <w:r w:rsidRPr="008E6DF5">
              <w:rPr>
                <w:noProof/>
              </w:rPr>
              <w:t>v</w:t>
            </w:r>
          </w:p>
        </w:tc>
        <w:tc>
          <w:tcPr>
            <w:tcW w:w="567" w:type="dxa"/>
          </w:tcPr>
          <w:p w14:paraId="28227B96" w14:textId="77777777" w:rsidR="00E82D5E" w:rsidRPr="008E6DF5" w:rsidRDefault="007A0B73" w:rsidP="00FB0522">
            <w:pPr>
              <w:ind w:left="-8" w:firstLine="8"/>
              <w:jc w:val="center"/>
              <w:rPr>
                <w:noProof/>
              </w:rPr>
            </w:pPr>
            <w:r>
              <w:rPr>
                <w:noProof/>
              </w:rPr>
              <w:t>v</w:t>
            </w:r>
          </w:p>
        </w:tc>
        <w:tc>
          <w:tcPr>
            <w:tcW w:w="567" w:type="dxa"/>
          </w:tcPr>
          <w:p w14:paraId="4DEBEECD" w14:textId="77777777" w:rsidR="00E82D5E" w:rsidRPr="008E6DF5" w:rsidRDefault="008F7E61" w:rsidP="00FB0522">
            <w:pPr>
              <w:ind w:left="-8" w:firstLine="8"/>
              <w:jc w:val="center"/>
              <w:rPr>
                <w:noProof/>
              </w:rPr>
            </w:pPr>
            <w:r w:rsidRPr="008E6DF5">
              <w:rPr>
                <w:noProof/>
              </w:rPr>
              <w:t>v</w:t>
            </w:r>
          </w:p>
        </w:tc>
        <w:tc>
          <w:tcPr>
            <w:tcW w:w="567" w:type="dxa"/>
          </w:tcPr>
          <w:p w14:paraId="6F3508FC" w14:textId="77777777" w:rsidR="00E82D5E" w:rsidRPr="008E6DF5" w:rsidRDefault="00E82D5E" w:rsidP="00FB0522">
            <w:pPr>
              <w:ind w:left="-8" w:firstLine="8"/>
              <w:jc w:val="center"/>
              <w:rPr>
                <w:noProof/>
              </w:rPr>
            </w:pPr>
          </w:p>
        </w:tc>
        <w:tc>
          <w:tcPr>
            <w:tcW w:w="567" w:type="dxa"/>
            <w:shd w:val="clear" w:color="auto" w:fill="auto"/>
          </w:tcPr>
          <w:p w14:paraId="60A69592" w14:textId="77777777" w:rsidR="00E82D5E" w:rsidRPr="008E6DF5" w:rsidRDefault="00E82D5E" w:rsidP="00FB0522">
            <w:pPr>
              <w:ind w:left="-8" w:firstLine="8"/>
              <w:jc w:val="center"/>
              <w:rPr>
                <w:noProof/>
              </w:rPr>
            </w:pPr>
          </w:p>
        </w:tc>
      </w:tr>
      <w:tr w:rsidR="00E82D5E" w:rsidRPr="008E6DF5" w14:paraId="7DF946C0" w14:textId="77777777" w:rsidTr="00FB0522">
        <w:trPr>
          <w:cantSplit/>
          <w:tblHeader/>
        </w:trPr>
        <w:tc>
          <w:tcPr>
            <w:tcW w:w="5778" w:type="dxa"/>
            <w:shd w:val="clear" w:color="auto" w:fill="auto"/>
          </w:tcPr>
          <w:p w14:paraId="285696DC" w14:textId="77777777" w:rsidR="00E82D5E" w:rsidRPr="008E6DF5" w:rsidRDefault="00E82D5E" w:rsidP="00113D02">
            <w:pPr>
              <w:pStyle w:val="ListParagraph"/>
              <w:numPr>
                <w:ilvl w:val="0"/>
                <w:numId w:val="32"/>
              </w:numPr>
              <w:tabs>
                <w:tab w:val="left" w:pos="426"/>
              </w:tabs>
              <w:ind w:left="426" w:hanging="426"/>
              <w:rPr>
                <w:noProof/>
              </w:rPr>
            </w:pPr>
            <w:r w:rsidRPr="008E6DF5">
              <w:rPr>
                <w:noProof/>
              </w:rPr>
              <w:t xml:space="preserve">Uddannelse af </w:t>
            </w:r>
            <w:r w:rsidR="00113D02" w:rsidRPr="008E6DF5">
              <w:rPr>
                <w:noProof/>
              </w:rPr>
              <w:t>superbrugere</w:t>
            </w:r>
            <w:r w:rsidR="00482046" w:rsidRPr="008E6DF5">
              <w:rPr>
                <w:noProof/>
              </w:rPr>
              <w:t xml:space="preserve"> der kan undervise andre</w:t>
            </w:r>
            <w:r w:rsidR="008A278D" w:rsidRPr="008E6DF5">
              <w:rPr>
                <w:noProof/>
              </w:rPr>
              <w:t xml:space="preserve"> (se J2)</w:t>
            </w:r>
            <w:r w:rsidRPr="008E6DF5">
              <w:rPr>
                <w:noProof/>
              </w:rPr>
              <w:t>.</w:t>
            </w:r>
          </w:p>
        </w:tc>
        <w:tc>
          <w:tcPr>
            <w:tcW w:w="567" w:type="dxa"/>
            <w:shd w:val="clear" w:color="auto" w:fill="auto"/>
          </w:tcPr>
          <w:p w14:paraId="1CE64460" w14:textId="77777777" w:rsidR="00E82D5E" w:rsidRPr="008E6DF5" w:rsidRDefault="008F7E61" w:rsidP="00FB0522">
            <w:pPr>
              <w:ind w:left="-8" w:firstLine="8"/>
              <w:jc w:val="center"/>
              <w:rPr>
                <w:noProof/>
              </w:rPr>
            </w:pPr>
            <w:r w:rsidRPr="008E6DF5">
              <w:rPr>
                <w:noProof/>
              </w:rPr>
              <w:t>v</w:t>
            </w:r>
          </w:p>
        </w:tc>
        <w:tc>
          <w:tcPr>
            <w:tcW w:w="567" w:type="dxa"/>
          </w:tcPr>
          <w:p w14:paraId="48D9D12B" w14:textId="77777777" w:rsidR="00E82D5E" w:rsidRPr="008E6DF5" w:rsidRDefault="008F7E61" w:rsidP="00FB0522">
            <w:pPr>
              <w:ind w:left="-8" w:firstLine="8"/>
              <w:jc w:val="center"/>
              <w:rPr>
                <w:noProof/>
              </w:rPr>
            </w:pPr>
            <w:r w:rsidRPr="008E6DF5">
              <w:rPr>
                <w:noProof/>
              </w:rPr>
              <w:t>v</w:t>
            </w:r>
          </w:p>
        </w:tc>
        <w:tc>
          <w:tcPr>
            <w:tcW w:w="567" w:type="dxa"/>
          </w:tcPr>
          <w:p w14:paraId="673A4499" w14:textId="77777777" w:rsidR="00E82D5E" w:rsidRPr="008E6DF5" w:rsidRDefault="008F7E61" w:rsidP="00FB0522">
            <w:pPr>
              <w:ind w:left="-8" w:firstLine="8"/>
              <w:jc w:val="center"/>
              <w:rPr>
                <w:noProof/>
              </w:rPr>
            </w:pPr>
            <w:r w:rsidRPr="008E6DF5">
              <w:rPr>
                <w:noProof/>
              </w:rPr>
              <w:t>v</w:t>
            </w:r>
          </w:p>
        </w:tc>
        <w:tc>
          <w:tcPr>
            <w:tcW w:w="567" w:type="dxa"/>
          </w:tcPr>
          <w:p w14:paraId="41668397" w14:textId="77777777" w:rsidR="00E82D5E" w:rsidRPr="008E6DF5" w:rsidRDefault="00E82D5E" w:rsidP="00FB0522">
            <w:pPr>
              <w:ind w:left="-8" w:firstLine="8"/>
              <w:jc w:val="center"/>
              <w:rPr>
                <w:noProof/>
              </w:rPr>
            </w:pPr>
          </w:p>
        </w:tc>
        <w:tc>
          <w:tcPr>
            <w:tcW w:w="567" w:type="dxa"/>
            <w:shd w:val="clear" w:color="auto" w:fill="auto"/>
          </w:tcPr>
          <w:p w14:paraId="14D301D0" w14:textId="77777777" w:rsidR="00E82D5E" w:rsidRPr="008E6DF5" w:rsidRDefault="00E82D5E" w:rsidP="00FB0522">
            <w:pPr>
              <w:ind w:left="-8" w:firstLine="8"/>
              <w:jc w:val="center"/>
              <w:rPr>
                <w:noProof/>
              </w:rPr>
            </w:pPr>
          </w:p>
        </w:tc>
      </w:tr>
      <w:tr w:rsidR="00980888" w:rsidRPr="008E6DF5" w14:paraId="6E110B22" w14:textId="77777777" w:rsidTr="00FB0522">
        <w:trPr>
          <w:cantSplit/>
          <w:tblHeader/>
        </w:trPr>
        <w:tc>
          <w:tcPr>
            <w:tcW w:w="5778" w:type="dxa"/>
            <w:shd w:val="clear" w:color="auto" w:fill="auto"/>
          </w:tcPr>
          <w:p w14:paraId="5F1C2ACF" w14:textId="77777777" w:rsidR="00980888" w:rsidRPr="008E6DF5" w:rsidRDefault="00980888" w:rsidP="00FB0522">
            <w:pPr>
              <w:pStyle w:val="ListParagraph"/>
              <w:numPr>
                <w:ilvl w:val="0"/>
                <w:numId w:val="32"/>
              </w:numPr>
              <w:tabs>
                <w:tab w:val="left" w:pos="426"/>
              </w:tabs>
              <w:ind w:left="426" w:hanging="426"/>
              <w:rPr>
                <w:noProof/>
              </w:rPr>
            </w:pPr>
            <w:r>
              <w:rPr>
                <w:noProof/>
              </w:rPr>
              <w:t>Uddanne</w:t>
            </w:r>
            <w:r w:rsidR="002F6C1B">
              <w:rPr>
                <w:noProof/>
              </w:rPr>
              <w:t>l</w:t>
            </w:r>
            <w:r>
              <w:rPr>
                <w:noProof/>
              </w:rPr>
              <w:t>se af kundens supportere.</w:t>
            </w:r>
          </w:p>
        </w:tc>
        <w:tc>
          <w:tcPr>
            <w:tcW w:w="567" w:type="dxa"/>
            <w:shd w:val="clear" w:color="auto" w:fill="auto"/>
          </w:tcPr>
          <w:p w14:paraId="56A3392A" w14:textId="77777777" w:rsidR="00980888" w:rsidRPr="008E6DF5" w:rsidRDefault="00980888" w:rsidP="00FB0522">
            <w:pPr>
              <w:ind w:left="-8" w:firstLine="8"/>
              <w:jc w:val="center"/>
              <w:rPr>
                <w:noProof/>
              </w:rPr>
            </w:pPr>
          </w:p>
        </w:tc>
        <w:tc>
          <w:tcPr>
            <w:tcW w:w="567" w:type="dxa"/>
          </w:tcPr>
          <w:p w14:paraId="4ED4E4A9" w14:textId="77777777" w:rsidR="00980888" w:rsidRPr="008E6DF5" w:rsidRDefault="00C912D3" w:rsidP="00FB0522">
            <w:pPr>
              <w:ind w:left="-8" w:firstLine="8"/>
              <w:jc w:val="center"/>
              <w:rPr>
                <w:noProof/>
              </w:rPr>
            </w:pPr>
            <w:r>
              <w:rPr>
                <w:noProof/>
              </w:rPr>
              <w:t>v</w:t>
            </w:r>
          </w:p>
        </w:tc>
        <w:tc>
          <w:tcPr>
            <w:tcW w:w="567" w:type="dxa"/>
          </w:tcPr>
          <w:p w14:paraId="58551085" w14:textId="77777777" w:rsidR="00980888" w:rsidRPr="008E6DF5" w:rsidRDefault="00C912D3" w:rsidP="00FB0522">
            <w:pPr>
              <w:ind w:left="-8" w:firstLine="8"/>
              <w:jc w:val="center"/>
              <w:rPr>
                <w:noProof/>
              </w:rPr>
            </w:pPr>
            <w:r>
              <w:rPr>
                <w:noProof/>
              </w:rPr>
              <w:t>v</w:t>
            </w:r>
          </w:p>
        </w:tc>
        <w:tc>
          <w:tcPr>
            <w:tcW w:w="567" w:type="dxa"/>
          </w:tcPr>
          <w:p w14:paraId="52679216" w14:textId="77777777" w:rsidR="00980888" w:rsidRPr="008E6DF5" w:rsidRDefault="00980888" w:rsidP="00FB0522">
            <w:pPr>
              <w:ind w:left="-8" w:firstLine="8"/>
              <w:jc w:val="center"/>
              <w:rPr>
                <w:noProof/>
              </w:rPr>
            </w:pPr>
          </w:p>
        </w:tc>
        <w:tc>
          <w:tcPr>
            <w:tcW w:w="567" w:type="dxa"/>
            <w:shd w:val="clear" w:color="auto" w:fill="auto"/>
          </w:tcPr>
          <w:p w14:paraId="6A5C32AD" w14:textId="77777777" w:rsidR="00980888" w:rsidRPr="008E6DF5" w:rsidRDefault="00980888" w:rsidP="00FB0522">
            <w:pPr>
              <w:ind w:left="-8" w:firstLine="8"/>
              <w:jc w:val="center"/>
              <w:rPr>
                <w:noProof/>
              </w:rPr>
            </w:pPr>
          </w:p>
        </w:tc>
      </w:tr>
      <w:tr w:rsidR="00E82D5E" w:rsidRPr="008E6DF5" w14:paraId="6C9DF09A" w14:textId="77777777" w:rsidTr="00FB0522">
        <w:trPr>
          <w:cantSplit/>
          <w:tblHeader/>
        </w:trPr>
        <w:tc>
          <w:tcPr>
            <w:tcW w:w="5778" w:type="dxa"/>
            <w:shd w:val="clear" w:color="auto" w:fill="auto"/>
          </w:tcPr>
          <w:p w14:paraId="1EE513F6" w14:textId="79D89F28" w:rsidR="00E82D5E" w:rsidRPr="008E6DF5" w:rsidRDefault="00E82D5E" w:rsidP="00FB0522">
            <w:pPr>
              <w:pStyle w:val="ListParagraph"/>
              <w:numPr>
                <w:ilvl w:val="0"/>
                <w:numId w:val="32"/>
              </w:numPr>
              <w:tabs>
                <w:tab w:val="left" w:pos="426"/>
              </w:tabs>
              <w:ind w:left="426" w:hanging="426"/>
              <w:rPr>
                <w:noProof/>
              </w:rPr>
            </w:pPr>
            <w:r w:rsidRPr="008E6DF5">
              <w:rPr>
                <w:noProof/>
              </w:rPr>
              <w:t xml:space="preserve">Pilottest for </w:t>
            </w:r>
            <w:r w:rsidRPr="00E42388">
              <w:rPr>
                <w:noProof/>
                <w:color w:val="0070C0"/>
              </w:rPr>
              <w:t xml:space="preserve">ét </w:t>
            </w:r>
            <w:r w:rsidR="00BA71CF">
              <w:rPr>
                <w:noProof/>
                <w:color w:val="0070C0"/>
              </w:rPr>
              <w:t xml:space="preserve">medicinsk </w:t>
            </w:r>
            <w:r w:rsidRPr="00E42388">
              <w:rPr>
                <w:noProof/>
                <w:color w:val="0070C0"/>
              </w:rPr>
              <w:t>s</w:t>
            </w:r>
            <w:r w:rsidRPr="00281F5C">
              <w:rPr>
                <w:noProof/>
                <w:color w:val="0070C0"/>
              </w:rPr>
              <w:t>peciale</w:t>
            </w:r>
            <w:r w:rsidRPr="008E6DF5">
              <w:rPr>
                <w:noProof/>
              </w:rPr>
              <w:t>. Observér faktisk brug.</w:t>
            </w:r>
          </w:p>
        </w:tc>
        <w:tc>
          <w:tcPr>
            <w:tcW w:w="567" w:type="dxa"/>
            <w:shd w:val="clear" w:color="auto" w:fill="auto"/>
          </w:tcPr>
          <w:p w14:paraId="553B7A8A" w14:textId="77777777" w:rsidR="00E82D5E" w:rsidRPr="008E6DF5" w:rsidRDefault="008F7E61" w:rsidP="00FB0522">
            <w:pPr>
              <w:ind w:left="-8" w:firstLine="8"/>
              <w:jc w:val="center"/>
              <w:rPr>
                <w:noProof/>
              </w:rPr>
            </w:pPr>
            <w:r w:rsidRPr="008E6DF5">
              <w:rPr>
                <w:noProof/>
              </w:rPr>
              <w:t>v</w:t>
            </w:r>
          </w:p>
        </w:tc>
        <w:tc>
          <w:tcPr>
            <w:tcW w:w="567" w:type="dxa"/>
          </w:tcPr>
          <w:p w14:paraId="65D8E67C" w14:textId="77777777" w:rsidR="00E82D5E" w:rsidRPr="008E6DF5" w:rsidRDefault="008F7E61" w:rsidP="00FB0522">
            <w:pPr>
              <w:ind w:left="-8" w:firstLine="8"/>
              <w:jc w:val="center"/>
              <w:rPr>
                <w:noProof/>
              </w:rPr>
            </w:pPr>
            <w:r w:rsidRPr="008E6DF5">
              <w:rPr>
                <w:noProof/>
              </w:rPr>
              <w:t>v</w:t>
            </w:r>
          </w:p>
        </w:tc>
        <w:tc>
          <w:tcPr>
            <w:tcW w:w="567" w:type="dxa"/>
          </w:tcPr>
          <w:p w14:paraId="4D0F0188" w14:textId="77777777" w:rsidR="00E82D5E" w:rsidRPr="008E6DF5" w:rsidRDefault="008F7E61" w:rsidP="00FB0522">
            <w:pPr>
              <w:ind w:left="-8" w:firstLine="8"/>
              <w:jc w:val="center"/>
              <w:rPr>
                <w:noProof/>
              </w:rPr>
            </w:pPr>
            <w:r w:rsidRPr="008E6DF5">
              <w:rPr>
                <w:noProof/>
              </w:rPr>
              <w:t>v</w:t>
            </w:r>
          </w:p>
        </w:tc>
        <w:tc>
          <w:tcPr>
            <w:tcW w:w="567" w:type="dxa"/>
          </w:tcPr>
          <w:p w14:paraId="53BA9A1E" w14:textId="77777777" w:rsidR="00E82D5E" w:rsidRPr="008E6DF5" w:rsidRDefault="00E82D5E" w:rsidP="00FB0522">
            <w:pPr>
              <w:ind w:left="-8" w:firstLine="8"/>
              <w:jc w:val="center"/>
              <w:rPr>
                <w:noProof/>
              </w:rPr>
            </w:pPr>
          </w:p>
        </w:tc>
        <w:tc>
          <w:tcPr>
            <w:tcW w:w="567" w:type="dxa"/>
            <w:shd w:val="clear" w:color="auto" w:fill="auto"/>
          </w:tcPr>
          <w:p w14:paraId="38B75754" w14:textId="77777777" w:rsidR="00E82D5E" w:rsidRPr="008E6DF5" w:rsidRDefault="00E82D5E" w:rsidP="00FB0522">
            <w:pPr>
              <w:ind w:left="-8" w:firstLine="8"/>
              <w:jc w:val="center"/>
              <w:rPr>
                <w:noProof/>
              </w:rPr>
            </w:pPr>
          </w:p>
        </w:tc>
      </w:tr>
      <w:tr w:rsidR="00E82D5E" w:rsidRPr="008E6DF5" w14:paraId="35835043" w14:textId="77777777" w:rsidTr="00FB0522">
        <w:trPr>
          <w:cantSplit/>
          <w:tblHeader/>
        </w:trPr>
        <w:tc>
          <w:tcPr>
            <w:tcW w:w="5778" w:type="dxa"/>
            <w:shd w:val="clear" w:color="auto" w:fill="auto"/>
          </w:tcPr>
          <w:p w14:paraId="022441E7" w14:textId="77777777" w:rsidR="00E82D5E" w:rsidRPr="008E6DF5" w:rsidRDefault="00E82D5E" w:rsidP="00FB0522">
            <w:pPr>
              <w:pStyle w:val="ListParagraph"/>
              <w:numPr>
                <w:ilvl w:val="0"/>
                <w:numId w:val="32"/>
              </w:numPr>
              <w:tabs>
                <w:tab w:val="left" w:pos="426"/>
              </w:tabs>
              <w:ind w:left="426" w:hanging="426"/>
              <w:rPr>
                <w:noProof/>
              </w:rPr>
            </w:pPr>
            <w:r w:rsidRPr="008E6DF5">
              <w:rPr>
                <w:noProof/>
              </w:rPr>
              <w:t xml:space="preserve">Gradvis tilpasning og idriftsættelse for de </w:t>
            </w:r>
            <w:r w:rsidRPr="00144F76">
              <w:rPr>
                <w:noProof/>
                <w:color w:val="0070C0"/>
              </w:rPr>
              <w:t>andre specialer</w:t>
            </w:r>
            <w:r w:rsidRPr="008E6DF5">
              <w:rPr>
                <w:noProof/>
              </w:rPr>
              <w:t>.</w:t>
            </w:r>
          </w:p>
        </w:tc>
        <w:tc>
          <w:tcPr>
            <w:tcW w:w="567" w:type="dxa"/>
            <w:shd w:val="clear" w:color="auto" w:fill="auto"/>
          </w:tcPr>
          <w:p w14:paraId="4400FB6E" w14:textId="77777777" w:rsidR="00E82D5E" w:rsidRPr="008E6DF5" w:rsidRDefault="008F7E61" w:rsidP="00FB0522">
            <w:pPr>
              <w:ind w:left="-8" w:firstLine="8"/>
              <w:jc w:val="center"/>
              <w:rPr>
                <w:noProof/>
              </w:rPr>
            </w:pPr>
            <w:r w:rsidRPr="008E6DF5">
              <w:rPr>
                <w:noProof/>
              </w:rPr>
              <w:t>v</w:t>
            </w:r>
          </w:p>
        </w:tc>
        <w:tc>
          <w:tcPr>
            <w:tcW w:w="567" w:type="dxa"/>
          </w:tcPr>
          <w:p w14:paraId="74BA93DC" w14:textId="77777777" w:rsidR="00E82D5E" w:rsidRPr="008E6DF5" w:rsidRDefault="008F7E61" w:rsidP="00FB0522">
            <w:pPr>
              <w:ind w:left="-8" w:firstLine="8"/>
              <w:jc w:val="center"/>
              <w:rPr>
                <w:noProof/>
              </w:rPr>
            </w:pPr>
            <w:r w:rsidRPr="008E6DF5">
              <w:rPr>
                <w:noProof/>
              </w:rPr>
              <w:t>v</w:t>
            </w:r>
          </w:p>
        </w:tc>
        <w:tc>
          <w:tcPr>
            <w:tcW w:w="567" w:type="dxa"/>
          </w:tcPr>
          <w:p w14:paraId="34C75B27" w14:textId="77777777" w:rsidR="00E82D5E" w:rsidRPr="008E6DF5" w:rsidRDefault="008F7E61" w:rsidP="00FB0522">
            <w:pPr>
              <w:ind w:left="-8" w:firstLine="8"/>
              <w:jc w:val="center"/>
              <w:rPr>
                <w:noProof/>
              </w:rPr>
            </w:pPr>
            <w:r w:rsidRPr="008E6DF5">
              <w:rPr>
                <w:noProof/>
              </w:rPr>
              <w:t>v</w:t>
            </w:r>
          </w:p>
        </w:tc>
        <w:tc>
          <w:tcPr>
            <w:tcW w:w="567" w:type="dxa"/>
          </w:tcPr>
          <w:p w14:paraId="5F00C74D" w14:textId="77777777" w:rsidR="00E82D5E" w:rsidRPr="008E6DF5" w:rsidRDefault="00E82D5E" w:rsidP="00FB0522">
            <w:pPr>
              <w:ind w:left="-8" w:firstLine="8"/>
              <w:jc w:val="center"/>
              <w:rPr>
                <w:noProof/>
              </w:rPr>
            </w:pPr>
          </w:p>
        </w:tc>
        <w:tc>
          <w:tcPr>
            <w:tcW w:w="567" w:type="dxa"/>
            <w:shd w:val="clear" w:color="auto" w:fill="auto"/>
          </w:tcPr>
          <w:p w14:paraId="3BEAB089" w14:textId="77777777" w:rsidR="00E82D5E" w:rsidRPr="008E6DF5" w:rsidRDefault="00E82D5E" w:rsidP="00FB0522">
            <w:pPr>
              <w:ind w:left="-8" w:firstLine="8"/>
              <w:jc w:val="center"/>
              <w:rPr>
                <w:noProof/>
              </w:rPr>
            </w:pPr>
          </w:p>
        </w:tc>
      </w:tr>
      <w:tr w:rsidR="00E82D5E" w:rsidRPr="008E6DF5" w14:paraId="4D637AFE" w14:textId="77777777" w:rsidTr="00FB0522">
        <w:trPr>
          <w:cantSplit/>
          <w:tblHeader/>
        </w:trPr>
        <w:tc>
          <w:tcPr>
            <w:tcW w:w="5778" w:type="dxa"/>
            <w:shd w:val="clear" w:color="auto" w:fill="auto"/>
          </w:tcPr>
          <w:p w14:paraId="09AAE1AD" w14:textId="77777777" w:rsidR="00E82D5E" w:rsidRPr="008E6DF5" w:rsidRDefault="00E82D5E" w:rsidP="00FB0522">
            <w:pPr>
              <w:pStyle w:val="ListParagraph"/>
              <w:numPr>
                <w:ilvl w:val="0"/>
                <w:numId w:val="32"/>
              </w:numPr>
              <w:tabs>
                <w:tab w:val="left" w:pos="426"/>
              </w:tabs>
              <w:ind w:left="426" w:hanging="426"/>
              <w:rPr>
                <w:noProof/>
              </w:rPr>
            </w:pPr>
            <w:r w:rsidRPr="008E6DF5">
              <w:rPr>
                <w:noProof/>
              </w:rPr>
              <w:t>Driftsprøve</w:t>
            </w:r>
            <w:r w:rsidR="008A278D" w:rsidRPr="008E6DF5">
              <w:rPr>
                <w:noProof/>
              </w:rPr>
              <w:t xml:space="preserve"> (se </w:t>
            </w:r>
            <w:r w:rsidR="00730FAC">
              <w:rPr>
                <w:noProof/>
              </w:rPr>
              <w:t xml:space="preserve">driftskrav </w:t>
            </w:r>
            <w:r w:rsidR="008A278D" w:rsidRPr="008E6DF5">
              <w:rPr>
                <w:noProof/>
              </w:rPr>
              <w:t>kapitel L</w:t>
            </w:r>
            <w:r w:rsidR="00C11264">
              <w:rPr>
                <w:noProof/>
              </w:rPr>
              <w:t xml:space="preserve"> og kravnote nedenfor</w:t>
            </w:r>
            <w:r w:rsidR="008A278D" w:rsidRPr="008E6DF5">
              <w:rPr>
                <w:noProof/>
              </w:rPr>
              <w:t>)</w:t>
            </w:r>
            <w:r w:rsidRPr="008E6DF5">
              <w:rPr>
                <w:noProof/>
              </w:rPr>
              <w:t>.</w:t>
            </w:r>
          </w:p>
        </w:tc>
        <w:tc>
          <w:tcPr>
            <w:tcW w:w="567" w:type="dxa"/>
            <w:shd w:val="clear" w:color="auto" w:fill="auto"/>
          </w:tcPr>
          <w:p w14:paraId="7BA05A53" w14:textId="77777777" w:rsidR="00E82D5E" w:rsidRPr="008E6DF5" w:rsidRDefault="00E82D5E" w:rsidP="00FB0522">
            <w:pPr>
              <w:ind w:left="-8" w:firstLine="8"/>
              <w:jc w:val="center"/>
              <w:rPr>
                <w:noProof/>
              </w:rPr>
            </w:pPr>
          </w:p>
        </w:tc>
        <w:tc>
          <w:tcPr>
            <w:tcW w:w="567" w:type="dxa"/>
          </w:tcPr>
          <w:p w14:paraId="51B60FFF" w14:textId="77777777" w:rsidR="00E82D5E" w:rsidRPr="008E6DF5" w:rsidRDefault="008F7E61" w:rsidP="00FB0522">
            <w:pPr>
              <w:ind w:left="-8" w:firstLine="8"/>
              <w:jc w:val="center"/>
              <w:rPr>
                <w:noProof/>
              </w:rPr>
            </w:pPr>
            <w:r w:rsidRPr="008E6DF5">
              <w:rPr>
                <w:noProof/>
              </w:rPr>
              <w:t>v</w:t>
            </w:r>
          </w:p>
        </w:tc>
        <w:tc>
          <w:tcPr>
            <w:tcW w:w="567" w:type="dxa"/>
          </w:tcPr>
          <w:p w14:paraId="50908E90" w14:textId="77777777" w:rsidR="00E82D5E" w:rsidRPr="008E6DF5" w:rsidRDefault="008F7E61" w:rsidP="00FB0522">
            <w:pPr>
              <w:ind w:left="-8" w:firstLine="8"/>
              <w:jc w:val="center"/>
              <w:rPr>
                <w:noProof/>
              </w:rPr>
            </w:pPr>
            <w:r w:rsidRPr="008E6DF5">
              <w:rPr>
                <w:noProof/>
              </w:rPr>
              <w:t>v</w:t>
            </w:r>
          </w:p>
        </w:tc>
        <w:tc>
          <w:tcPr>
            <w:tcW w:w="567" w:type="dxa"/>
          </w:tcPr>
          <w:p w14:paraId="54BA1DDA" w14:textId="77777777" w:rsidR="00E82D5E" w:rsidRPr="008E6DF5" w:rsidRDefault="00E82D5E" w:rsidP="00FB0522">
            <w:pPr>
              <w:ind w:left="-8" w:firstLine="8"/>
              <w:jc w:val="center"/>
              <w:rPr>
                <w:noProof/>
              </w:rPr>
            </w:pPr>
          </w:p>
        </w:tc>
        <w:tc>
          <w:tcPr>
            <w:tcW w:w="567" w:type="dxa"/>
            <w:shd w:val="clear" w:color="auto" w:fill="auto"/>
          </w:tcPr>
          <w:p w14:paraId="0318117C" w14:textId="77777777" w:rsidR="00E82D5E" w:rsidRPr="008E6DF5" w:rsidRDefault="00E82D5E" w:rsidP="00FB0522">
            <w:pPr>
              <w:ind w:left="-8" w:firstLine="8"/>
              <w:jc w:val="center"/>
              <w:rPr>
                <w:noProof/>
              </w:rPr>
            </w:pPr>
          </w:p>
        </w:tc>
      </w:tr>
      <w:tr w:rsidR="00E82D5E" w:rsidRPr="008E6DF5" w14:paraId="5E1B6E60" w14:textId="77777777" w:rsidTr="00FB0522">
        <w:trPr>
          <w:cantSplit/>
          <w:tblHeader/>
        </w:trPr>
        <w:tc>
          <w:tcPr>
            <w:tcW w:w="5778" w:type="dxa"/>
            <w:shd w:val="clear" w:color="auto" w:fill="auto"/>
          </w:tcPr>
          <w:p w14:paraId="7C723DE9" w14:textId="77777777" w:rsidR="00E82D5E" w:rsidRPr="008E6DF5" w:rsidRDefault="00E82D5E" w:rsidP="00AF400E">
            <w:pPr>
              <w:pStyle w:val="ListParagraph"/>
              <w:numPr>
                <w:ilvl w:val="0"/>
                <w:numId w:val="32"/>
              </w:numPr>
              <w:tabs>
                <w:tab w:val="left" w:pos="426"/>
              </w:tabs>
              <w:ind w:left="426" w:hanging="426"/>
              <w:rPr>
                <w:noProof/>
              </w:rPr>
            </w:pPr>
            <w:r w:rsidRPr="008E6DF5">
              <w:rPr>
                <w:noProof/>
              </w:rPr>
              <w:t>Evaluering</w:t>
            </w:r>
            <w:r w:rsidR="00BD7EB0">
              <w:rPr>
                <w:noProof/>
              </w:rPr>
              <w:t xml:space="preserve"> af de forretningsmæssige </w:t>
            </w:r>
            <w:r w:rsidR="00AF400E">
              <w:rPr>
                <w:noProof/>
              </w:rPr>
              <w:t>resultater</w:t>
            </w:r>
            <w:r w:rsidRPr="008E6DF5">
              <w:rPr>
                <w:noProof/>
              </w:rPr>
              <w:t>.</w:t>
            </w:r>
          </w:p>
        </w:tc>
        <w:tc>
          <w:tcPr>
            <w:tcW w:w="567" w:type="dxa"/>
            <w:shd w:val="clear" w:color="auto" w:fill="auto"/>
          </w:tcPr>
          <w:p w14:paraId="45BE0A1B" w14:textId="77777777" w:rsidR="00E82D5E" w:rsidRPr="008E6DF5" w:rsidRDefault="008F7E61" w:rsidP="00FB0522">
            <w:pPr>
              <w:ind w:left="-8" w:firstLine="8"/>
              <w:jc w:val="center"/>
              <w:rPr>
                <w:noProof/>
              </w:rPr>
            </w:pPr>
            <w:r w:rsidRPr="008E6DF5">
              <w:rPr>
                <w:noProof/>
              </w:rPr>
              <w:t>v</w:t>
            </w:r>
          </w:p>
        </w:tc>
        <w:tc>
          <w:tcPr>
            <w:tcW w:w="567" w:type="dxa"/>
          </w:tcPr>
          <w:p w14:paraId="26968E65" w14:textId="77777777" w:rsidR="00E82D5E" w:rsidRPr="008E6DF5" w:rsidRDefault="008F7E61" w:rsidP="00FB0522">
            <w:pPr>
              <w:ind w:left="-8" w:firstLine="8"/>
              <w:jc w:val="center"/>
              <w:rPr>
                <w:noProof/>
              </w:rPr>
            </w:pPr>
            <w:r w:rsidRPr="008E6DF5">
              <w:rPr>
                <w:noProof/>
              </w:rPr>
              <w:t>v</w:t>
            </w:r>
          </w:p>
        </w:tc>
        <w:tc>
          <w:tcPr>
            <w:tcW w:w="567" w:type="dxa"/>
          </w:tcPr>
          <w:p w14:paraId="78E17156" w14:textId="77777777" w:rsidR="00E82D5E" w:rsidRPr="008E6DF5" w:rsidRDefault="00E82D5E" w:rsidP="00FB0522">
            <w:pPr>
              <w:ind w:left="-8" w:firstLine="8"/>
              <w:jc w:val="center"/>
              <w:rPr>
                <w:noProof/>
              </w:rPr>
            </w:pPr>
          </w:p>
        </w:tc>
        <w:tc>
          <w:tcPr>
            <w:tcW w:w="567" w:type="dxa"/>
          </w:tcPr>
          <w:p w14:paraId="7BC5D65E" w14:textId="77777777" w:rsidR="00E82D5E" w:rsidRPr="008E6DF5" w:rsidRDefault="00E82D5E" w:rsidP="00FB0522">
            <w:pPr>
              <w:ind w:left="-8" w:firstLine="8"/>
              <w:jc w:val="center"/>
              <w:rPr>
                <w:noProof/>
              </w:rPr>
            </w:pPr>
          </w:p>
        </w:tc>
        <w:tc>
          <w:tcPr>
            <w:tcW w:w="567" w:type="dxa"/>
            <w:shd w:val="clear" w:color="auto" w:fill="auto"/>
          </w:tcPr>
          <w:p w14:paraId="6FBDC42A" w14:textId="77777777" w:rsidR="00E82D5E" w:rsidRPr="008E6DF5" w:rsidRDefault="00E82D5E" w:rsidP="00FB0522">
            <w:pPr>
              <w:ind w:left="-8" w:firstLine="8"/>
              <w:jc w:val="center"/>
              <w:rPr>
                <w:noProof/>
              </w:rPr>
            </w:pPr>
          </w:p>
        </w:tc>
      </w:tr>
      <w:tr w:rsidR="00AC431F" w:rsidRPr="008E6DF5" w14:paraId="50A5C9C6" w14:textId="77777777" w:rsidTr="00FB0522">
        <w:trPr>
          <w:cantSplit/>
          <w:tblHeader/>
        </w:trPr>
        <w:tc>
          <w:tcPr>
            <w:tcW w:w="5778" w:type="dxa"/>
            <w:shd w:val="clear" w:color="auto" w:fill="auto"/>
          </w:tcPr>
          <w:p w14:paraId="5D664119" w14:textId="77777777" w:rsidR="00AC431F" w:rsidRPr="008E6DF5" w:rsidRDefault="00AC431F" w:rsidP="00FB0522">
            <w:pPr>
              <w:pStyle w:val="ListParagraph"/>
              <w:numPr>
                <w:ilvl w:val="0"/>
                <w:numId w:val="32"/>
              </w:numPr>
              <w:tabs>
                <w:tab w:val="left" w:pos="426"/>
              </w:tabs>
              <w:ind w:left="426" w:hanging="426"/>
              <w:rPr>
                <w:noProof/>
              </w:rPr>
            </w:pPr>
            <w:r>
              <w:rPr>
                <w:noProof/>
              </w:rPr>
              <w:t>Garantiperiode</w:t>
            </w:r>
            <w:r w:rsidR="008E4D0E">
              <w:rPr>
                <w:noProof/>
              </w:rPr>
              <w:t xml:space="preserve"> (et år, se kravnote nedenfor)</w:t>
            </w:r>
          </w:p>
        </w:tc>
        <w:tc>
          <w:tcPr>
            <w:tcW w:w="567" w:type="dxa"/>
            <w:shd w:val="clear" w:color="auto" w:fill="auto"/>
          </w:tcPr>
          <w:p w14:paraId="36DC4F53" w14:textId="77777777" w:rsidR="00AC431F" w:rsidRPr="008E6DF5" w:rsidRDefault="00AC431F" w:rsidP="00FB0522">
            <w:pPr>
              <w:ind w:left="-8" w:firstLine="8"/>
              <w:jc w:val="center"/>
              <w:rPr>
                <w:noProof/>
              </w:rPr>
            </w:pPr>
          </w:p>
        </w:tc>
        <w:tc>
          <w:tcPr>
            <w:tcW w:w="567" w:type="dxa"/>
          </w:tcPr>
          <w:p w14:paraId="3CDBE491" w14:textId="77777777" w:rsidR="00AC431F" w:rsidRPr="008E6DF5" w:rsidRDefault="00AC431F" w:rsidP="00FB0522">
            <w:pPr>
              <w:ind w:left="-8" w:firstLine="8"/>
              <w:jc w:val="center"/>
              <w:rPr>
                <w:noProof/>
              </w:rPr>
            </w:pPr>
            <w:r>
              <w:rPr>
                <w:noProof/>
              </w:rPr>
              <w:t>v</w:t>
            </w:r>
          </w:p>
        </w:tc>
        <w:tc>
          <w:tcPr>
            <w:tcW w:w="567" w:type="dxa"/>
          </w:tcPr>
          <w:p w14:paraId="5ADC581B" w14:textId="77777777" w:rsidR="00AC431F" w:rsidRPr="008E6DF5" w:rsidRDefault="00AC431F" w:rsidP="00FB0522">
            <w:pPr>
              <w:ind w:left="-8" w:firstLine="8"/>
              <w:jc w:val="center"/>
              <w:rPr>
                <w:noProof/>
              </w:rPr>
            </w:pPr>
            <w:r>
              <w:rPr>
                <w:noProof/>
              </w:rPr>
              <w:t>v</w:t>
            </w:r>
          </w:p>
        </w:tc>
        <w:tc>
          <w:tcPr>
            <w:tcW w:w="567" w:type="dxa"/>
          </w:tcPr>
          <w:p w14:paraId="522CDDF2" w14:textId="77777777" w:rsidR="00AC431F" w:rsidRPr="008E6DF5" w:rsidRDefault="00AC431F" w:rsidP="00FB0522">
            <w:pPr>
              <w:ind w:left="-8" w:firstLine="8"/>
              <w:jc w:val="center"/>
              <w:rPr>
                <w:noProof/>
              </w:rPr>
            </w:pPr>
          </w:p>
        </w:tc>
        <w:tc>
          <w:tcPr>
            <w:tcW w:w="567" w:type="dxa"/>
            <w:shd w:val="clear" w:color="auto" w:fill="auto"/>
          </w:tcPr>
          <w:p w14:paraId="1E4B7A76" w14:textId="77777777" w:rsidR="00AC431F" w:rsidRPr="008E6DF5" w:rsidRDefault="00AC431F" w:rsidP="00FB0522">
            <w:pPr>
              <w:ind w:left="-8" w:firstLine="8"/>
              <w:jc w:val="center"/>
              <w:rPr>
                <w:noProof/>
              </w:rPr>
            </w:pPr>
          </w:p>
        </w:tc>
      </w:tr>
      <w:tr w:rsidR="00E82D5E" w:rsidRPr="008E6DF5" w14:paraId="3182E614" w14:textId="77777777" w:rsidTr="00FB0522">
        <w:trPr>
          <w:cantSplit/>
          <w:tblHeader/>
        </w:trPr>
        <w:tc>
          <w:tcPr>
            <w:tcW w:w="5778" w:type="dxa"/>
            <w:shd w:val="clear" w:color="auto" w:fill="auto"/>
          </w:tcPr>
          <w:p w14:paraId="033A80A8" w14:textId="77777777" w:rsidR="00E82D5E" w:rsidRPr="008E6DF5" w:rsidRDefault="00E82D5E" w:rsidP="00FB0522">
            <w:pPr>
              <w:pStyle w:val="ListParagraph"/>
              <w:numPr>
                <w:ilvl w:val="0"/>
                <w:numId w:val="32"/>
              </w:numPr>
              <w:tabs>
                <w:tab w:val="left" w:pos="426"/>
              </w:tabs>
              <w:ind w:left="426" w:hanging="426"/>
              <w:rPr>
                <w:noProof/>
              </w:rPr>
            </w:pPr>
            <w:r w:rsidRPr="008E6DF5">
              <w:rPr>
                <w:noProof/>
              </w:rPr>
              <w:t>Drift og vedligehold</w:t>
            </w:r>
            <w:r w:rsidR="008A278D" w:rsidRPr="008E6DF5">
              <w:rPr>
                <w:noProof/>
              </w:rPr>
              <w:t xml:space="preserve"> (se kapitel L)</w:t>
            </w:r>
            <w:r w:rsidRPr="008E6DF5">
              <w:rPr>
                <w:noProof/>
              </w:rPr>
              <w:t>.</w:t>
            </w:r>
          </w:p>
        </w:tc>
        <w:tc>
          <w:tcPr>
            <w:tcW w:w="567" w:type="dxa"/>
            <w:shd w:val="clear" w:color="auto" w:fill="auto"/>
          </w:tcPr>
          <w:p w14:paraId="76666AB2" w14:textId="77777777" w:rsidR="00E82D5E" w:rsidRPr="008E6DF5" w:rsidRDefault="00E82D5E" w:rsidP="00FB0522">
            <w:pPr>
              <w:ind w:left="-8" w:firstLine="8"/>
              <w:jc w:val="center"/>
              <w:rPr>
                <w:noProof/>
              </w:rPr>
            </w:pPr>
          </w:p>
        </w:tc>
        <w:tc>
          <w:tcPr>
            <w:tcW w:w="567" w:type="dxa"/>
          </w:tcPr>
          <w:p w14:paraId="52181B50" w14:textId="77777777" w:rsidR="00E82D5E" w:rsidRPr="008E6DF5" w:rsidRDefault="008F7E61" w:rsidP="00FB0522">
            <w:pPr>
              <w:ind w:left="-8" w:firstLine="8"/>
              <w:jc w:val="center"/>
              <w:rPr>
                <w:noProof/>
              </w:rPr>
            </w:pPr>
            <w:r w:rsidRPr="008E6DF5">
              <w:rPr>
                <w:noProof/>
              </w:rPr>
              <w:t>v</w:t>
            </w:r>
          </w:p>
        </w:tc>
        <w:tc>
          <w:tcPr>
            <w:tcW w:w="567" w:type="dxa"/>
          </w:tcPr>
          <w:p w14:paraId="01DCA528" w14:textId="77777777" w:rsidR="00E82D5E" w:rsidRPr="008E6DF5" w:rsidRDefault="008F7E61" w:rsidP="00FB0522">
            <w:pPr>
              <w:ind w:left="-8" w:firstLine="8"/>
              <w:jc w:val="center"/>
              <w:rPr>
                <w:noProof/>
              </w:rPr>
            </w:pPr>
            <w:r w:rsidRPr="008E6DF5">
              <w:rPr>
                <w:noProof/>
              </w:rPr>
              <w:t>v</w:t>
            </w:r>
          </w:p>
        </w:tc>
        <w:tc>
          <w:tcPr>
            <w:tcW w:w="567" w:type="dxa"/>
          </w:tcPr>
          <w:p w14:paraId="08B8A1E3" w14:textId="77777777" w:rsidR="00E82D5E" w:rsidRPr="008E6DF5" w:rsidRDefault="00E82D5E" w:rsidP="00FB0522">
            <w:pPr>
              <w:ind w:left="-8" w:firstLine="8"/>
              <w:jc w:val="center"/>
              <w:rPr>
                <w:noProof/>
              </w:rPr>
            </w:pPr>
          </w:p>
        </w:tc>
        <w:tc>
          <w:tcPr>
            <w:tcW w:w="567" w:type="dxa"/>
            <w:shd w:val="clear" w:color="auto" w:fill="auto"/>
          </w:tcPr>
          <w:p w14:paraId="2E273758" w14:textId="77777777" w:rsidR="00E82D5E" w:rsidRPr="008E6DF5" w:rsidRDefault="00E82D5E" w:rsidP="00FB0522">
            <w:pPr>
              <w:ind w:left="-8" w:firstLine="8"/>
              <w:jc w:val="center"/>
              <w:rPr>
                <w:noProof/>
              </w:rPr>
            </w:pPr>
          </w:p>
        </w:tc>
      </w:tr>
    </w:tbl>
    <w:p w14:paraId="05C163ED" w14:textId="77777777" w:rsidR="00A05621" w:rsidRPr="008E6DF5" w:rsidRDefault="00A05621" w:rsidP="00A05621">
      <w:pPr>
        <w:rPr>
          <w:noProof/>
        </w:rPr>
      </w:pPr>
    </w:p>
    <w:p w14:paraId="67231DFA" w14:textId="77777777" w:rsidR="00634BDA" w:rsidRPr="008E6DF5" w:rsidRDefault="00634BDA" w:rsidP="006A6A94">
      <w:pPr>
        <w:pageBreakBefore/>
        <w:rPr>
          <w:b/>
          <w:noProof/>
        </w:rPr>
      </w:pPr>
      <w:r w:rsidRPr="008E6DF5">
        <w:rPr>
          <w:b/>
          <w:noProof/>
        </w:rPr>
        <w:lastRenderedPageBreak/>
        <w:t>Kravnote</w:t>
      </w:r>
      <w:r w:rsidR="007652C8">
        <w:rPr>
          <w:b/>
          <w:noProof/>
        </w:rPr>
        <w:t>r</w:t>
      </w:r>
    </w:p>
    <w:p w14:paraId="4941DBB8" w14:textId="31185B04" w:rsidR="005A1D96" w:rsidRPr="008E6DF5" w:rsidRDefault="003444F1" w:rsidP="00634BDA">
      <w:pPr>
        <w:rPr>
          <w:noProof/>
        </w:rPr>
      </w:pPr>
      <w:r>
        <w:rPr>
          <w:b/>
          <w:noProof/>
        </w:rPr>
        <w:t>Markedsdialog</w:t>
      </w:r>
      <w:r w:rsidR="008E4D0E">
        <w:rPr>
          <w:b/>
          <w:noProof/>
        </w:rPr>
        <w:t xml:space="preserve">: </w:t>
      </w:r>
      <w:r w:rsidRPr="003444F1">
        <w:rPr>
          <w:bCs/>
          <w:noProof/>
        </w:rPr>
        <w:t>Som en del af markedsdialogen</w:t>
      </w:r>
      <w:r w:rsidR="005A1D96" w:rsidRPr="003444F1">
        <w:rPr>
          <w:bCs/>
          <w:noProof/>
        </w:rPr>
        <w:t xml:space="preserve"> </w:t>
      </w:r>
      <w:r w:rsidR="005A1D96" w:rsidRPr="008E6DF5">
        <w:rPr>
          <w:noProof/>
        </w:rPr>
        <w:t>sender</w:t>
      </w:r>
      <w:r>
        <w:rPr>
          <w:noProof/>
        </w:rPr>
        <w:t xml:space="preserve"> kunden</w:t>
      </w:r>
      <w:r w:rsidR="005A1D96" w:rsidRPr="008E6DF5">
        <w:rPr>
          <w:noProof/>
        </w:rPr>
        <w:t xml:space="preserve"> kravspecifikationen til udvalgte leverandører og afholder et uformelt møde med hver af dem. Ved mødet skal leverandøren vise hvordan hans system kan opfylde kravene. Det forventes ikke at leverandøren leverer noget skriftligt. </w:t>
      </w:r>
      <w:r w:rsidR="00E3689D" w:rsidRPr="008E6DF5">
        <w:rPr>
          <w:noProof/>
        </w:rPr>
        <w:t>Leverandøren er velkommen til at kommentere kravene, fx krav der er uhensigtsmæssige eller mangler.</w:t>
      </w:r>
      <w:r w:rsidR="005A1D96" w:rsidRPr="008E6DF5">
        <w:rPr>
          <w:noProof/>
        </w:rPr>
        <w:t xml:space="preserve"> </w:t>
      </w:r>
      <w:r w:rsidR="00567122" w:rsidRPr="008E6DF5">
        <w:rPr>
          <w:noProof/>
        </w:rPr>
        <w:t xml:space="preserve">Kunden lægger vægt på at leverandøren ikke bare præsenterer sin egen løsning, men viser hvordan den kan anvendes </w:t>
      </w:r>
      <w:r w:rsidR="00511A38">
        <w:rPr>
          <w:noProof/>
        </w:rPr>
        <w:t>til</w:t>
      </w:r>
      <w:r w:rsidR="00567122" w:rsidRPr="008E6DF5">
        <w:rPr>
          <w:noProof/>
        </w:rPr>
        <w:t xml:space="preserve"> kundens </w:t>
      </w:r>
      <w:r w:rsidR="00511A38">
        <w:rPr>
          <w:noProof/>
        </w:rPr>
        <w:t>formål</w:t>
      </w:r>
      <w:r w:rsidR="00567122" w:rsidRPr="008E6DF5">
        <w:rPr>
          <w:noProof/>
        </w:rPr>
        <w:t>.</w:t>
      </w:r>
    </w:p>
    <w:p w14:paraId="7E97068B" w14:textId="77777777" w:rsidR="00E3689D" w:rsidRPr="008E6DF5" w:rsidRDefault="00E3689D" w:rsidP="00634BDA">
      <w:pPr>
        <w:rPr>
          <w:noProof/>
        </w:rPr>
      </w:pPr>
    </w:p>
    <w:p w14:paraId="02E3077F" w14:textId="77777777" w:rsidR="00E3689D" w:rsidRPr="008E6DF5" w:rsidRDefault="00E3689D" w:rsidP="00634BDA">
      <w:pPr>
        <w:rPr>
          <w:noProof/>
        </w:rPr>
      </w:pPr>
      <w:r w:rsidRPr="008E6DF5">
        <w:rPr>
          <w:b/>
          <w:noProof/>
        </w:rPr>
        <w:t>Leverandørvalg</w:t>
      </w:r>
      <w:r w:rsidR="008E4D0E">
        <w:rPr>
          <w:b/>
          <w:noProof/>
        </w:rPr>
        <w:t xml:space="preserve">: </w:t>
      </w:r>
      <w:r w:rsidRPr="008E6DF5">
        <w:rPr>
          <w:noProof/>
        </w:rPr>
        <w:t xml:space="preserve">Når kunden skal sammenligne tilbudene, er der behov for at se systemet i drift, få svar på spørgsmål, tale med referencer, osv. Det forventes at leverandøren bidrager til det. </w:t>
      </w:r>
    </w:p>
    <w:p w14:paraId="5AA3567F" w14:textId="77777777" w:rsidR="005A1D96" w:rsidRPr="008E6DF5" w:rsidRDefault="005A1D96" w:rsidP="00634BDA">
      <w:pPr>
        <w:rPr>
          <w:noProof/>
        </w:rPr>
      </w:pPr>
    </w:p>
    <w:p w14:paraId="473A2B4B" w14:textId="77777777" w:rsidR="00C912D3" w:rsidRDefault="00C912D3" w:rsidP="00C912D3">
      <w:pPr>
        <w:rPr>
          <w:noProof/>
        </w:rPr>
      </w:pPr>
      <w:r>
        <w:rPr>
          <w:b/>
          <w:noProof/>
        </w:rPr>
        <w:t xml:space="preserve">Design af brugergrænsefladen: </w:t>
      </w:r>
      <w:r>
        <w:t xml:space="preserve">Erfaringen viser at </w:t>
      </w:r>
      <w:proofErr w:type="spellStart"/>
      <w:r>
        <w:t>usability</w:t>
      </w:r>
      <w:proofErr w:type="spellEnd"/>
      <w:r>
        <w:t xml:space="preserve"> problemer skal opdages og rettes inden der er pro</w:t>
      </w:r>
      <w:r>
        <w:softHyphen/>
        <w:t>grammeret noget. Senere er det alt for dyrt at rette pro</w:t>
      </w:r>
      <w:r>
        <w:softHyphen/>
        <w:t>blemer der kræver pro</w:t>
      </w:r>
      <w:r>
        <w:softHyphen/>
        <w:t xml:space="preserve">gramændringer. Derfor laver man tidlige prototyper af skærmbillederne, </w:t>
      </w:r>
      <w:proofErr w:type="spellStart"/>
      <w:r>
        <w:t>usability</w:t>
      </w:r>
      <w:proofErr w:type="spellEnd"/>
      <w:r>
        <w:t xml:space="preserve">-tester dem, og gentager til det er godt nok. </w:t>
      </w:r>
      <w:r w:rsidR="00A25588">
        <w:t xml:space="preserve">Noget kan være lavet ved POC, resten laves tidligt i udviklingen. </w:t>
      </w:r>
      <w:r>
        <w:t>Erfaringen viser at det får selve udviklingen til at gå langt hurtigere. Se også krav I1.</w:t>
      </w:r>
    </w:p>
    <w:p w14:paraId="1D9BAEF8" w14:textId="77777777" w:rsidR="008E4D0E" w:rsidRDefault="008E4D0E" w:rsidP="00634BDA">
      <w:pPr>
        <w:rPr>
          <w:noProof/>
        </w:rPr>
      </w:pPr>
    </w:p>
    <w:p w14:paraId="789427F2" w14:textId="77777777" w:rsidR="008E4D0E" w:rsidRPr="008E4D0E" w:rsidRDefault="008E4D0E" w:rsidP="00634BDA">
      <w:pPr>
        <w:rPr>
          <w:noProof/>
        </w:rPr>
      </w:pPr>
      <w:r>
        <w:rPr>
          <w:b/>
          <w:noProof/>
        </w:rPr>
        <w:t>Installationstest:</w:t>
      </w:r>
      <w:r w:rsidRPr="008E4D0E">
        <w:rPr>
          <w:noProof/>
        </w:rPr>
        <w:t xml:space="preserve"> Formålet med </w:t>
      </w:r>
      <w:r>
        <w:rPr>
          <w:noProof/>
        </w:rPr>
        <w:t>installationstesten er at sikre at systemet har grundlæggende funktionalitet så de følgende test kan udføres.</w:t>
      </w:r>
    </w:p>
    <w:p w14:paraId="66CD7688" w14:textId="77777777" w:rsidR="00634BDA" w:rsidRPr="008E6DF5" w:rsidRDefault="00634BDA" w:rsidP="00634BDA">
      <w:pPr>
        <w:rPr>
          <w:noProof/>
        </w:rPr>
      </w:pPr>
    </w:p>
    <w:p w14:paraId="734936EA" w14:textId="77777777" w:rsidR="00634BDA" w:rsidRPr="008E6DF5" w:rsidRDefault="00634BDA" w:rsidP="00634BDA">
      <w:pPr>
        <w:rPr>
          <w:noProof/>
        </w:rPr>
      </w:pPr>
      <w:r w:rsidRPr="008E6DF5">
        <w:rPr>
          <w:b/>
          <w:noProof/>
        </w:rPr>
        <w:t>Systemtest</w:t>
      </w:r>
      <w:r w:rsidRPr="008E6DF5">
        <w:rPr>
          <w:noProof/>
        </w:rPr>
        <w:t xml:space="preserve">: Formålet med systemtesten er at teste at kravene er opfyldt, </w:t>
      </w:r>
      <w:r w:rsidR="008D23A0">
        <w:rPr>
          <w:noProof/>
        </w:rPr>
        <w:t xml:space="preserve">at </w:t>
      </w:r>
      <w:r w:rsidRPr="008E6DF5">
        <w:rPr>
          <w:noProof/>
        </w:rPr>
        <w:t>skærm</w:t>
      </w:r>
      <w:r w:rsidRPr="008E6DF5">
        <w:rPr>
          <w:noProof/>
        </w:rPr>
        <w:softHyphen/>
        <w:t xml:space="preserve">billederne fungerer korrekt, osv. Man bruger </w:t>
      </w:r>
      <w:r w:rsidR="00567122" w:rsidRPr="008E6DF5">
        <w:rPr>
          <w:noProof/>
        </w:rPr>
        <w:t>typisk</w:t>
      </w:r>
      <w:r w:rsidRPr="008E6DF5">
        <w:rPr>
          <w:noProof/>
        </w:rPr>
        <w:t xml:space="preserve"> specielt data og database-indhold for at komme igennem alle de specielle </w:t>
      </w:r>
      <w:r w:rsidR="007652C8">
        <w:rPr>
          <w:noProof/>
        </w:rPr>
        <w:t>brugssituationer</w:t>
      </w:r>
      <w:r w:rsidR="008D23A0">
        <w:rPr>
          <w:noProof/>
        </w:rPr>
        <w:t xml:space="preserve"> (se også J6)</w:t>
      </w:r>
      <w:r w:rsidRPr="008E6DF5">
        <w:rPr>
          <w:noProof/>
        </w:rPr>
        <w:t>.</w:t>
      </w:r>
    </w:p>
    <w:p w14:paraId="5ACCA458" w14:textId="77777777" w:rsidR="00634BDA" w:rsidRPr="008E6DF5" w:rsidRDefault="00634BDA" w:rsidP="00634BDA">
      <w:pPr>
        <w:rPr>
          <w:noProof/>
        </w:rPr>
      </w:pPr>
    </w:p>
    <w:p w14:paraId="77C9AF30" w14:textId="77777777" w:rsidR="00634BDA" w:rsidRPr="008E6DF5" w:rsidRDefault="00634BDA" w:rsidP="00634BDA">
      <w:pPr>
        <w:rPr>
          <w:noProof/>
        </w:rPr>
      </w:pPr>
      <w:r w:rsidRPr="008E6DF5">
        <w:rPr>
          <w:b/>
          <w:noProof/>
        </w:rPr>
        <w:t>Anvendelsestest</w:t>
      </w:r>
      <w:r w:rsidRPr="008E6DF5">
        <w:rPr>
          <w:noProof/>
        </w:rPr>
        <w:t>: Formålet med anvendelsestesten er at sikre at systemet virker tilfredsstillende i rigtige driftsomgivelser med rigtigt data og rigtige brugere.</w:t>
      </w:r>
      <w:r w:rsidR="00567122" w:rsidRPr="008E6DF5">
        <w:rPr>
          <w:noProof/>
        </w:rPr>
        <w:t xml:space="preserve"> På dette tidspunkt vil man normalt ikke udføre egentligt arbejde</w:t>
      </w:r>
      <w:r w:rsidR="007652C8">
        <w:rPr>
          <w:noProof/>
        </w:rPr>
        <w:t xml:space="preserve"> med systemet</w:t>
      </w:r>
      <w:r w:rsidR="00567122" w:rsidRPr="008E6DF5">
        <w:rPr>
          <w:noProof/>
        </w:rPr>
        <w:t>.</w:t>
      </w:r>
    </w:p>
    <w:p w14:paraId="0F52C1DF" w14:textId="77777777" w:rsidR="00634BDA" w:rsidRPr="008E6DF5" w:rsidRDefault="00634BDA" w:rsidP="00634BDA">
      <w:pPr>
        <w:rPr>
          <w:noProof/>
        </w:rPr>
      </w:pPr>
    </w:p>
    <w:p w14:paraId="74E43E2F" w14:textId="77777777" w:rsidR="00634BDA" w:rsidRDefault="00634BDA" w:rsidP="00634BDA">
      <w:pPr>
        <w:rPr>
          <w:noProof/>
        </w:rPr>
      </w:pPr>
      <w:r w:rsidRPr="008E6DF5">
        <w:rPr>
          <w:b/>
          <w:noProof/>
        </w:rPr>
        <w:t>Pilot test</w:t>
      </w:r>
      <w:r w:rsidRPr="008E6DF5">
        <w:rPr>
          <w:noProof/>
        </w:rPr>
        <w:t>: Ved en pilot test udfører man rigtigt arbejde, men med få brugere</w:t>
      </w:r>
      <w:r w:rsidR="00895A4C">
        <w:rPr>
          <w:noProof/>
        </w:rPr>
        <w:t xml:space="preserve"> og/eller begrænset funktionalitet</w:t>
      </w:r>
      <w:r w:rsidRPr="008E6DF5">
        <w:rPr>
          <w:noProof/>
        </w:rPr>
        <w:t xml:space="preserve">. </w:t>
      </w:r>
      <w:r w:rsidR="007652C8" w:rsidRPr="008E6DF5">
        <w:rPr>
          <w:noProof/>
        </w:rPr>
        <w:t xml:space="preserve">Man kan bedre overkomme at hjælpe nogle få brugere og så forbedre processen for de </w:t>
      </w:r>
      <w:r w:rsidR="008D23A0">
        <w:rPr>
          <w:noProof/>
        </w:rPr>
        <w:t>næste brugere</w:t>
      </w:r>
      <w:r w:rsidR="007652C8" w:rsidRPr="008E6DF5">
        <w:rPr>
          <w:noProof/>
        </w:rPr>
        <w:t>.</w:t>
      </w:r>
      <w:r w:rsidR="007652C8">
        <w:rPr>
          <w:noProof/>
        </w:rPr>
        <w:t xml:space="preserve"> Kunden ønsker at </w:t>
      </w:r>
      <w:r w:rsidR="004B4968">
        <w:rPr>
          <w:noProof/>
        </w:rPr>
        <w:t>leverandørens eksperter observere</w:t>
      </w:r>
      <w:r w:rsidR="007652C8">
        <w:rPr>
          <w:noProof/>
        </w:rPr>
        <w:t>r</w:t>
      </w:r>
      <w:r w:rsidR="004B4968">
        <w:rPr>
          <w:noProof/>
        </w:rPr>
        <w:t xml:space="preserve"> brugerne og se</w:t>
      </w:r>
      <w:r w:rsidR="007652C8">
        <w:rPr>
          <w:noProof/>
        </w:rPr>
        <w:t>r</w:t>
      </w:r>
      <w:r w:rsidR="004B4968">
        <w:rPr>
          <w:noProof/>
        </w:rPr>
        <w:t xml:space="preserve"> om de bruger systemet som planlagt. </w:t>
      </w:r>
      <w:r w:rsidR="007652C8">
        <w:rPr>
          <w:noProof/>
        </w:rPr>
        <w:t>Parterne vurderer</w:t>
      </w:r>
      <w:r w:rsidRPr="008E6DF5">
        <w:rPr>
          <w:noProof/>
        </w:rPr>
        <w:t xml:space="preserve"> hvor meget støtte</w:t>
      </w:r>
      <w:r w:rsidR="004B4968">
        <w:rPr>
          <w:noProof/>
        </w:rPr>
        <w:t xml:space="preserve"> til brugerne </w:t>
      </w:r>
      <w:r w:rsidRPr="008E6DF5">
        <w:rPr>
          <w:noProof/>
        </w:rPr>
        <w:t xml:space="preserve">der er </w:t>
      </w:r>
      <w:r w:rsidR="007652C8">
        <w:rPr>
          <w:noProof/>
        </w:rPr>
        <w:t>behov</w:t>
      </w:r>
      <w:r w:rsidRPr="008E6DF5">
        <w:rPr>
          <w:noProof/>
        </w:rPr>
        <w:t xml:space="preserve"> for</w:t>
      </w:r>
      <w:r w:rsidR="004B4968">
        <w:rPr>
          <w:noProof/>
        </w:rPr>
        <w:t>,</w:t>
      </w:r>
      <w:r w:rsidRPr="008E6DF5">
        <w:rPr>
          <w:noProof/>
        </w:rPr>
        <w:t xml:space="preserve"> og skalerer op til fuld drift.</w:t>
      </w:r>
    </w:p>
    <w:p w14:paraId="7332776C" w14:textId="77777777" w:rsidR="007201F1" w:rsidRPr="008E6DF5" w:rsidRDefault="007201F1" w:rsidP="00634BDA">
      <w:pPr>
        <w:rPr>
          <w:noProof/>
        </w:rPr>
      </w:pPr>
    </w:p>
    <w:p w14:paraId="721C6F3B" w14:textId="77777777" w:rsidR="007201F1" w:rsidRPr="005C15B0" w:rsidRDefault="007201F1" w:rsidP="007201F1">
      <w:pPr>
        <w:rPr>
          <w:noProof/>
          <w:color w:val="FF0000"/>
        </w:rPr>
      </w:pPr>
      <w:r w:rsidRPr="008E6DF5">
        <w:rPr>
          <w:b/>
          <w:noProof/>
        </w:rPr>
        <w:t>Accepttest</w:t>
      </w:r>
      <w:r w:rsidRPr="008E6DF5">
        <w:rPr>
          <w:noProof/>
        </w:rPr>
        <w:t xml:space="preserve">: Kunden har ikke anført en accepttest i planen. Accepten består af en </w:t>
      </w:r>
      <w:r w:rsidR="0067541B">
        <w:rPr>
          <w:noProof/>
        </w:rPr>
        <w:t>godkendt</w:t>
      </w:r>
      <w:r w:rsidRPr="008E6DF5">
        <w:rPr>
          <w:noProof/>
        </w:rPr>
        <w:t xml:space="preserve"> systemtest</w:t>
      </w:r>
      <w:r>
        <w:rPr>
          <w:noProof/>
        </w:rPr>
        <w:t>,</w:t>
      </w:r>
      <w:r w:rsidRPr="008E6DF5">
        <w:rPr>
          <w:noProof/>
        </w:rPr>
        <w:t xml:space="preserve"> en g</w:t>
      </w:r>
      <w:r w:rsidR="0067541B">
        <w:rPr>
          <w:noProof/>
        </w:rPr>
        <w:t>odkendt</w:t>
      </w:r>
      <w:r w:rsidRPr="008E6DF5">
        <w:rPr>
          <w:noProof/>
        </w:rPr>
        <w:t xml:space="preserve"> anvendelsestest</w:t>
      </w:r>
      <w:r>
        <w:rPr>
          <w:noProof/>
        </w:rPr>
        <w:t>, og en g</w:t>
      </w:r>
      <w:r w:rsidR="0067541B">
        <w:rPr>
          <w:noProof/>
        </w:rPr>
        <w:t>odkendt</w:t>
      </w:r>
      <w:r>
        <w:rPr>
          <w:noProof/>
        </w:rPr>
        <w:t xml:space="preserve"> pilottest</w:t>
      </w:r>
      <w:r w:rsidRPr="008E6DF5">
        <w:rPr>
          <w:noProof/>
        </w:rPr>
        <w:t>.</w:t>
      </w:r>
    </w:p>
    <w:p w14:paraId="47E41428" w14:textId="77777777" w:rsidR="00634BDA" w:rsidRPr="008E6DF5" w:rsidRDefault="00634BDA" w:rsidP="00634BDA">
      <w:pPr>
        <w:rPr>
          <w:noProof/>
        </w:rPr>
      </w:pPr>
    </w:p>
    <w:p w14:paraId="13E627C3" w14:textId="77777777" w:rsidR="00634BDA" w:rsidRPr="008E6DF5" w:rsidRDefault="00634BDA" w:rsidP="00634BDA">
      <w:pPr>
        <w:rPr>
          <w:noProof/>
        </w:rPr>
      </w:pPr>
      <w:r w:rsidRPr="008E6DF5">
        <w:rPr>
          <w:b/>
          <w:noProof/>
        </w:rPr>
        <w:t>Driftsprøve</w:t>
      </w:r>
      <w:r w:rsidRPr="008E6DF5">
        <w:rPr>
          <w:noProof/>
        </w:rPr>
        <w:t xml:space="preserve">: </w:t>
      </w:r>
      <w:r w:rsidR="00C11264">
        <w:rPr>
          <w:noProof/>
        </w:rPr>
        <w:t xml:space="preserve">Starter efter accepttest af hele systemet. </w:t>
      </w:r>
      <w:r w:rsidRPr="008E6DF5">
        <w:rPr>
          <w:noProof/>
        </w:rPr>
        <w:t>Formålet med driftsprøven er at teste de krav der først kan verificeres efter en periode med daglig drift. Det kan være svartider under den faktiske belast</w:t>
      </w:r>
      <w:r w:rsidRPr="008E6DF5">
        <w:rPr>
          <w:noProof/>
        </w:rPr>
        <w:softHyphen/>
        <w:t>ning, tilgængelighed (antal driftsstop), brugernes arbejdshastighed, leverandørens hotline-kvalitet, mv.</w:t>
      </w:r>
      <w:r w:rsidR="00841C90" w:rsidRPr="008E6DF5">
        <w:rPr>
          <w:noProof/>
        </w:rPr>
        <w:t xml:space="preserve"> Se kravene i kapitel L.</w:t>
      </w:r>
    </w:p>
    <w:p w14:paraId="7F902686" w14:textId="77777777" w:rsidR="00482046" w:rsidRDefault="00482046" w:rsidP="00634BDA">
      <w:pPr>
        <w:rPr>
          <w:noProof/>
        </w:rPr>
      </w:pPr>
    </w:p>
    <w:p w14:paraId="5822D5D8" w14:textId="77777777" w:rsidR="008E4D0E" w:rsidRPr="008E6DF5" w:rsidRDefault="008E4D0E" w:rsidP="008E4D0E">
      <w:pPr>
        <w:rPr>
          <w:noProof/>
        </w:rPr>
      </w:pPr>
      <w:r>
        <w:rPr>
          <w:b/>
          <w:noProof/>
        </w:rPr>
        <w:t xml:space="preserve">Garantiperiode: </w:t>
      </w:r>
      <w:r w:rsidR="00BD21A4">
        <w:rPr>
          <w:noProof/>
        </w:rPr>
        <w:t xml:space="preserve">Garantiperioden starter når første (del-)leverance </w:t>
      </w:r>
      <w:r w:rsidR="00F832A1">
        <w:rPr>
          <w:noProof/>
        </w:rPr>
        <w:t xml:space="preserve">er leveret </w:t>
      </w:r>
      <w:r w:rsidR="00BD21A4">
        <w:rPr>
          <w:noProof/>
        </w:rPr>
        <w:t>og slutter et år efter at hele systemet er leveret</w:t>
      </w:r>
      <w:r w:rsidRPr="008E6DF5">
        <w:rPr>
          <w:noProof/>
        </w:rPr>
        <w:t>.</w:t>
      </w:r>
      <w:r w:rsidR="00BD21A4">
        <w:rPr>
          <w:noProof/>
        </w:rPr>
        <w:t xml:space="preserve"> </w:t>
      </w:r>
      <w:r w:rsidR="00F832A1">
        <w:rPr>
          <w:noProof/>
        </w:rPr>
        <w:t>Leverandøren skal rette alle væsentlige fejl der opdages i garantiperioden. Efter garantiperioden sker fejlrettelse som en del af vedligeholds</w:t>
      </w:r>
      <w:r w:rsidR="00C76768">
        <w:rPr>
          <w:noProof/>
        </w:rPr>
        <w:t>aftalen (L5).</w:t>
      </w:r>
    </w:p>
    <w:p w14:paraId="4B72A05A" w14:textId="77777777" w:rsidR="008E4D0E" w:rsidRPr="008E6DF5" w:rsidRDefault="008E4D0E" w:rsidP="00634BDA">
      <w:pPr>
        <w:rPr>
          <w:noProof/>
        </w:rPr>
      </w:pPr>
    </w:p>
    <w:p w14:paraId="077E7138" w14:textId="77777777" w:rsidR="00482046" w:rsidRPr="008E6DF5" w:rsidRDefault="00482046" w:rsidP="00634BDA">
      <w:pPr>
        <w:rPr>
          <w:noProof/>
        </w:rPr>
      </w:pPr>
    </w:p>
    <w:p w14:paraId="18CA20A0" w14:textId="77777777" w:rsidR="00482046" w:rsidRPr="008E6DF5" w:rsidRDefault="00E3689D" w:rsidP="00F6163C">
      <w:pPr>
        <w:pStyle w:val="Heading2"/>
        <w:pageBreakBefore/>
        <w:rPr>
          <w:noProof/>
        </w:rPr>
      </w:pPr>
      <w:bookmarkStart w:id="165" w:name="_Toc52818225"/>
      <w:r w:rsidRPr="008E6DF5">
        <w:rPr>
          <w:noProof/>
        </w:rPr>
        <w:lastRenderedPageBreak/>
        <w:t>Projektledelse</w:t>
      </w:r>
      <w:bookmarkEnd w:id="165"/>
    </w:p>
    <w:p w14:paraId="1D526535" w14:textId="77777777" w:rsidR="00483CAD" w:rsidRPr="008E6DF5" w:rsidRDefault="00483CAD" w:rsidP="00483CAD">
      <w:pPr>
        <w:rPr>
          <w:noProof/>
        </w:rPr>
      </w:pPr>
      <w:r w:rsidRPr="008E6DF5">
        <w:rPr>
          <w:noProof/>
        </w:rPr>
        <w:t xml:space="preserve">Under anskaffelsen skal </w:t>
      </w:r>
      <w:r w:rsidR="00FA6D4E">
        <w:rPr>
          <w:noProof/>
        </w:rPr>
        <w:t xml:space="preserve">kundens </w:t>
      </w:r>
      <w:r w:rsidRPr="008E6DF5">
        <w:rPr>
          <w:noProof/>
        </w:rPr>
        <w:t xml:space="preserve">projektledelse hele tiden vide hvor langt </w:t>
      </w:r>
      <w:r w:rsidR="008D23A0">
        <w:rPr>
          <w:noProof/>
        </w:rPr>
        <w:t xml:space="preserve">processen </w:t>
      </w:r>
      <w:r w:rsidRPr="008E6DF5">
        <w:rPr>
          <w:noProof/>
        </w:rPr>
        <w:t xml:space="preserve">er, hvad der mangler, og hvor man evt. skal gribe ind. Det er vigtigt for kunden at få god støtte til det, men ofte er leverandørens rapporter utilstrækkelige eller uforståelige. </w:t>
      </w:r>
      <w:r w:rsidR="00754E38" w:rsidRPr="008E6DF5">
        <w:rPr>
          <w:noProof/>
        </w:rPr>
        <w:t>Vi kan beskrive projektledelsens behov med dette task:</w:t>
      </w:r>
    </w:p>
    <w:p w14:paraId="7D0155E0" w14:textId="77777777" w:rsidR="00754E38" w:rsidRPr="008E6DF5" w:rsidRDefault="00754E38" w:rsidP="00483CAD">
      <w:pPr>
        <w:rPr>
          <w:noProof/>
        </w:rPr>
      </w:pPr>
    </w:p>
    <w:p w14:paraId="37487859" w14:textId="77777777" w:rsidR="00A21AC1" w:rsidRPr="008E6DF5" w:rsidRDefault="00A21AC1" w:rsidP="00A21AC1">
      <w:pPr>
        <w:tabs>
          <w:tab w:val="left" w:pos="1134"/>
        </w:tabs>
        <w:ind w:left="1134" w:hanging="1134"/>
        <w:rPr>
          <w:noProof/>
        </w:rPr>
      </w:pPr>
      <w:r w:rsidRPr="008E6DF5">
        <w:rPr>
          <w:b/>
          <w:noProof/>
        </w:rPr>
        <w:t>Brugere:</w:t>
      </w:r>
      <w:r w:rsidRPr="008E6DF5">
        <w:rPr>
          <w:noProof/>
        </w:rPr>
        <w:t xml:space="preserve"> </w:t>
      </w:r>
      <w:r w:rsidRPr="008E6DF5">
        <w:rPr>
          <w:noProof/>
        </w:rPr>
        <w:tab/>
        <w:t>Kundens projektledere og medlemmer af styregruppen.</w:t>
      </w:r>
    </w:p>
    <w:p w14:paraId="723DBF7A" w14:textId="77777777" w:rsidR="00754E38" w:rsidRPr="008E6DF5" w:rsidRDefault="00754E38" w:rsidP="00754E38">
      <w:pPr>
        <w:tabs>
          <w:tab w:val="left" w:pos="1134"/>
        </w:tabs>
        <w:ind w:left="1134" w:hanging="1134"/>
        <w:rPr>
          <w:noProof/>
        </w:rPr>
      </w:pPr>
      <w:r w:rsidRPr="008E6DF5">
        <w:rPr>
          <w:b/>
          <w:noProof/>
        </w:rPr>
        <w:t>Start:</w:t>
      </w:r>
      <w:r w:rsidRPr="008E6DF5">
        <w:rPr>
          <w:noProof/>
        </w:rPr>
        <w:t xml:space="preserve"> </w:t>
      </w:r>
      <w:r w:rsidRPr="008E6DF5">
        <w:rPr>
          <w:noProof/>
        </w:rPr>
        <w:tab/>
        <w:t>Når proj</w:t>
      </w:r>
      <w:r w:rsidR="00B55E92">
        <w:rPr>
          <w:noProof/>
        </w:rPr>
        <w:t>e</w:t>
      </w:r>
      <w:r w:rsidRPr="008E6DF5">
        <w:rPr>
          <w:noProof/>
        </w:rPr>
        <w:t>ktlederen skal have overblik o</w:t>
      </w:r>
      <w:r w:rsidR="007F1462">
        <w:rPr>
          <w:noProof/>
        </w:rPr>
        <w:t xml:space="preserve">ver projektets status, fx </w:t>
      </w:r>
      <w:r w:rsidR="00A21AC1">
        <w:rPr>
          <w:noProof/>
        </w:rPr>
        <w:t>før og under</w:t>
      </w:r>
      <w:r w:rsidRPr="008E6DF5">
        <w:rPr>
          <w:noProof/>
        </w:rPr>
        <w:t xml:space="preserve"> møde</w:t>
      </w:r>
      <w:r w:rsidR="007F1462">
        <w:rPr>
          <w:noProof/>
        </w:rPr>
        <w:t>r</w:t>
      </w:r>
      <w:r w:rsidRPr="008E6DF5">
        <w:rPr>
          <w:noProof/>
        </w:rPr>
        <w:t xml:space="preserve"> med leverandøren</w:t>
      </w:r>
      <w:r w:rsidR="00221F76" w:rsidRPr="008E6DF5">
        <w:rPr>
          <w:noProof/>
        </w:rPr>
        <w:t>,</w:t>
      </w:r>
      <w:r w:rsidRPr="008E6DF5">
        <w:rPr>
          <w:noProof/>
        </w:rPr>
        <w:t xml:space="preserve"> projekt</w:t>
      </w:r>
      <w:r w:rsidR="00221F76" w:rsidRPr="008E6DF5">
        <w:rPr>
          <w:noProof/>
        </w:rPr>
        <w:t>gruppe</w:t>
      </w:r>
      <w:r w:rsidRPr="008E6DF5">
        <w:rPr>
          <w:noProof/>
        </w:rPr>
        <w:t>møder eller styregruppemøder.</w:t>
      </w:r>
    </w:p>
    <w:p w14:paraId="45E7A0A8" w14:textId="77777777" w:rsidR="00754E38" w:rsidRPr="008E6DF5" w:rsidRDefault="00754E38" w:rsidP="00754E38">
      <w:pPr>
        <w:tabs>
          <w:tab w:val="left" w:pos="1134"/>
        </w:tabs>
        <w:ind w:left="1134" w:hanging="1134"/>
        <w:rPr>
          <w:noProof/>
        </w:rPr>
      </w:pPr>
      <w:r w:rsidRPr="008E6DF5">
        <w:rPr>
          <w:b/>
          <w:noProof/>
        </w:rPr>
        <w:t>Slut:</w:t>
      </w:r>
      <w:r w:rsidRPr="008E6DF5">
        <w:rPr>
          <w:noProof/>
        </w:rPr>
        <w:t xml:space="preserve"> </w:t>
      </w:r>
      <w:r w:rsidRPr="008E6DF5">
        <w:rPr>
          <w:noProof/>
        </w:rPr>
        <w:tab/>
        <w:t>Når de</w:t>
      </w:r>
      <w:r w:rsidR="00FA6D4E">
        <w:rPr>
          <w:noProof/>
        </w:rPr>
        <w:t>r ikke skal gøres mere lige nu.</w:t>
      </w:r>
    </w:p>
    <w:p w14:paraId="620B3840" w14:textId="77777777" w:rsidR="00754E38" w:rsidRPr="008E6DF5" w:rsidRDefault="00754E38" w:rsidP="00754E38">
      <w:pPr>
        <w:tabs>
          <w:tab w:val="left" w:pos="1134"/>
        </w:tabs>
        <w:ind w:left="1134" w:hanging="1134"/>
        <w:rPr>
          <w:noProof/>
        </w:rPr>
      </w:pPr>
      <w:r w:rsidRPr="008E6DF5">
        <w:rPr>
          <w:b/>
          <w:noProof/>
        </w:rPr>
        <w:t>Hyppighed:</w:t>
      </w:r>
      <w:r w:rsidRPr="008E6DF5">
        <w:rPr>
          <w:noProof/>
        </w:rPr>
        <w:t xml:space="preserve"> </w:t>
      </w:r>
      <w:r w:rsidRPr="008E6DF5">
        <w:rPr>
          <w:noProof/>
        </w:rPr>
        <w:tab/>
      </w:r>
      <w:r w:rsidR="007F1462">
        <w:rPr>
          <w:noProof/>
        </w:rPr>
        <w:t>U</w:t>
      </w:r>
      <w:r w:rsidRPr="008E6DF5">
        <w:rPr>
          <w:noProof/>
        </w:rPr>
        <w:t>gentligt</w:t>
      </w:r>
      <w:r w:rsidR="007F1462">
        <w:rPr>
          <w:noProof/>
        </w:rPr>
        <w:t xml:space="preserve"> eller månedligt</w:t>
      </w:r>
      <w:r w:rsidRPr="008E6DF5">
        <w:rPr>
          <w:noProof/>
        </w:rPr>
        <w:t>.</w:t>
      </w:r>
    </w:p>
    <w:p w14:paraId="6379ECAE" w14:textId="77777777" w:rsidR="008E6DF5" w:rsidRPr="008E6DF5" w:rsidRDefault="008E6DF5" w:rsidP="00754E38">
      <w:pPr>
        <w:tabs>
          <w:tab w:val="left" w:pos="1134"/>
        </w:tabs>
        <w:ind w:left="1134" w:hanging="1134"/>
        <w:rPr>
          <w:noProof/>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221F76" w:rsidRPr="008E6DF5" w14:paraId="797957D2" w14:textId="77777777" w:rsidTr="0034160A">
        <w:trPr>
          <w:cantSplit/>
          <w:tblHeader/>
        </w:trPr>
        <w:tc>
          <w:tcPr>
            <w:tcW w:w="4503" w:type="dxa"/>
            <w:shd w:val="clear" w:color="auto" w:fill="auto"/>
          </w:tcPr>
          <w:p w14:paraId="5779AB99" w14:textId="77777777" w:rsidR="00754E38" w:rsidRPr="008E6DF5" w:rsidRDefault="00754E38" w:rsidP="0034160A">
            <w:pPr>
              <w:keepNext/>
              <w:tabs>
                <w:tab w:val="left" w:pos="426"/>
              </w:tabs>
              <w:outlineLvl w:val="1"/>
              <w:rPr>
                <w:noProof/>
              </w:rPr>
            </w:pPr>
            <w:r w:rsidRPr="008E6DF5">
              <w:rPr>
                <w:noProof/>
              </w:rPr>
              <w:t>Subtask og varianter:</w:t>
            </w:r>
          </w:p>
        </w:tc>
        <w:tc>
          <w:tcPr>
            <w:tcW w:w="3260" w:type="dxa"/>
            <w:shd w:val="clear" w:color="auto" w:fill="auto"/>
          </w:tcPr>
          <w:p w14:paraId="71B8E4FF" w14:textId="77777777" w:rsidR="00754E38" w:rsidRPr="008E6DF5" w:rsidRDefault="00754E38" w:rsidP="0034160A">
            <w:pPr>
              <w:keepNext/>
              <w:tabs>
                <w:tab w:val="left" w:pos="426"/>
              </w:tabs>
              <w:outlineLvl w:val="1"/>
              <w:rPr>
                <w:noProof/>
              </w:rPr>
            </w:pPr>
            <w:r w:rsidRPr="008E6DF5">
              <w:rPr>
                <w:noProof/>
              </w:rPr>
              <w:t>Eksempel på løsning:</w:t>
            </w:r>
          </w:p>
        </w:tc>
        <w:tc>
          <w:tcPr>
            <w:tcW w:w="759" w:type="dxa"/>
            <w:shd w:val="clear" w:color="auto" w:fill="auto"/>
          </w:tcPr>
          <w:p w14:paraId="5D35F15D" w14:textId="77777777" w:rsidR="00754E38" w:rsidRPr="008E6DF5" w:rsidRDefault="00754E38" w:rsidP="0034160A">
            <w:pPr>
              <w:keepNext/>
              <w:tabs>
                <w:tab w:val="left" w:pos="426"/>
              </w:tabs>
              <w:outlineLvl w:val="1"/>
              <w:rPr>
                <w:noProof/>
              </w:rPr>
            </w:pPr>
            <w:r w:rsidRPr="008E6DF5">
              <w:rPr>
                <w:noProof/>
              </w:rPr>
              <w:t>Kode:</w:t>
            </w:r>
          </w:p>
        </w:tc>
      </w:tr>
      <w:tr w:rsidR="00221F76" w:rsidRPr="008E6DF5" w14:paraId="08D8B129" w14:textId="77777777" w:rsidTr="0034160A">
        <w:trPr>
          <w:cantSplit/>
          <w:tblHeader/>
        </w:trPr>
        <w:tc>
          <w:tcPr>
            <w:tcW w:w="4503" w:type="dxa"/>
            <w:shd w:val="clear" w:color="auto" w:fill="auto"/>
          </w:tcPr>
          <w:p w14:paraId="3F2B07BA" w14:textId="77777777" w:rsidR="00754E38" w:rsidRPr="008E6DF5" w:rsidRDefault="00754E38" w:rsidP="00221F76">
            <w:pPr>
              <w:tabs>
                <w:tab w:val="left" w:pos="426"/>
              </w:tabs>
              <w:ind w:left="426" w:hanging="426"/>
              <w:rPr>
                <w:noProof/>
              </w:rPr>
            </w:pPr>
            <w:r w:rsidRPr="008E6DF5">
              <w:rPr>
                <w:noProof/>
              </w:rPr>
              <w:t>1.</w:t>
            </w:r>
            <w:r w:rsidRPr="008E6DF5">
              <w:rPr>
                <w:noProof/>
              </w:rPr>
              <w:tab/>
            </w:r>
            <w:r w:rsidR="00221F76" w:rsidRPr="008E6DF5">
              <w:rPr>
                <w:noProof/>
              </w:rPr>
              <w:t>Hvor langt er vi i forhold til tidsplanen? Hvad mangler vi?</w:t>
            </w:r>
          </w:p>
        </w:tc>
        <w:tc>
          <w:tcPr>
            <w:tcW w:w="3260" w:type="dxa"/>
            <w:shd w:val="clear" w:color="auto" w:fill="auto"/>
          </w:tcPr>
          <w:p w14:paraId="70D44EE6" w14:textId="77777777" w:rsidR="00754E38" w:rsidRPr="008E6DF5" w:rsidRDefault="00790E38" w:rsidP="004B4968">
            <w:pPr>
              <w:ind w:left="-8" w:firstLine="8"/>
              <w:rPr>
                <w:noProof/>
              </w:rPr>
            </w:pPr>
            <w:r>
              <w:rPr>
                <w:noProof/>
              </w:rPr>
              <w:t xml:space="preserve">Leverandøren vedligeholder et Gantt diagram som kunden </w:t>
            </w:r>
            <w:r w:rsidR="004B4968">
              <w:rPr>
                <w:noProof/>
              </w:rPr>
              <w:t>h</w:t>
            </w:r>
            <w:r>
              <w:rPr>
                <w:noProof/>
              </w:rPr>
              <w:t xml:space="preserve">ar adgang til. </w:t>
            </w:r>
          </w:p>
        </w:tc>
        <w:tc>
          <w:tcPr>
            <w:tcW w:w="759" w:type="dxa"/>
            <w:shd w:val="clear" w:color="auto" w:fill="auto"/>
          </w:tcPr>
          <w:p w14:paraId="1BE3AFB7" w14:textId="77777777" w:rsidR="00754E38" w:rsidRPr="008E6DF5" w:rsidRDefault="00754E38" w:rsidP="0034160A">
            <w:pPr>
              <w:ind w:left="-8" w:firstLine="8"/>
              <w:rPr>
                <w:noProof/>
              </w:rPr>
            </w:pPr>
          </w:p>
        </w:tc>
      </w:tr>
      <w:tr w:rsidR="00221F76" w:rsidRPr="008E6DF5" w14:paraId="3B4DAABC" w14:textId="77777777" w:rsidTr="0034160A">
        <w:trPr>
          <w:cantSplit/>
          <w:tblHeader/>
        </w:trPr>
        <w:tc>
          <w:tcPr>
            <w:tcW w:w="4503" w:type="dxa"/>
            <w:shd w:val="clear" w:color="auto" w:fill="auto"/>
          </w:tcPr>
          <w:p w14:paraId="7C1135C7" w14:textId="77777777" w:rsidR="00221F76" w:rsidRPr="008E6DF5" w:rsidRDefault="00221F76" w:rsidP="00221F76">
            <w:pPr>
              <w:tabs>
                <w:tab w:val="left" w:pos="426"/>
              </w:tabs>
              <w:ind w:left="426" w:hanging="426"/>
              <w:rPr>
                <w:noProof/>
              </w:rPr>
            </w:pPr>
            <w:r w:rsidRPr="008E6DF5">
              <w:rPr>
                <w:noProof/>
              </w:rPr>
              <w:t>2.</w:t>
            </w:r>
            <w:r w:rsidRPr="008E6DF5">
              <w:rPr>
                <w:noProof/>
              </w:rPr>
              <w:tab/>
              <w:t xml:space="preserve">Hvor mange timer har leverandøren brugt på de enkelte aktiviteter i forhold til </w:t>
            </w:r>
            <w:r w:rsidR="00A21AC1">
              <w:rPr>
                <w:noProof/>
              </w:rPr>
              <w:t>planen og hvor mange er der behov for endnu?</w:t>
            </w:r>
          </w:p>
        </w:tc>
        <w:tc>
          <w:tcPr>
            <w:tcW w:w="3260" w:type="dxa"/>
            <w:shd w:val="clear" w:color="auto" w:fill="auto"/>
          </w:tcPr>
          <w:p w14:paraId="3B4902DD" w14:textId="77777777" w:rsidR="00221F76" w:rsidRPr="008E6DF5" w:rsidRDefault="00790E38" w:rsidP="009A0A4C">
            <w:pPr>
              <w:ind w:left="-8" w:firstLine="8"/>
              <w:rPr>
                <w:noProof/>
              </w:rPr>
            </w:pPr>
            <w:r>
              <w:rPr>
                <w:noProof/>
              </w:rPr>
              <w:t>Leverandøren har et system der viser budgettere</w:t>
            </w:r>
            <w:r w:rsidR="009A0A4C">
              <w:rPr>
                <w:noProof/>
              </w:rPr>
              <w:t>de</w:t>
            </w:r>
            <w:r>
              <w:rPr>
                <w:noProof/>
              </w:rPr>
              <w:t xml:space="preserve"> ti</w:t>
            </w:r>
            <w:r w:rsidR="009A0A4C">
              <w:rPr>
                <w:noProof/>
              </w:rPr>
              <w:t>mer</w:t>
            </w:r>
            <w:r>
              <w:rPr>
                <w:noProof/>
              </w:rPr>
              <w:t xml:space="preserve"> pr. aktivitet, hvor meget der er brugt og hvor meget der er behov for endnu. Kunden har adgang til de</w:t>
            </w:r>
            <w:r w:rsidR="004B4968">
              <w:rPr>
                <w:noProof/>
              </w:rPr>
              <w:t>t</w:t>
            </w:r>
            <w:r>
              <w:rPr>
                <w:noProof/>
              </w:rPr>
              <w:t>t</w:t>
            </w:r>
            <w:r w:rsidR="004B4968">
              <w:rPr>
                <w:noProof/>
              </w:rPr>
              <w:t>e system</w:t>
            </w:r>
            <w:r>
              <w:rPr>
                <w:noProof/>
              </w:rPr>
              <w:t>.</w:t>
            </w:r>
          </w:p>
        </w:tc>
        <w:tc>
          <w:tcPr>
            <w:tcW w:w="759" w:type="dxa"/>
            <w:shd w:val="clear" w:color="auto" w:fill="auto"/>
          </w:tcPr>
          <w:p w14:paraId="7AFF9D97" w14:textId="77777777" w:rsidR="00221F76" w:rsidRPr="008E6DF5" w:rsidRDefault="00221F76" w:rsidP="0034160A">
            <w:pPr>
              <w:ind w:left="-8" w:firstLine="8"/>
              <w:rPr>
                <w:noProof/>
              </w:rPr>
            </w:pPr>
          </w:p>
        </w:tc>
      </w:tr>
      <w:tr w:rsidR="00221F76" w:rsidRPr="008E6DF5" w14:paraId="372FC044" w14:textId="77777777" w:rsidTr="0034160A">
        <w:trPr>
          <w:cantSplit/>
          <w:tblHeader/>
        </w:trPr>
        <w:tc>
          <w:tcPr>
            <w:tcW w:w="4503" w:type="dxa"/>
            <w:shd w:val="clear" w:color="auto" w:fill="auto"/>
          </w:tcPr>
          <w:p w14:paraId="2D9BB1F5" w14:textId="77777777" w:rsidR="00754E38" w:rsidRPr="008E6DF5" w:rsidRDefault="008E6DF5" w:rsidP="008E6DF5">
            <w:pPr>
              <w:tabs>
                <w:tab w:val="left" w:pos="426"/>
              </w:tabs>
              <w:ind w:left="426" w:hanging="426"/>
              <w:rPr>
                <w:noProof/>
              </w:rPr>
            </w:pPr>
            <w:r w:rsidRPr="008E6DF5">
              <w:rPr>
                <w:noProof/>
              </w:rPr>
              <w:t>3</w:t>
            </w:r>
            <w:r w:rsidR="00754E38" w:rsidRPr="008E6DF5">
              <w:rPr>
                <w:noProof/>
              </w:rPr>
              <w:t>.</w:t>
            </w:r>
            <w:r w:rsidR="00754E38" w:rsidRPr="008E6DF5">
              <w:rPr>
                <w:noProof/>
              </w:rPr>
              <w:tab/>
            </w:r>
            <w:r w:rsidR="00221F76" w:rsidRPr="008E6DF5">
              <w:rPr>
                <w:noProof/>
              </w:rPr>
              <w:t>Hvad har vi af synlige resultater</w:t>
            </w:r>
            <w:r w:rsidR="00790E38">
              <w:rPr>
                <w:noProof/>
              </w:rPr>
              <w:t>, fx skærmbilleder, integrationer der virker, testrapporter</w:t>
            </w:r>
            <w:r w:rsidR="00221F76" w:rsidRPr="008E6DF5">
              <w:rPr>
                <w:noProof/>
              </w:rPr>
              <w:t>?</w:t>
            </w:r>
            <w:r w:rsidR="00790E38">
              <w:rPr>
                <w:noProof/>
              </w:rPr>
              <w:t xml:space="preserve"> </w:t>
            </w:r>
          </w:p>
        </w:tc>
        <w:tc>
          <w:tcPr>
            <w:tcW w:w="3260" w:type="dxa"/>
            <w:shd w:val="clear" w:color="auto" w:fill="auto"/>
          </w:tcPr>
          <w:p w14:paraId="4906DEAB" w14:textId="77777777" w:rsidR="00754E38" w:rsidRPr="008E6DF5" w:rsidRDefault="005100BA" w:rsidP="007E0AA6">
            <w:pPr>
              <w:ind w:left="-8" w:firstLine="8"/>
              <w:rPr>
                <w:noProof/>
              </w:rPr>
            </w:pPr>
            <w:r>
              <w:rPr>
                <w:noProof/>
              </w:rPr>
              <w:t>Hver aktivitet afsluttes med et resultat der er synligt for kunden.</w:t>
            </w:r>
            <w:r w:rsidR="008D23A0">
              <w:rPr>
                <w:noProof/>
              </w:rPr>
              <w:t xml:space="preserve"> </w:t>
            </w:r>
            <w:r w:rsidR="00E25507">
              <w:rPr>
                <w:noProof/>
              </w:rPr>
              <w:t>Især er det</w:t>
            </w:r>
            <w:r w:rsidR="00326A77">
              <w:rPr>
                <w:noProof/>
              </w:rPr>
              <w:t xml:space="preserve"> </w:t>
            </w:r>
            <w:r w:rsidR="00E25507">
              <w:rPr>
                <w:noProof/>
              </w:rPr>
              <w:t xml:space="preserve">vigtigt at synliggøre </w:t>
            </w:r>
            <w:r w:rsidR="008D23A0">
              <w:rPr>
                <w:noProof/>
              </w:rPr>
              <w:t>del</w:t>
            </w:r>
            <w:r w:rsidR="00E25507">
              <w:rPr>
                <w:noProof/>
              </w:rPr>
              <w:t>aktiviteter under selve udviklingen</w:t>
            </w:r>
            <w:r w:rsidR="00326A77">
              <w:rPr>
                <w:noProof/>
              </w:rPr>
              <w:t>.</w:t>
            </w:r>
          </w:p>
        </w:tc>
        <w:tc>
          <w:tcPr>
            <w:tcW w:w="759" w:type="dxa"/>
            <w:shd w:val="clear" w:color="auto" w:fill="auto"/>
          </w:tcPr>
          <w:p w14:paraId="279917B8" w14:textId="77777777" w:rsidR="00754E38" w:rsidRPr="008E6DF5" w:rsidRDefault="00754E38" w:rsidP="0034160A">
            <w:pPr>
              <w:ind w:left="-8" w:firstLine="8"/>
              <w:rPr>
                <w:noProof/>
              </w:rPr>
            </w:pPr>
          </w:p>
        </w:tc>
      </w:tr>
      <w:tr w:rsidR="007A0B73" w:rsidRPr="008E6DF5" w14:paraId="0CDA740B" w14:textId="77777777" w:rsidTr="0034160A">
        <w:trPr>
          <w:cantSplit/>
          <w:tblHeader/>
        </w:trPr>
        <w:tc>
          <w:tcPr>
            <w:tcW w:w="4503" w:type="dxa"/>
            <w:shd w:val="clear" w:color="auto" w:fill="auto"/>
          </w:tcPr>
          <w:p w14:paraId="3DEFC30D" w14:textId="77777777" w:rsidR="007A0B73" w:rsidRPr="008E6DF5" w:rsidRDefault="007A0B73" w:rsidP="008E6DF5">
            <w:pPr>
              <w:tabs>
                <w:tab w:val="left" w:pos="426"/>
              </w:tabs>
              <w:ind w:left="426" w:hanging="426"/>
              <w:rPr>
                <w:noProof/>
              </w:rPr>
            </w:pPr>
            <w:r>
              <w:rPr>
                <w:noProof/>
              </w:rPr>
              <w:t>4.</w:t>
            </w:r>
            <w:r>
              <w:rPr>
                <w:noProof/>
              </w:rPr>
              <w:tab/>
              <w:t>Hvor godt dækker test cases?</w:t>
            </w:r>
          </w:p>
        </w:tc>
        <w:tc>
          <w:tcPr>
            <w:tcW w:w="3260" w:type="dxa"/>
            <w:shd w:val="clear" w:color="auto" w:fill="auto"/>
          </w:tcPr>
          <w:p w14:paraId="321A951A" w14:textId="77777777" w:rsidR="007A0B73" w:rsidRPr="008E6DF5" w:rsidRDefault="007A0B73" w:rsidP="0034160A">
            <w:pPr>
              <w:rPr>
                <w:noProof/>
              </w:rPr>
            </w:pPr>
            <w:r>
              <w:rPr>
                <w:noProof/>
              </w:rPr>
              <w:t>Se J6.</w:t>
            </w:r>
          </w:p>
        </w:tc>
        <w:tc>
          <w:tcPr>
            <w:tcW w:w="759" w:type="dxa"/>
            <w:shd w:val="clear" w:color="auto" w:fill="auto"/>
          </w:tcPr>
          <w:p w14:paraId="40D6D5F2" w14:textId="77777777" w:rsidR="007A0B73" w:rsidRPr="008E6DF5" w:rsidRDefault="007A0B73" w:rsidP="0034160A">
            <w:pPr>
              <w:rPr>
                <w:noProof/>
              </w:rPr>
            </w:pPr>
          </w:p>
        </w:tc>
      </w:tr>
      <w:tr w:rsidR="00221F76" w:rsidRPr="008E6DF5" w14:paraId="247D2393" w14:textId="77777777" w:rsidTr="0034160A">
        <w:trPr>
          <w:cantSplit/>
          <w:tblHeader/>
        </w:trPr>
        <w:tc>
          <w:tcPr>
            <w:tcW w:w="4503" w:type="dxa"/>
            <w:shd w:val="clear" w:color="auto" w:fill="auto"/>
          </w:tcPr>
          <w:p w14:paraId="33A27648" w14:textId="77777777" w:rsidR="00754E38" w:rsidRPr="008E6DF5" w:rsidRDefault="007A0B73" w:rsidP="008E6DF5">
            <w:pPr>
              <w:tabs>
                <w:tab w:val="left" w:pos="426"/>
              </w:tabs>
              <w:ind w:left="426" w:hanging="426"/>
              <w:rPr>
                <w:noProof/>
              </w:rPr>
            </w:pPr>
            <w:r>
              <w:rPr>
                <w:noProof/>
              </w:rPr>
              <w:t>5</w:t>
            </w:r>
            <w:r w:rsidR="00754E38" w:rsidRPr="008E6DF5">
              <w:rPr>
                <w:noProof/>
              </w:rPr>
              <w:t>.</w:t>
            </w:r>
            <w:r w:rsidR="00754E38" w:rsidRPr="008E6DF5">
              <w:rPr>
                <w:noProof/>
              </w:rPr>
              <w:tab/>
            </w:r>
            <w:r w:rsidR="00221F76" w:rsidRPr="008E6DF5">
              <w:rPr>
                <w:noProof/>
              </w:rPr>
              <w:t>Hvad har vi af udestående problemer (issues) og hvad sker der med dem?</w:t>
            </w:r>
          </w:p>
        </w:tc>
        <w:tc>
          <w:tcPr>
            <w:tcW w:w="3260" w:type="dxa"/>
            <w:shd w:val="clear" w:color="auto" w:fill="auto"/>
          </w:tcPr>
          <w:p w14:paraId="7AA0690A" w14:textId="77777777" w:rsidR="00754E38" w:rsidRPr="008E6DF5" w:rsidRDefault="00865777" w:rsidP="00865777">
            <w:pPr>
              <w:rPr>
                <w:noProof/>
              </w:rPr>
            </w:pPr>
            <w:r>
              <w:rPr>
                <w:noProof/>
              </w:rPr>
              <w:t>Systemet kan vise oversigter over problemerne og hvad der er ændret siden en bestemt dato</w:t>
            </w:r>
            <w:r w:rsidR="00163D26">
              <w:rPr>
                <w:noProof/>
              </w:rPr>
              <w:t>.</w:t>
            </w:r>
          </w:p>
        </w:tc>
        <w:tc>
          <w:tcPr>
            <w:tcW w:w="759" w:type="dxa"/>
            <w:shd w:val="clear" w:color="auto" w:fill="auto"/>
          </w:tcPr>
          <w:p w14:paraId="76EAB05F" w14:textId="77777777" w:rsidR="00754E38" w:rsidRPr="008E6DF5" w:rsidRDefault="00754E38" w:rsidP="0034160A">
            <w:pPr>
              <w:rPr>
                <w:noProof/>
              </w:rPr>
            </w:pPr>
          </w:p>
        </w:tc>
      </w:tr>
      <w:tr w:rsidR="008E6DF5" w:rsidRPr="008E6DF5" w14:paraId="3C891E49" w14:textId="77777777" w:rsidTr="0034160A">
        <w:trPr>
          <w:cantSplit/>
          <w:tblHeader/>
        </w:trPr>
        <w:tc>
          <w:tcPr>
            <w:tcW w:w="4503" w:type="dxa"/>
            <w:shd w:val="clear" w:color="auto" w:fill="auto"/>
          </w:tcPr>
          <w:p w14:paraId="6FCA8A01" w14:textId="77777777" w:rsidR="008E6DF5" w:rsidRPr="008E6DF5" w:rsidRDefault="007A0B73" w:rsidP="00E07A39">
            <w:pPr>
              <w:tabs>
                <w:tab w:val="left" w:pos="426"/>
              </w:tabs>
              <w:ind w:left="426" w:hanging="426"/>
              <w:rPr>
                <w:noProof/>
              </w:rPr>
            </w:pPr>
            <w:r>
              <w:rPr>
                <w:noProof/>
              </w:rPr>
              <w:t>5</w:t>
            </w:r>
            <w:r w:rsidR="008E6DF5" w:rsidRPr="008E6DF5">
              <w:rPr>
                <w:noProof/>
              </w:rPr>
              <w:t>p.</w:t>
            </w:r>
            <w:r w:rsidR="008E6DF5" w:rsidRPr="008E6DF5">
              <w:rPr>
                <w:noProof/>
              </w:rPr>
              <w:tab/>
            </w:r>
            <w:r w:rsidR="008E6DF5" w:rsidRPr="008E6DF5">
              <w:rPr>
                <w:b/>
                <w:noProof/>
              </w:rPr>
              <w:t>Problem:</w:t>
            </w:r>
            <w:r w:rsidR="008E6DF5" w:rsidRPr="008E6DF5">
              <w:rPr>
                <w:noProof/>
              </w:rPr>
              <w:t xml:space="preserve"> Leverandøren bruger et </w:t>
            </w:r>
            <w:r w:rsidR="00E07A39">
              <w:rPr>
                <w:noProof/>
              </w:rPr>
              <w:t>problem</w:t>
            </w:r>
            <w:r w:rsidR="00E07A39">
              <w:rPr>
                <w:noProof/>
              </w:rPr>
              <w:softHyphen/>
            </w:r>
            <w:r w:rsidR="007F1462">
              <w:rPr>
                <w:noProof/>
              </w:rPr>
              <w:t>styrings</w:t>
            </w:r>
            <w:r w:rsidR="007F1462">
              <w:rPr>
                <w:noProof/>
              </w:rPr>
              <w:softHyphen/>
            </w:r>
            <w:r w:rsidR="008E6DF5" w:rsidRPr="008E6DF5">
              <w:rPr>
                <w:noProof/>
              </w:rPr>
              <w:t xml:space="preserve">system </w:t>
            </w:r>
            <w:r>
              <w:rPr>
                <w:noProof/>
              </w:rPr>
              <w:t>der</w:t>
            </w:r>
            <w:r w:rsidR="008E6DF5" w:rsidRPr="008E6DF5">
              <w:rPr>
                <w:noProof/>
              </w:rPr>
              <w:t xml:space="preserve"> er uove</w:t>
            </w:r>
            <w:r w:rsidR="00790E38">
              <w:rPr>
                <w:noProof/>
              </w:rPr>
              <w:t>r</w:t>
            </w:r>
            <w:r w:rsidR="008E6DF5" w:rsidRPr="008E6DF5">
              <w:rPr>
                <w:noProof/>
              </w:rPr>
              <w:t>skueligt for kunden</w:t>
            </w:r>
            <w:r>
              <w:rPr>
                <w:noProof/>
              </w:rPr>
              <w:t xml:space="preserve">, som </w:t>
            </w:r>
            <w:r w:rsidR="00790E38">
              <w:rPr>
                <w:noProof/>
              </w:rPr>
              <w:t>derfor</w:t>
            </w:r>
            <w:r>
              <w:rPr>
                <w:noProof/>
              </w:rPr>
              <w:t xml:space="preserve"> må</w:t>
            </w:r>
            <w:r w:rsidR="00790E38">
              <w:rPr>
                <w:noProof/>
              </w:rPr>
              <w:t xml:space="preserve"> opbygge sit eget</w:t>
            </w:r>
            <w:r w:rsidR="008E6DF5" w:rsidRPr="008E6DF5">
              <w:rPr>
                <w:noProof/>
              </w:rPr>
              <w:t>.</w:t>
            </w:r>
          </w:p>
        </w:tc>
        <w:tc>
          <w:tcPr>
            <w:tcW w:w="3260" w:type="dxa"/>
            <w:shd w:val="clear" w:color="auto" w:fill="auto"/>
          </w:tcPr>
          <w:p w14:paraId="481D2CC4" w14:textId="77777777" w:rsidR="008E6DF5" w:rsidRPr="008E6DF5" w:rsidRDefault="004B4968" w:rsidP="008D23A0">
            <w:pPr>
              <w:rPr>
                <w:noProof/>
              </w:rPr>
            </w:pPr>
            <w:r>
              <w:rPr>
                <w:noProof/>
              </w:rPr>
              <w:t xml:space="preserve">Se leverandørens system og vurder om det </w:t>
            </w:r>
            <w:r w:rsidR="008D23A0">
              <w:rPr>
                <w:noProof/>
              </w:rPr>
              <w:t xml:space="preserve">kan </w:t>
            </w:r>
            <w:r>
              <w:rPr>
                <w:noProof/>
              </w:rPr>
              <w:t>give effektiv støtte</w:t>
            </w:r>
            <w:r w:rsidR="008D23A0">
              <w:rPr>
                <w:noProof/>
              </w:rPr>
              <w:t xml:space="preserve"> til kunden</w:t>
            </w:r>
            <w:r>
              <w:rPr>
                <w:noProof/>
              </w:rPr>
              <w:t>.</w:t>
            </w:r>
          </w:p>
        </w:tc>
        <w:tc>
          <w:tcPr>
            <w:tcW w:w="759" w:type="dxa"/>
            <w:shd w:val="clear" w:color="auto" w:fill="auto"/>
          </w:tcPr>
          <w:p w14:paraId="224B4454" w14:textId="77777777" w:rsidR="008E6DF5" w:rsidRPr="008E6DF5" w:rsidRDefault="008E6DF5" w:rsidP="0034160A">
            <w:pPr>
              <w:rPr>
                <w:noProof/>
              </w:rPr>
            </w:pPr>
          </w:p>
        </w:tc>
      </w:tr>
      <w:tr w:rsidR="009954F2" w:rsidRPr="008E6DF5" w14:paraId="5CB2DA4B" w14:textId="77777777" w:rsidTr="00BD2456">
        <w:trPr>
          <w:cantSplit/>
          <w:tblHeader/>
        </w:trPr>
        <w:tc>
          <w:tcPr>
            <w:tcW w:w="4503" w:type="dxa"/>
            <w:shd w:val="clear" w:color="auto" w:fill="auto"/>
          </w:tcPr>
          <w:p w14:paraId="4DBC72AA" w14:textId="561A3184" w:rsidR="009954F2" w:rsidRDefault="009954F2" w:rsidP="005D0921">
            <w:pPr>
              <w:tabs>
                <w:tab w:val="left" w:pos="426"/>
              </w:tabs>
              <w:ind w:left="426" w:hanging="426"/>
              <w:rPr>
                <w:noProof/>
              </w:rPr>
            </w:pPr>
            <w:r>
              <w:rPr>
                <w:noProof/>
              </w:rPr>
              <w:t>6.</w:t>
            </w:r>
            <w:r>
              <w:rPr>
                <w:noProof/>
              </w:rPr>
              <w:tab/>
              <w:t>Evt. opdatér problemlisten.</w:t>
            </w:r>
          </w:p>
        </w:tc>
        <w:tc>
          <w:tcPr>
            <w:tcW w:w="3260" w:type="dxa"/>
            <w:shd w:val="clear" w:color="auto" w:fill="auto"/>
          </w:tcPr>
          <w:p w14:paraId="5187CE88" w14:textId="77777777" w:rsidR="009954F2" w:rsidRDefault="009954F2" w:rsidP="00BD2456">
            <w:pPr>
              <w:rPr>
                <w:noProof/>
              </w:rPr>
            </w:pPr>
          </w:p>
        </w:tc>
        <w:tc>
          <w:tcPr>
            <w:tcW w:w="759" w:type="dxa"/>
            <w:shd w:val="clear" w:color="auto" w:fill="auto"/>
          </w:tcPr>
          <w:p w14:paraId="620B0B06" w14:textId="77777777" w:rsidR="009954F2" w:rsidRPr="008E6DF5" w:rsidRDefault="009954F2" w:rsidP="00BD2456">
            <w:pPr>
              <w:rPr>
                <w:noProof/>
              </w:rPr>
            </w:pPr>
          </w:p>
        </w:tc>
      </w:tr>
      <w:tr w:rsidR="00BD5DA1" w:rsidRPr="008E6DF5" w14:paraId="61E7751A" w14:textId="77777777" w:rsidTr="00BD2456">
        <w:trPr>
          <w:cantSplit/>
          <w:tblHeader/>
        </w:trPr>
        <w:tc>
          <w:tcPr>
            <w:tcW w:w="4503" w:type="dxa"/>
            <w:shd w:val="clear" w:color="auto" w:fill="auto"/>
          </w:tcPr>
          <w:p w14:paraId="735BB334" w14:textId="4CE2DC57" w:rsidR="00BD5DA1" w:rsidRDefault="009954F2" w:rsidP="005D0921">
            <w:pPr>
              <w:tabs>
                <w:tab w:val="left" w:pos="426"/>
              </w:tabs>
              <w:ind w:left="426" w:hanging="426"/>
              <w:rPr>
                <w:noProof/>
              </w:rPr>
            </w:pPr>
            <w:r>
              <w:rPr>
                <w:noProof/>
              </w:rPr>
              <w:t>7</w:t>
            </w:r>
            <w:r w:rsidR="00BD5DA1">
              <w:rPr>
                <w:noProof/>
              </w:rPr>
              <w:t>.</w:t>
            </w:r>
            <w:r w:rsidR="00BD5DA1">
              <w:rPr>
                <w:noProof/>
              </w:rPr>
              <w:tab/>
              <w:t xml:space="preserve">Kan vi godkende testene? Kan vi sætte systemet i drift, evt. </w:t>
            </w:r>
            <w:r w:rsidR="005D0921">
              <w:rPr>
                <w:noProof/>
              </w:rPr>
              <w:t>som en delleverance</w:t>
            </w:r>
            <w:r w:rsidR="00BD5DA1">
              <w:rPr>
                <w:noProof/>
              </w:rPr>
              <w:t>? (Se kravnote nedenfor).</w:t>
            </w:r>
          </w:p>
        </w:tc>
        <w:tc>
          <w:tcPr>
            <w:tcW w:w="3260" w:type="dxa"/>
            <w:shd w:val="clear" w:color="auto" w:fill="auto"/>
          </w:tcPr>
          <w:p w14:paraId="1FF6C62E" w14:textId="77777777" w:rsidR="00BD5DA1" w:rsidRDefault="00BD5DA1" w:rsidP="00BD2456">
            <w:pPr>
              <w:rPr>
                <w:noProof/>
              </w:rPr>
            </w:pPr>
          </w:p>
        </w:tc>
        <w:tc>
          <w:tcPr>
            <w:tcW w:w="759" w:type="dxa"/>
            <w:shd w:val="clear" w:color="auto" w:fill="auto"/>
          </w:tcPr>
          <w:p w14:paraId="591DA8F4" w14:textId="77777777" w:rsidR="00BD5DA1" w:rsidRPr="008E6DF5" w:rsidRDefault="00BD5DA1" w:rsidP="00BD2456">
            <w:pPr>
              <w:rPr>
                <w:noProof/>
              </w:rPr>
            </w:pPr>
          </w:p>
        </w:tc>
      </w:tr>
      <w:tr w:rsidR="00BD7F7D" w:rsidRPr="008E6DF5" w14:paraId="2A35B41B" w14:textId="77777777" w:rsidTr="00BD2456">
        <w:trPr>
          <w:cantSplit/>
          <w:tblHeader/>
        </w:trPr>
        <w:tc>
          <w:tcPr>
            <w:tcW w:w="4503" w:type="dxa"/>
            <w:shd w:val="clear" w:color="auto" w:fill="auto"/>
          </w:tcPr>
          <w:p w14:paraId="078445D5" w14:textId="2E865F25" w:rsidR="00BD7F7D" w:rsidRDefault="009954F2" w:rsidP="000D79ED">
            <w:pPr>
              <w:tabs>
                <w:tab w:val="left" w:pos="426"/>
              </w:tabs>
              <w:ind w:left="426" w:hanging="426"/>
              <w:rPr>
                <w:noProof/>
              </w:rPr>
            </w:pPr>
            <w:r>
              <w:rPr>
                <w:noProof/>
              </w:rPr>
              <w:t>8</w:t>
            </w:r>
            <w:r w:rsidR="00BD7F7D">
              <w:rPr>
                <w:noProof/>
              </w:rPr>
              <w:t>.</w:t>
            </w:r>
            <w:r w:rsidR="00BD7F7D">
              <w:rPr>
                <w:noProof/>
              </w:rPr>
              <w:tab/>
              <w:t>Hv</w:t>
            </w:r>
            <w:r w:rsidR="00980888">
              <w:rPr>
                <w:noProof/>
              </w:rPr>
              <w:t xml:space="preserve">is der er alvorlige problemer: </w:t>
            </w:r>
            <w:bookmarkStart w:id="166" w:name="_Hlk52749231"/>
            <w:r w:rsidR="00192E06">
              <w:rPr>
                <w:noProof/>
              </w:rPr>
              <w:t xml:space="preserve">Hvad kan vi gøre? </w:t>
            </w:r>
            <w:r>
              <w:rPr>
                <w:noProof/>
              </w:rPr>
              <w:t xml:space="preserve">Har vi fundet rodårsagen? </w:t>
            </w:r>
            <w:r w:rsidR="00BD7F7D">
              <w:rPr>
                <w:noProof/>
              </w:rPr>
              <w:t xml:space="preserve">Replanlægge? </w:t>
            </w:r>
            <w:r w:rsidR="008D23A0">
              <w:rPr>
                <w:noProof/>
              </w:rPr>
              <w:t xml:space="preserve">Ændre bemanding? </w:t>
            </w:r>
            <w:r w:rsidR="000D79ED">
              <w:rPr>
                <w:noProof/>
              </w:rPr>
              <w:t xml:space="preserve">Ændre organisation og bemyndigelse? </w:t>
            </w:r>
            <w:r w:rsidR="006B208B">
              <w:rPr>
                <w:noProof/>
              </w:rPr>
              <w:t xml:space="preserve">Få hjælp udefra? Øge bevilling? </w:t>
            </w:r>
            <w:r w:rsidR="00BD7F7D">
              <w:rPr>
                <w:noProof/>
              </w:rPr>
              <w:t>Ændre scope?</w:t>
            </w:r>
            <w:r w:rsidR="006B208B">
              <w:rPr>
                <w:noProof/>
              </w:rPr>
              <w:t xml:space="preserve"> Lukke projektet?</w:t>
            </w:r>
            <w:bookmarkEnd w:id="166"/>
          </w:p>
        </w:tc>
        <w:tc>
          <w:tcPr>
            <w:tcW w:w="3260" w:type="dxa"/>
            <w:shd w:val="clear" w:color="auto" w:fill="auto"/>
          </w:tcPr>
          <w:p w14:paraId="7877B89E" w14:textId="77777777" w:rsidR="00BD7F7D" w:rsidRDefault="00BD7F7D" w:rsidP="00BD2456">
            <w:pPr>
              <w:rPr>
                <w:noProof/>
              </w:rPr>
            </w:pPr>
          </w:p>
        </w:tc>
        <w:tc>
          <w:tcPr>
            <w:tcW w:w="759" w:type="dxa"/>
            <w:shd w:val="clear" w:color="auto" w:fill="auto"/>
          </w:tcPr>
          <w:p w14:paraId="23F2871A" w14:textId="77777777" w:rsidR="00BD7F7D" w:rsidRPr="008E6DF5" w:rsidRDefault="00BD7F7D" w:rsidP="00BD2456">
            <w:pPr>
              <w:rPr>
                <w:noProof/>
              </w:rPr>
            </w:pPr>
          </w:p>
        </w:tc>
      </w:tr>
      <w:tr w:rsidR="00980888" w:rsidRPr="008E6DF5" w14:paraId="5648CE12" w14:textId="77777777" w:rsidTr="0034160A">
        <w:trPr>
          <w:cantSplit/>
          <w:tblHeader/>
        </w:trPr>
        <w:tc>
          <w:tcPr>
            <w:tcW w:w="4503" w:type="dxa"/>
            <w:shd w:val="clear" w:color="auto" w:fill="auto"/>
          </w:tcPr>
          <w:p w14:paraId="694B4A78" w14:textId="162B9266" w:rsidR="00980888" w:rsidRDefault="009954F2" w:rsidP="00101755">
            <w:pPr>
              <w:tabs>
                <w:tab w:val="left" w:pos="426"/>
              </w:tabs>
              <w:ind w:left="426" w:hanging="426"/>
              <w:rPr>
                <w:noProof/>
              </w:rPr>
            </w:pPr>
            <w:r>
              <w:rPr>
                <w:noProof/>
              </w:rPr>
              <w:t>9</w:t>
            </w:r>
            <w:r w:rsidR="00980888">
              <w:rPr>
                <w:noProof/>
              </w:rPr>
              <w:t>.</w:t>
            </w:r>
            <w:r w:rsidR="00980888">
              <w:rPr>
                <w:noProof/>
              </w:rPr>
              <w:tab/>
              <w:t>Holder business casen stadig?</w:t>
            </w:r>
          </w:p>
        </w:tc>
        <w:tc>
          <w:tcPr>
            <w:tcW w:w="3260" w:type="dxa"/>
            <w:shd w:val="clear" w:color="auto" w:fill="auto"/>
          </w:tcPr>
          <w:p w14:paraId="0874D58F" w14:textId="77777777" w:rsidR="00980888" w:rsidRDefault="00980888" w:rsidP="0034160A">
            <w:pPr>
              <w:rPr>
                <w:noProof/>
              </w:rPr>
            </w:pPr>
          </w:p>
        </w:tc>
        <w:tc>
          <w:tcPr>
            <w:tcW w:w="759" w:type="dxa"/>
            <w:shd w:val="clear" w:color="auto" w:fill="auto"/>
          </w:tcPr>
          <w:p w14:paraId="05317B03" w14:textId="77777777" w:rsidR="00980888" w:rsidRPr="008E6DF5" w:rsidRDefault="00980888" w:rsidP="0034160A">
            <w:pPr>
              <w:rPr>
                <w:noProof/>
              </w:rPr>
            </w:pPr>
          </w:p>
        </w:tc>
      </w:tr>
      <w:tr w:rsidR="00790E38" w:rsidRPr="008E6DF5" w14:paraId="5B83E02D" w14:textId="77777777" w:rsidTr="0034160A">
        <w:trPr>
          <w:cantSplit/>
          <w:tblHeader/>
        </w:trPr>
        <w:tc>
          <w:tcPr>
            <w:tcW w:w="4503" w:type="dxa"/>
            <w:shd w:val="clear" w:color="auto" w:fill="auto"/>
          </w:tcPr>
          <w:p w14:paraId="42167A48" w14:textId="3C7ECA0B" w:rsidR="00790E38" w:rsidRPr="008E6DF5" w:rsidRDefault="009954F2" w:rsidP="000D79ED">
            <w:pPr>
              <w:tabs>
                <w:tab w:val="left" w:pos="426"/>
              </w:tabs>
              <w:ind w:left="426" w:hanging="426"/>
              <w:rPr>
                <w:noProof/>
              </w:rPr>
            </w:pPr>
            <w:r>
              <w:rPr>
                <w:noProof/>
              </w:rPr>
              <w:t>10</w:t>
            </w:r>
            <w:r w:rsidR="00790E38">
              <w:rPr>
                <w:noProof/>
              </w:rPr>
              <w:t>.</w:t>
            </w:r>
            <w:r w:rsidR="00790E38">
              <w:rPr>
                <w:noProof/>
              </w:rPr>
              <w:tab/>
              <w:t>Hvad er de vigtigste risici</w:t>
            </w:r>
            <w:r w:rsidR="001906A8">
              <w:rPr>
                <w:noProof/>
              </w:rPr>
              <w:t>? Hvor stor er sandsynligheden</w:t>
            </w:r>
            <w:r w:rsidR="00980888">
              <w:rPr>
                <w:noProof/>
              </w:rPr>
              <w:t>? Hvad er</w:t>
            </w:r>
            <w:r w:rsidR="001906A8">
              <w:rPr>
                <w:noProof/>
              </w:rPr>
              <w:t xml:space="preserve"> konsekvensen hvis det</w:t>
            </w:r>
            <w:r w:rsidR="000D79ED">
              <w:rPr>
                <w:noProof/>
              </w:rPr>
              <w:t xml:space="preserve"> alligevel</w:t>
            </w:r>
            <w:r w:rsidR="001906A8">
              <w:rPr>
                <w:noProof/>
              </w:rPr>
              <w:t xml:space="preserve"> sker?</w:t>
            </w:r>
          </w:p>
        </w:tc>
        <w:tc>
          <w:tcPr>
            <w:tcW w:w="3260" w:type="dxa"/>
            <w:shd w:val="clear" w:color="auto" w:fill="auto"/>
          </w:tcPr>
          <w:p w14:paraId="735DEBA7" w14:textId="77777777" w:rsidR="00790E38" w:rsidRPr="008E6DF5" w:rsidRDefault="00790E38" w:rsidP="0034160A">
            <w:pPr>
              <w:rPr>
                <w:noProof/>
              </w:rPr>
            </w:pPr>
            <w:r>
              <w:rPr>
                <w:noProof/>
              </w:rPr>
              <w:t>Fælles risikoanalyse</w:t>
            </w:r>
            <w:r w:rsidR="005100BA">
              <w:rPr>
                <w:noProof/>
              </w:rPr>
              <w:t xml:space="preserve"> for kunde og leverandør.</w:t>
            </w:r>
          </w:p>
        </w:tc>
        <w:tc>
          <w:tcPr>
            <w:tcW w:w="759" w:type="dxa"/>
            <w:shd w:val="clear" w:color="auto" w:fill="auto"/>
          </w:tcPr>
          <w:p w14:paraId="75265B27" w14:textId="77777777" w:rsidR="00790E38" w:rsidRPr="008E6DF5" w:rsidRDefault="00790E38" w:rsidP="0034160A">
            <w:pPr>
              <w:rPr>
                <w:noProof/>
              </w:rPr>
            </w:pPr>
          </w:p>
        </w:tc>
      </w:tr>
    </w:tbl>
    <w:p w14:paraId="6D3C05AC" w14:textId="77777777" w:rsidR="00E82D5E" w:rsidRDefault="00E82D5E" w:rsidP="00A05621">
      <w:pPr>
        <w:rPr>
          <w:noProof/>
        </w:rPr>
      </w:pPr>
    </w:p>
    <w:p w14:paraId="32B283D5" w14:textId="77777777" w:rsidR="00E42388" w:rsidRDefault="00BD5DA1" w:rsidP="00A05621">
      <w:pPr>
        <w:rPr>
          <w:b/>
          <w:noProof/>
        </w:rPr>
      </w:pPr>
      <w:r>
        <w:rPr>
          <w:b/>
          <w:noProof/>
        </w:rPr>
        <w:t>Kravnoter</w:t>
      </w:r>
    </w:p>
    <w:p w14:paraId="05784F09" w14:textId="77777777" w:rsidR="00BD5DA1" w:rsidRDefault="00BD5DA1" w:rsidP="00A05621">
      <w:pPr>
        <w:rPr>
          <w:noProof/>
        </w:rPr>
      </w:pPr>
      <w:r>
        <w:rPr>
          <w:b/>
          <w:noProof/>
        </w:rPr>
        <w:t>Godkende testene og gå i drift</w:t>
      </w:r>
    </w:p>
    <w:p w14:paraId="737CB8C6" w14:textId="77777777" w:rsidR="005522B7" w:rsidRDefault="005522B7" w:rsidP="00A05621">
      <w:pPr>
        <w:rPr>
          <w:noProof/>
        </w:rPr>
      </w:pPr>
      <w:r>
        <w:rPr>
          <w:noProof/>
        </w:rPr>
        <w:t>Kunden kan afvise en test selvom der ikke er fundet væsentlige problemer. Det kan fx ske hvis testen ikke i tilstrækkelig grad dækker alle situationer der kan opstå.</w:t>
      </w:r>
    </w:p>
    <w:p w14:paraId="12C98017" w14:textId="77777777" w:rsidR="005522B7" w:rsidRDefault="005522B7" w:rsidP="00A05621">
      <w:pPr>
        <w:rPr>
          <w:noProof/>
        </w:rPr>
      </w:pPr>
    </w:p>
    <w:p w14:paraId="5743A515" w14:textId="77777777" w:rsidR="00BD5DA1" w:rsidRDefault="00AF400E" w:rsidP="00A05621">
      <w:pPr>
        <w:rPr>
          <w:noProof/>
        </w:rPr>
      </w:pPr>
      <w:r>
        <w:rPr>
          <w:noProof/>
        </w:rPr>
        <w:t>Parterne kan evt. definere en delleverance</w:t>
      </w:r>
      <w:r w:rsidR="00F759E6">
        <w:rPr>
          <w:noProof/>
        </w:rPr>
        <w:t xml:space="preserve"> som kunden kan godkende</w:t>
      </w:r>
      <w:r w:rsidR="00052252">
        <w:rPr>
          <w:noProof/>
        </w:rPr>
        <w:t xml:space="preserve"> og sætte i drift</w:t>
      </w:r>
      <w:r w:rsidR="005522B7">
        <w:rPr>
          <w:noProof/>
        </w:rPr>
        <w:t xml:space="preserve">. Det kan fx være at nogle brugergrupper kan anvende systemet, mens andre </w:t>
      </w:r>
      <w:r w:rsidR="00D26CD6">
        <w:rPr>
          <w:noProof/>
        </w:rPr>
        <w:t>må vente. I så fald skal betaling</w:t>
      </w:r>
      <w:r w:rsidR="00101755">
        <w:rPr>
          <w:noProof/>
        </w:rPr>
        <w:t>sraten</w:t>
      </w:r>
      <w:r w:rsidR="00D26CD6">
        <w:rPr>
          <w:noProof/>
        </w:rPr>
        <w:t xml:space="preserve"> reduceres forholdsmæssigt. </w:t>
      </w:r>
    </w:p>
    <w:p w14:paraId="5920EF58" w14:textId="77777777" w:rsidR="007201F1" w:rsidRDefault="007201F1" w:rsidP="00A05621">
      <w:pPr>
        <w:rPr>
          <w:noProof/>
        </w:rPr>
      </w:pPr>
    </w:p>
    <w:p w14:paraId="5F8ADF34" w14:textId="77777777" w:rsidR="00BD5DA1" w:rsidRPr="008E6DF5" w:rsidRDefault="00BD5DA1" w:rsidP="00A05621">
      <w:pPr>
        <w:rPr>
          <w:noProof/>
        </w:rPr>
      </w:pPr>
    </w:p>
    <w:p w14:paraId="6DA1BEBB" w14:textId="77777777" w:rsidR="00482046" w:rsidRPr="008E6DF5" w:rsidRDefault="00865777" w:rsidP="00F6163C">
      <w:pPr>
        <w:pStyle w:val="Heading2"/>
        <w:pageBreakBefore/>
        <w:rPr>
          <w:noProof/>
        </w:rPr>
      </w:pPr>
      <w:bookmarkStart w:id="167" w:name="_Toc52818226"/>
      <w:r>
        <w:rPr>
          <w:noProof/>
        </w:rPr>
        <w:lastRenderedPageBreak/>
        <w:t>Opdatér problemliste</w:t>
      </w:r>
      <w:bookmarkEnd w:id="167"/>
    </w:p>
    <w:p w14:paraId="711EFAE6" w14:textId="1538D50A" w:rsidR="00482046" w:rsidRDefault="001906A8" w:rsidP="00482046">
      <w:pPr>
        <w:rPr>
          <w:noProof/>
        </w:rPr>
      </w:pPr>
      <w:r>
        <w:rPr>
          <w:noProof/>
        </w:rPr>
        <w:t>I st</w:t>
      </w:r>
      <w:r w:rsidR="00E07A39">
        <w:rPr>
          <w:noProof/>
        </w:rPr>
        <w:t>ørr</w:t>
      </w:r>
      <w:r>
        <w:rPr>
          <w:noProof/>
        </w:rPr>
        <w:t>e projekter</w:t>
      </w:r>
      <w:r w:rsidR="00320BBB">
        <w:rPr>
          <w:noProof/>
        </w:rPr>
        <w:t xml:space="preserve"> opstår der normalt</w:t>
      </w:r>
      <w:r>
        <w:rPr>
          <w:noProof/>
        </w:rPr>
        <w:t xml:space="preserve"> over</w:t>
      </w:r>
      <w:r w:rsidR="00320BBB">
        <w:rPr>
          <w:noProof/>
        </w:rPr>
        <w:t xml:space="preserve"> </w:t>
      </w:r>
      <w:r>
        <w:rPr>
          <w:noProof/>
        </w:rPr>
        <w:t>tusinde</w:t>
      </w:r>
      <w:r w:rsidR="00320BBB">
        <w:rPr>
          <w:noProof/>
        </w:rPr>
        <w:t xml:space="preserve"> problemer, </w:t>
      </w:r>
      <w:r w:rsidR="00101755">
        <w:rPr>
          <w:noProof/>
        </w:rPr>
        <w:t>både</w:t>
      </w:r>
      <w:r w:rsidR="00320BBB">
        <w:rPr>
          <w:noProof/>
        </w:rPr>
        <w:t xml:space="preserve"> ændringsønsker og </w:t>
      </w:r>
      <w:r w:rsidR="00203DA2">
        <w:rPr>
          <w:noProof/>
        </w:rPr>
        <w:t>fejl, dvs.noget</w:t>
      </w:r>
      <w:r w:rsidR="00320BBB">
        <w:rPr>
          <w:noProof/>
        </w:rPr>
        <w:t xml:space="preserve"> der ikke virker som forventet</w:t>
      </w:r>
      <w:r w:rsidR="00482046" w:rsidRPr="008E6DF5">
        <w:rPr>
          <w:noProof/>
        </w:rPr>
        <w:t>.</w:t>
      </w:r>
      <w:r w:rsidR="00320BBB">
        <w:rPr>
          <w:noProof/>
        </w:rPr>
        <w:t xml:space="preserve"> </w:t>
      </w:r>
      <w:r w:rsidR="00F95084">
        <w:rPr>
          <w:noProof/>
        </w:rPr>
        <w:t xml:space="preserve">(Fejl kaldes af jurister ”mangler”). </w:t>
      </w:r>
      <w:r w:rsidR="00320BBB">
        <w:rPr>
          <w:noProof/>
        </w:rPr>
        <w:t>Parterne kan bruge masser af tid på at diskutere hvad der skal gøres</w:t>
      </w:r>
      <w:r w:rsidR="00163D26">
        <w:rPr>
          <w:noProof/>
        </w:rPr>
        <w:t>,</w:t>
      </w:r>
      <w:r w:rsidR="00320BBB">
        <w:rPr>
          <w:noProof/>
        </w:rPr>
        <w:t xml:space="preserve"> og det sin</w:t>
      </w:r>
      <w:r w:rsidR="004446EE">
        <w:rPr>
          <w:noProof/>
        </w:rPr>
        <w:t>k</w:t>
      </w:r>
      <w:r w:rsidR="00320BBB">
        <w:rPr>
          <w:noProof/>
        </w:rPr>
        <w:t xml:space="preserve">er </w:t>
      </w:r>
      <w:r w:rsidR="004446EE">
        <w:rPr>
          <w:noProof/>
        </w:rPr>
        <w:t>resten af</w:t>
      </w:r>
      <w:r w:rsidR="00320BBB">
        <w:rPr>
          <w:noProof/>
        </w:rPr>
        <w:t xml:space="preserve"> </w:t>
      </w:r>
      <w:r w:rsidR="004446EE">
        <w:rPr>
          <w:noProof/>
        </w:rPr>
        <w:t>udviklings</w:t>
      </w:r>
      <w:r w:rsidR="00320BBB">
        <w:rPr>
          <w:noProof/>
        </w:rPr>
        <w:t>processen.</w:t>
      </w:r>
      <w:r w:rsidR="004446EE">
        <w:rPr>
          <w:noProof/>
        </w:rPr>
        <w:t xml:space="preserve"> Kunden ønsker derfor en effektiv styring af </w:t>
      </w:r>
      <w:r w:rsidR="005C15B0">
        <w:rPr>
          <w:noProof/>
        </w:rPr>
        <w:t>problemerne</w:t>
      </w:r>
      <w:r w:rsidR="004446EE">
        <w:rPr>
          <w:noProof/>
        </w:rPr>
        <w:t>:</w:t>
      </w:r>
      <w:r w:rsidR="000121AC">
        <w:rPr>
          <w:noProof/>
        </w:rPr>
        <w:t xml:space="preserve"> H</w:t>
      </w:r>
      <w:r w:rsidR="004446EE">
        <w:rPr>
          <w:noProof/>
        </w:rPr>
        <w:t>vad skal gøres nu, hvad kan vente til senere, hvad kan ignoreres, hvem skal betale?</w:t>
      </w:r>
      <w:r w:rsidR="00320BBB">
        <w:rPr>
          <w:noProof/>
        </w:rPr>
        <w:t xml:space="preserve"> </w:t>
      </w:r>
      <w:r w:rsidR="004446EE">
        <w:rPr>
          <w:noProof/>
        </w:rPr>
        <w:t xml:space="preserve">Det kan gøres ved at registrere problemerne når de opstår og </w:t>
      </w:r>
      <w:r w:rsidR="005D0921">
        <w:rPr>
          <w:noProof/>
        </w:rPr>
        <w:t xml:space="preserve">evt. først </w:t>
      </w:r>
      <w:r w:rsidR="004446EE">
        <w:rPr>
          <w:noProof/>
        </w:rPr>
        <w:t>behandle dem senere.</w:t>
      </w:r>
      <w:r w:rsidR="00E955AA">
        <w:rPr>
          <w:noProof/>
        </w:rPr>
        <w:t xml:space="preserve"> Vi kan beskrive det med dette task:</w:t>
      </w:r>
      <w:r w:rsidR="004446EE">
        <w:rPr>
          <w:noProof/>
        </w:rPr>
        <w:t xml:space="preserve"> </w:t>
      </w:r>
    </w:p>
    <w:p w14:paraId="4C8C4A35" w14:textId="77777777" w:rsidR="004446EE" w:rsidRDefault="004446EE" w:rsidP="00482046">
      <w:pPr>
        <w:rPr>
          <w:noProof/>
        </w:rPr>
      </w:pPr>
    </w:p>
    <w:p w14:paraId="3D07A873" w14:textId="77777777" w:rsidR="00A21AC1" w:rsidRPr="008E6DF5" w:rsidRDefault="00A21AC1" w:rsidP="00A21AC1">
      <w:pPr>
        <w:tabs>
          <w:tab w:val="left" w:pos="1134"/>
        </w:tabs>
        <w:ind w:left="1134" w:hanging="1134"/>
        <w:rPr>
          <w:noProof/>
        </w:rPr>
      </w:pPr>
      <w:r w:rsidRPr="008E6DF5">
        <w:rPr>
          <w:b/>
          <w:noProof/>
        </w:rPr>
        <w:t>Brugere:</w:t>
      </w:r>
      <w:r w:rsidRPr="008E6DF5">
        <w:rPr>
          <w:noProof/>
        </w:rPr>
        <w:t xml:space="preserve"> </w:t>
      </w:r>
      <w:r w:rsidRPr="008E6DF5">
        <w:rPr>
          <w:noProof/>
        </w:rPr>
        <w:tab/>
        <w:t>Kundens projekt</w:t>
      </w:r>
      <w:r>
        <w:rPr>
          <w:noProof/>
        </w:rPr>
        <w:t>medarbejdere og leverandørens udviklere</w:t>
      </w:r>
      <w:r w:rsidRPr="008E6DF5">
        <w:rPr>
          <w:noProof/>
        </w:rPr>
        <w:t>.</w:t>
      </w:r>
    </w:p>
    <w:p w14:paraId="69D60B68" w14:textId="711AAFEB" w:rsidR="004446EE" w:rsidRPr="008E6DF5" w:rsidRDefault="004446EE" w:rsidP="00E955AA">
      <w:pPr>
        <w:tabs>
          <w:tab w:val="left" w:pos="1134"/>
        </w:tabs>
        <w:ind w:left="1134" w:hanging="1134"/>
        <w:rPr>
          <w:noProof/>
        </w:rPr>
      </w:pPr>
      <w:r w:rsidRPr="008E6DF5">
        <w:rPr>
          <w:b/>
          <w:noProof/>
        </w:rPr>
        <w:t>Start:</w:t>
      </w:r>
      <w:r w:rsidRPr="008E6DF5">
        <w:rPr>
          <w:noProof/>
        </w:rPr>
        <w:t xml:space="preserve"> </w:t>
      </w:r>
      <w:r w:rsidRPr="008E6DF5">
        <w:rPr>
          <w:noProof/>
        </w:rPr>
        <w:tab/>
      </w:r>
      <w:r w:rsidR="00E955AA">
        <w:rPr>
          <w:noProof/>
        </w:rPr>
        <w:t xml:space="preserve">Når et problem opdages og det ikke kan rettes straks, </w:t>
      </w:r>
      <w:r w:rsidR="00575DED">
        <w:rPr>
          <w:noProof/>
        </w:rPr>
        <w:t xml:space="preserve">eller </w:t>
      </w:r>
      <w:r w:rsidR="00865777">
        <w:rPr>
          <w:noProof/>
        </w:rPr>
        <w:t>når problemer skifter status (fx efter test)</w:t>
      </w:r>
      <w:r w:rsidR="00006723">
        <w:rPr>
          <w:noProof/>
        </w:rPr>
        <w:t>,</w:t>
      </w:r>
      <w:r w:rsidR="00865777">
        <w:rPr>
          <w:noProof/>
        </w:rPr>
        <w:t xml:space="preserve"> </w:t>
      </w:r>
      <w:r w:rsidR="00E955AA">
        <w:rPr>
          <w:noProof/>
        </w:rPr>
        <w:t>eller ved møder mellem leverandøren og kunden</w:t>
      </w:r>
      <w:r w:rsidR="001906A8">
        <w:rPr>
          <w:noProof/>
        </w:rPr>
        <w:t>,</w:t>
      </w:r>
      <w:r w:rsidR="00E955AA">
        <w:rPr>
          <w:noProof/>
        </w:rPr>
        <w:t xml:space="preserve"> hvor </w:t>
      </w:r>
      <w:r w:rsidR="002D5C91">
        <w:rPr>
          <w:noProof/>
        </w:rPr>
        <w:t xml:space="preserve">man gennemgår </w:t>
      </w:r>
      <w:r w:rsidR="00E955AA">
        <w:rPr>
          <w:noProof/>
        </w:rPr>
        <w:t>l</w:t>
      </w:r>
      <w:r w:rsidR="002D5C91">
        <w:rPr>
          <w:noProof/>
        </w:rPr>
        <w:t>i</w:t>
      </w:r>
      <w:r w:rsidR="00E955AA">
        <w:rPr>
          <w:noProof/>
        </w:rPr>
        <w:t xml:space="preserve">sten af udestående </w:t>
      </w:r>
      <w:r w:rsidR="00E07A39">
        <w:rPr>
          <w:noProof/>
        </w:rPr>
        <w:t>problemer</w:t>
      </w:r>
      <w:r w:rsidR="00203DA2">
        <w:rPr>
          <w:noProof/>
        </w:rPr>
        <w:t xml:space="preserve"> og aftaler hvad der skal gøres</w:t>
      </w:r>
      <w:r w:rsidRPr="008E6DF5">
        <w:rPr>
          <w:noProof/>
        </w:rPr>
        <w:t>.</w:t>
      </w:r>
    </w:p>
    <w:p w14:paraId="5380877F" w14:textId="77777777" w:rsidR="004446EE" w:rsidRPr="008E6DF5" w:rsidRDefault="004446EE" w:rsidP="004446EE">
      <w:pPr>
        <w:tabs>
          <w:tab w:val="left" w:pos="1134"/>
        </w:tabs>
        <w:ind w:left="1134" w:hanging="1134"/>
        <w:rPr>
          <w:noProof/>
        </w:rPr>
      </w:pPr>
      <w:r w:rsidRPr="008E6DF5">
        <w:rPr>
          <w:b/>
          <w:noProof/>
        </w:rPr>
        <w:t>Slut:</w:t>
      </w:r>
      <w:r w:rsidRPr="008E6DF5">
        <w:rPr>
          <w:noProof/>
        </w:rPr>
        <w:t xml:space="preserve"> </w:t>
      </w:r>
      <w:r w:rsidRPr="008E6DF5">
        <w:rPr>
          <w:noProof/>
        </w:rPr>
        <w:tab/>
        <w:t>Når de</w:t>
      </w:r>
      <w:r>
        <w:rPr>
          <w:noProof/>
        </w:rPr>
        <w:t>r ikke skal gøres mere</w:t>
      </w:r>
      <w:r w:rsidR="00575DED">
        <w:rPr>
          <w:noProof/>
        </w:rPr>
        <w:t xml:space="preserve"> med problemerne</w:t>
      </w:r>
      <w:r>
        <w:rPr>
          <w:noProof/>
        </w:rPr>
        <w:t xml:space="preserve"> lige nu.</w:t>
      </w:r>
    </w:p>
    <w:p w14:paraId="04DAF080" w14:textId="77777777" w:rsidR="004446EE" w:rsidRPr="008E6DF5" w:rsidRDefault="004446EE" w:rsidP="004446EE">
      <w:pPr>
        <w:tabs>
          <w:tab w:val="left" w:pos="1134"/>
        </w:tabs>
        <w:ind w:left="1134" w:hanging="1134"/>
        <w:rPr>
          <w:noProof/>
        </w:rPr>
      </w:pPr>
      <w:r w:rsidRPr="008E6DF5">
        <w:rPr>
          <w:b/>
          <w:noProof/>
        </w:rPr>
        <w:t>Hyppighed:</w:t>
      </w:r>
      <w:r w:rsidRPr="008E6DF5">
        <w:rPr>
          <w:noProof/>
        </w:rPr>
        <w:t xml:space="preserve"> </w:t>
      </w:r>
      <w:r w:rsidRPr="008E6DF5">
        <w:rPr>
          <w:noProof/>
        </w:rPr>
        <w:tab/>
      </w:r>
      <w:r w:rsidR="007F1462">
        <w:rPr>
          <w:noProof/>
        </w:rPr>
        <w:t>U</w:t>
      </w:r>
      <w:r w:rsidRPr="008E6DF5">
        <w:rPr>
          <w:noProof/>
        </w:rPr>
        <w:t>gentligt</w:t>
      </w:r>
      <w:r w:rsidR="00BD7F7D">
        <w:rPr>
          <w:noProof/>
        </w:rPr>
        <w:t>, i testfaserne ofte dagligt</w:t>
      </w:r>
      <w:r w:rsidRPr="008E6DF5">
        <w:rPr>
          <w:noProof/>
        </w:rPr>
        <w:t>.</w:t>
      </w:r>
    </w:p>
    <w:p w14:paraId="5E491E6A" w14:textId="77777777" w:rsidR="00482046" w:rsidRPr="008E6DF5" w:rsidRDefault="00482046" w:rsidP="00482046">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E955AA" w:rsidRPr="008E6DF5" w14:paraId="78C3390D" w14:textId="77777777" w:rsidTr="0034160A">
        <w:trPr>
          <w:cantSplit/>
          <w:tblHeader/>
        </w:trPr>
        <w:tc>
          <w:tcPr>
            <w:tcW w:w="4503" w:type="dxa"/>
            <w:shd w:val="clear" w:color="auto" w:fill="auto"/>
          </w:tcPr>
          <w:p w14:paraId="3620A006" w14:textId="77777777" w:rsidR="00E955AA" w:rsidRPr="008E6DF5" w:rsidRDefault="00E955AA" w:rsidP="00E955AA">
            <w:pPr>
              <w:keepNext/>
              <w:tabs>
                <w:tab w:val="left" w:pos="426"/>
              </w:tabs>
              <w:outlineLvl w:val="1"/>
              <w:rPr>
                <w:noProof/>
              </w:rPr>
            </w:pPr>
            <w:r w:rsidRPr="008E6DF5">
              <w:rPr>
                <w:noProof/>
              </w:rPr>
              <w:t>Subtask og varianter:</w:t>
            </w:r>
          </w:p>
        </w:tc>
        <w:tc>
          <w:tcPr>
            <w:tcW w:w="3260" w:type="dxa"/>
            <w:shd w:val="clear" w:color="auto" w:fill="auto"/>
          </w:tcPr>
          <w:p w14:paraId="1CA7E604" w14:textId="77777777" w:rsidR="00E955AA" w:rsidRPr="008E6DF5" w:rsidRDefault="00E955AA" w:rsidP="00E955AA">
            <w:pPr>
              <w:keepNext/>
              <w:tabs>
                <w:tab w:val="left" w:pos="426"/>
              </w:tabs>
              <w:outlineLvl w:val="1"/>
              <w:rPr>
                <w:noProof/>
              </w:rPr>
            </w:pPr>
            <w:r w:rsidRPr="008E6DF5">
              <w:rPr>
                <w:noProof/>
              </w:rPr>
              <w:t>Eksempel på løsning:</w:t>
            </w:r>
          </w:p>
        </w:tc>
        <w:tc>
          <w:tcPr>
            <w:tcW w:w="759" w:type="dxa"/>
            <w:shd w:val="clear" w:color="auto" w:fill="auto"/>
          </w:tcPr>
          <w:p w14:paraId="702FE724" w14:textId="77777777" w:rsidR="00E955AA" w:rsidRPr="008E6DF5" w:rsidRDefault="00E955AA" w:rsidP="00E955AA">
            <w:pPr>
              <w:keepNext/>
              <w:tabs>
                <w:tab w:val="left" w:pos="426"/>
              </w:tabs>
              <w:outlineLvl w:val="1"/>
              <w:rPr>
                <w:noProof/>
              </w:rPr>
            </w:pPr>
            <w:r w:rsidRPr="008E6DF5">
              <w:rPr>
                <w:noProof/>
              </w:rPr>
              <w:t>Kode:</w:t>
            </w:r>
          </w:p>
        </w:tc>
      </w:tr>
      <w:tr w:rsidR="00482046" w:rsidRPr="008E6DF5" w14:paraId="24E69F0E" w14:textId="77777777" w:rsidTr="0034160A">
        <w:trPr>
          <w:cantSplit/>
          <w:tblHeader/>
        </w:trPr>
        <w:tc>
          <w:tcPr>
            <w:tcW w:w="4503" w:type="dxa"/>
            <w:shd w:val="clear" w:color="auto" w:fill="auto"/>
          </w:tcPr>
          <w:p w14:paraId="747093FE" w14:textId="77777777" w:rsidR="00482046" w:rsidRPr="008E6DF5" w:rsidRDefault="00482046" w:rsidP="00E955AA">
            <w:pPr>
              <w:tabs>
                <w:tab w:val="left" w:pos="426"/>
              </w:tabs>
              <w:ind w:left="426" w:hanging="426"/>
              <w:rPr>
                <w:noProof/>
              </w:rPr>
            </w:pPr>
            <w:r w:rsidRPr="008E6DF5">
              <w:rPr>
                <w:noProof/>
              </w:rPr>
              <w:t>1.</w:t>
            </w:r>
            <w:r w:rsidRPr="008E6DF5">
              <w:rPr>
                <w:noProof/>
              </w:rPr>
              <w:tab/>
            </w:r>
            <w:r w:rsidR="00006723">
              <w:rPr>
                <w:noProof/>
              </w:rPr>
              <w:t xml:space="preserve">Nye problemer: </w:t>
            </w:r>
            <w:r w:rsidR="00E955AA">
              <w:rPr>
                <w:noProof/>
              </w:rPr>
              <w:t>Registrer problemet med dato, kilde og en kort beskrivelse, evt. bilag med skærmdump, etc</w:t>
            </w:r>
            <w:r w:rsidRPr="008E6DF5">
              <w:rPr>
                <w:noProof/>
              </w:rPr>
              <w:t xml:space="preserve">. </w:t>
            </w:r>
            <w:r w:rsidR="002D5C91">
              <w:rPr>
                <w:noProof/>
              </w:rPr>
              <w:t>Ofte behøver man ikke gøre mere lige nu</w:t>
            </w:r>
            <w:r w:rsidR="00261671">
              <w:rPr>
                <w:noProof/>
              </w:rPr>
              <w:t xml:space="preserve"> og kan parkere sagen</w:t>
            </w:r>
            <w:r w:rsidR="002D5C91">
              <w:rPr>
                <w:noProof/>
              </w:rPr>
              <w:t>.</w:t>
            </w:r>
          </w:p>
        </w:tc>
        <w:tc>
          <w:tcPr>
            <w:tcW w:w="3260" w:type="dxa"/>
            <w:shd w:val="clear" w:color="auto" w:fill="auto"/>
          </w:tcPr>
          <w:p w14:paraId="1DEA633F" w14:textId="77777777" w:rsidR="00482046" w:rsidRPr="008E6DF5" w:rsidRDefault="00BD7F7D" w:rsidP="008A278D">
            <w:pPr>
              <w:ind w:left="-8" w:firstLine="8"/>
              <w:rPr>
                <w:noProof/>
              </w:rPr>
            </w:pPr>
            <w:r>
              <w:rPr>
                <w:noProof/>
              </w:rPr>
              <w:t>Se leverandørens system</w:t>
            </w:r>
            <w:r w:rsidR="00101755">
              <w:rPr>
                <w:noProof/>
              </w:rPr>
              <w:t>, fx i bilag med skærmbilleder,</w:t>
            </w:r>
            <w:r>
              <w:rPr>
                <w:noProof/>
              </w:rPr>
              <w:t xml:space="preserve"> og vurder om det giver effektiv støtte.</w:t>
            </w:r>
          </w:p>
        </w:tc>
        <w:tc>
          <w:tcPr>
            <w:tcW w:w="759" w:type="dxa"/>
            <w:shd w:val="clear" w:color="auto" w:fill="auto"/>
          </w:tcPr>
          <w:p w14:paraId="43EE37FC" w14:textId="77777777" w:rsidR="00482046" w:rsidRPr="008E6DF5" w:rsidRDefault="00482046" w:rsidP="0034160A">
            <w:pPr>
              <w:ind w:left="-8" w:firstLine="8"/>
              <w:rPr>
                <w:noProof/>
              </w:rPr>
            </w:pPr>
          </w:p>
        </w:tc>
      </w:tr>
      <w:tr w:rsidR="00006723" w:rsidRPr="008E6DF5" w14:paraId="5BB16C5C" w14:textId="77777777" w:rsidTr="00BD2456">
        <w:trPr>
          <w:cantSplit/>
          <w:tblHeader/>
        </w:trPr>
        <w:tc>
          <w:tcPr>
            <w:tcW w:w="4503" w:type="dxa"/>
            <w:shd w:val="clear" w:color="auto" w:fill="auto"/>
          </w:tcPr>
          <w:p w14:paraId="3E70B421" w14:textId="77777777" w:rsidR="00006723" w:rsidRDefault="00006723" w:rsidP="009C7E91">
            <w:pPr>
              <w:tabs>
                <w:tab w:val="left" w:pos="426"/>
              </w:tabs>
              <w:ind w:left="426" w:hanging="426"/>
              <w:rPr>
                <w:noProof/>
              </w:rPr>
            </w:pPr>
            <w:r>
              <w:rPr>
                <w:noProof/>
              </w:rPr>
              <w:t>1a.</w:t>
            </w:r>
            <w:r>
              <w:rPr>
                <w:noProof/>
              </w:rPr>
              <w:tab/>
              <w:t xml:space="preserve">Find </w:t>
            </w:r>
            <w:r w:rsidR="009C7E91">
              <w:rPr>
                <w:noProof/>
              </w:rPr>
              <w:t xml:space="preserve">et bestemt </w:t>
            </w:r>
            <w:r>
              <w:rPr>
                <w:noProof/>
              </w:rPr>
              <w:t>problem og opdatér data.</w:t>
            </w:r>
          </w:p>
        </w:tc>
        <w:tc>
          <w:tcPr>
            <w:tcW w:w="3260" w:type="dxa"/>
            <w:shd w:val="clear" w:color="auto" w:fill="auto"/>
          </w:tcPr>
          <w:p w14:paraId="04BB19E1" w14:textId="77777777" w:rsidR="00006723" w:rsidRPr="008E6DF5" w:rsidRDefault="00006723" w:rsidP="00BD2456">
            <w:pPr>
              <w:ind w:left="-8" w:firstLine="8"/>
              <w:rPr>
                <w:noProof/>
              </w:rPr>
            </w:pPr>
          </w:p>
        </w:tc>
        <w:tc>
          <w:tcPr>
            <w:tcW w:w="759" w:type="dxa"/>
            <w:shd w:val="clear" w:color="auto" w:fill="auto"/>
          </w:tcPr>
          <w:p w14:paraId="18DC6F95" w14:textId="77777777" w:rsidR="00006723" w:rsidRPr="008E6DF5" w:rsidRDefault="00006723" w:rsidP="00BD2456">
            <w:pPr>
              <w:ind w:left="-8" w:firstLine="8"/>
              <w:rPr>
                <w:noProof/>
              </w:rPr>
            </w:pPr>
          </w:p>
        </w:tc>
      </w:tr>
      <w:tr w:rsidR="009C7E91" w:rsidRPr="008E6DF5" w14:paraId="235B06C5" w14:textId="77777777" w:rsidTr="00BD2456">
        <w:trPr>
          <w:cantSplit/>
          <w:tblHeader/>
        </w:trPr>
        <w:tc>
          <w:tcPr>
            <w:tcW w:w="4503" w:type="dxa"/>
            <w:shd w:val="clear" w:color="auto" w:fill="auto"/>
          </w:tcPr>
          <w:p w14:paraId="4096FF55" w14:textId="77777777" w:rsidR="009C7E91" w:rsidRDefault="009C7E91" w:rsidP="00575DED">
            <w:pPr>
              <w:tabs>
                <w:tab w:val="left" w:pos="426"/>
              </w:tabs>
              <w:ind w:left="426" w:hanging="426"/>
              <w:rPr>
                <w:noProof/>
              </w:rPr>
            </w:pPr>
            <w:r>
              <w:rPr>
                <w:noProof/>
              </w:rPr>
              <w:t>1b.</w:t>
            </w:r>
            <w:r>
              <w:rPr>
                <w:noProof/>
              </w:rPr>
              <w:tab/>
              <w:t xml:space="preserve">Find næste problem der skal </w:t>
            </w:r>
            <w:r w:rsidR="00575DED">
              <w:rPr>
                <w:noProof/>
              </w:rPr>
              <w:t>behandles</w:t>
            </w:r>
            <w:r>
              <w:rPr>
                <w:noProof/>
              </w:rPr>
              <w:t>.</w:t>
            </w:r>
          </w:p>
        </w:tc>
        <w:tc>
          <w:tcPr>
            <w:tcW w:w="3260" w:type="dxa"/>
            <w:shd w:val="clear" w:color="auto" w:fill="auto"/>
          </w:tcPr>
          <w:p w14:paraId="7BCE27A8" w14:textId="77777777" w:rsidR="009C7E91" w:rsidRPr="008E6DF5" w:rsidRDefault="009C7E91" w:rsidP="00BD2456">
            <w:pPr>
              <w:ind w:left="-8" w:firstLine="8"/>
              <w:rPr>
                <w:noProof/>
              </w:rPr>
            </w:pPr>
          </w:p>
        </w:tc>
        <w:tc>
          <w:tcPr>
            <w:tcW w:w="759" w:type="dxa"/>
            <w:shd w:val="clear" w:color="auto" w:fill="auto"/>
          </w:tcPr>
          <w:p w14:paraId="2ED458AF" w14:textId="77777777" w:rsidR="009C7E91" w:rsidRPr="008E6DF5" w:rsidRDefault="009C7E91" w:rsidP="00BD2456">
            <w:pPr>
              <w:ind w:left="-8" w:firstLine="8"/>
              <w:rPr>
                <w:noProof/>
              </w:rPr>
            </w:pPr>
          </w:p>
        </w:tc>
      </w:tr>
      <w:tr w:rsidR="000121AC" w:rsidRPr="008E6DF5" w14:paraId="168EFD3C" w14:textId="77777777" w:rsidTr="00BD2456">
        <w:trPr>
          <w:cantSplit/>
          <w:tblHeader/>
        </w:trPr>
        <w:tc>
          <w:tcPr>
            <w:tcW w:w="4503" w:type="dxa"/>
            <w:shd w:val="clear" w:color="auto" w:fill="auto"/>
          </w:tcPr>
          <w:p w14:paraId="761F7B32" w14:textId="77777777" w:rsidR="000121AC" w:rsidRPr="008E6DF5" w:rsidRDefault="000121AC" w:rsidP="000121AC">
            <w:pPr>
              <w:tabs>
                <w:tab w:val="left" w:pos="426"/>
              </w:tabs>
              <w:ind w:left="426" w:hanging="426"/>
              <w:rPr>
                <w:noProof/>
              </w:rPr>
            </w:pPr>
            <w:r>
              <w:rPr>
                <w:noProof/>
              </w:rPr>
              <w:t>2.</w:t>
            </w:r>
            <w:r>
              <w:rPr>
                <w:noProof/>
              </w:rPr>
              <w:tab/>
              <w:t>Er det en dublet, dvs. et problem vi allerede har registreret?</w:t>
            </w:r>
          </w:p>
        </w:tc>
        <w:tc>
          <w:tcPr>
            <w:tcW w:w="3260" w:type="dxa"/>
            <w:shd w:val="clear" w:color="auto" w:fill="auto"/>
          </w:tcPr>
          <w:p w14:paraId="30C61FE1" w14:textId="77777777" w:rsidR="000121AC" w:rsidRPr="008E6DF5" w:rsidRDefault="000121AC" w:rsidP="00BD2456">
            <w:pPr>
              <w:ind w:left="-8" w:firstLine="8"/>
              <w:rPr>
                <w:noProof/>
              </w:rPr>
            </w:pPr>
          </w:p>
        </w:tc>
        <w:tc>
          <w:tcPr>
            <w:tcW w:w="759" w:type="dxa"/>
            <w:shd w:val="clear" w:color="auto" w:fill="auto"/>
          </w:tcPr>
          <w:p w14:paraId="3BC1D82D" w14:textId="77777777" w:rsidR="000121AC" w:rsidRPr="008E6DF5" w:rsidRDefault="000121AC" w:rsidP="00BD2456">
            <w:pPr>
              <w:ind w:left="-8" w:firstLine="8"/>
              <w:rPr>
                <w:noProof/>
              </w:rPr>
            </w:pPr>
          </w:p>
        </w:tc>
      </w:tr>
      <w:tr w:rsidR="00482046" w:rsidRPr="008E6DF5" w14:paraId="2BAEFD88" w14:textId="77777777" w:rsidTr="0034160A">
        <w:trPr>
          <w:cantSplit/>
          <w:tblHeader/>
        </w:trPr>
        <w:tc>
          <w:tcPr>
            <w:tcW w:w="4503" w:type="dxa"/>
            <w:shd w:val="clear" w:color="auto" w:fill="auto"/>
          </w:tcPr>
          <w:p w14:paraId="069593D5" w14:textId="77777777" w:rsidR="00482046" w:rsidRPr="008E6DF5" w:rsidRDefault="000121AC" w:rsidP="00FB557A">
            <w:pPr>
              <w:tabs>
                <w:tab w:val="left" w:pos="426"/>
              </w:tabs>
              <w:ind w:left="426" w:hanging="426"/>
              <w:rPr>
                <w:noProof/>
              </w:rPr>
            </w:pPr>
            <w:r>
              <w:rPr>
                <w:noProof/>
              </w:rPr>
              <w:t>3</w:t>
            </w:r>
            <w:r w:rsidR="00482046" w:rsidRPr="008E6DF5">
              <w:rPr>
                <w:noProof/>
              </w:rPr>
              <w:t>.</w:t>
            </w:r>
            <w:r w:rsidR="00482046" w:rsidRPr="008E6DF5">
              <w:rPr>
                <w:noProof/>
              </w:rPr>
              <w:tab/>
            </w:r>
            <w:r w:rsidR="00E955AA">
              <w:rPr>
                <w:noProof/>
              </w:rPr>
              <w:t>Analyser problemet</w:t>
            </w:r>
            <w:r w:rsidR="00482046" w:rsidRPr="008E6DF5">
              <w:rPr>
                <w:noProof/>
              </w:rPr>
              <w:t>.</w:t>
            </w:r>
            <w:r w:rsidR="002D5C91">
              <w:rPr>
                <w:noProof/>
              </w:rPr>
              <w:t xml:space="preserve"> Hvor vigtigt er det for kunden? Hv</w:t>
            </w:r>
            <w:r w:rsidR="00FB557A">
              <w:rPr>
                <w:noProof/>
              </w:rPr>
              <w:t>or</w:t>
            </w:r>
            <w:r w:rsidR="002D5C91">
              <w:rPr>
                <w:noProof/>
              </w:rPr>
              <w:t xml:space="preserve"> dyrt vil det være at rette? </w:t>
            </w:r>
            <w:r w:rsidR="00163D26">
              <w:rPr>
                <w:noProof/>
              </w:rPr>
              <w:t>Hvor meget haster det?</w:t>
            </w:r>
            <w:r w:rsidR="00261671">
              <w:rPr>
                <w:noProof/>
              </w:rPr>
              <w:t xml:space="preserve"> Kan </w:t>
            </w:r>
            <w:r w:rsidR="00FB557A">
              <w:rPr>
                <w:noProof/>
              </w:rPr>
              <w:t>kunden</w:t>
            </w:r>
            <w:r w:rsidR="00261671">
              <w:rPr>
                <w:noProof/>
              </w:rPr>
              <w:t xml:space="preserve"> omgå problemet?</w:t>
            </w:r>
          </w:p>
        </w:tc>
        <w:tc>
          <w:tcPr>
            <w:tcW w:w="3260" w:type="dxa"/>
            <w:shd w:val="clear" w:color="auto" w:fill="auto"/>
          </w:tcPr>
          <w:p w14:paraId="33550C3A" w14:textId="77777777" w:rsidR="00482046" w:rsidRPr="008E6DF5" w:rsidRDefault="00482046" w:rsidP="0034160A">
            <w:pPr>
              <w:ind w:left="-8" w:firstLine="8"/>
              <w:rPr>
                <w:noProof/>
              </w:rPr>
            </w:pPr>
          </w:p>
        </w:tc>
        <w:tc>
          <w:tcPr>
            <w:tcW w:w="759" w:type="dxa"/>
            <w:shd w:val="clear" w:color="auto" w:fill="auto"/>
          </w:tcPr>
          <w:p w14:paraId="60C2C93C" w14:textId="77777777" w:rsidR="00482046" w:rsidRPr="008E6DF5" w:rsidRDefault="00482046" w:rsidP="0034160A">
            <w:pPr>
              <w:ind w:left="-8" w:firstLine="8"/>
              <w:rPr>
                <w:noProof/>
              </w:rPr>
            </w:pPr>
          </w:p>
        </w:tc>
      </w:tr>
      <w:tr w:rsidR="00482046" w:rsidRPr="008E6DF5" w14:paraId="308D57C3" w14:textId="77777777" w:rsidTr="0034160A">
        <w:trPr>
          <w:cantSplit/>
          <w:tblHeader/>
        </w:trPr>
        <w:tc>
          <w:tcPr>
            <w:tcW w:w="4503" w:type="dxa"/>
            <w:shd w:val="clear" w:color="auto" w:fill="auto"/>
          </w:tcPr>
          <w:p w14:paraId="7341121C" w14:textId="052575F3" w:rsidR="00482046" w:rsidRPr="008E6DF5" w:rsidRDefault="000121AC" w:rsidP="00101755">
            <w:pPr>
              <w:tabs>
                <w:tab w:val="left" w:pos="426"/>
              </w:tabs>
              <w:ind w:left="426" w:hanging="426"/>
              <w:rPr>
                <w:noProof/>
              </w:rPr>
            </w:pPr>
            <w:r>
              <w:rPr>
                <w:noProof/>
              </w:rPr>
              <w:t>4</w:t>
            </w:r>
            <w:r w:rsidR="00482046" w:rsidRPr="008E6DF5">
              <w:rPr>
                <w:noProof/>
              </w:rPr>
              <w:t>.</w:t>
            </w:r>
            <w:r w:rsidR="00482046" w:rsidRPr="008E6DF5">
              <w:rPr>
                <w:noProof/>
              </w:rPr>
              <w:tab/>
            </w:r>
            <w:r w:rsidR="002D5C91">
              <w:rPr>
                <w:noProof/>
              </w:rPr>
              <w:t xml:space="preserve">Er det en fejl </w:t>
            </w:r>
            <w:r w:rsidR="00163D26">
              <w:rPr>
                <w:noProof/>
              </w:rPr>
              <w:t xml:space="preserve">(leverandøren skal udbedre det) </w:t>
            </w:r>
            <w:r w:rsidR="002D5C91">
              <w:rPr>
                <w:noProof/>
              </w:rPr>
              <w:t xml:space="preserve">eller et </w:t>
            </w:r>
            <w:r w:rsidR="005B5D9B">
              <w:rPr>
                <w:noProof/>
              </w:rPr>
              <w:t>ændringsønske</w:t>
            </w:r>
            <w:r w:rsidR="00163D26">
              <w:rPr>
                <w:noProof/>
              </w:rPr>
              <w:t xml:space="preserve"> (kunden skal betale)</w:t>
            </w:r>
            <w:r w:rsidR="002D5C91">
              <w:rPr>
                <w:noProof/>
              </w:rPr>
              <w:t>? Det kan være svært at afgøre</w:t>
            </w:r>
            <w:r w:rsidR="007C1D06">
              <w:rPr>
                <w:noProof/>
              </w:rPr>
              <w:t xml:space="preserve"> (se kravnote nedenfor)</w:t>
            </w:r>
            <w:r w:rsidR="00261671">
              <w:rPr>
                <w:noProof/>
              </w:rPr>
              <w:t xml:space="preserve">. </w:t>
            </w:r>
            <w:r w:rsidR="00101755">
              <w:rPr>
                <w:noProof/>
              </w:rPr>
              <w:t>For små ændringer</w:t>
            </w:r>
            <w:r w:rsidR="002D5C91">
              <w:rPr>
                <w:noProof/>
              </w:rPr>
              <w:t xml:space="preserve"> kan man </w:t>
            </w:r>
            <w:r w:rsidR="00261671">
              <w:rPr>
                <w:noProof/>
              </w:rPr>
              <w:t xml:space="preserve">gå i gang med ændringen og </w:t>
            </w:r>
            <w:r w:rsidR="002D5C91">
              <w:rPr>
                <w:noProof/>
              </w:rPr>
              <w:t>udskyde afgørelsen til senere.</w:t>
            </w:r>
            <w:r w:rsidR="00482046" w:rsidRPr="008E6DF5">
              <w:rPr>
                <w:noProof/>
              </w:rPr>
              <w:t xml:space="preserve"> </w:t>
            </w:r>
          </w:p>
        </w:tc>
        <w:tc>
          <w:tcPr>
            <w:tcW w:w="3260" w:type="dxa"/>
            <w:shd w:val="clear" w:color="auto" w:fill="auto"/>
          </w:tcPr>
          <w:p w14:paraId="2260B5DC" w14:textId="77777777" w:rsidR="00482046" w:rsidRPr="008E6DF5" w:rsidRDefault="00482046" w:rsidP="0034160A">
            <w:pPr>
              <w:ind w:left="-8" w:firstLine="8"/>
              <w:rPr>
                <w:noProof/>
              </w:rPr>
            </w:pPr>
          </w:p>
        </w:tc>
        <w:tc>
          <w:tcPr>
            <w:tcW w:w="759" w:type="dxa"/>
            <w:shd w:val="clear" w:color="auto" w:fill="auto"/>
          </w:tcPr>
          <w:p w14:paraId="732D6BCC" w14:textId="77777777" w:rsidR="00482046" w:rsidRPr="008E6DF5" w:rsidRDefault="00482046" w:rsidP="0034160A">
            <w:pPr>
              <w:ind w:left="-8" w:firstLine="8"/>
              <w:rPr>
                <w:noProof/>
              </w:rPr>
            </w:pPr>
          </w:p>
        </w:tc>
      </w:tr>
      <w:tr w:rsidR="00482046" w:rsidRPr="008E6DF5" w14:paraId="30BEC097" w14:textId="77777777" w:rsidTr="0034160A">
        <w:trPr>
          <w:cantSplit/>
          <w:tblHeader/>
        </w:trPr>
        <w:tc>
          <w:tcPr>
            <w:tcW w:w="4503" w:type="dxa"/>
            <w:shd w:val="clear" w:color="auto" w:fill="auto"/>
          </w:tcPr>
          <w:p w14:paraId="396CA7FC" w14:textId="77777777" w:rsidR="00482046" w:rsidRPr="008E6DF5" w:rsidRDefault="000121AC" w:rsidP="00BD7F7D">
            <w:pPr>
              <w:tabs>
                <w:tab w:val="left" w:pos="426"/>
              </w:tabs>
              <w:ind w:left="426" w:hanging="426"/>
              <w:rPr>
                <w:noProof/>
              </w:rPr>
            </w:pPr>
            <w:r>
              <w:rPr>
                <w:noProof/>
              </w:rPr>
              <w:t>5</w:t>
            </w:r>
            <w:r w:rsidR="00482046" w:rsidRPr="008E6DF5">
              <w:rPr>
                <w:noProof/>
              </w:rPr>
              <w:t>.</w:t>
            </w:r>
            <w:r w:rsidR="00482046" w:rsidRPr="008E6DF5">
              <w:rPr>
                <w:noProof/>
              </w:rPr>
              <w:tab/>
            </w:r>
            <w:r>
              <w:rPr>
                <w:noProof/>
              </w:rPr>
              <w:t xml:space="preserve">Hvilken konsekvens har </w:t>
            </w:r>
            <w:r w:rsidR="00BD7F7D">
              <w:rPr>
                <w:noProof/>
              </w:rPr>
              <w:t>ændringen</w:t>
            </w:r>
            <w:r>
              <w:rPr>
                <w:noProof/>
              </w:rPr>
              <w:t xml:space="preserve"> for pris</w:t>
            </w:r>
            <w:r w:rsidR="003B09BE">
              <w:rPr>
                <w:noProof/>
              </w:rPr>
              <w:t>,</w:t>
            </w:r>
            <w:r>
              <w:rPr>
                <w:noProof/>
              </w:rPr>
              <w:t xml:space="preserve"> leveringstid</w:t>
            </w:r>
            <w:r w:rsidR="00BD7F7D">
              <w:rPr>
                <w:noProof/>
              </w:rPr>
              <w:t>,</w:t>
            </w:r>
            <w:r w:rsidR="003B09BE">
              <w:rPr>
                <w:noProof/>
              </w:rPr>
              <w:t xml:space="preserve"> </w:t>
            </w:r>
            <w:r w:rsidR="00BD7F7D">
              <w:rPr>
                <w:noProof/>
              </w:rPr>
              <w:t xml:space="preserve">dokumentation og </w:t>
            </w:r>
            <w:r w:rsidR="003B09BE">
              <w:rPr>
                <w:noProof/>
              </w:rPr>
              <w:t>vedligehold</w:t>
            </w:r>
            <w:r>
              <w:rPr>
                <w:noProof/>
              </w:rPr>
              <w:t xml:space="preserve">? </w:t>
            </w:r>
          </w:p>
        </w:tc>
        <w:tc>
          <w:tcPr>
            <w:tcW w:w="3260" w:type="dxa"/>
            <w:shd w:val="clear" w:color="auto" w:fill="auto"/>
          </w:tcPr>
          <w:p w14:paraId="187547B7" w14:textId="77777777" w:rsidR="00482046" w:rsidRPr="008E6DF5" w:rsidRDefault="00482046" w:rsidP="0034160A">
            <w:pPr>
              <w:ind w:left="-8" w:firstLine="8"/>
              <w:rPr>
                <w:noProof/>
              </w:rPr>
            </w:pPr>
          </w:p>
        </w:tc>
        <w:tc>
          <w:tcPr>
            <w:tcW w:w="759" w:type="dxa"/>
            <w:shd w:val="clear" w:color="auto" w:fill="auto"/>
          </w:tcPr>
          <w:p w14:paraId="664CF0CC" w14:textId="77777777" w:rsidR="00482046" w:rsidRPr="008E6DF5" w:rsidRDefault="00482046" w:rsidP="0034160A">
            <w:pPr>
              <w:ind w:left="-8" w:firstLine="8"/>
              <w:rPr>
                <w:noProof/>
              </w:rPr>
            </w:pPr>
          </w:p>
        </w:tc>
      </w:tr>
      <w:tr w:rsidR="00482046" w:rsidRPr="008E6DF5" w14:paraId="05CBC887" w14:textId="77777777" w:rsidTr="0034160A">
        <w:trPr>
          <w:cantSplit/>
          <w:tblHeader/>
        </w:trPr>
        <w:tc>
          <w:tcPr>
            <w:tcW w:w="4503" w:type="dxa"/>
            <w:shd w:val="clear" w:color="auto" w:fill="auto"/>
          </w:tcPr>
          <w:p w14:paraId="20EF2BB6" w14:textId="77777777" w:rsidR="00482046" w:rsidRPr="008E6DF5" w:rsidRDefault="00482046" w:rsidP="00FB557A">
            <w:pPr>
              <w:tabs>
                <w:tab w:val="left" w:pos="426"/>
              </w:tabs>
              <w:ind w:left="426" w:hanging="426"/>
              <w:rPr>
                <w:noProof/>
              </w:rPr>
            </w:pPr>
            <w:r w:rsidRPr="008E6DF5">
              <w:rPr>
                <w:noProof/>
              </w:rPr>
              <w:t>6.</w:t>
            </w:r>
            <w:r w:rsidRPr="008E6DF5">
              <w:rPr>
                <w:noProof/>
              </w:rPr>
              <w:tab/>
            </w:r>
            <w:r w:rsidR="00FB557A">
              <w:rPr>
                <w:noProof/>
              </w:rPr>
              <w:t>A</w:t>
            </w:r>
            <w:r w:rsidR="00261671">
              <w:rPr>
                <w:noProof/>
              </w:rPr>
              <w:t>fvis</w:t>
            </w:r>
            <w:r w:rsidR="003B09BE">
              <w:rPr>
                <w:noProof/>
              </w:rPr>
              <w:t xml:space="preserve"> </w:t>
            </w:r>
            <w:r w:rsidR="00FB557A">
              <w:rPr>
                <w:noProof/>
              </w:rPr>
              <w:t xml:space="preserve">evt. </w:t>
            </w:r>
            <w:r w:rsidR="003B09BE">
              <w:rPr>
                <w:noProof/>
              </w:rPr>
              <w:t>problemet eller udskyd</w:t>
            </w:r>
            <w:r w:rsidR="00261671">
              <w:rPr>
                <w:noProof/>
              </w:rPr>
              <w:t xml:space="preserve"> det</w:t>
            </w:r>
            <w:r w:rsidR="003B09BE">
              <w:rPr>
                <w:noProof/>
              </w:rPr>
              <w:t xml:space="preserve"> </w:t>
            </w:r>
            <w:r w:rsidR="00FB557A">
              <w:rPr>
                <w:noProof/>
              </w:rPr>
              <w:t>med en tidsfrist</w:t>
            </w:r>
            <w:r w:rsidR="007F1462">
              <w:rPr>
                <w:noProof/>
              </w:rPr>
              <w:t>.</w:t>
            </w:r>
          </w:p>
        </w:tc>
        <w:tc>
          <w:tcPr>
            <w:tcW w:w="3260" w:type="dxa"/>
            <w:shd w:val="clear" w:color="auto" w:fill="auto"/>
          </w:tcPr>
          <w:p w14:paraId="126CAA34" w14:textId="77777777" w:rsidR="00482046" w:rsidRPr="008E6DF5" w:rsidRDefault="00482046" w:rsidP="0034160A">
            <w:pPr>
              <w:ind w:left="-8" w:firstLine="8"/>
              <w:rPr>
                <w:noProof/>
              </w:rPr>
            </w:pPr>
          </w:p>
        </w:tc>
        <w:tc>
          <w:tcPr>
            <w:tcW w:w="759" w:type="dxa"/>
            <w:shd w:val="clear" w:color="auto" w:fill="auto"/>
          </w:tcPr>
          <w:p w14:paraId="6DCA527F" w14:textId="77777777" w:rsidR="00482046" w:rsidRPr="008E6DF5" w:rsidRDefault="00482046" w:rsidP="0034160A">
            <w:pPr>
              <w:ind w:left="-8" w:firstLine="8"/>
              <w:rPr>
                <w:noProof/>
              </w:rPr>
            </w:pPr>
          </w:p>
        </w:tc>
      </w:tr>
      <w:tr w:rsidR="00006723" w:rsidRPr="008E6DF5" w14:paraId="17739322" w14:textId="77777777" w:rsidTr="0034160A">
        <w:trPr>
          <w:cantSplit/>
          <w:tblHeader/>
        </w:trPr>
        <w:tc>
          <w:tcPr>
            <w:tcW w:w="4503" w:type="dxa"/>
            <w:shd w:val="clear" w:color="auto" w:fill="auto"/>
          </w:tcPr>
          <w:p w14:paraId="75D89637" w14:textId="77777777" w:rsidR="00006723" w:rsidRPr="008E6DF5" w:rsidRDefault="00006723" w:rsidP="00F759E6">
            <w:pPr>
              <w:tabs>
                <w:tab w:val="left" w:pos="426"/>
              </w:tabs>
              <w:ind w:left="426" w:hanging="426"/>
              <w:rPr>
                <w:noProof/>
              </w:rPr>
            </w:pPr>
            <w:r>
              <w:rPr>
                <w:noProof/>
              </w:rPr>
              <w:t>7.</w:t>
            </w:r>
            <w:r>
              <w:rPr>
                <w:noProof/>
              </w:rPr>
              <w:tab/>
              <w:t>Tilføj evt. egne noter.</w:t>
            </w:r>
          </w:p>
        </w:tc>
        <w:tc>
          <w:tcPr>
            <w:tcW w:w="3260" w:type="dxa"/>
            <w:shd w:val="clear" w:color="auto" w:fill="auto"/>
          </w:tcPr>
          <w:p w14:paraId="1107BE82" w14:textId="77777777" w:rsidR="00006723" w:rsidRPr="008E6DF5" w:rsidRDefault="00006723" w:rsidP="0034160A">
            <w:pPr>
              <w:ind w:left="-8" w:firstLine="8"/>
              <w:rPr>
                <w:noProof/>
              </w:rPr>
            </w:pPr>
          </w:p>
        </w:tc>
        <w:tc>
          <w:tcPr>
            <w:tcW w:w="759" w:type="dxa"/>
            <w:shd w:val="clear" w:color="auto" w:fill="auto"/>
          </w:tcPr>
          <w:p w14:paraId="712444E2" w14:textId="77777777" w:rsidR="00006723" w:rsidRPr="008E6DF5" w:rsidRDefault="00006723" w:rsidP="0034160A">
            <w:pPr>
              <w:ind w:left="-8" w:firstLine="8"/>
              <w:rPr>
                <w:noProof/>
              </w:rPr>
            </w:pPr>
          </w:p>
        </w:tc>
      </w:tr>
      <w:tr w:rsidR="00482046" w:rsidRPr="008E6DF5" w14:paraId="55CE03EA" w14:textId="77777777" w:rsidTr="0034160A">
        <w:trPr>
          <w:cantSplit/>
          <w:tblHeader/>
        </w:trPr>
        <w:tc>
          <w:tcPr>
            <w:tcW w:w="4503" w:type="dxa"/>
            <w:shd w:val="clear" w:color="auto" w:fill="auto"/>
          </w:tcPr>
          <w:p w14:paraId="47E02ABC" w14:textId="77777777" w:rsidR="00482046" w:rsidRPr="008E6DF5" w:rsidRDefault="00006723" w:rsidP="00006723">
            <w:pPr>
              <w:tabs>
                <w:tab w:val="left" w:pos="426"/>
              </w:tabs>
              <w:ind w:left="426" w:hanging="426"/>
              <w:rPr>
                <w:noProof/>
              </w:rPr>
            </w:pPr>
            <w:r>
              <w:rPr>
                <w:noProof/>
              </w:rPr>
              <w:t>8</w:t>
            </w:r>
            <w:r w:rsidR="00482046" w:rsidRPr="008E6DF5">
              <w:rPr>
                <w:noProof/>
              </w:rPr>
              <w:t>.</w:t>
            </w:r>
            <w:r w:rsidR="00482046" w:rsidRPr="008E6DF5">
              <w:rPr>
                <w:noProof/>
              </w:rPr>
              <w:tab/>
            </w:r>
            <w:r w:rsidR="00FB557A">
              <w:rPr>
                <w:noProof/>
              </w:rPr>
              <w:t>Hvis ændringen</w:t>
            </w:r>
            <w:r w:rsidR="00334C81">
              <w:rPr>
                <w:noProof/>
              </w:rPr>
              <w:t xml:space="preserve"> skal udføres</w:t>
            </w:r>
            <w:r w:rsidR="00FB557A">
              <w:rPr>
                <w:noProof/>
              </w:rPr>
              <w:t>:</w:t>
            </w:r>
            <w:r w:rsidR="00334C81">
              <w:rPr>
                <w:noProof/>
              </w:rPr>
              <w:t xml:space="preserve"> </w:t>
            </w:r>
            <w:r w:rsidR="00261671">
              <w:rPr>
                <w:noProof/>
              </w:rPr>
              <w:t>Undertiden e</w:t>
            </w:r>
            <w:r w:rsidR="00334C81">
              <w:rPr>
                <w:noProof/>
              </w:rPr>
              <w:t>r det nødvendigt at ændre kravspecifikationen</w:t>
            </w:r>
            <w:r w:rsidR="00261671">
              <w:rPr>
                <w:noProof/>
              </w:rPr>
              <w:t xml:space="preserve">, men ofte er </w:t>
            </w:r>
            <w:r w:rsidR="00FB557A">
              <w:rPr>
                <w:noProof/>
              </w:rPr>
              <w:t xml:space="preserve">ændringen </w:t>
            </w:r>
            <w:r w:rsidR="00101755">
              <w:rPr>
                <w:noProof/>
              </w:rPr>
              <w:t xml:space="preserve">nogle </w:t>
            </w:r>
            <w:r w:rsidR="00FB557A">
              <w:rPr>
                <w:noProof/>
              </w:rPr>
              <w:t>detaljer</w:t>
            </w:r>
            <w:r w:rsidR="006B208B">
              <w:rPr>
                <w:noProof/>
              </w:rPr>
              <w:t>,</w:t>
            </w:r>
            <w:r w:rsidR="00FB557A">
              <w:rPr>
                <w:noProof/>
              </w:rPr>
              <w:t xml:space="preserve"> der ikke omtales i kravene. S</w:t>
            </w:r>
            <w:r w:rsidR="00261671">
              <w:rPr>
                <w:noProof/>
              </w:rPr>
              <w:t xml:space="preserve">å er </w:t>
            </w:r>
            <w:r w:rsidR="00334C81">
              <w:rPr>
                <w:noProof/>
              </w:rPr>
              <w:t xml:space="preserve">det nok at registrere beslutningen i </w:t>
            </w:r>
            <w:r w:rsidR="00F759E6">
              <w:rPr>
                <w:noProof/>
              </w:rPr>
              <w:t>problem</w:t>
            </w:r>
            <w:r w:rsidR="00BD7F7D">
              <w:rPr>
                <w:noProof/>
              </w:rPr>
              <w:softHyphen/>
              <w:t>styrings</w:t>
            </w:r>
            <w:r w:rsidR="00BD7F7D">
              <w:rPr>
                <w:noProof/>
              </w:rPr>
              <w:softHyphen/>
            </w:r>
            <w:r w:rsidR="00BD7F7D" w:rsidRPr="008E6DF5">
              <w:rPr>
                <w:noProof/>
              </w:rPr>
              <w:t>system</w:t>
            </w:r>
            <w:r w:rsidR="00334C81">
              <w:rPr>
                <w:noProof/>
              </w:rPr>
              <w:t>et</w:t>
            </w:r>
            <w:r w:rsidR="00261671">
              <w:rPr>
                <w:noProof/>
              </w:rPr>
              <w:t>.</w:t>
            </w:r>
          </w:p>
        </w:tc>
        <w:tc>
          <w:tcPr>
            <w:tcW w:w="3260" w:type="dxa"/>
            <w:shd w:val="clear" w:color="auto" w:fill="auto"/>
          </w:tcPr>
          <w:p w14:paraId="7DD44EA7" w14:textId="77777777" w:rsidR="00482046" w:rsidRPr="008E6DF5" w:rsidRDefault="00482046" w:rsidP="0034160A">
            <w:pPr>
              <w:ind w:left="-8" w:firstLine="8"/>
              <w:rPr>
                <w:noProof/>
              </w:rPr>
            </w:pPr>
            <w:r w:rsidRPr="008E6DF5">
              <w:rPr>
                <w:noProof/>
              </w:rPr>
              <w:tab/>
            </w:r>
          </w:p>
        </w:tc>
        <w:tc>
          <w:tcPr>
            <w:tcW w:w="759" w:type="dxa"/>
            <w:shd w:val="clear" w:color="auto" w:fill="auto"/>
          </w:tcPr>
          <w:p w14:paraId="54DA4D22" w14:textId="77777777" w:rsidR="00482046" w:rsidRPr="008E6DF5" w:rsidRDefault="00482046" w:rsidP="0034160A">
            <w:pPr>
              <w:ind w:left="-8" w:firstLine="8"/>
              <w:rPr>
                <w:noProof/>
              </w:rPr>
            </w:pPr>
          </w:p>
        </w:tc>
      </w:tr>
      <w:tr w:rsidR="007F1462" w:rsidRPr="008E6DF5" w14:paraId="2907A879" w14:textId="77777777" w:rsidTr="0034160A">
        <w:trPr>
          <w:cantSplit/>
          <w:tblHeader/>
        </w:trPr>
        <w:tc>
          <w:tcPr>
            <w:tcW w:w="4503" w:type="dxa"/>
            <w:shd w:val="clear" w:color="auto" w:fill="auto"/>
          </w:tcPr>
          <w:p w14:paraId="5B791DCB" w14:textId="77777777" w:rsidR="007F1462" w:rsidRPr="008E6DF5" w:rsidRDefault="00006723" w:rsidP="00006723">
            <w:pPr>
              <w:tabs>
                <w:tab w:val="left" w:pos="426"/>
              </w:tabs>
              <w:ind w:left="426" w:hanging="426"/>
              <w:rPr>
                <w:noProof/>
              </w:rPr>
            </w:pPr>
            <w:r>
              <w:rPr>
                <w:noProof/>
              </w:rPr>
              <w:t>9</w:t>
            </w:r>
            <w:r w:rsidR="007F1462">
              <w:rPr>
                <w:noProof/>
              </w:rPr>
              <w:t>.</w:t>
            </w:r>
            <w:r w:rsidR="007F1462">
              <w:rPr>
                <w:noProof/>
              </w:rPr>
              <w:tab/>
            </w:r>
            <w:r>
              <w:rPr>
                <w:noProof/>
              </w:rPr>
              <w:t>For ændringer der er besluttet</w:t>
            </w:r>
            <w:r w:rsidRPr="008E6DF5">
              <w:rPr>
                <w:noProof/>
              </w:rPr>
              <w:t>:</w:t>
            </w:r>
            <w:r>
              <w:rPr>
                <w:noProof/>
              </w:rPr>
              <w:br/>
              <w:t>Er ændringen udført? Testet? Sat i drift?</w:t>
            </w:r>
          </w:p>
        </w:tc>
        <w:tc>
          <w:tcPr>
            <w:tcW w:w="3260" w:type="dxa"/>
            <w:shd w:val="clear" w:color="auto" w:fill="auto"/>
          </w:tcPr>
          <w:p w14:paraId="5078E344" w14:textId="77777777" w:rsidR="007F1462" w:rsidRPr="008E6DF5" w:rsidRDefault="007F1462" w:rsidP="0034160A">
            <w:pPr>
              <w:ind w:left="-8" w:firstLine="8"/>
              <w:rPr>
                <w:noProof/>
              </w:rPr>
            </w:pPr>
          </w:p>
        </w:tc>
        <w:tc>
          <w:tcPr>
            <w:tcW w:w="759" w:type="dxa"/>
            <w:shd w:val="clear" w:color="auto" w:fill="auto"/>
          </w:tcPr>
          <w:p w14:paraId="48B37E78" w14:textId="77777777" w:rsidR="007F1462" w:rsidRPr="008E6DF5" w:rsidRDefault="007F1462" w:rsidP="0034160A">
            <w:pPr>
              <w:ind w:left="-8" w:firstLine="8"/>
              <w:rPr>
                <w:noProof/>
              </w:rPr>
            </w:pPr>
          </w:p>
        </w:tc>
      </w:tr>
      <w:tr w:rsidR="00006723" w:rsidRPr="008E6DF5" w14:paraId="3DC63F86" w14:textId="77777777" w:rsidTr="0034160A">
        <w:trPr>
          <w:cantSplit/>
          <w:tblHeader/>
        </w:trPr>
        <w:tc>
          <w:tcPr>
            <w:tcW w:w="4503" w:type="dxa"/>
            <w:shd w:val="clear" w:color="auto" w:fill="auto"/>
          </w:tcPr>
          <w:p w14:paraId="25D6EC7F" w14:textId="77777777" w:rsidR="00006723" w:rsidRDefault="00006723" w:rsidP="00006723">
            <w:pPr>
              <w:tabs>
                <w:tab w:val="left" w:pos="426"/>
              </w:tabs>
              <w:ind w:left="426" w:hanging="426"/>
              <w:rPr>
                <w:noProof/>
              </w:rPr>
            </w:pPr>
            <w:r>
              <w:rPr>
                <w:noProof/>
              </w:rPr>
              <w:t>10.</w:t>
            </w:r>
            <w:r>
              <w:rPr>
                <w:noProof/>
              </w:rPr>
              <w:tab/>
              <w:t>Informér evt. parterne.</w:t>
            </w:r>
          </w:p>
        </w:tc>
        <w:tc>
          <w:tcPr>
            <w:tcW w:w="3260" w:type="dxa"/>
            <w:shd w:val="clear" w:color="auto" w:fill="auto"/>
          </w:tcPr>
          <w:p w14:paraId="413B8300" w14:textId="77777777" w:rsidR="00006723" w:rsidRPr="008E6DF5" w:rsidRDefault="00006723" w:rsidP="0034160A">
            <w:pPr>
              <w:ind w:left="-8" w:firstLine="8"/>
              <w:rPr>
                <w:noProof/>
              </w:rPr>
            </w:pPr>
          </w:p>
        </w:tc>
        <w:tc>
          <w:tcPr>
            <w:tcW w:w="759" w:type="dxa"/>
            <w:shd w:val="clear" w:color="auto" w:fill="auto"/>
          </w:tcPr>
          <w:p w14:paraId="231D800D" w14:textId="77777777" w:rsidR="00006723" w:rsidRPr="008E6DF5" w:rsidRDefault="00006723" w:rsidP="0034160A">
            <w:pPr>
              <w:ind w:left="-8" w:firstLine="8"/>
              <w:rPr>
                <w:noProof/>
              </w:rPr>
            </w:pPr>
          </w:p>
        </w:tc>
      </w:tr>
    </w:tbl>
    <w:p w14:paraId="797FD87C" w14:textId="77777777" w:rsidR="00482046" w:rsidRDefault="00482046" w:rsidP="00482046">
      <w:pPr>
        <w:rPr>
          <w:noProof/>
        </w:rPr>
      </w:pPr>
    </w:p>
    <w:p w14:paraId="38A100F6" w14:textId="77777777" w:rsidR="00334C81" w:rsidRDefault="00334C81" w:rsidP="00482046">
      <w:pPr>
        <w:rPr>
          <w:noProof/>
        </w:rPr>
      </w:pPr>
    </w:p>
    <w:p w14:paraId="13AEB736" w14:textId="77777777" w:rsidR="00BD7F7D" w:rsidRPr="008E6DF5" w:rsidRDefault="00BD7F7D" w:rsidP="00BD7F7D">
      <w:pPr>
        <w:rPr>
          <w:b/>
          <w:noProof/>
        </w:rPr>
      </w:pPr>
      <w:r w:rsidRPr="008E6DF5">
        <w:rPr>
          <w:b/>
          <w:noProof/>
        </w:rPr>
        <w:t>Kravnote</w:t>
      </w:r>
      <w:r>
        <w:rPr>
          <w:b/>
          <w:noProof/>
        </w:rPr>
        <w:t>r</w:t>
      </w:r>
    </w:p>
    <w:p w14:paraId="30B73DED" w14:textId="4BBBD427" w:rsidR="00BD7F7D" w:rsidRPr="008E6DF5" w:rsidRDefault="00F95084" w:rsidP="00BD7F7D">
      <w:pPr>
        <w:rPr>
          <w:noProof/>
        </w:rPr>
      </w:pPr>
      <w:r>
        <w:rPr>
          <w:b/>
          <w:noProof/>
        </w:rPr>
        <w:t>Problem: Er det en f</w:t>
      </w:r>
      <w:r w:rsidR="00BD7F7D">
        <w:rPr>
          <w:b/>
          <w:noProof/>
        </w:rPr>
        <w:t>ejl</w:t>
      </w:r>
      <w:r>
        <w:rPr>
          <w:b/>
          <w:noProof/>
        </w:rPr>
        <w:t xml:space="preserve"> (mangel)</w:t>
      </w:r>
      <w:r w:rsidR="00BD7F7D">
        <w:rPr>
          <w:b/>
          <w:noProof/>
        </w:rPr>
        <w:t xml:space="preserve"> eller ændringsønske?</w:t>
      </w:r>
    </w:p>
    <w:p w14:paraId="00CF867E" w14:textId="77777777" w:rsidR="00BD7F7D" w:rsidRDefault="0092189B" w:rsidP="0062543E">
      <w:pPr>
        <w:pStyle w:val="ListParagraph"/>
        <w:numPr>
          <w:ilvl w:val="0"/>
          <w:numId w:val="33"/>
        </w:numPr>
        <w:rPr>
          <w:noProof/>
        </w:rPr>
      </w:pPr>
      <w:r>
        <w:rPr>
          <w:noProof/>
        </w:rPr>
        <w:t xml:space="preserve">Hvis </w:t>
      </w:r>
      <w:r w:rsidR="00730FAC">
        <w:rPr>
          <w:noProof/>
        </w:rPr>
        <w:t xml:space="preserve">en </w:t>
      </w:r>
      <w:r>
        <w:rPr>
          <w:noProof/>
        </w:rPr>
        <w:t>programmør kan se at systemet ikke virker efter hensigten, så er det en fejl og leverandøren bærer omkostningerne</w:t>
      </w:r>
      <w:r w:rsidR="00BD7F7D" w:rsidRPr="008E6DF5">
        <w:rPr>
          <w:noProof/>
        </w:rPr>
        <w:t>.</w:t>
      </w:r>
      <w:r w:rsidR="0062543E">
        <w:rPr>
          <w:noProof/>
        </w:rPr>
        <w:t xml:space="preserve"> De fleste </w:t>
      </w:r>
      <w:r w:rsidR="00E07A39">
        <w:rPr>
          <w:noProof/>
        </w:rPr>
        <w:t>problemer</w:t>
      </w:r>
      <w:r w:rsidR="0062543E">
        <w:rPr>
          <w:noProof/>
        </w:rPr>
        <w:t xml:space="preserve"> er af denne art.</w:t>
      </w:r>
    </w:p>
    <w:p w14:paraId="346737A3" w14:textId="77777777" w:rsidR="0092189B" w:rsidRDefault="0092189B" w:rsidP="0062543E">
      <w:pPr>
        <w:pStyle w:val="ListParagraph"/>
        <w:numPr>
          <w:ilvl w:val="0"/>
          <w:numId w:val="33"/>
        </w:numPr>
        <w:rPr>
          <w:noProof/>
        </w:rPr>
      </w:pPr>
      <w:r>
        <w:rPr>
          <w:noProof/>
        </w:rPr>
        <w:t xml:space="preserve">Hvis systemet ikke opfylder kravene eller den tilbudte løsningsbeskrivelse, </w:t>
      </w:r>
      <w:r w:rsidR="00FB557A">
        <w:rPr>
          <w:noProof/>
        </w:rPr>
        <w:t xml:space="preserve">så </w:t>
      </w:r>
      <w:r>
        <w:rPr>
          <w:noProof/>
        </w:rPr>
        <w:t xml:space="preserve">er det også en fejl og leverandøren </w:t>
      </w:r>
      <w:r w:rsidR="007201F1">
        <w:rPr>
          <w:noProof/>
        </w:rPr>
        <w:t>bærer omkostningerne</w:t>
      </w:r>
      <w:r>
        <w:rPr>
          <w:noProof/>
        </w:rPr>
        <w:t>.</w:t>
      </w:r>
    </w:p>
    <w:p w14:paraId="76CE33F7" w14:textId="77777777" w:rsidR="00B07C64" w:rsidRDefault="0092189B" w:rsidP="0062543E">
      <w:pPr>
        <w:pStyle w:val="ListParagraph"/>
        <w:numPr>
          <w:ilvl w:val="0"/>
          <w:numId w:val="33"/>
        </w:numPr>
        <w:rPr>
          <w:noProof/>
        </w:rPr>
      </w:pPr>
      <w:r>
        <w:rPr>
          <w:noProof/>
        </w:rPr>
        <w:t>Hvis systemet kan gøre hvad brugeren vil, men brugeren kan</w:t>
      </w:r>
      <w:r w:rsidR="00FB557A">
        <w:rPr>
          <w:noProof/>
        </w:rPr>
        <w:t xml:space="preserve"> ikke</w:t>
      </w:r>
      <w:r>
        <w:rPr>
          <w:noProof/>
        </w:rPr>
        <w:t xml:space="preserve"> finde ud af hvordan</w:t>
      </w:r>
      <w:r w:rsidR="00B07C64">
        <w:rPr>
          <w:noProof/>
        </w:rPr>
        <w:t>,</w:t>
      </w:r>
      <w:r>
        <w:rPr>
          <w:noProof/>
        </w:rPr>
        <w:t xml:space="preserve"> </w:t>
      </w:r>
      <w:r w:rsidR="00FB557A">
        <w:rPr>
          <w:noProof/>
        </w:rPr>
        <w:t xml:space="preserve">så </w:t>
      </w:r>
      <w:r>
        <w:rPr>
          <w:noProof/>
        </w:rPr>
        <w:t>er det en bruge</w:t>
      </w:r>
      <w:r w:rsidR="00B07C64">
        <w:rPr>
          <w:noProof/>
        </w:rPr>
        <w:t>r</w:t>
      </w:r>
      <w:r>
        <w:rPr>
          <w:noProof/>
        </w:rPr>
        <w:t>venlighedsfejl.</w:t>
      </w:r>
      <w:r w:rsidR="00B07C64">
        <w:rPr>
          <w:noProof/>
        </w:rPr>
        <w:t xml:space="preserve"> Om fejlen skal udbedres og hvem der skal betale, fremgår af kravene i I1. </w:t>
      </w:r>
    </w:p>
    <w:p w14:paraId="5FAC8892" w14:textId="77777777" w:rsidR="0092189B" w:rsidRDefault="00B07C64" w:rsidP="0062543E">
      <w:pPr>
        <w:pStyle w:val="ListParagraph"/>
        <w:numPr>
          <w:ilvl w:val="0"/>
          <w:numId w:val="33"/>
        </w:numPr>
        <w:rPr>
          <w:noProof/>
        </w:rPr>
      </w:pPr>
      <w:r>
        <w:rPr>
          <w:noProof/>
        </w:rPr>
        <w:t>Hvis systemet ikke opfylder kundens rimelige forventninger, er det også en fejl. En rimelig forventning vil sige at lev</w:t>
      </w:r>
      <w:r w:rsidR="0062543E">
        <w:rPr>
          <w:noProof/>
        </w:rPr>
        <w:t>e</w:t>
      </w:r>
      <w:r>
        <w:rPr>
          <w:noProof/>
        </w:rPr>
        <w:t>randøren vidste eller burde have vidst at det ville blive et problem for kunden.</w:t>
      </w:r>
    </w:p>
    <w:p w14:paraId="7900389B" w14:textId="77777777" w:rsidR="0062543E" w:rsidRPr="008E6DF5" w:rsidRDefault="0062543E" w:rsidP="0062543E">
      <w:pPr>
        <w:pStyle w:val="ListParagraph"/>
        <w:numPr>
          <w:ilvl w:val="0"/>
          <w:numId w:val="33"/>
        </w:numPr>
        <w:rPr>
          <w:noProof/>
        </w:rPr>
      </w:pPr>
      <w:r>
        <w:rPr>
          <w:noProof/>
        </w:rPr>
        <w:t>I andre ti</w:t>
      </w:r>
      <w:r w:rsidR="00FB557A">
        <w:rPr>
          <w:noProof/>
        </w:rPr>
        <w:t>lfælde er det et ændringsønske og kunden skal betale</w:t>
      </w:r>
      <w:r w:rsidR="00E42388">
        <w:rPr>
          <w:noProof/>
        </w:rPr>
        <w:t>.</w:t>
      </w:r>
    </w:p>
    <w:p w14:paraId="18887DE9" w14:textId="77777777" w:rsidR="00247D1C" w:rsidRDefault="00247D1C" w:rsidP="00482046">
      <w:pPr>
        <w:rPr>
          <w:noProof/>
        </w:rPr>
      </w:pPr>
    </w:p>
    <w:p w14:paraId="475300D4" w14:textId="77777777" w:rsidR="00B252FD" w:rsidRDefault="00B252FD" w:rsidP="00F6163C">
      <w:pPr>
        <w:pStyle w:val="Heading2"/>
        <w:pageBreakBefore/>
        <w:rPr>
          <w:noProof/>
        </w:rPr>
      </w:pPr>
      <w:bookmarkStart w:id="168" w:name="_Toc52818227"/>
      <w:r>
        <w:rPr>
          <w:noProof/>
        </w:rPr>
        <w:lastRenderedPageBreak/>
        <w:t>Arbejdssted og k</w:t>
      </w:r>
      <w:r w:rsidR="00247D1C" w:rsidRPr="008E6DF5">
        <w:rPr>
          <w:noProof/>
        </w:rPr>
        <w:t>undens leverancer</w:t>
      </w:r>
      <w:bookmarkEnd w:id="168"/>
    </w:p>
    <w:p w14:paraId="56538CCC" w14:textId="77777777" w:rsidR="001071AB" w:rsidRPr="001071AB" w:rsidRDefault="001071AB" w:rsidP="001071AB"/>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B252FD" w:rsidRPr="008E6DF5" w14:paraId="52F85C90" w14:textId="77777777" w:rsidTr="00C76768">
        <w:trPr>
          <w:cantSplit/>
          <w:tblHeader/>
        </w:trPr>
        <w:tc>
          <w:tcPr>
            <w:tcW w:w="4503" w:type="dxa"/>
            <w:shd w:val="clear" w:color="auto" w:fill="auto"/>
          </w:tcPr>
          <w:p w14:paraId="5E4D4865" w14:textId="77777777" w:rsidR="00B252FD" w:rsidRPr="008E6DF5" w:rsidRDefault="001071AB" w:rsidP="00C76768">
            <w:pPr>
              <w:keepNext/>
              <w:tabs>
                <w:tab w:val="left" w:pos="426"/>
              </w:tabs>
              <w:outlineLvl w:val="1"/>
              <w:rPr>
                <w:noProof/>
              </w:rPr>
            </w:pPr>
            <w:r>
              <w:rPr>
                <w:noProof/>
              </w:rPr>
              <w:t>Arbejdssted</w:t>
            </w:r>
            <w:r w:rsidR="00B252FD" w:rsidRPr="008E6DF5">
              <w:rPr>
                <w:noProof/>
              </w:rPr>
              <w:t>:</w:t>
            </w:r>
          </w:p>
        </w:tc>
        <w:tc>
          <w:tcPr>
            <w:tcW w:w="3260" w:type="dxa"/>
            <w:shd w:val="clear" w:color="auto" w:fill="auto"/>
          </w:tcPr>
          <w:p w14:paraId="55DF462C" w14:textId="77777777" w:rsidR="00B252FD" w:rsidRPr="008E6DF5" w:rsidRDefault="00B252FD" w:rsidP="00C76768">
            <w:pPr>
              <w:keepNext/>
              <w:tabs>
                <w:tab w:val="left" w:pos="426"/>
              </w:tabs>
              <w:outlineLvl w:val="1"/>
              <w:rPr>
                <w:noProof/>
              </w:rPr>
            </w:pPr>
            <w:r w:rsidRPr="008E6DF5">
              <w:rPr>
                <w:noProof/>
              </w:rPr>
              <w:t>Eksempel på løsning:</w:t>
            </w:r>
          </w:p>
        </w:tc>
        <w:tc>
          <w:tcPr>
            <w:tcW w:w="759" w:type="dxa"/>
            <w:shd w:val="clear" w:color="auto" w:fill="auto"/>
          </w:tcPr>
          <w:p w14:paraId="7193ED02" w14:textId="77777777" w:rsidR="00B252FD" w:rsidRPr="008E6DF5" w:rsidRDefault="00B252FD" w:rsidP="00C76768">
            <w:pPr>
              <w:keepNext/>
              <w:tabs>
                <w:tab w:val="left" w:pos="426"/>
              </w:tabs>
              <w:outlineLvl w:val="1"/>
              <w:rPr>
                <w:noProof/>
              </w:rPr>
            </w:pPr>
            <w:r w:rsidRPr="008E6DF5">
              <w:rPr>
                <w:noProof/>
              </w:rPr>
              <w:t>Kode:</w:t>
            </w:r>
          </w:p>
        </w:tc>
      </w:tr>
      <w:tr w:rsidR="00B252FD" w:rsidRPr="008E6DF5" w14:paraId="1CF1BF49" w14:textId="77777777" w:rsidTr="00C76768">
        <w:trPr>
          <w:cantSplit/>
          <w:tblHeader/>
        </w:trPr>
        <w:tc>
          <w:tcPr>
            <w:tcW w:w="4503" w:type="dxa"/>
            <w:shd w:val="clear" w:color="auto" w:fill="auto"/>
          </w:tcPr>
          <w:p w14:paraId="1D03DD73" w14:textId="77777777" w:rsidR="00B252FD" w:rsidRPr="008E6DF5" w:rsidRDefault="00B252FD" w:rsidP="001071AB">
            <w:pPr>
              <w:tabs>
                <w:tab w:val="left" w:pos="426"/>
              </w:tabs>
              <w:ind w:left="426" w:hanging="426"/>
              <w:rPr>
                <w:noProof/>
              </w:rPr>
            </w:pPr>
            <w:r w:rsidRPr="008E6DF5">
              <w:rPr>
                <w:noProof/>
              </w:rPr>
              <w:t>1.</w:t>
            </w:r>
            <w:r w:rsidRPr="008E6DF5">
              <w:rPr>
                <w:noProof/>
              </w:rPr>
              <w:tab/>
            </w:r>
            <w:r w:rsidR="001071AB">
              <w:rPr>
                <w:noProof/>
              </w:rPr>
              <w:t>Fysiske møder mellem kundens og leveran</w:t>
            </w:r>
            <w:r w:rsidR="00E45B82">
              <w:rPr>
                <w:noProof/>
              </w:rPr>
              <w:softHyphen/>
            </w:r>
            <w:r w:rsidR="001071AB">
              <w:rPr>
                <w:noProof/>
              </w:rPr>
              <w:t>dø</w:t>
            </w:r>
            <w:r w:rsidR="00E45B82">
              <w:rPr>
                <w:noProof/>
              </w:rPr>
              <w:softHyphen/>
            </w:r>
            <w:r w:rsidR="001071AB">
              <w:rPr>
                <w:noProof/>
              </w:rPr>
              <w:t xml:space="preserve">rens projektmedarbejdere fremmer processen. </w:t>
            </w:r>
          </w:p>
        </w:tc>
        <w:tc>
          <w:tcPr>
            <w:tcW w:w="3260" w:type="dxa"/>
            <w:shd w:val="clear" w:color="auto" w:fill="auto"/>
          </w:tcPr>
          <w:p w14:paraId="38535626" w14:textId="77777777" w:rsidR="00B252FD" w:rsidRPr="008E6DF5" w:rsidRDefault="001071AB" w:rsidP="00C76768">
            <w:pPr>
              <w:ind w:left="-8" w:firstLine="8"/>
              <w:rPr>
                <w:noProof/>
              </w:rPr>
            </w:pPr>
            <w:r>
              <w:rPr>
                <w:noProof/>
              </w:rPr>
              <w:t>Leverandørens medarbejdere arbejder i kundens lokaler.</w:t>
            </w:r>
          </w:p>
        </w:tc>
        <w:tc>
          <w:tcPr>
            <w:tcW w:w="759" w:type="dxa"/>
            <w:shd w:val="clear" w:color="auto" w:fill="auto"/>
          </w:tcPr>
          <w:p w14:paraId="701CD3AE" w14:textId="77777777" w:rsidR="00B252FD" w:rsidRPr="008E6DF5" w:rsidRDefault="00B252FD" w:rsidP="00C76768">
            <w:pPr>
              <w:ind w:left="-8" w:firstLine="8"/>
              <w:rPr>
                <w:noProof/>
              </w:rPr>
            </w:pPr>
          </w:p>
        </w:tc>
      </w:tr>
    </w:tbl>
    <w:p w14:paraId="01441DC7" w14:textId="77777777" w:rsidR="00B252FD" w:rsidRDefault="00B252FD" w:rsidP="00247D1C">
      <w:pPr>
        <w:rPr>
          <w:noProof/>
        </w:rPr>
      </w:pPr>
    </w:p>
    <w:p w14:paraId="2D370EFF" w14:textId="77777777" w:rsidR="00247D1C" w:rsidRPr="008E6DF5" w:rsidRDefault="00247D1C" w:rsidP="00247D1C">
      <w:pPr>
        <w:rPr>
          <w:noProof/>
        </w:rPr>
      </w:pPr>
      <w:r w:rsidRPr="008E6DF5">
        <w:rPr>
          <w:noProof/>
        </w:rPr>
        <w:t>Nedenstående liste af kundens leverancer skal være udtømmende, og leverandøren kan ikke forvente yderligere leverancer. Leverandøren må derfor i sit tilbud tilføje til listen om nødvendigt.</w:t>
      </w:r>
    </w:p>
    <w:p w14:paraId="34470CDA" w14:textId="77777777" w:rsidR="00247D1C" w:rsidRPr="008E6DF5" w:rsidRDefault="00247D1C" w:rsidP="00247D1C">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644"/>
        <w:gridCol w:w="3119"/>
        <w:gridCol w:w="759"/>
      </w:tblGrid>
      <w:tr w:rsidR="00247D1C" w:rsidRPr="008E6DF5" w14:paraId="4A882D3A" w14:textId="77777777" w:rsidTr="00B252FD">
        <w:trPr>
          <w:cantSplit/>
          <w:tblHeader/>
        </w:trPr>
        <w:tc>
          <w:tcPr>
            <w:tcW w:w="4644" w:type="dxa"/>
            <w:shd w:val="clear" w:color="auto" w:fill="auto"/>
          </w:tcPr>
          <w:p w14:paraId="24C4DFBA" w14:textId="77777777" w:rsidR="00247D1C" w:rsidRPr="008E6DF5" w:rsidRDefault="00247D1C" w:rsidP="00BD2456">
            <w:pPr>
              <w:rPr>
                <w:noProof/>
              </w:rPr>
            </w:pPr>
            <w:r w:rsidRPr="008E6DF5">
              <w:rPr>
                <w:noProof/>
              </w:rPr>
              <w:t>Kunden leverer:</w:t>
            </w:r>
          </w:p>
        </w:tc>
        <w:tc>
          <w:tcPr>
            <w:tcW w:w="3119" w:type="dxa"/>
            <w:shd w:val="clear" w:color="auto" w:fill="auto"/>
          </w:tcPr>
          <w:p w14:paraId="2FC79A35" w14:textId="77777777" w:rsidR="00247D1C" w:rsidRPr="008E6DF5" w:rsidRDefault="00247D1C" w:rsidP="00BD2456">
            <w:pPr>
              <w:keepNext/>
              <w:tabs>
                <w:tab w:val="left" w:pos="426"/>
              </w:tabs>
              <w:rPr>
                <w:noProof/>
              </w:rPr>
            </w:pPr>
            <w:r w:rsidRPr="008E6DF5">
              <w:rPr>
                <w:noProof/>
              </w:rPr>
              <w:t>Eksempler på løsning:</w:t>
            </w:r>
          </w:p>
        </w:tc>
        <w:tc>
          <w:tcPr>
            <w:tcW w:w="759" w:type="dxa"/>
            <w:shd w:val="clear" w:color="auto" w:fill="auto"/>
          </w:tcPr>
          <w:p w14:paraId="1773A4DB" w14:textId="77777777" w:rsidR="00247D1C" w:rsidRPr="008E6DF5" w:rsidRDefault="00247D1C" w:rsidP="00BD2456">
            <w:pPr>
              <w:keepNext/>
              <w:tabs>
                <w:tab w:val="left" w:pos="426"/>
              </w:tabs>
              <w:rPr>
                <w:noProof/>
              </w:rPr>
            </w:pPr>
            <w:r w:rsidRPr="008E6DF5">
              <w:rPr>
                <w:noProof/>
              </w:rPr>
              <w:t>Kode:</w:t>
            </w:r>
          </w:p>
        </w:tc>
      </w:tr>
      <w:tr w:rsidR="00247D1C" w:rsidRPr="008E6DF5" w14:paraId="7C52E30B" w14:textId="77777777" w:rsidTr="00B252FD">
        <w:trPr>
          <w:cantSplit/>
          <w:tblHeader/>
        </w:trPr>
        <w:tc>
          <w:tcPr>
            <w:tcW w:w="4644" w:type="dxa"/>
            <w:shd w:val="clear" w:color="auto" w:fill="auto"/>
          </w:tcPr>
          <w:p w14:paraId="653BED16" w14:textId="2200D6E9" w:rsidR="00247D1C" w:rsidRPr="008E6DF5" w:rsidRDefault="001071AB" w:rsidP="001071AB">
            <w:pPr>
              <w:tabs>
                <w:tab w:val="left" w:pos="426"/>
              </w:tabs>
              <w:ind w:left="426" w:hanging="426"/>
              <w:rPr>
                <w:noProof/>
              </w:rPr>
            </w:pPr>
            <w:r>
              <w:rPr>
                <w:noProof/>
              </w:rPr>
              <w:t>2</w:t>
            </w:r>
            <w:r w:rsidR="00247D1C" w:rsidRPr="008E6DF5">
              <w:rPr>
                <w:noProof/>
              </w:rPr>
              <w:t>.</w:t>
            </w:r>
            <w:r w:rsidR="00247D1C" w:rsidRPr="008E6DF5">
              <w:rPr>
                <w:noProof/>
              </w:rPr>
              <w:tab/>
              <w:t xml:space="preserve">Hardware, software og eksterne systemer som det nye system forudsætter (se detaljer i kapitel </w:t>
            </w:r>
            <w:r w:rsidR="00A65F15">
              <w:rPr>
                <w:noProof/>
              </w:rPr>
              <w:t xml:space="preserve">F og </w:t>
            </w:r>
            <w:r w:rsidR="00247D1C" w:rsidRPr="008E6DF5">
              <w:rPr>
                <w:noProof/>
              </w:rPr>
              <w:t xml:space="preserve">G). </w:t>
            </w:r>
            <w:r w:rsidR="00B25251">
              <w:rPr>
                <w:noProof/>
              </w:rPr>
              <w:t>Udstyret skal være til rådighed når installa</w:t>
            </w:r>
            <w:r w:rsidR="00B25251">
              <w:rPr>
                <w:noProof/>
              </w:rPr>
              <w:softHyphen/>
              <w:t>tions</w:t>
            </w:r>
            <w:r w:rsidR="00B25251">
              <w:rPr>
                <w:noProof/>
              </w:rPr>
              <w:softHyphen/>
              <w:t>testen starter.</w:t>
            </w:r>
          </w:p>
        </w:tc>
        <w:tc>
          <w:tcPr>
            <w:tcW w:w="3119" w:type="dxa"/>
            <w:shd w:val="clear" w:color="auto" w:fill="auto"/>
          </w:tcPr>
          <w:p w14:paraId="47035370" w14:textId="77777777" w:rsidR="00247D1C" w:rsidRPr="008E6DF5" w:rsidRDefault="00247D1C" w:rsidP="00BD2456">
            <w:pPr>
              <w:ind w:left="-8" w:firstLine="8"/>
              <w:rPr>
                <w:noProof/>
              </w:rPr>
            </w:pPr>
          </w:p>
        </w:tc>
        <w:tc>
          <w:tcPr>
            <w:tcW w:w="759" w:type="dxa"/>
            <w:shd w:val="clear" w:color="auto" w:fill="auto"/>
          </w:tcPr>
          <w:p w14:paraId="65A4BF7C" w14:textId="77777777" w:rsidR="00247D1C" w:rsidRPr="008E6DF5" w:rsidRDefault="00247D1C" w:rsidP="00BD2456">
            <w:pPr>
              <w:ind w:left="-8" w:firstLine="8"/>
              <w:rPr>
                <w:noProof/>
              </w:rPr>
            </w:pPr>
          </w:p>
        </w:tc>
      </w:tr>
      <w:tr w:rsidR="00247D1C" w:rsidRPr="008E6DF5" w14:paraId="446B0F6A" w14:textId="77777777" w:rsidTr="00B252FD">
        <w:trPr>
          <w:cantSplit/>
          <w:tblHeader/>
        </w:trPr>
        <w:tc>
          <w:tcPr>
            <w:tcW w:w="4644" w:type="dxa"/>
            <w:shd w:val="clear" w:color="auto" w:fill="auto"/>
          </w:tcPr>
          <w:p w14:paraId="12DD0586" w14:textId="77777777" w:rsidR="00247D1C" w:rsidRPr="008E6DF5" w:rsidRDefault="001071AB" w:rsidP="001071AB">
            <w:pPr>
              <w:tabs>
                <w:tab w:val="left" w:pos="426"/>
              </w:tabs>
              <w:ind w:left="426" w:hanging="426"/>
              <w:rPr>
                <w:noProof/>
              </w:rPr>
            </w:pPr>
            <w:r>
              <w:rPr>
                <w:noProof/>
              </w:rPr>
              <w:t>3</w:t>
            </w:r>
            <w:r w:rsidR="00247D1C" w:rsidRPr="008E6DF5">
              <w:rPr>
                <w:noProof/>
              </w:rPr>
              <w:t>.</w:t>
            </w:r>
            <w:r w:rsidR="00247D1C" w:rsidRPr="008E6DF5">
              <w:rPr>
                <w:noProof/>
              </w:rPr>
              <w:tab/>
              <w:t xml:space="preserve">Kontor </w:t>
            </w:r>
            <w:r w:rsidR="00B252FD">
              <w:rPr>
                <w:noProof/>
              </w:rPr>
              <w:t xml:space="preserve">til leverandøren </w:t>
            </w:r>
            <w:r w:rsidR="00247D1C" w:rsidRPr="008E6DF5">
              <w:rPr>
                <w:noProof/>
              </w:rPr>
              <w:t>med tre it-arbejdspladser fra en måned før planlagt installationsprøve til en måned efter overtagelsen.</w:t>
            </w:r>
          </w:p>
        </w:tc>
        <w:tc>
          <w:tcPr>
            <w:tcW w:w="3119" w:type="dxa"/>
            <w:shd w:val="clear" w:color="auto" w:fill="auto"/>
          </w:tcPr>
          <w:p w14:paraId="4429A824" w14:textId="77777777" w:rsidR="00247D1C" w:rsidRPr="008E6DF5" w:rsidRDefault="00247D1C" w:rsidP="00BD2456">
            <w:pPr>
              <w:ind w:left="-8" w:firstLine="8"/>
              <w:rPr>
                <w:noProof/>
              </w:rPr>
            </w:pPr>
          </w:p>
        </w:tc>
        <w:tc>
          <w:tcPr>
            <w:tcW w:w="759" w:type="dxa"/>
            <w:shd w:val="clear" w:color="auto" w:fill="auto"/>
          </w:tcPr>
          <w:p w14:paraId="0D244B57" w14:textId="77777777" w:rsidR="00247D1C" w:rsidRPr="008E6DF5" w:rsidRDefault="00247D1C" w:rsidP="00BD2456">
            <w:pPr>
              <w:ind w:left="-8" w:firstLine="8"/>
              <w:rPr>
                <w:noProof/>
              </w:rPr>
            </w:pPr>
          </w:p>
        </w:tc>
      </w:tr>
      <w:tr w:rsidR="00247D1C" w:rsidRPr="008E6DF5" w14:paraId="3A519C0B" w14:textId="77777777" w:rsidTr="00B252FD">
        <w:trPr>
          <w:cantSplit/>
          <w:tblHeader/>
        </w:trPr>
        <w:tc>
          <w:tcPr>
            <w:tcW w:w="4644" w:type="dxa"/>
            <w:shd w:val="clear" w:color="auto" w:fill="auto"/>
          </w:tcPr>
          <w:p w14:paraId="5A3B21EF" w14:textId="77777777" w:rsidR="00247D1C" w:rsidRPr="008E6DF5" w:rsidRDefault="001071AB" w:rsidP="00BD2456">
            <w:pPr>
              <w:tabs>
                <w:tab w:val="left" w:pos="426"/>
              </w:tabs>
              <w:ind w:left="426" w:hanging="426"/>
              <w:rPr>
                <w:noProof/>
              </w:rPr>
            </w:pPr>
            <w:r>
              <w:rPr>
                <w:noProof/>
              </w:rPr>
              <w:t>4</w:t>
            </w:r>
            <w:r w:rsidR="00247D1C" w:rsidRPr="008E6DF5">
              <w:rPr>
                <w:noProof/>
              </w:rPr>
              <w:t>.</w:t>
            </w:r>
            <w:r w:rsidR="00247D1C" w:rsidRPr="008E6DF5">
              <w:rPr>
                <w:noProof/>
              </w:rPr>
              <w:tab/>
              <w:t xml:space="preserve">Uddrag af produktionsdata til testformål og det fulde produktionsdata til konvertering. </w:t>
            </w:r>
          </w:p>
        </w:tc>
        <w:tc>
          <w:tcPr>
            <w:tcW w:w="3119" w:type="dxa"/>
            <w:shd w:val="clear" w:color="auto" w:fill="auto"/>
          </w:tcPr>
          <w:p w14:paraId="2991B228" w14:textId="77777777" w:rsidR="00247D1C" w:rsidRPr="008E6DF5" w:rsidRDefault="00247D1C" w:rsidP="00BD2456">
            <w:pPr>
              <w:ind w:left="-8" w:firstLine="8"/>
              <w:rPr>
                <w:noProof/>
              </w:rPr>
            </w:pPr>
          </w:p>
        </w:tc>
        <w:tc>
          <w:tcPr>
            <w:tcW w:w="759" w:type="dxa"/>
            <w:shd w:val="clear" w:color="auto" w:fill="auto"/>
          </w:tcPr>
          <w:p w14:paraId="556C6453" w14:textId="77777777" w:rsidR="00247D1C" w:rsidRPr="008E6DF5" w:rsidRDefault="00247D1C" w:rsidP="00BD2456">
            <w:pPr>
              <w:ind w:left="-8" w:firstLine="8"/>
              <w:rPr>
                <w:noProof/>
              </w:rPr>
            </w:pPr>
          </w:p>
        </w:tc>
      </w:tr>
      <w:tr w:rsidR="00247D1C" w:rsidRPr="008E6DF5" w14:paraId="75F19D78" w14:textId="77777777" w:rsidTr="00B252FD">
        <w:trPr>
          <w:cantSplit/>
          <w:tblHeader/>
        </w:trPr>
        <w:tc>
          <w:tcPr>
            <w:tcW w:w="4644" w:type="dxa"/>
            <w:shd w:val="clear" w:color="auto" w:fill="auto"/>
          </w:tcPr>
          <w:p w14:paraId="67DC2E4E" w14:textId="77777777" w:rsidR="00247D1C" w:rsidRPr="008E6DF5" w:rsidRDefault="001071AB" w:rsidP="001071AB">
            <w:pPr>
              <w:tabs>
                <w:tab w:val="left" w:pos="426"/>
              </w:tabs>
              <w:ind w:left="426" w:hanging="426"/>
              <w:rPr>
                <w:noProof/>
              </w:rPr>
            </w:pPr>
            <w:r>
              <w:rPr>
                <w:noProof/>
              </w:rPr>
              <w:t>5</w:t>
            </w:r>
            <w:r w:rsidR="00247D1C" w:rsidRPr="008E6DF5">
              <w:rPr>
                <w:noProof/>
              </w:rPr>
              <w:t>.</w:t>
            </w:r>
            <w:r w:rsidR="00247D1C" w:rsidRPr="008E6DF5">
              <w:rPr>
                <w:noProof/>
              </w:rPr>
              <w:tab/>
              <w:t>Testcases til anvendelsestest.</w:t>
            </w:r>
          </w:p>
        </w:tc>
        <w:tc>
          <w:tcPr>
            <w:tcW w:w="3119" w:type="dxa"/>
            <w:shd w:val="clear" w:color="auto" w:fill="auto"/>
          </w:tcPr>
          <w:p w14:paraId="04E95E26" w14:textId="77777777" w:rsidR="00247D1C" w:rsidRPr="008E6DF5" w:rsidRDefault="00247D1C" w:rsidP="00BD2456">
            <w:pPr>
              <w:ind w:left="-8" w:firstLine="8"/>
              <w:rPr>
                <w:noProof/>
              </w:rPr>
            </w:pPr>
          </w:p>
        </w:tc>
        <w:tc>
          <w:tcPr>
            <w:tcW w:w="759" w:type="dxa"/>
            <w:shd w:val="clear" w:color="auto" w:fill="auto"/>
          </w:tcPr>
          <w:p w14:paraId="07CD9C4B" w14:textId="77777777" w:rsidR="00247D1C" w:rsidRPr="008E6DF5" w:rsidRDefault="00247D1C" w:rsidP="00BD2456">
            <w:pPr>
              <w:ind w:left="-8" w:firstLine="8"/>
              <w:rPr>
                <w:noProof/>
              </w:rPr>
            </w:pPr>
          </w:p>
        </w:tc>
      </w:tr>
      <w:tr w:rsidR="00247D1C" w:rsidRPr="008E6DF5" w14:paraId="2E8C1A6D" w14:textId="77777777" w:rsidTr="00B252FD">
        <w:trPr>
          <w:cantSplit/>
          <w:tblHeader/>
        </w:trPr>
        <w:tc>
          <w:tcPr>
            <w:tcW w:w="4644" w:type="dxa"/>
            <w:shd w:val="clear" w:color="auto" w:fill="auto"/>
          </w:tcPr>
          <w:p w14:paraId="5132F596" w14:textId="77777777" w:rsidR="00247D1C" w:rsidRPr="008E6DF5" w:rsidRDefault="001071AB" w:rsidP="00BD2456">
            <w:pPr>
              <w:tabs>
                <w:tab w:val="left" w:pos="426"/>
              </w:tabs>
              <w:ind w:left="426" w:hanging="426"/>
              <w:rPr>
                <w:noProof/>
              </w:rPr>
            </w:pPr>
            <w:r>
              <w:rPr>
                <w:noProof/>
              </w:rPr>
              <w:t>6</w:t>
            </w:r>
            <w:r w:rsidR="00247D1C" w:rsidRPr="008E6DF5">
              <w:rPr>
                <w:noProof/>
              </w:rPr>
              <w:t>.</w:t>
            </w:r>
            <w:r w:rsidR="00247D1C" w:rsidRPr="008E6DF5">
              <w:rPr>
                <w:noProof/>
              </w:rPr>
              <w:tab/>
              <w:t>Ekspertise på anvendelsesområdet, svarende til to medarbejdere over hele projektets løbetid.</w:t>
            </w:r>
          </w:p>
        </w:tc>
        <w:tc>
          <w:tcPr>
            <w:tcW w:w="3119" w:type="dxa"/>
            <w:shd w:val="clear" w:color="auto" w:fill="auto"/>
          </w:tcPr>
          <w:p w14:paraId="2B045209" w14:textId="77777777" w:rsidR="00247D1C" w:rsidRPr="008E6DF5" w:rsidRDefault="00247D1C" w:rsidP="00BD2456">
            <w:pPr>
              <w:ind w:left="-8" w:firstLine="8"/>
              <w:rPr>
                <w:noProof/>
              </w:rPr>
            </w:pPr>
          </w:p>
        </w:tc>
        <w:tc>
          <w:tcPr>
            <w:tcW w:w="759" w:type="dxa"/>
            <w:shd w:val="clear" w:color="auto" w:fill="auto"/>
          </w:tcPr>
          <w:p w14:paraId="5FCBF53D" w14:textId="77777777" w:rsidR="00247D1C" w:rsidRPr="008E6DF5" w:rsidRDefault="00247D1C" w:rsidP="00BD2456">
            <w:pPr>
              <w:ind w:left="-8" w:firstLine="8"/>
              <w:rPr>
                <w:noProof/>
              </w:rPr>
            </w:pPr>
          </w:p>
        </w:tc>
      </w:tr>
      <w:tr w:rsidR="00247D1C" w:rsidRPr="008E6DF5" w14:paraId="4E2C66C0" w14:textId="77777777" w:rsidTr="00B252FD">
        <w:trPr>
          <w:cantSplit/>
          <w:tblHeader/>
        </w:trPr>
        <w:tc>
          <w:tcPr>
            <w:tcW w:w="4644" w:type="dxa"/>
            <w:shd w:val="clear" w:color="auto" w:fill="auto"/>
          </w:tcPr>
          <w:p w14:paraId="4FDE8557" w14:textId="77777777" w:rsidR="00247D1C" w:rsidRPr="008E6DF5" w:rsidRDefault="001071AB" w:rsidP="00B252FD">
            <w:pPr>
              <w:tabs>
                <w:tab w:val="left" w:pos="426"/>
              </w:tabs>
              <w:ind w:left="426" w:hanging="426"/>
              <w:rPr>
                <w:noProof/>
              </w:rPr>
            </w:pPr>
            <w:r>
              <w:rPr>
                <w:noProof/>
              </w:rPr>
              <w:t>7</w:t>
            </w:r>
            <w:r w:rsidR="00247D1C" w:rsidRPr="008E6DF5">
              <w:rPr>
                <w:noProof/>
              </w:rPr>
              <w:t>.</w:t>
            </w:r>
            <w:r w:rsidR="00247D1C" w:rsidRPr="008E6DF5">
              <w:rPr>
                <w:noProof/>
              </w:rPr>
              <w:tab/>
              <w:t xml:space="preserve">Testpersoner til </w:t>
            </w:r>
            <w:r w:rsidR="00B252FD">
              <w:rPr>
                <w:noProof/>
              </w:rPr>
              <w:t>brugervenlighedstest</w:t>
            </w:r>
            <w:r w:rsidR="00247D1C" w:rsidRPr="008E6DF5">
              <w:rPr>
                <w:noProof/>
              </w:rPr>
              <w:t>.</w:t>
            </w:r>
          </w:p>
        </w:tc>
        <w:tc>
          <w:tcPr>
            <w:tcW w:w="3119" w:type="dxa"/>
            <w:shd w:val="clear" w:color="auto" w:fill="auto"/>
          </w:tcPr>
          <w:p w14:paraId="26AE27DC" w14:textId="77777777" w:rsidR="00247D1C" w:rsidRPr="008E6DF5" w:rsidRDefault="00247D1C" w:rsidP="00BD2456">
            <w:pPr>
              <w:ind w:left="-8" w:firstLine="8"/>
              <w:rPr>
                <w:noProof/>
              </w:rPr>
            </w:pPr>
          </w:p>
        </w:tc>
        <w:tc>
          <w:tcPr>
            <w:tcW w:w="759" w:type="dxa"/>
            <w:shd w:val="clear" w:color="auto" w:fill="auto"/>
          </w:tcPr>
          <w:p w14:paraId="023BE0D1" w14:textId="77777777" w:rsidR="00247D1C" w:rsidRPr="008E6DF5" w:rsidRDefault="00247D1C" w:rsidP="00BD2456">
            <w:pPr>
              <w:ind w:left="-8" w:firstLine="8"/>
              <w:rPr>
                <w:noProof/>
              </w:rPr>
            </w:pPr>
          </w:p>
        </w:tc>
      </w:tr>
      <w:tr w:rsidR="00247D1C" w:rsidRPr="008E6DF5" w14:paraId="0D7FA9DE" w14:textId="77777777" w:rsidTr="00B252FD">
        <w:trPr>
          <w:cantSplit/>
          <w:tblHeader/>
        </w:trPr>
        <w:tc>
          <w:tcPr>
            <w:tcW w:w="4644" w:type="dxa"/>
            <w:shd w:val="clear" w:color="auto" w:fill="auto"/>
          </w:tcPr>
          <w:p w14:paraId="186EAFC4" w14:textId="77777777" w:rsidR="00247D1C" w:rsidRPr="008E6DF5" w:rsidRDefault="001071AB" w:rsidP="00BD2456">
            <w:pPr>
              <w:tabs>
                <w:tab w:val="left" w:pos="426"/>
              </w:tabs>
              <w:ind w:left="426" w:hanging="426"/>
              <w:rPr>
                <w:noProof/>
              </w:rPr>
            </w:pPr>
            <w:r>
              <w:rPr>
                <w:noProof/>
              </w:rPr>
              <w:t>8</w:t>
            </w:r>
            <w:r w:rsidR="00247D1C" w:rsidRPr="008E6DF5">
              <w:rPr>
                <w:noProof/>
              </w:rPr>
              <w:t>.</w:t>
            </w:r>
            <w:r w:rsidR="00247D1C" w:rsidRPr="008E6DF5">
              <w:rPr>
                <w:noProof/>
              </w:rPr>
              <w:tab/>
              <w:t>En halvtids projektleder og en halvtids sekretær.</w:t>
            </w:r>
          </w:p>
        </w:tc>
        <w:tc>
          <w:tcPr>
            <w:tcW w:w="3119" w:type="dxa"/>
            <w:shd w:val="clear" w:color="auto" w:fill="auto"/>
          </w:tcPr>
          <w:p w14:paraId="6959BEC7" w14:textId="77777777" w:rsidR="00247D1C" w:rsidRPr="008E6DF5" w:rsidRDefault="00247D1C" w:rsidP="00BD2456">
            <w:pPr>
              <w:ind w:left="-8" w:firstLine="8"/>
              <w:rPr>
                <w:noProof/>
              </w:rPr>
            </w:pPr>
            <w:r w:rsidRPr="008E6DF5">
              <w:rPr>
                <w:noProof/>
              </w:rPr>
              <w:tab/>
            </w:r>
          </w:p>
        </w:tc>
        <w:tc>
          <w:tcPr>
            <w:tcW w:w="759" w:type="dxa"/>
            <w:shd w:val="clear" w:color="auto" w:fill="auto"/>
          </w:tcPr>
          <w:p w14:paraId="32F8CA8F" w14:textId="77777777" w:rsidR="00247D1C" w:rsidRPr="008E6DF5" w:rsidRDefault="00247D1C" w:rsidP="00BD2456">
            <w:pPr>
              <w:ind w:left="-8" w:firstLine="8"/>
              <w:rPr>
                <w:noProof/>
              </w:rPr>
            </w:pPr>
          </w:p>
        </w:tc>
      </w:tr>
      <w:tr w:rsidR="00247D1C" w:rsidRPr="008E6DF5" w14:paraId="17C4C9BA" w14:textId="77777777" w:rsidTr="00B252FD">
        <w:trPr>
          <w:cantSplit/>
          <w:tblHeader/>
        </w:trPr>
        <w:tc>
          <w:tcPr>
            <w:tcW w:w="4644" w:type="dxa"/>
            <w:shd w:val="clear" w:color="auto" w:fill="auto"/>
          </w:tcPr>
          <w:p w14:paraId="75A45BEC" w14:textId="77777777" w:rsidR="00247D1C" w:rsidRPr="008E6DF5" w:rsidRDefault="001071AB" w:rsidP="00BD2456">
            <w:pPr>
              <w:tabs>
                <w:tab w:val="left" w:pos="426"/>
              </w:tabs>
              <w:ind w:left="426" w:hanging="426"/>
              <w:rPr>
                <w:noProof/>
              </w:rPr>
            </w:pPr>
            <w:r>
              <w:rPr>
                <w:noProof/>
              </w:rPr>
              <w:t>9</w:t>
            </w:r>
            <w:r w:rsidR="00247D1C" w:rsidRPr="008E6DF5">
              <w:rPr>
                <w:noProof/>
              </w:rPr>
              <w:t>.</w:t>
            </w:r>
            <w:r w:rsidR="00247D1C" w:rsidRPr="008E6DF5">
              <w:rPr>
                <w:noProof/>
              </w:rPr>
              <w:tab/>
              <w:t>Instruktører/superbrugere der selv lærer systemet så de kan uddanne menige brugere.</w:t>
            </w:r>
          </w:p>
        </w:tc>
        <w:tc>
          <w:tcPr>
            <w:tcW w:w="3119" w:type="dxa"/>
            <w:shd w:val="clear" w:color="auto" w:fill="auto"/>
          </w:tcPr>
          <w:p w14:paraId="3D67685E" w14:textId="77777777" w:rsidR="00247D1C" w:rsidRPr="008E6DF5" w:rsidRDefault="00247D1C" w:rsidP="00BD2456">
            <w:pPr>
              <w:ind w:left="-8" w:firstLine="8"/>
              <w:rPr>
                <w:noProof/>
              </w:rPr>
            </w:pPr>
          </w:p>
        </w:tc>
        <w:tc>
          <w:tcPr>
            <w:tcW w:w="759" w:type="dxa"/>
            <w:shd w:val="clear" w:color="auto" w:fill="auto"/>
          </w:tcPr>
          <w:p w14:paraId="431BACE6" w14:textId="77777777" w:rsidR="00247D1C" w:rsidRPr="008E6DF5" w:rsidRDefault="00247D1C" w:rsidP="00BD2456">
            <w:pPr>
              <w:ind w:left="-8" w:firstLine="8"/>
              <w:rPr>
                <w:noProof/>
              </w:rPr>
            </w:pPr>
          </w:p>
        </w:tc>
      </w:tr>
      <w:tr w:rsidR="00980888" w:rsidRPr="008E6DF5" w14:paraId="48FA6813" w14:textId="77777777" w:rsidTr="00B252FD">
        <w:trPr>
          <w:cantSplit/>
          <w:tblHeader/>
        </w:trPr>
        <w:tc>
          <w:tcPr>
            <w:tcW w:w="4644" w:type="dxa"/>
            <w:shd w:val="clear" w:color="auto" w:fill="auto"/>
          </w:tcPr>
          <w:p w14:paraId="737B93B3" w14:textId="77777777" w:rsidR="00980888" w:rsidRPr="008E6DF5" w:rsidRDefault="001071AB" w:rsidP="00BD2456">
            <w:pPr>
              <w:tabs>
                <w:tab w:val="left" w:pos="426"/>
              </w:tabs>
              <w:ind w:left="426" w:hanging="426"/>
              <w:rPr>
                <w:noProof/>
              </w:rPr>
            </w:pPr>
            <w:r>
              <w:rPr>
                <w:noProof/>
              </w:rPr>
              <w:t>10</w:t>
            </w:r>
            <w:r w:rsidR="00980888">
              <w:rPr>
                <w:noProof/>
              </w:rPr>
              <w:t>.</w:t>
            </w:r>
            <w:r w:rsidR="00980888">
              <w:rPr>
                <w:noProof/>
              </w:rPr>
              <w:tab/>
              <w:t>IT kyndige der skal supportere systemet hos kunden,</w:t>
            </w:r>
          </w:p>
        </w:tc>
        <w:tc>
          <w:tcPr>
            <w:tcW w:w="3119" w:type="dxa"/>
            <w:shd w:val="clear" w:color="auto" w:fill="auto"/>
          </w:tcPr>
          <w:p w14:paraId="66DE1D88" w14:textId="77777777" w:rsidR="00980888" w:rsidRPr="008E6DF5" w:rsidRDefault="00980888" w:rsidP="00BD2456">
            <w:pPr>
              <w:ind w:left="-8" w:firstLine="8"/>
              <w:rPr>
                <w:noProof/>
              </w:rPr>
            </w:pPr>
          </w:p>
        </w:tc>
        <w:tc>
          <w:tcPr>
            <w:tcW w:w="759" w:type="dxa"/>
            <w:shd w:val="clear" w:color="auto" w:fill="auto"/>
          </w:tcPr>
          <w:p w14:paraId="721FCCA2" w14:textId="77777777" w:rsidR="00980888" w:rsidRPr="008E6DF5" w:rsidRDefault="00980888" w:rsidP="00BD2456">
            <w:pPr>
              <w:ind w:left="-8" w:firstLine="8"/>
              <w:rPr>
                <w:noProof/>
              </w:rPr>
            </w:pPr>
          </w:p>
        </w:tc>
      </w:tr>
      <w:tr w:rsidR="00247D1C" w:rsidRPr="008E6DF5" w14:paraId="6E0ACD41" w14:textId="77777777" w:rsidTr="00B252FD">
        <w:trPr>
          <w:cantSplit/>
          <w:tblHeader/>
        </w:trPr>
        <w:tc>
          <w:tcPr>
            <w:tcW w:w="4644" w:type="dxa"/>
            <w:shd w:val="clear" w:color="auto" w:fill="auto"/>
          </w:tcPr>
          <w:p w14:paraId="4977793E" w14:textId="77777777" w:rsidR="00247D1C" w:rsidRPr="008E6DF5" w:rsidRDefault="001071AB" w:rsidP="00BD2456">
            <w:pPr>
              <w:tabs>
                <w:tab w:val="left" w:pos="426"/>
              </w:tabs>
              <w:ind w:left="426" w:hanging="426"/>
              <w:rPr>
                <w:noProof/>
              </w:rPr>
            </w:pPr>
            <w:r>
              <w:rPr>
                <w:noProof/>
              </w:rPr>
              <w:t>11</w:t>
            </w:r>
            <w:r w:rsidR="00247D1C" w:rsidRPr="008E6DF5">
              <w:rPr>
                <w:noProof/>
              </w:rPr>
              <w:t>.</w:t>
            </w:r>
            <w:r w:rsidR="00247D1C" w:rsidRPr="008E6DF5">
              <w:rPr>
                <w:noProof/>
              </w:rPr>
              <w:tab/>
              <w:t>Ekspertise til validering af konverteret data.</w:t>
            </w:r>
          </w:p>
        </w:tc>
        <w:tc>
          <w:tcPr>
            <w:tcW w:w="3119" w:type="dxa"/>
            <w:shd w:val="clear" w:color="auto" w:fill="auto"/>
          </w:tcPr>
          <w:p w14:paraId="07731F49" w14:textId="77777777" w:rsidR="00247D1C" w:rsidRPr="008E6DF5" w:rsidRDefault="00247D1C" w:rsidP="00BD2456">
            <w:pPr>
              <w:ind w:left="-8" w:firstLine="8"/>
              <w:rPr>
                <w:noProof/>
              </w:rPr>
            </w:pPr>
          </w:p>
        </w:tc>
        <w:tc>
          <w:tcPr>
            <w:tcW w:w="759" w:type="dxa"/>
            <w:shd w:val="clear" w:color="auto" w:fill="auto"/>
          </w:tcPr>
          <w:p w14:paraId="6683EC3D" w14:textId="77777777" w:rsidR="00247D1C" w:rsidRPr="008E6DF5" w:rsidRDefault="00247D1C" w:rsidP="00BD2456">
            <w:pPr>
              <w:ind w:left="-8" w:firstLine="8"/>
              <w:rPr>
                <w:noProof/>
              </w:rPr>
            </w:pPr>
          </w:p>
        </w:tc>
      </w:tr>
      <w:tr w:rsidR="00247D1C" w:rsidRPr="008E6DF5" w14:paraId="1DAAC86C" w14:textId="77777777" w:rsidTr="00B252FD">
        <w:trPr>
          <w:cantSplit/>
          <w:tblHeader/>
        </w:trPr>
        <w:tc>
          <w:tcPr>
            <w:tcW w:w="4644" w:type="dxa"/>
            <w:shd w:val="clear" w:color="auto" w:fill="auto"/>
          </w:tcPr>
          <w:p w14:paraId="2F712270" w14:textId="6CB48DC6" w:rsidR="00247D1C" w:rsidRPr="008E6DF5" w:rsidRDefault="001071AB" w:rsidP="00BD2456">
            <w:pPr>
              <w:tabs>
                <w:tab w:val="left" w:pos="426"/>
              </w:tabs>
              <w:ind w:left="426" w:hanging="426"/>
              <w:rPr>
                <w:noProof/>
              </w:rPr>
            </w:pPr>
            <w:r>
              <w:rPr>
                <w:noProof/>
              </w:rPr>
              <w:t>12</w:t>
            </w:r>
            <w:r w:rsidR="00247D1C" w:rsidRPr="008E6DF5">
              <w:rPr>
                <w:noProof/>
              </w:rPr>
              <w:t>.</w:t>
            </w:r>
            <w:r w:rsidR="00247D1C" w:rsidRPr="008E6DF5">
              <w:rPr>
                <w:noProof/>
              </w:rPr>
              <w:tab/>
              <w:t xml:space="preserve">Bidrag til kursusmateriale om fremtidige arbejdsgange (jvf. </w:t>
            </w:r>
            <w:r w:rsidR="00247D1C" w:rsidRPr="008E6DF5">
              <w:rPr>
                <w:noProof/>
              </w:rPr>
              <w:fldChar w:fldCharType="begin"/>
            </w:r>
            <w:r w:rsidR="00247D1C" w:rsidRPr="008E6DF5">
              <w:rPr>
                <w:noProof/>
              </w:rPr>
              <w:instrText xml:space="preserve"> REF _Ref159215137 \r  \* MERGEFORMAT </w:instrText>
            </w:r>
            <w:r w:rsidR="00247D1C" w:rsidRPr="008E6DF5">
              <w:rPr>
                <w:noProof/>
              </w:rPr>
              <w:fldChar w:fldCharType="separate"/>
            </w:r>
            <w:r w:rsidR="004928FA">
              <w:rPr>
                <w:noProof/>
              </w:rPr>
              <w:t>J3</w:t>
            </w:r>
            <w:r w:rsidR="00247D1C" w:rsidRPr="008E6DF5">
              <w:rPr>
                <w:noProof/>
              </w:rPr>
              <w:fldChar w:fldCharType="end"/>
            </w:r>
            <w:r w:rsidR="00247D1C" w:rsidRPr="008E6DF5">
              <w:rPr>
                <w:noProof/>
              </w:rPr>
              <w:t>-1).</w:t>
            </w:r>
          </w:p>
        </w:tc>
        <w:tc>
          <w:tcPr>
            <w:tcW w:w="3119" w:type="dxa"/>
            <w:shd w:val="clear" w:color="auto" w:fill="auto"/>
          </w:tcPr>
          <w:p w14:paraId="2242E4DA" w14:textId="77777777" w:rsidR="00247D1C" w:rsidRPr="008E6DF5" w:rsidRDefault="00247D1C" w:rsidP="00BD2456">
            <w:pPr>
              <w:ind w:left="-8" w:firstLine="8"/>
              <w:rPr>
                <w:noProof/>
              </w:rPr>
            </w:pPr>
          </w:p>
        </w:tc>
        <w:tc>
          <w:tcPr>
            <w:tcW w:w="759" w:type="dxa"/>
            <w:shd w:val="clear" w:color="auto" w:fill="auto"/>
          </w:tcPr>
          <w:p w14:paraId="7B524194" w14:textId="77777777" w:rsidR="00247D1C" w:rsidRPr="008E6DF5" w:rsidRDefault="00247D1C" w:rsidP="00BD2456">
            <w:pPr>
              <w:ind w:left="-8" w:firstLine="8"/>
              <w:rPr>
                <w:noProof/>
              </w:rPr>
            </w:pPr>
          </w:p>
        </w:tc>
      </w:tr>
      <w:tr w:rsidR="00247D1C" w:rsidRPr="008E6DF5" w14:paraId="4D5D80D3" w14:textId="77777777" w:rsidTr="00B252FD">
        <w:trPr>
          <w:cantSplit/>
          <w:tblHeader/>
        </w:trPr>
        <w:tc>
          <w:tcPr>
            <w:tcW w:w="4644" w:type="dxa"/>
            <w:shd w:val="clear" w:color="auto" w:fill="auto"/>
          </w:tcPr>
          <w:p w14:paraId="3BD7A23D" w14:textId="77777777" w:rsidR="00247D1C" w:rsidRPr="008E6DF5" w:rsidRDefault="00247D1C" w:rsidP="00980888">
            <w:pPr>
              <w:tabs>
                <w:tab w:val="left" w:pos="426"/>
              </w:tabs>
              <w:ind w:left="426" w:hanging="426"/>
              <w:rPr>
                <w:noProof/>
              </w:rPr>
            </w:pPr>
            <w:r w:rsidRPr="008E6DF5">
              <w:rPr>
                <w:noProof/>
              </w:rPr>
              <w:t>1</w:t>
            </w:r>
            <w:r w:rsidR="001071AB">
              <w:rPr>
                <w:noProof/>
              </w:rPr>
              <w:t>3</w:t>
            </w:r>
            <w:r w:rsidRPr="008E6DF5">
              <w:rPr>
                <w:noProof/>
              </w:rPr>
              <w:t>.</w:t>
            </w:r>
            <w:r w:rsidRPr="008E6DF5">
              <w:rPr>
                <w:noProof/>
              </w:rPr>
              <w:tab/>
              <w:t>Frikøbte rettigheder til at integrere med de systemer der er nævnt i kapitel F og få den nævnte support.</w:t>
            </w:r>
          </w:p>
        </w:tc>
        <w:tc>
          <w:tcPr>
            <w:tcW w:w="3119" w:type="dxa"/>
            <w:shd w:val="clear" w:color="auto" w:fill="auto"/>
          </w:tcPr>
          <w:p w14:paraId="5A77D12E" w14:textId="77777777" w:rsidR="00247D1C" w:rsidRPr="008E6DF5" w:rsidRDefault="00247D1C" w:rsidP="00BD2456">
            <w:pPr>
              <w:ind w:left="-8" w:firstLine="8"/>
              <w:rPr>
                <w:noProof/>
              </w:rPr>
            </w:pPr>
          </w:p>
        </w:tc>
        <w:tc>
          <w:tcPr>
            <w:tcW w:w="759" w:type="dxa"/>
            <w:shd w:val="clear" w:color="auto" w:fill="auto"/>
          </w:tcPr>
          <w:p w14:paraId="41A0B571" w14:textId="77777777" w:rsidR="00247D1C" w:rsidRPr="008E6DF5" w:rsidRDefault="00247D1C" w:rsidP="00BD2456">
            <w:pPr>
              <w:ind w:left="-8" w:firstLine="8"/>
              <w:rPr>
                <w:noProof/>
              </w:rPr>
            </w:pPr>
          </w:p>
        </w:tc>
      </w:tr>
    </w:tbl>
    <w:p w14:paraId="1723F127" w14:textId="77777777" w:rsidR="00247D1C" w:rsidRPr="008E6DF5" w:rsidRDefault="00247D1C" w:rsidP="00247D1C">
      <w:pPr>
        <w:rPr>
          <w:noProof/>
        </w:rPr>
      </w:pPr>
    </w:p>
    <w:p w14:paraId="58E7181E" w14:textId="77777777" w:rsidR="00482046" w:rsidRPr="008E6DF5" w:rsidRDefault="00482046" w:rsidP="00482046">
      <w:pPr>
        <w:rPr>
          <w:noProof/>
        </w:rPr>
      </w:pPr>
    </w:p>
    <w:p w14:paraId="34952485" w14:textId="77777777" w:rsidR="0065124F" w:rsidRPr="008E6DF5" w:rsidRDefault="0065124F">
      <w:pPr>
        <w:pStyle w:val="Heading1"/>
        <w:rPr>
          <w:noProof/>
        </w:rPr>
      </w:pPr>
      <w:bookmarkStart w:id="169" w:name="_Ref149064005"/>
      <w:bookmarkStart w:id="170" w:name="_Ref149064039"/>
      <w:bookmarkStart w:id="171" w:name="_Toc347865094"/>
      <w:bookmarkStart w:id="172" w:name="_Toc52818228"/>
      <w:r w:rsidRPr="008E6DF5">
        <w:rPr>
          <w:noProof/>
        </w:rPr>
        <w:lastRenderedPageBreak/>
        <w:t>Drift, support og vedligehold</w:t>
      </w:r>
      <w:bookmarkEnd w:id="169"/>
      <w:bookmarkEnd w:id="170"/>
      <w:bookmarkEnd w:id="171"/>
      <w:bookmarkEnd w:id="172"/>
    </w:p>
    <w:p w14:paraId="58A6D230" w14:textId="77777777" w:rsidR="00CA4ED3" w:rsidRPr="008E6DF5" w:rsidRDefault="0065124F" w:rsidP="00CA4ED3">
      <w:pPr>
        <w:rPr>
          <w:noProof/>
        </w:rPr>
      </w:pPr>
      <w:r w:rsidRPr="008E6DF5">
        <w:rPr>
          <w:noProof/>
        </w:rPr>
        <w:t xml:space="preserve">Dette kapitel </w:t>
      </w:r>
      <w:r w:rsidR="00A60661" w:rsidRPr="008E6DF5">
        <w:rPr>
          <w:noProof/>
        </w:rPr>
        <w:t>beskriver</w:t>
      </w:r>
      <w:r w:rsidRPr="008E6DF5">
        <w:rPr>
          <w:noProof/>
        </w:rPr>
        <w:t xml:space="preserve"> leverandøren</w:t>
      </w:r>
      <w:r w:rsidR="00A60661" w:rsidRPr="008E6DF5">
        <w:rPr>
          <w:noProof/>
        </w:rPr>
        <w:t>s ansvar</w:t>
      </w:r>
      <w:r w:rsidRPr="008E6DF5">
        <w:rPr>
          <w:noProof/>
        </w:rPr>
        <w:t xml:space="preserve"> efter at selve produktet er leveret. Kravene kan kun delvis verificeres (testes) ved overtagelsen. Den egentlige verifikation sker senere, ved driftsprøven.</w:t>
      </w:r>
      <w:r w:rsidR="00CA4ED3" w:rsidRPr="008E6DF5">
        <w:rPr>
          <w:noProof/>
        </w:rPr>
        <w:t xml:space="preserve"> </w:t>
      </w:r>
      <w:r w:rsidR="00CA4ED3" w:rsidRPr="008E6DF5">
        <w:rPr>
          <w:noProof/>
          <w:highlight w:val="yellow"/>
        </w:rPr>
        <w:t>Nogle af kravene er kun relevante hvis leverandøren har driftansvar, andre kun hvis han har support-ansvar, etc. Se vejledningshæftet.</w:t>
      </w:r>
    </w:p>
    <w:p w14:paraId="12DA6D68" w14:textId="77777777" w:rsidR="0065124F" w:rsidRPr="008E6DF5" w:rsidRDefault="0065124F">
      <w:pPr>
        <w:rPr>
          <w:noProof/>
        </w:rPr>
      </w:pPr>
    </w:p>
    <w:p w14:paraId="60A3ECD2" w14:textId="77777777" w:rsidR="0065124F" w:rsidRPr="008E6DF5" w:rsidRDefault="0065124F">
      <w:pPr>
        <w:pStyle w:val="Heading2"/>
        <w:rPr>
          <w:noProof/>
        </w:rPr>
      </w:pPr>
      <w:bookmarkStart w:id="173" w:name="_Ref129954368"/>
      <w:bookmarkStart w:id="174" w:name="_Toc347865095"/>
      <w:bookmarkStart w:id="175" w:name="_Toc52818229"/>
      <w:r w:rsidRPr="008E6DF5">
        <w:rPr>
          <w:noProof/>
        </w:rPr>
        <w:t>Svartider</w:t>
      </w:r>
      <w:bookmarkEnd w:id="173"/>
      <w:bookmarkEnd w:id="174"/>
      <w:bookmarkEnd w:id="175"/>
    </w:p>
    <w:p w14:paraId="0BC11D6B" w14:textId="77777777" w:rsidR="0065124F" w:rsidRPr="008E6DF5" w:rsidRDefault="00CA4ED3">
      <w:pPr>
        <w:rPr>
          <w:noProof/>
        </w:rPr>
      </w:pPr>
      <w:r w:rsidRPr="008E6DF5">
        <w:rPr>
          <w:noProof/>
        </w:rPr>
        <w:t xml:space="preserve">Det er vigtigt at systemet svarer så hurtigt at brugerne ikke sinkes. </w:t>
      </w:r>
      <w:r w:rsidR="0065124F" w:rsidRPr="008E6DF5">
        <w:rPr>
          <w:noProof/>
        </w:rPr>
        <w:t xml:space="preserve">Svartiderne er især vigtige i de travleste timer, </w:t>
      </w:r>
      <w:r w:rsidR="0065124F" w:rsidRPr="008E6DF5">
        <w:rPr>
          <w:b/>
          <w:noProof/>
        </w:rPr>
        <w:t>spidsbelastningsperioderne</w:t>
      </w:r>
      <w:r w:rsidRPr="008E6DF5">
        <w:rPr>
          <w:noProof/>
        </w:rPr>
        <w:t xml:space="preserve">, som er </w:t>
      </w:r>
      <w:r w:rsidR="001071AB">
        <w:rPr>
          <w:noProof/>
          <w:color w:val="3366FF"/>
        </w:rPr>
        <w:t>morgen 8</w:t>
      </w:r>
      <w:r w:rsidRPr="008E6DF5">
        <w:rPr>
          <w:noProof/>
          <w:color w:val="3366FF"/>
        </w:rPr>
        <w:t>-11 og …</w:t>
      </w:r>
      <w:r w:rsidR="0065124F" w:rsidRPr="008E6DF5">
        <w:rPr>
          <w:noProof/>
        </w:rPr>
        <w:t>.</w:t>
      </w:r>
    </w:p>
    <w:p w14:paraId="0A923F48" w14:textId="77777777" w:rsidR="003005B6" w:rsidRPr="008E6DF5" w:rsidRDefault="003005B6">
      <w:pPr>
        <w:rPr>
          <w:noProof/>
        </w:rPr>
      </w:pPr>
    </w:p>
    <w:p w14:paraId="2792637B" w14:textId="77777777" w:rsidR="003005B6" w:rsidRPr="008E6DF5" w:rsidRDefault="00494094">
      <w:pPr>
        <w:rPr>
          <w:noProof/>
        </w:rPr>
      </w:pPr>
      <w:r>
        <w:rPr>
          <w:noProof/>
        </w:rPr>
        <w:t>S</w:t>
      </w:r>
      <w:r w:rsidR="0028165F" w:rsidRPr="008E6DF5">
        <w:rPr>
          <w:noProof/>
        </w:rPr>
        <w:t xml:space="preserve">ystemet </w:t>
      </w:r>
      <w:r w:rsidR="00E424D4">
        <w:rPr>
          <w:noProof/>
        </w:rPr>
        <w:t>skal kunne</w:t>
      </w:r>
      <w:r w:rsidR="0028165F" w:rsidRPr="008E6DF5">
        <w:rPr>
          <w:noProof/>
        </w:rPr>
        <w:t xml:space="preserve"> håndtere det antal transaktioner der er specificeret nedenfor, med den angivne svartid. </w:t>
      </w:r>
      <w:r w:rsidR="00C12C4B">
        <w:rPr>
          <w:noProof/>
        </w:rPr>
        <w:t>Antallet</w:t>
      </w:r>
      <w:r w:rsidR="003005B6" w:rsidRPr="008E6DF5">
        <w:rPr>
          <w:noProof/>
        </w:rPr>
        <w:t xml:space="preserve"> er estimeret ud fra hyppigheden af </w:t>
      </w:r>
      <w:r w:rsidR="00016659" w:rsidRPr="008E6DF5">
        <w:rPr>
          <w:noProof/>
        </w:rPr>
        <w:t>task</w:t>
      </w:r>
      <w:r w:rsidR="003005B6" w:rsidRPr="008E6DF5">
        <w:rPr>
          <w:noProof/>
        </w:rPr>
        <w:t xml:space="preserve"> (kapitel C)</w:t>
      </w:r>
      <w:r w:rsidR="00885EE5" w:rsidRPr="008E6DF5">
        <w:rPr>
          <w:noProof/>
        </w:rPr>
        <w:t>,</w:t>
      </w:r>
      <w:r w:rsidR="003005B6" w:rsidRPr="008E6DF5">
        <w:rPr>
          <w:noProof/>
        </w:rPr>
        <w:t xml:space="preserve"> datavolumen (kapitel D)</w:t>
      </w:r>
      <w:r w:rsidR="00885EE5" w:rsidRPr="008E6DF5">
        <w:rPr>
          <w:noProof/>
        </w:rPr>
        <w:t xml:space="preserve"> og driftsstatistikker</w:t>
      </w:r>
      <w:r w:rsidR="0028165F" w:rsidRPr="008E6DF5">
        <w:rPr>
          <w:noProof/>
        </w:rPr>
        <w:t xml:space="preserve"> om spidsbelastning</w:t>
      </w:r>
      <w:r w:rsidR="003005B6" w:rsidRPr="008E6DF5">
        <w:rPr>
          <w:noProof/>
        </w:rPr>
        <w:t xml:space="preserve">. Tallene </w:t>
      </w:r>
      <w:r w:rsidR="0028165F" w:rsidRPr="008E6DF5">
        <w:rPr>
          <w:noProof/>
        </w:rPr>
        <w:t>er</w:t>
      </w:r>
      <w:r w:rsidR="003005B6" w:rsidRPr="008E6DF5">
        <w:rPr>
          <w:noProof/>
        </w:rPr>
        <w:t xml:space="preserve"> den </w:t>
      </w:r>
      <w:r w:rsidR="00696C9E" w:rsidRPr="008E6DF5">
        <w:rPr>
          <w:b/>
          <w:noProof/>
        </w:rPr>
        <w:t>nominelle</w:t>
      </w:r>
      <w:r w:rsidR="003005B6" w:rsidRPr="008E6DF5">
        <w:rPr>
          <w:b/>
          <w:noProof/>
        </w:rPr>
        <w:t xml:space="preserve"> belastning</w:t>
      </w:r>
      <w:r w:rsidR="003005B6" w:rsidRPr="008E6DF5">
        <w:rPr>
          <w:noProof/>
        </w:rPr>
        <w:t xml:space="preserve">, dvs. at </w:t>
      </w:r>
      <w:r w:rsidR="0028165F" w:rsidRPr="008E6DF5">
        <w:rPr>
          <w:noProof/>
        </w:rPr>
        <w:t xml:space="preserve">leverandøren ikke er ansvarlig for svartiderne hvis den aktuelle belastning er højere end den </w:t>
      </w:r>
      <w:r w:rsidR="00696C9E" w:rsidRPr="008E6DF5">
        <w:rPr>
          <w:noProof/>
        </w:rPr>
        <w:t>nominelle</w:t>
      </w:r>
      <w:r w:rsidR="0028165F" w:rsidRPr="008E6DF5">
        <w:rPr>
          <w:noProof/>
        </w:rPr>
        <w:t xml:space="preserve"> belastning</w:t>
      </w:r>
      <w:r w:rsidR="003005B6" w:rsidRPr="008E6DF5">
        <w:rPr>
          <w:noProof/>
        </w:rPr>
        <w:t>.</w:t>
      </w:r>
    </w:p>
    <w:p w14:paraId="35FF339C" w14:textId="77777777" w:rsidR="0065124F" w:rsidRPr="008E6DF5" w:rsidRDefault="0065124F">
      <w:pPr>
        <w:rPr>
          <w:noProof/>
        </w:rPr>
      </w:pPr>
    </w:p>
    <w:p w14:paraId="1A6BBDEB" w14:textId="77777777" w:rsidR="0065124F" w:rsidRDefault="00696C9E" w:rsidP="00A83D94">
      <w:pPr>
        <w:pStyle w:val="Headingsmall"/>
        <w:rPr>
          <w:noProof/>
          <w:lang w:val="da-DK"/>
        </w:rPr>
      </w:pPr>
      <w:r w:rsidRPr="008E6DF5">
        <w:rPr>
          <w:noProof/>
          <w:lang w:val="da-DK"/>
        </w:rPr>
        <w:t>Nominel</w:t>
      </w:r>
      <w:r w:rsidR="0028165F" w:rsidRPr="008E6DF5">
        <w:rPr>
          <w:noProof/>
          <w:lang w:val="da-DK"/>
        </w:rPr>
        <w:t xml:space="preserve"> belastning</w:t>
      </w:r>
    </w:p>
    <w:p w14:paraId="32619678" w14:textId="77777777" w:rsidR="00360351" w:rsidRPr="00360351" w:rsidRDefault="00360351" w:rsidP="00360351">
      <w:pPr>
        <w:rPr>
          <w:lang w:eastAsia="en-US"/>
        </w:rPr>
      </w:pPr>
      <w:r>
        <w:rPr>
          <w:lang w:eastAsia="en-US"/>
        </w:rPr>
        <w:t xml:space="preserve">Den nominelle belastning er </w:t>
      </w:r>
      <w:r w:rsidR="00937A6F">
        <w:rPr>
          <w:lang w:eastAsia="en-US"/>
        </w:rPr>
        <w:t xml:space="preserve">det </w:t>
      </w:r>
      <w:r>
        <w:rPr>
          <w:lang w:eastAsia="en-US"/>
        </w:rPr>
        <w:t>antal</w:t>
      </w:r>
      <w:r w:rsidR="00937A6F">
        <w:rPr>
          <w:lang w:eastAsia="en-US"/>
        </w:rPr>
        <w:t xml:space="preserve"> </w:t>
      </w:r>
      <w:r w:rsidR="00602ED8">
        <w:rPr>
          <w:lang w:eastAsia="en-US"/>
        </w:rPr>
        <w:t>transak</w:t>
      </w:r>
      <w:r>
        <w:rPr>
          <w:lang w:eastAsia="en-US"/>
        </w:rPr>
        <w:t xml:space="preserve">tioner pr. sekund </w:t>
      </w:r>
      <w:r w:rsidR="00937A6F">
        <w:rPr>
          <w:lang w:eastAsia="en-US"/>
        </w:rPr>
        <w:t>som systemet skal kunne udføre.</w:t>
      </w:r>
      <w:r>
        <w:rPr>
          <w:lang w:eastAsia="en-US"/>
        </w:rPr>
        <w:t xml:space="preserve"> </w:t>
      </w:r>
      <w:r w:rsidR="00633AEC">
        <w:rPr>
          <w:lang w:eastAsia="en-US"/>
        </w:rPr>
        <w:t>Systemet skal kunne udføre følgende samtidigt:</w:t>
      </w:r>
    </w:p>
    <w:p w14:paraId="64D658FA" w14:textId="77777777" w:rsidR="0065124F" w:rsidRPr="008E6DF5" w:rsidRDefault="0065124F" w:rsidP="00A44290">
      <w:pPr>
        <w:numPr>
          <w:ilvl w:val="0"/>
          <w:numId w:val="8"/>
        </w:numPr>
        <w:rPr>
          <w:noProof/>
          <w:color w:val="3366FF"/>
        </w:rPr>
      </w:pPr>
      <w:r w:rsidRPr="008E6DF5">
        <w:rPr>
          <w:noProof/>
          <w:color w:val="3366FF"/>
        </w:rPr>
        <w:t>Simple forespørgsler i klinisk session (</w:t>
      </w:r>
      <w:r w:rsidR="00720217" w:rsidRPr="008E6DF5">
        <w:rPr>
          <w:noProof/>
          <w:color w:val="3366FF"/>
        </w:rPr>
        <w:t>C10</w:t>
      </w:r>
      <w:r w:rsidRPr="008E6DF5">
        <w:rPr>
          <w:noProof/>
          <w:color w:val="3366FF"/>
        </w:rPr>
        <w:t>): 10 pr. sekund</w:t>
      </w:r>
      <w:r w:rsidR="00885EE5" w:rsidRPr="008E6DF5">
        <w:rPr>
          <w:noProof/>
          <w:color w:val="3366FF"/>
        </w:rPr>
        <w:t>.</w:t>
      </w:r>
    </w:p>
    <w:p w14:paraId="0E20516E" w14:textId="77777777" w:rsidR="0065124F" w:rsidRPr="008E6DF5" w:rsidRDefault="0065124F" w:rsidP="00A44290">
      <w:pPr>
        <w:numPr>
          <w:ilvl w:val="0"/>
          <w:numId w:val="8"/>
        </w:numPr>
        <w:rPr>
          <w:noProof/>
          <w:color w:val="3366FF"/>
        </w:rPr>
      </w:pPr>
      <w:r w:rsidRPr="008E6DF5">
        <w:rPr>
          <w:noProof/>
          <w:color w:val="3366FF"/>
        </w:rPr>
        <w:t>Opdateringer i klinisk session (</w:t>
      </w:r>
      <w:r w:rsidR="00720217" w:rsidRPr="008E6DF5">
        <w:rPr>
          <w:noProof/>
          <w:color w:val="3366FF"/>
        </w:rPr>
        <w:t>C10</w:t>
      </w:r>
      <w:r w:rsidRPr="008E6DF5">
        <w:rPr>
          <w:noProof/>
          <w:color w:val="3366FF"/>
        </w:rPr>
        <w:t>): 2 pr. sekund</w:t>
      </w:r>
      <w:r w:rsidR="00885EE5" w:rsidRPr="008E6DF5">
        <w:rPr>
          <w:noProof/>
          <w:color w:val="3366FF"/>
        </w:rPr>
        <w:t>.</w:t>
      </w:r>
    </w:p>
    <w:p w14:paraId="08E09DF0" w14:textId="77777777" w:rsidR="00885EE5" w:rsidRPr="008E6DF5" w:rsidRDefault="00885EE5" w:rsidP="00A44290">
      <w:pPr>
        <w:numPr>
          <w:ilvl w:val="0"/>
          <w:numId w:val="8"/>
        </w:numPr>
        <w:rPr>
          <w:noProof/>
          <w:color w:val="3366FF"/>
        </w:rPr>
      </w:pPr>
      <w:r w:rsidRPr="008E6DF5">
        <w:rPr>
          <w:noProof/>
          <w:color w:val="3366FF"/>
        </w:rPr>
        <w:t>Den offentlige web-del: 5 sider hentes pr. sekund.</w:t>
      </w:r>
    </w:p>
    <w:p w14:paraId="2C17C3C6" w14:textId="77777777" w:rsidR="0065124F" w:rsidRPr="008E6DF5" w:rsidRDefault="000004F6" w:rsidP="00A44290">
      <w:pPr>
        <w:numPr>
          <w:ilvl w:val="0"/>
          <w:numId w:val="8"/>
        </w:numPr>
        <w:rPr>
          <w:noProof/>
          <w:color w:val="3366FF"/>
        </w:rPr>
      </w:pPr>
      <w:r w:rsidRPr="008E6DF5">
        <w:rPr>
          <w:noProof/>
          <w:color w:val="3366FF"/>
        </w:rPr>
        <w:t>…</w:t>
      </w:r>
      <w:r w:rsidR="0065124F" w:rsidRPr="008E6DF5">
        <w:rPr>
          <w:noProof/>
          <w:color w:val="3366FF"/>
        </w:rPr>
        <w:t xml:space="preserve"> </w:t>
      </w:r>
    </w:p>
    <w:p w14:paraId="26BE56A0" w14:textId="77777777" w:rsidR="0065124F" w:rsidRPr="008E6DF5" w:rsidRDefault="0065124F">
      <w:pPr>
        <w:rPr>
          <w:noProof/>
        </w:rPr>
      </w:pPr>
    </w:p>
    <w:p w14:paraId="6F0E0DD7" w14:textId="77777777" w:rsidR="0065124F" w:rsidRPr="008E6DF5" w:rsidRDefault="00087D5E">
      <w:pPr>
        <w:pStyle w:val="Headingsmall"/>
        <w:rPr>
          <w:noProof/>
          <w:lang w:val="da-DK"/>
        </w:rPr>
      </w:pPr>
      <w:r w:rsidRPr="008E6DF5">
        <w:rPr>
          <w:noProof/>
          <w:lang w:val="da-DK"/>
        </w:rPr>
        <w:t xml:space="preserve">Løsningsnote: </w:t>
      </w:r>
      <w:r w:rsidR="0065124F" w:rsidRPr="008E6DF5">
        <w:rPr>
          <w:noProof/>
          <w:lang w:val="da-DK"/>
        </w:rPr>
        <w:t>Måling af svartid</w:t>
      </w:r>
    </w:p>
    <w:p w14:paraId="0935E985" w14:textId="77777777" w:rsidR="00843295" w:rsidRPr="008E6DF5" w:rsidRDefault="0065124F">
      <w:pPr>
        <w:rPr>
          <w:noProof/>
        </w:rPr>
      </w:pPr>
      <w:r w:rsidRPr="008E6DF5">
        <w:rPr>
          <w:noProof/>
        </w:rPr>
        <w:t>Svartiden er tidsintervallet fra brugeren afgiver sin kommando til resultatet er synligt og brugeren har mulighed for at afgive en ny kommando. Ved en kommando forstås et tastetryk eller et museklik. Alle målinger udføres</w:t>
      </w:r>
      <w:r w:rsidR="007B36A0">
        <w:rPr>
          <w:noProof/>
        </w:rPr>
        <w:t xml:space="preserve"> over en </w:t>
      </w:r>
      <w:r w:rsidR="007B36A0">
        <w:rPr>
          <w:b/>
          <w:noProof/>
        </w:rPr>
        <w:t>måleperiode</w:t>
      </w:r>
      <w:r w:rsidR="007B36A0">
        <w:rPr>
          <w:noProof/>
        </w:rPr>
        <w:t xml:space="preserve"> på 60 sekunder</w:t>
      </w:r>
      <w:r w:rsidRPr="008E6DF5">
        <w:rPr>
          <w:noProof/>
        </w:rPr>
        <w:t>.</w:t>
      </w:r>
      <w:r w:rsidR="007B36A0">
        <w:rPr>
          <w:noProof/>
        </w:rPr>
        <w:t xml:space="preserve"> Hvis fx antallet af simple forespørgsler i måleperioden overstiger 10 * 60</w:t>
      </w:r>
      <w:r w:rsidR="00A5548C">
        <w:rPr>
          <w:noProof/>
        </w:rPr>
        <w:t xml:space="preserve"> eller antallet af opdateringer 2 * 60</w:t>
      </w:r>
      <w:r w:rsidR="007B36A0">
        <w:rPr>
          <w:noProof/>
        </w:rPr>
        <w:t>, overskrides den nominelle belastning og mål</w:t>
      </w:r>
      <w:r w:rsidR="00494094">
        <w:rPr>
          <w:noProof/>
        </w:rPr>
        <w:t>eperioden</w:t>
      </w:r>
      <w:r w:rsidR="007B36A0">
        <w:rPr>
          <w:noProof/>
        </w:rPr>
        <w:t xml:space="preserve"> kasseres.</w:t>
      </w:r>
      <w:r w:rsidRPr="008E6DF5">
        <w:rPr>
          <w:noProof/>
        </w:rPr>
        <w:t xml:space="preserve"> </w:t>
      </w:r>
      <w:r w:rsidR="00602ED8">
        <w:rPr>
          <w:noProof/>
        </w:rPr>
        <w:t>Transaktionerne skal være tilfældigt fordelt over målep</w:t>
      </w:r>
      <w:r w:rsidR="004C3107">
        <w:rPr>
          <w:noProof/>
        </w:rPr>
        <w:t>e</w:t>
      </w:r>
      <w:r w:rsidR="00602ED8">
        <w:rPr>
          <w:noProof/>
        </w:rPr>
        <w:t xml:space="preserve">rioden. Fx må </w:t>
      </w:r>
      <w:r w:rsidR="00E74932">
        <w:rPr>
          <w:noProof/>
        </w:rPr>
        <w:t>periodens 600 forespørgsler ikke starte</w:t>
      </w:r>
      <w:r w:rsidR="00602ED8">
        <w:rPr>
          <w:noProof/>
        </w:rPr>
        <w:t xml:space="preserve"> i samme sekund. </w:t>
      </w:r>
    </w:p>
    <w:p w14:paraId="744C42E5" w14:textId="77777777" w:rsidR="00843295" w:rsidRPr="008E6DF5" w:rsidRDefault="00843295">
      <w:pPr>
        <w:rPr>
          <w:noProof/>
        </w:rPr>
      </w:pPr>
    </w:p>
    <w:p w14:paraId="2CAF3225" w14:textId="77777777" w:rsidR="0065124F" w:rsidRPr="008E6DF5" w:rsidRDefault="00843295">
      <w:pPr>
        <w:rPr>
          <w:noProof/>
        </w:rPr>
      </w:pPr>
      <w:r w:rsidRPr="008E6DF5">
        <w:rPr>
          <w:b/>
          <w:bCs/>
          <w:noProof/>
        </w:rPr>
        <w:t>Arbejdsbrug</w:t>
      </w:r>
      <w:r w:rsidR="0065124F" w:rsidRPr="008E6DF5">
        <w:rPr>
          <w:b/>
          <w:bCs/>
          <w:noProof/>
        </w:rPr>
        <w:t>:</w:t>
      </w:r>
      <w:r w:rsidR="0065124F" w:rsidRPr="008E6DF5">
        <w:rPr>
          <w:noProof/>
        </w:rPr>
        <w:t xml:space="preserve"> Målingerne udføres </w:t>
      </w:r>
      <w:r w:rsidRPr="008E6DF5">
        <w:rPr>
          <w:noProof/>
        </w:rPr>
        <w:t>med en konfiguration svarende til kapitel G.</w:t>
      </w:r>
    </w:p>
    <w:p w14:paraId="58237F18" w14:textId="77777777" w:rsidR="0065124F" w:rsidRPr="008E6DF5" w:rsidRDefault="0065124F">
      <w:pPr>
        <w:rPr>
          <w:noProof/>
        </w:rPr>
      </w:pPr>
    </w:p>
    <w:p w14:paraId="64CFAAC3" w14:textId="77777777" w:rsidR="0065124F" w:rsidRPr="008E6DF5" w:rsidRDefault="0065124F">
      <w:pPr>
        <w:rPr>
          <w:noProof/>
        </w:rPr>
      </w:pPr>
      <w:r w:rsidRPr="008E6DF5">
        <w:rPr>
          <w:b/>
          <w:bCs/>
          <w:noProof/>
        </w:rPr>
        <w:t>Den offentlige web-del:</w:t>
      </w:r>
      <w:r w:rsidRPr="008E6DF5">
        <w:rPr>
          <w:noProof/>
        </w:rPr>
        <w:t xml:space="preserve"> Målingerne udføres på en PC forbundet til Internettet med </w:t>
      </w:r>
      <w:r w:rsidR="00843295" w:rsidRPr="008E6DF5">
        <w:rPr>
          <w:noProof/>
        </w:rPr>
        <w:t xml:space="preserve">en </w:t>
      </w:r>
      <w:r w:rsidR="000B2858" w:rsidRPr="008E6DF5">
        <w:rPr>
          <w:noProof/>
        </w:rPr>
        <w:t>20 Mbit-ned/2 Mbit-op</w:t>
      </w:r>
      <w:r w:rsidR="00843295" w:rsidRPr="008E6DF5">
        <w:rPr>
          <w:noProof/>
        </w:rPr>
        <w:t xml:space="preserve"> forbindelse</w:t>
      </w:r>
      <w:r w:rsidRPr="008E6DF5">
        <w:rPr>
          <w:noProof/>
        </w:rPr>
        <w:t xml:space="preserve"> og lav trafik på vejen til serverne.</w:t>
      </w:r>
    </w:p>
    <w:p w14:paraId="0DD6DC06"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219"/>
        <w:gridCol w:w="3544"/>
        <w:gridCol w:w="759"/>
      </w:tblGrid>
      <w:tr w:rsidR="0065124F" w:rsidRPr="008E6DF5" w14:paraId="229C64EB" w14:textId="77777777" w:rsidTr="00494094">
        <w:trPr>
          <w:cantSplit/>
          <w:tblHeader/>
        </w:trPr>
        <w:tc>
          <w:tcPr>
            <w:tcW w:w="4219" w:type="dxa"/>
            <w:shd w:val="clear" w:color="auto" w:fill="auto"/>
          </w:tcPr>
          <w:p w14:paraId="06C39C36" w14:textId="77777777" w:rsidR="0065124F" w:rsidRPr="008E6DF5" w:rsidRDefault="0065124F" w:rsidP="003534C2">
            <w:pPr>
              <w:keepNext/>
              <w:tabs>
                <w:tab w:val="left" w:pos="426"/>
              </w:tabs>
              <w:rPr>
                <w:noProof/>
              </w:rPr>
            </w:pPr>
            <w:r w:rsidRPr="008E6DF5">
              <w:rPr>
                <w:noProof/>
              </w:rPr>
              <w:t>Krav til svartider:</w:t>
            </w:r>
          </w:p>
        </w:tc>
        <w:tc>
          <w:tcPr>
            <w:tcW w:w="3544" w:type="dxa"/>
            <w:shd w:val="clear" w:color="auto" w:fill="auto"/>
          </w:tcPr>
          <w:p w14:paraId="194C88C7" w14:textId="77777777" w:rsidR="0065124F" w:rsidRPr="008E6DF5" w:rsidRDefault="0065124F" w:rsidP="003534C2">
            <w:pPr>
              <w:keepNext/>
              <w:tabs>
                <w:tab w:val="left" w:pos="426"/>
              </w:tabs>
              <w:rPr>
                <w:noProof/>
              </w:rPr>
            </w:pPr>
            <w:r w:rsidRPr="008E6DF5">
              <w:rPr>
                <w:noProof/>
              </w:rPr>
              <w:t>Eksempel på løsning:</w:t>
            </w:r>
          </w:p>
        </w:tc>
        <w:tc>
          <w:tcPr>
            <w:tcW w:w="759" w:type="dxa"/>
            <w:shd w:val="clear" w:color="auto" w:fill="auto"/>
          </w:tcPr>
          <w:p w14:paraId="282806DF" w14:textId="77777777" w:rsidR="0065124F" w:rsidRPr="008E6DF5" w:rsidRDefault="0065124F" w:rsidP="003534C2">
            <w:pPr>
              <w:keepNext/>
              <w:tabs>
                <w:tab w:val="left" w:pos="426"/>
              </w:tabs>
              <w:rPr>
                <w:noProof/>
              </w:rPr>
            </w:pPr>
            <w:r w:rsidRPr="008E6DF5">
              <w:rPr>
                <w:noProof/>
              </w:rPr>
              <w:t>Kode:</w:t>
            </w:r>
          </w:p>
        </w:tc>
      </w:tr>
      <w:tr w:rsidR="00BF7F28" w:rsidRPr="008E6DF5" w14:paraId="3BA74E0B" w14:textId="77777777" w:rsidTr="00494094">
        <w:trPr>
          <w:cantSplit/>
          <w:tblHeader/>
        </w:trPr>
        <w:tc>
          <w:tcPr>
            <w:tcW w:w="4219" w:type="dxa"/>
            <w:shd w:val="clear" w:color="auto" w:fill="auto"/>
          </w:tcPr>
          <w:p w14:paraId="64D83EEB" w14:textId="77777777" w:rsidR="00BF7F28" w:rsidRPr="008E6DF5" w:rsidRDefault="00BF7F28" w:rsidP="003534C2">
            <w:pPr>
              <w:tabs>
                <w:tab w:val="left" w:pos="426"/>
              </w:tabs>
              <w:ind w:left="426" w:hanging="426"/>
              <w:rPr>
                <w:noProof/>
              </w:rPr>
            </w:pPr>
            <w:r w:rsidRPr="008E6DF5">
              <w:rPr>
                <w:noProof/>
              </w:rPr>
              <w:t>1.</w:t>
            </w:r>
            <w:r w:rsidRPr="008E6DF5">
              <w:rPr>
                <w:noProof/>
              </w:rPr>
              <w:tab/>
            </w:r>
            <w:r w:rsidRPr="008E6DF5">
              <w:rPr>
                <w:b/>
                <w:noProof/>
              </w:rPr>
              <w:t>Fraktil.</w:t>
            </w:r>
            <w:r w:rsidRPr="008E6DF5">
              <w:rPr>
                <w:noProof/>
              </w:rPr>
              <w:t xml:space="preserve"> Svartiderne nedenfor skal gælde i næsten alle tilfælde.</w:t>
            </w:r>
          </w:p>
        </w:tc>
        <w:tc>
          <w:tcPr>
            <w:tcW w:w="3544" w:type="dxa"/>
            <w:shd w:val="clear" w:color="auto" w:fill="auto"/>
          </w:tcPr>
          <w:p w14:paraId="56F2BC60" w14:textId="77777777" w:rsidR="00BF7F28" w:rsidRPr="008E6DF5" w:rsidRDefault="00BF7F28" w:rsidP="00E424D4">
            <w:pPr>
              <w:ind w:left="-8" w:firstLine="8"/>
              <w:rPr>
                <w:noProof/>
              </w:rPr>
            </w:pPr>
            <w:r w:rsidRPr="008E6DF5">
              <w:rPr>
                <w:noProof/>
              </w:rPr>
              <w:t xml:space="preserve">Indenfor hver </w:t>
            </w:r>
            <w:r w:rsidR="00E424D4">
              <w:rPr>
                <w:noProof/>
              </w:rPr>
              <w:t>måleperiode</w:t>
            </w:r>
            <w:r w:rsidRPr="008E6DF5">
              <w:rPr>
                <w:noProof/>
              </w:rPr>
              <w:t xml:space="preserve"> skal __ % af svartiderne være indenfor grænserne</w:t>
            </w:r>
            <w:r w:rsidR="007B36A0">
              <w:rPr>
                <w:noProof/>
              </w:rPr>
              <w:t xml:space="preserve"> nedenfor</w:t>
            </w:r>
            <w:r w:rsidRPr="008E6DF5">
              <w:rPr>
                <w:noProof/>
              </w:rPr>
              <w:t>.</w:t>
            </w:r>
            <w:r w:rsidR="00E424D4">
              <w:rPr>
                <w:noProof/>
              </w:rPr>
              <w:t xml:space="preserve"> </w:t>
            </w:r>
            <w:r w:rsidRPr="008E6DF5">
              <w:rPr>
                <w:noProof/>
              </w:rPr>
              <w:t>(Kunden forventer 98%).</w:t>
            </w:r>
          </w:p>
        </w:tc>
        <w:tc>
          <w:tcPr>
            <w:tcW w:w="759" w:type="dxa"/>
            <w:shd w:val="clear" w:color="auto" w:fill="auto"/>
          </w:tcPr>
          <w:p w14:paraId="39318425" w14:textId="77777777" w:rsidR="00BF7F28" w:rsidRPr="008E6DF5" w:rsidRDefault="00BF7F28" w:rsidP="003534C2">
            <w:pPr>
              <w:ind w:left="-8" w:firstLine="8"/>
              <w:rPr>
                <w:noProof/>
              </w:rPr>
            </w:pPr>
          </w:p>
        </w:tc>
      </w:tr>
      <w:tr w:rsidR="0065124F" w:rsidRPr="008E6DF5" w14:paraId="07DF48B3" w14:textId="77777777" w:rsidTr="00494094">
        <w:trPr>
          <w:cantSplit/>
          <w:tblHeader/>
        </w:trPr>
        <w:tc>
          <w:tcPr>
            <w:tcW w:w="4219" w:type="dxa"/>
            <w:shd w:val="clear" w:color="auto" w:fill="auto"/>
          </w:tcPr>
          <w:p w14:paraId="1C69C43B" w14:textId="77777777" w:rsidR="0065124F" w:rsidRPr="008E6DF5" w:rsidRDefault="00BF7F28" w:rsidP="003534C2">
            <w:pPr>
              <w:tabs>
                <w:tab w:val="left" w:pos="426"/>
              </w:tabs>
              <w:ind w:left="426" w:hanging="426"/>
              <w:rPr>
                <w:noProof/>
              </w:rPr>
            </w:pPr>
            <w:r w:rsidRPr="008E6DF5">
              <w:rPr>
                <w:noProof/>
              </w:rPr>
              <w:t>2</w:t>
            </w:r>
            <w:r w:rsidR="0065124F" w:rsidRPr="008E6DF5">
              <w:rPr>
                <w:noProof/>
              </w:rPr>
              <w:t>.</w:t>
            </w:r>
            <w:r w:rsidR="0065124F" w:rsidRPr="008E6DF5">
              <w:rPr>
                <w:noProof/>
              </w:rPr>
              <w:tab/>
              <w:t>Målingerne skal udføres regelmæssigt</w:t>
            </w:r>
            <w:r w:rsidR="00843295" w:rsidRPr="008E6DF5">
              <w:rPr>
                <w:noProof/>
              </w:rPr>
              <w:t xml:space="preserve"> i </w:t>
            </w:r>
            <w:r w:rsidR="00841D17" w:rsidRPr="008E6DF5">
              <w:rPr>
                <w:noProof/>
              </w:rPr>
              <w:t>spidsbelastningsperioder</w:t>
            </w:r>
            <w:r w:rsidR="0065124F" w:rsidRPr="008E6DF5">
              <w:rPr>
                <w:noProof/>
              </w:rPr>
              <w:t>.</w:t>
            </w:r>
          </w:p>
        </w:tc>
        <w:tc>
          <w:tcPr>
            <w:tcW w:w="3544" w:type="dxa"/>
            <w:shd w:val="clear" w:color="auto" w:fill="auto"/>
          </w:tcPr>
          <w:p w14:paraId="2099C2CF" w14:textId="77777777" w:rsidR="0065124F" w:rsidRPr="008E6DF5" w:rsidRDefault="0065124F" w:rsidP="003534C2">
            <w:pPr>
              <w:ind w:left="-8" w:firstLine="8"/>
              <w:rPr>
                <w:noProof/>
              </w:rPr>
            </w:pPr>
            <w:r w:rsidRPr="008E6DF5">
              <w:rPr>
                <w:noProof/>
              </w:rPr>
              <w:t>Der måles en gang ugentligt med stopur.</w:t>
            </w:r>
          </w:p>
          <w:p w14:paraId="45D33B97" w14:textId="77777777" w:rsidR="0065124F" w:rsidRPr="008E6DF5" w:rsidRDefault="0065124F" w:rsidP="003534C2">
            <w:pPr>
              <w:ind w:left="-8" w:firstLine="8"/>
              <w:rPr>
                <w:noProof/>
              </w:rPr>
            </w:pPr>
            <w:r w:rsidRPr="008E6DF5">
              <w:rPr>
                <w:noProof/>
              </w:rPr>
              <w:t>Eller: Systemet måler selv løbende.</w:t>
            </w:r>
          </w:p>
        </w:tc>
        <w:tc>
          <w:tcPr>
            <w:tcW w:w="759" w:type="dxa"/>
            <w:shd w:val="clear" w:color="auto" w:fill="auto"/>
          </w:tcPr>
          <w:p w14:paraId="53A1F921" w14:textId="77777777" w:rsidR="0065124F" w:rsidRPr="008E6DF5" w:rsidRDefault="0065124F" w:rsidP="003534C2">
            <w:pPr>
              <w:ind w:left="-8" w:firstLine="8"/>
              <w:rPr>
                <w:noProof/>
              </w:rPr>
            </w:pPr>
          </w:p>
        </w:tc>
      </w:tr>
      <w:tr w:rsidR="0065124F" w:rsidRPr="008E6DF5" w14:paraId="30B01A73" w14:textId="77777777" w:rsidTr="00494094">
        <w:trPr>
          <w:cantSplit/>
          <w:tblHeader/>
        </w:trPr>
        <w:tc>
          <w:tcPr>
            <w:tcW w:w="4219" w:type="dxa"/>
            <w:shd w:val="clear" w:color="auto" w:fill="auto"/>
          </w:tcPr>
          <w:p w14:paraId="1BF4A91C" w14:textId="77777777" w:rsidR="0065124F" w:rsidRPr="008E6DF5" w:rsidRDefault="00BF7F28" w:rsidP="003534C2">
            <w:pPr>
              <w:tabs>
                <w:tab w:val="left" w:pos="426"/>
              </w:tabs>
              <w:ind w:left="426" w:hanging="426"/>
              <w:rPr>
                <w:noProof/>
              </w:rPr>
            </w:pPr>
            <w:r w:rsidRPr="008E6DF5">
              <w:rPr>
                <w:noProof/>
              </w:rPr>
              <w:t>3</w:t>
            </w:r>
            <w:r w:rsidR="0065124F" w:rsidRPr="008E6DF5">
              <w:rPr>
                <w:noProof/>
              </w:rPr>
              <w:t>.</w:t>
            </w:r>
            <w:r w:rsidR="0065124F" w:rsidRPr="008E6DF5">
              <w:rPr>
                <w:noProof/>
              </w:rPr>
              <w:tab/>
              <w:t>Når man går fra et felt til det næste, skal brugerens tastehastighed ikke nedsættes.</w:t>
            </w:r>
          </w:p>
        </w:tc>
        <w:tc>
          <w:tcPr>
            <w:tcW w:w="3544" w:type="dxa"/>
            <w:shd w:val="clear" w:color="auto" w:fill="auto"/>
          </w:tcPr>
          <w:p w14:paraId="140865D9" w14:textId="77777777" w:rsidR="0065124F" w:rsidRPr="008E6DF5" w:rsidRDefault="0065124F" w:rsidP="003534C2">
            <w:pPr>
              <w:ind w:left="-8" w:firstLine="8"/>
              <w:rPr>
                <w:noProof/>
              </w:rPr>
            </w:pPr>
            <w:r w:rsidRPr="008E6DF5">
              <w:rPr>
                <w:noProof/>
              </w:rPr>
              <w:t>Man kan taste inden ___s.</w:t>
            </w:r>
          </w:p>
          <w:p w14:paraId="21380509" w14:textId="77777777" w:rsidR="0065124F" w:rsidRPr="008E6DF5" w:rsidRDefault="0065124F" w:rsidP="003534C2">
            <w:pPr>
              <w:ind w:left="-8" w:firstLine="8"/>
              <w:rPr>
                <w:noProof/>
              </w:rPr>
            </w:pPr>
            <w:r w:rsidRPr="008E6DF5">
              <w:rPr>
                <w:noProof/>
              </w:rPr>
              <w:t>(Kunden forventer 0,2 s).</w:t>
            </w:r>
          </w:p>
        </w:tc>
        <w:tc>
          <w:tcPr>
            <w:tcW w:w="759" w:type="dxa"/>
            <w:shd w:val="clear" w:color="auto" w:fill="auto"/>
          </w:tcPr>
          <w:p w14:paraId="7D25DD84" w14:textId="77777777" w:rsidR="0065124F" w:rsidRPr="008E6DF5" w:rsidRDefault="0065124F" w:rsidP="003534C2">
            <w:pPr>
              <w:ind w:left="-8" w:firstLine="8"/>
              <w:rPr>
                <w:noProof/>
              </w:rPr>
            </w:pPr>
          </w:p>
        </w:tc>
      </w:tr>
      <w:tr w:rsidR="0065124F" w:rsidRPr="008E6DF5" w14:paraId="02DB4A97" w14:textId="77777777" w:rsidTr="00494094">
        <w:trPr>
          <w:cantSplit/>
          <w:tblHeader/>
        </w:trPr>
        <w:tc>
          <w:tcPr>
            <w:tcW w:w="4219" w:type="dxa"/>
            <w:shd w:val="clear" w:color="auto" w:fill="auto"/>
          </w:tcPr>
          <w:p w14:paraId="6EF36D3D" w14:textId="77777777" w:rsidR="0065124F" w:rsidRPr="008E6DF5" w:rsidRDefault="00BF7F28" w:rsidP="00494094">
            <w:pPr>
              <w:tabs>
                <w:tab w:val="left" w:pos="426"/>
              </w:tabs>
              <w:ind w:left="426" w:hanging="426"/>
              <w:rPr>
                <w:noProof/>
              </w:rPr>
            </w:pPr>
            <w:r w:rsidRPr="008E6DF5">
              <w:rPr>
                <w:noProof/>
              </w:rPr>
              <w:t>4</w:t>
            </w:r>
            <w:r w:rsidR="0065124F" w:rsidRPr="008E6DF5">
              <w:rPr>
                <w:noProof/>
              </w:rPr>
              <w:t>.</w:t>
            </w:r>
            <w:r w:rsidR="0065124F" w:rsidRPr="008E6DF5">
              <w:rPr>
                <w:noProof/>
              </w:rPr>
              <w:tab/>
              <w:t>Når man går fra et skærmbillede til det næste, skal man kunne se billedets data og taste inden for den mentale skiftetid</w:t>
            </w:r>
            <w:r w:rsidR="00245313" w:rsidRPr="008E6DF5">
              <w:rPr>
                <w:noProof/>
              </w:rPr>
              <w:t xml:space="preserve"> (1,3 s)</w:t>
            </w:r>
            <w:r w:rsidR="0065124F" w:rsidRPr="008E6DF5">
              <w:rPr>
                <w:noProof/>
              </w:rPr>
              <w:t>.</w:t>
            </w:r>
          </w:p>
        </w:tc>
        <w:tc>
          <w:tcPr>
            <w:tcW w:w="3544" w:type="dxa"/>
            <w:shd w:val="clear" w:color="auto" w:fill="auto"/>
          </w:tcPr>
          <w:p w14:paraId="0BB2B799" w14:textId="77777777" w:rsidR="0065124F" w:rsidRPr="008E6DF5" w:rsidRDefault="0065124F" w:rsidP="003534C2">
            <w:pPr>
              <w:ind w:left="-8" w:firstLine="8"/>
              <w:rPr>
                <w:noProof/>
              </w:rPr>
            </w:pPr>
            <w:r w:rsidRPr="008E6DF5">
              <w:rPr>
                <w:noProof/>
              </w:rPr>
              <w:t>Man kan se data og taste inden ___s.</w:t>
            </w:r>
          </w:p>
          <w:p w14:paraId="623A1490" w14:textId="77777777" w:rsidR="0065124F" w:rsidRPr="008E6DF5" w:rsidRDefault="0065124F" w:rsidP="003534C2">
            <w:pPr>
              <w:ind w:left="-8" w:firstLine="8"/>
              <w:rPr>
                <w:noProof/>
              </w:rPr>
            </w:pPr>
            <w:r w:rsidRPr="008E6DF5">
              <w:rPr>
                <w:noProof/>
              </w:rPr>
              <w:t xml:space="preserve"> (Kunden forventer 1,3 s).</w:t>
            </w:r>
          </w:p>
        </w:tc>
        <w:tc>
          <w:tcPr>
            <w:tcW w:w="759" w:type="dxa"/>
            <w:shd w:val="clear" w:color="auto" w:fill="auto"/>
          </w:tcPr>
          <w:p w14:paraId="6933CA0D" w14:textId="77777777" w:rsidR="0065124F" w:rsidRPr="008E6DF5" w:rsidRDefault="0065124F" w:rsidP="003534C2">
            <w:pPr>
              <w:ind w:left="-8" w:firstLine="8"/>
              <w:rPr>
                <w:noProof/>
              </w:rPr>
            </w:pPr>
          </w:p>
        </w:tc>
      </w:tr>
      <w:tr w:rsidR="0065124F" w:rsidRPr="008E6DF5" w14:paraId="716E5E8F" w14:textId="77777777" w:rsidTr="00494094">
        <w:trPr>
          <w:cantSplit/>
          <w:tblHeader/>
        </w:trPr>
        <w:tc>
          <w:tcPr>
            <w:tcW w:w="4219" w:type="dxa"/>
            <w:shd w:val="clear" w:color="auto" w:fill="auto"/>
          </w:tcPr>
          <w:p w14:paraId="31C92B9E" w14:textId="77777777" w:rsidR="0065124F" w:rsidRPr="008E6DF5" w:rsidRDefault="00BF7F28" w:rsidP="003534C2">
            <w:pPr>
              <w:tabs>
                <w:tab w:val="left" w:pos="426"/>
              </w:tabs>
              <w:ind w:left="426" w:hanging="426"/>
              <w:rPr>
                <w:noProof/>
              </w:rPr>
            </w:pPr>
            <w:r w:rsidRPr="008E6DF5">
              <w:rPr>
                <w:noProof/>
              </w:rPr>
              <w:t>5</w:t>
            </w:r>
            <w:r w:rsidR="0065124F" w:rsidRPr="008E6DF5">
              <w:rPr>
                <w:noProof/>
              </w:rPr>
              <w:t>.</w:t>
            </w:r>
            <w:r w:rsidR="0065124F" w:rsidRPr="008E6DF5">
              <w:rPr>
                <w:noProof/>
              </w:rPr>
              <w:tab/>
              <w:t>Opslag i dropdown-lister skal tillade valg fra listen inden for den mentale skiftetid.</w:t>
            </w:r>
          </w:p>
        </w:tc>
        <w:tc>
          <w:tcPr>
            <w:tcW w:w="3544" w:type="dxa"/>
            <w:shd w:val="clear" w:color="auto" w:fill="auto"/>
          </w:tcPr>
          <w:p w14:paraId="0D9B1F0D" w14:textId="77777777" w:rsidR="0065124F" w:rsidRPr="008E6DF5" w:rsidRDefault="0065124F" w:rsidP="003534C2">
            <w:pPr>
              <w:ind w:left="-8" w:firstLine="8"/>
              <w:rPr>
                <w:noProof/>
              </w:rPr>
            </w:pPr>
            <w:r w:rsidRPr="008E6DF5">
              <w:rPr>
                <w:noProof/>
              </w:rPr>
              <w:t>Man kan starte valget inden ___s. (Kunden forventer 1,3 s).</w:t>
            </w:r>
          </w:p>
        </w:tc>
        <w:tc>
          <w:tcPr>
            <w:tcW w:w="759" w:type="dxa"/>
            <w:shd w:val="clear" w:color="auto" w:fill="auto"/>
          </w:tcPr>
          <w:p w14:paraId="1302E741" w14:textId="77777777" w:rsidR="0065124F" w:rsidRPr="008E6DF5" w:rsidRDefault="0065124F" w:rsidP="003534C2">
            <w:pPr>
              <w:ind w:left="-8" w:firstLine="8"/>
              <w:rPr>
                <w:noProof/>
              </w:rPr>
            </w:pPr>
          </w:p>
        </w:tc>
      </w:tr>
      <w:tr w:rsidR="0065124F" w:rsidRPr="008E6DF5" w14:paraId="21DCEB8B" w14:textId="77777777" w:rsidTr="00494094">
        <w:trPr>
          <w:cantSplit/>
          <w:tblHeader/>
        </w:trPr>
        <w:tc>
          <w:tcPr>
            <w:tcW w:w="4219" w:type="dxa"/>
            <w:shd w:val="clear" w:color="auto" w:fill="auto"/>
          </w:tcPr>
          <w:p w14:paraId="322E8BC3" w14:textId="77777777" w:rsidR="0065124F" w:rsidRPr="008E6DF5" w:rsidRDefault="00BF7F28" w:rsidP="003534C2">
            <w:pPr>
              <w:tabs>
                <w:tab w:val="left" w:pos="426"/>
              </w:tabs>
              <w:ind w:left="426" w:hanging="426"/>
              <w:rPr>
                <w:noProof/>
              </w:rPr>
            </w:pPr>
            <w:r w:rsidRPr="008E6DF5">
              <w:rPr>
                <w:noProof/>
              </w:rPr>
              <w:t>6</w:t>
            </w:r>
            <w:r w:rsidR="0065124F" w:rsidRPr="008E6DF5">
              <w:rPr>
                <w:noProof/>
              </w:rPr>
              <w:t>.</w:t>
            </w:r>
            <w:r w:rsidR="0065124F" w:rsidRPr="008E6DF5">
              <w:rPr>
                <w:noProof/>
              </w:rPr>
              <w:tab/>
              <w:t>Visning af rapporter der bruges hyppigt skal ske inden for den mentale skiftetid.</w:t>
            </w:r>
          </w:p>
        </w:tc>
        <w:tc>
          <w:tcPr>
            <w:tcW w:w="3544" w:type="dxa"/>
            <w:shd w:val="clear" w:color="auto" w:fill="auto"/>
          </w:tcPr>
          <w:p w14:paraId="3EB47C66" w14:textId="77777777" w:rsidR="0065124F" w:rsidRPr="008E6DF5" w:rsidRDefault="0065124F" w:rsidP="003534C2">
            <w:pPr>
              <w:ind w:left="-8" w:firstLine="8"/>
              <w:rPr>
                <w:noProof/>
              </w:rPr>
            </w:pPr>
            <w:r w:rsidRPr="008E6DF5">
              <w:rPr>
                <w:noProof/>
              </w:rPr>
              <w:t>Man kan se rapporten inden ___s. (Kunden forventer 1,3 s).</w:t>
            </w:r>
          </w:p>
        </w:tc>
        <w:tc>
          <w:tcPr>
            <w:tcW w:w="759" w:type="dxa"/>
            <w:shd w:val="clear" w:color="auto" w:fill="auto"/>
          </w:tcPr>
          <w:p w14:paraId="2D15369D" w14:textId="77777777" w:rsidR="0065124F" w:rsidRPr="008E6DF5" w:rsidRDefault="0065124F" w:rsidP="003534C2">
            <w:pPr>
              <w:ind w:left="-8" w:firstLine="8"/>
              <w:rPr>
                <w:noProof/>
              </w:rPr>
            </w:pPr>
          </w:p>
        </w:tc>
      </w:tr>
      <w:tr w:rsidR="0065124F" w:rsidRPr="008E6DF5" w14:paraId="4E337685" w14:textId="77777777" w:rsidTr="00494094">
        <w:trPr>
          <w:cantSplit/>
          <w:tblHeader/>
        </w:trPr>
        <w:tc>
          <w:tcPr>
            <w:tcW w:w="4219" w:type="dxa"/>
            <w:shd w:val="clear" w:color="auto" w:fill="auto"/>
          </w:tcPr>
          <w:p w14:paraId="33450A6A" w14:textId="77777777" w:rsidR="0065124F" w:rsidRPr="008E6DF5" w:rsidRDefault="00BF7F28" w:rsidP="003534C2">
            <w:pPr>
              <w:tabs>
                <w:tab w:val="left" w:pos="426"/>
              </w:tabs>
              <w:ind w:left="426" w:hanging="426"/>
              <w:rPr>
                <w:noProof/>
              </w:rPr>
            </w:pPr>
            <w:r w:rsidRPr="008E6DF5">
              <w:rPr>
                <w:noProof/>
              </w:rPr>
              <w:t>7</w:t>
            </w:r>
            <w:r w:rsidR="0065124F" w:rsidRPr="008E6DF5">
              <w:rPr>
                <w:noProof/>
              </w:rPr>
              <w:t>.</w:t>
            </w:r>
            <w:r w:rsidR="0065124F" w:rsidRPr="008E6DF5">
              <w:rPr>
                <w:noProof/>
              </w:rPr>
              <w:tab/>
              <w:t>Visning af rapporter der kun bruges lejligheds</w:t>
            </w:r>
            <w:r w:rsidR="0065124F" w:rsidRPr="008E6DF5">
              <w:rPr>
                <w:noProof/>
              </w:rPr>
              <w:softHyphen/>
              <w:t>vis, skal ske inden brugeren taber tålmodigheden.</w:t>
            </w:r>
          </w:p>
        </w:tc>
        <w:tc>
          <w:tcPr>
            <w:tcW w:w="3544" w:type="dxa"/>
            <w:shd w:val="clear" w:color="auto" w:fill="auto"/>
          </w:tcPr>
          <w:p w14:paraId="7AAD52F4" w14:textId="77777777" w:rsidR="0065124F" w:rsidRPr="008E6DF5" w:rsidRDefault="0065124F" w:rsidP="003534C2">
            <w:pPr>
              <w:ind w:left="-8" w:firstLine="8"/>
              <w:rPr>
                <w:noProof/>
              </w:rPr>
            </w:pPr>
            <w:r w:rsidRPr="008E6DF5">
              <w:rPr>
                <w:noProof/>
              </w:rPr>
              <w:t>Rapporten skal være synlig inden ___s. (Kunden forventer 20 s).</w:t>
            </w:r>
          </w:p>
        </w:tc>
        <w:tc>
          <w:tcPr>
            <w:tcW w:w="759" w:type="dxa"/>
            <w:shd w:val="clear" w:color="auto" w:fill="auto"/>
          </w:tcPr>
          <w:p w14:paraId="665461A9" w14:textId="77777777" w:rsidR="0065124F" w:rsidRPr="008E6DF5" w:rsidRDefault="0065124F" w:rsidP="003534C2">
            <w:pPr>
              <w:ind w:left="-8" w:firstLine="8"/>
              <w:rPr>
                <w:noProof/>
              </w:rPr>
            </w:pPr>
          </w:p>
        </w:tc>
      </w:tr>
      <w:tr w:rsidR="0065124F" w:rsidRPr="008E6DF5" w14:paraId="6C962632" w14:textId="77777777" w:rsidTr="00494094">
        <w:trPr>
          <w:cantSplit/>
          <w:tblHeader/>
        </w:trPr>
        <w:tc>
          <w:tcPr>
            <w:tcW w:w="4219" w:type="dxa"/>
            <w:shd w:val="clear" w:color="auto" w:fill="auto"/>
          </w:tcPr>
          <w:p w14:paraId="2756BC43" w14:textId="77777777" w:rsidR="0065124F" w:rsidRPr="008E6DF5" w:rsidRDefault="00BF7F28" w:rsidP="003534C2">
            <w:pPr>
              <w:tabs>
                <w:tab w:val="left" w:pos="426"/>
              </w:tabs>
              <w:ind w:left="426" w:hanging="426"/>
              <w:rPr>
                <w:noProof/>
              </w:rPr>
            </w:pPr>
            <w:r w:rsidRPr="008E6DF5">
              <w:rPr>
                <w:noProof/>
              </w:rPr>
              <w:t>8</w:t>
            </w:r>
            <w:r w:rsidR="0065124F" w:rsidRPr="008E6DF5">
              <w:rPr>
                <w:noProof/>
              </w:rPr>
              <w:t>.</w:t>
            </w:r>
            <w:r w:rsidR="0065124F" w:rsidRPr="008E6DF5">
              <w:rPr>
                <w:noProof/>
              </w:rPr>
              <w:tab/>
              <w:t>Log</w:t>
            </w:r>
            <w:r w:rsidR="00AD20ED" w:rsidRPr="008E6DF5">
              <w:rPr>
                <w:noProof/>
              </w:rPr>
              <w:t>-</w:t>
            </w:r>
            <w:r w:rsidR="0065124F" w:rsidRPr="008E6DF5">
              <w:rPr>
                <w:noProof/>
              </w:rPr>
              <w:t>in skal kunne gennemføres inden brugeren taber tålmodigheden.</w:t>
            </w:r>
          </w:p>
        </w:tc>
        <w:tc>
          <w:tcPr>
            <w:tcW w:w="3544" w:type="dxa"/>
            <w:shd w:val="clear" w:color="auto" w:fill="auto"/>
          </w:tcPr>
          <w:p w14:paraId="4581180D" w14:textId="77777777" w:rsidR="0065124F" w:rsidRPr="008E6DF5" w:rsidRDefault="00087D5E" w:rsidP="003534C2">
            <w:pPr>
              <w:ind w:left="-8" w:firstLine="8"/>
              <w:rPr>
                <w:noProof/>
              </w:rPr>
            </w:pPr>
            <w:r w:rsidRPr="008E6DF5">
              <w:rPr>
                <w:noProof/>
              </w:rPr>
              <w:t>Brugeren</w:t>
            </w:r>
            <w:r w:rsidR="0065124F" w:rsidRPr="008E6DF5">
              <w:rPr>
                <w:noProof/>
              </w:rPr>
              <w:t xml:space="preserve"> kan starte arbejdet inden ___</w:t>
            </w:r>
            <w:r w:rsidRPr="008E6DF5">
              <w:rPr>
                <w:noProof/>
              </w:rPr>
              <w:t xml:space="preserve"> </w:t>
            </w:r>
            <w:r w:rsidR="0065124F" w:rsidRPr="008E6DF5">
              <w:rPr>
                <w:noProof/>
              </w:rPr>
              <w:t xml:space="preserve">s udover den tid det tager </w:t>
            </w:r>
            <w:r w:rsidRPr="008E6DF5">
              <w:rPr>
                <w:noProof/>
              </w:rPr>
              <w:t>ham</w:t>
            </w:r>
            <w:r w:rsidR="0065124F" w:rsidRPr="008E6DF5">
              <w:rPr>
                <w:noProof/>
              </w:rPr>
              <w:t xml:space="preserve"> at taste navn og password. (Kunden forventer 10 s). </w:t>
            </w:r>
          </w:p>
        </w:tc>
        <w:tc>
          <w:tcPr>
            <w:tcW w:w="759" w:type="dxa"/>
            <w:shd w:val="clear" w:color="auto" w:fill="auto"/>
          </w:tcPr>
          <w:p w14:paraId="04849008" w14:textId="77777777" w:rsidR="0065124F" w:rsidRPr="008E6DF5" w:rsidRDefault="0065124F" w:rsidP="003534C2">
            <w:pPr>
              <w:ind w:left="-8" w:firstLine="8"/>
              <w:rPr>
                <w:noProof/>
              </w:rPr>
            </w:pPr>
          </w:p>
        </w:tc>
      </w:tr>
      <w:tr w:rsidR="0065124F" w:rsidRPr="008E6DF5" w14:paraId="28EF3EEF" w14:textId="77777777" w:rsidTr="00494094">
        <w:trPr>
          <w:cantSplit/>
          <w:tblHeader/>
        </w:trPr>
        <w:tc>
          <w:tcPr>
            <w:tcW w:w="4219" w:type="dxa"/>
            <w:shd w:val="clear" w:color="auto" w:fill="auto"/>
          </w:tcPr>
          <w:p w14:paraId="57443B35" w14:textId="77777777" w:rsidR="0065124F" w:rsidRPr="008E6DF5" w:rsidRDefault="00BF7F28" w:rsidP="003534C2">
            <w:pPr>
              <w:tabs>
                <w:tab w:val="left" w:pos="426"/>
              </w:tabs>
              <w:ind w:left="426" w:hanging="426"/>
              <w:rPr>
                <w:noProof/>
              </w:rPr>
            </w:pPr>
            <w:r w:rsidRPr="008E6DF5">
              <w:rPr>
                <w:noProof/>
              </w:rPr>
              <w:t>9</w:t>
            </w:r>
            <w:r w:rsidR="0065124F" w:rsidRPr="008E6DF5">
              <w:rPr>
                <w:noProof/>
              </w:rPr>
              <w:t>.</w:t>
            </w:r>
            <w:r w:rsidR="0065124F" w:rsidRPr="008E6DF5">
              <w:rPr>
                <w:noProof/>
              </w:rPr>
              <w:tab/>
              <w:t>Gentagen log</w:t>
            </w:r>
            <w:r w:rsidR="00AD20ED" w:rsidRPr="008E6DF5">
              <w:rPr>
                <w:noProof/>
              </w:rPr>
              <w:t>-</w:t>
            </w:r>
            <w:r w:rsidR="0065124F" w:rsidRPr="008E6DF5">
              <w:rPr>
                <w:noProof/>
              </w:rPr>
              <w:t xml:space="preserve">in når brugeren midlertidigt har været væk fra systemet, skal kunne ske uden væsentlig ventetid. </w:t>
            </w:r>
          </w:p>
        </w:tc>
        <w:tc>
          <w:tcPr>
            <w:tcW w:w="3544" w:type="dxa"/>
            <w:shd w:val="clear" w:color="auto" w:fill="auto"/>
          </w:tcPr>
          <w:p w14:paraId="6FA04195" w14:textId="77777777" w:rsidR="0065124F" w:rsidRPr="008E6DF5" w:rsidRDefault="0065124F" w:rsidP="006C1F78">
            <w:pPr>
              <w:ind w:left="-8" w:firstLine="8"/>
              <w:rPr>
                <w:noProof/>
              </w:rPr>
            </w:pPr>
            <w:r w:rsidRPr="008E6DF5">
              <w:rPr>
                <w:noProof/>
              </w:rPr>
              <w:t xml:space="preserve">Man kan starte arbejdet inden ___s udover den tid det tager brugeren at taste </w:t>
            </w:r>
            <w:r w:rsidR="006C1F78">
              <w:rPr>
                <w:noProof/>
              </w:rPr>
              <w:t>sit passwword</w:t>
            </w:r>
            <w:r w:rsidRPr="008E6DF5">
              <w:rPr>
                <w:noProof/>
              </w:rPr>
              <w:t>. (Kunden forventer 4 s).</w:t>
            </w:r>
          </w:p>
        </w:tc>
        <w:tc>
          <w:tcPr>
            <w:tcW w:w="759" w:type="dxa"/>
            <w:shd w:val="clear" w:color="auto" w:fill="auto"/>
          </w:tcPr>
          <w:p w14:paraId="7200EF75" w14:textId="77777777" w:rsidR="0065124F" w:rsidRPr="008E6DF5" w:rsidRDefault="0065124F" w:rsidP="003534C2">
            <w:pPr>
              <w:ind w:left="-8" w:firstLine="8"/>
              <w:rPr>
                <w:noProof/>
              </w:rPr>
            </w:pPr>
          </w:p>
        </w:tc>
      </w:tr>
    </w:tbl>
    <w:p w14:paraId="7D4E3229" w14:textId="77777777" w:rsidR="0065124F" w:rsidRPr="008E6DF5" w:rsidRDefault="0065124F">
      <w:pPr>
        <w:rPr>
          <w:noProof/>
        </w:rPr>
      </w:pPr>
    </w:p>
    <w:p w14:paraId="3BE738D8" w14:textId="77777777" w:rsidR="0065124F" w:rsidRPr="008E6DF5" w:rsidRDefault="0065124F">
      <w:pPr>
        <w:pStyle w:val="Heading2"/>
        <w:rPr>
          <w:noProof/>
        </w:rPr>
      </w:pPr>
      <w:bookmarkStart w:id="176" w:name="_Ref159142929"/>
      <w:bookmarkStart w:id="177" w:name="_Toc347865096"/>
      <w:bookmarkStart w:id="178" w:name="_Toc52818230"/>
      <w:r w:rsidRPr="008E6DF5">
        <w:rPr>
          <w:noProof/>
        </w:rPr>
        <w:lastRenderedPageBreak/>
        <w:t>Tilgængelighed</w:t>
      </w:r>
      <w:bookmarkEnd w:id="176"/>
      <w:r w:rsidR="00E910BF" w:rsidRPr="008E6DF5">
        <w:rPr>
          <w:noProof/>
        </w:rPr>
        <w:t xml:space="preserve"> (driftseffektivitet)</w:t>
      </w:r>
      <w:bookmarkEnd w:id="177"/>
      <w:bookmarkEnd w:id="178"/>
    </w:p>
    <w:p w14:paraId="307C8A51" w14:textId="77777777" w:rsidR="0065124F" w:rsidRPr="008E6DF5" w:rsidRDefault="0065124F">
      <w:pPr>
        <w:rPr>
          <w:noProof/>
        </w:rPr>
      </w:pPr>
      <w:r w:rsidRPr="008E6DF5">
        <w:rPr>
          <w:noProof/>
        </w:rPr>
        <w:t xml:space="preserve">Systemet er ude af drift når en del af brugerne ikke kan få støttet deres </w:t>
      </w:r>
      <w:r w:rsidR="00016659" w:rsidRPr="008E6DF5">
        <w:rPr>
          <w:noProof/>
        </w:rPr>
        <w:t>task</w:t>
      </w:r>
      <w:r w:rsidRPr="008E6DF5">
        <w:rPr>
          <w:noProof/>
        </w:rPr>
        <w:t xml:space="preserve"> som normalt. Årsagen til driftsstoppet kan være: </w:t>
      </w:r>
    </w:p>
    <w:p w14:paraId="34D302B8" w14:textId="77777777" w:rsidR="0065124F" w:rsidRPr="008E6DF5" w:rsidRDefault="0065124F">
      <w:pPr>
        <w:rPr>
          <w:noProof/>
        </w:rPr>
      </w:pPr>
    </w:p>
    <w:p w14:paraId="1E1C16A7" w14:textId="77777777" w:rsidR="0065124F" w:rsidRPr="008E6DF5" w:rsidRDefault="0065124F" w:rsidP="00A44290">
      <w:pPr>
        <w:numPr>
          <w:ilvl w:val="0"/>
          <w:numId w:val="7"/>
        </w:numPr>
        <w:rPr>
          <w:noProof/>
        </w:rPr>
      </w:pPr>
      <w:r w:rsidRPr="008E6DF5">
        <w:rPr>
          <w:noProof/>
        </w:rPr>
        <w:t>Kundens forhold, fx fejl i kundens udstyr</w:t>
      </w:r>
      <w:r w:rsidR="00087D5E" w:rsidRPr="008E6DF5">
        <w:rPr>
          <w:noProof/>
        </w:rPr>
        <w:t>.</w:t>
      </w:r>
    </w:p>
    <w:p w14:paraId="369DB4EC" w14:textId="77777777" w:rsidR="0065124F" w:rsidRPr="008E6DF5" w:rsidRDefault="0065124F" w:rsidP="00A44290">
      <w:pPr>
        <w:numPr>
          <w:ilvl w:val="0"/>
          <w:numId w:val="7"/>
        </w:numPr>
        <w:rPr>
          <w:noProof/>
        </w:rPr>
      </w:pPr>
      <w:r w:rsidRPr="008E6DF5">
        <w:rPr>
          <w:noProof/>
        </w:rPr>
        <w:t>Udefra kommende fejl, fx strømsvigt</w:t>
      </w:r>
      <w:r w:rsidR="00087D5E" w:rsidRPr="008E6DF5">
        <w:rPr>
          <w:noProof/>
        </w:rPr>
        <w:t>.</w:t>
      </w:r>
    </w:p>
    <w:p w14:paraId="5B329AAC" w14:textId="77777777" w:rsidR="0065124F" w:rsidRPr="008E6DF5" w:rsidRDefault="0065124F" w:rsidP="00A44290">
      <w:pPr>
        <w:numPr>
          <w:ilvl w:val="0"/>
          <w:numId w:val="7"/>
        </w:numPr>
        <w:rPr>
          <w:noProof/>
        </w:rPr>
      </w:pPr>
      <w:r w:rsidRPr="008E6DF5">
        <w:rPr>
          <w:noProof/>
        </w:rPr>
        <w:t>Leverandørens forhold, fx fejl i software eller konfiguration</w:t>
      </w:r>
      <w:r w:rsidR="00087D5E" w:rsidRPr="008E6DF5">
        <w:rPr>
          <w:noProof/>
        </w:rPr>
        <w:t>.</w:t>
      </w:r>
    </w:p>
    <w:p w14:paraId="3F64A9A0" w14:textId="77777777" w:rsidR="0065124F" w:rsidRPr="008E6DF5" w:rsidRDefault="0065124F" w:rsidP="00A44290">
      <w:pPr>
        <w:numPr>
          <w:ilvl w:val="0"/>
          <w:numId w:val="7"/>
        </w:numPr>
        <w:rPr>
          <w:noProof/>
        </w:rPr>
      </w:pPr>
      <w:r w:rsidRPr="008E6DF5">
        <w:rPr>
          <w:noProof/>
        </w:rPr>
        <w:t>Planlagt vedligehold</w:t>
      </w:r>
      <w:r w:rsidR="00087D5E" w:rsidRPr="008E6DF5">
        <w:rPr>
          <w:noProof/>
        </w:rPr>
        <w:t>.</w:t>
      </w:r>
    </w:p>
    <w:p w14:paraId="13CC439B" w14:textId="77777777" w:rsidR="0065124F" w:rsidRPr="008E6DF5" w:rsidRDefault="0065124F" w:rsidP="00A44290">
      <w:pPr>
        <w:numPr>
          <w:ilvl w:val="0"/>
          <w:numId w:val="7"/>
        </w:numPr>
        <w:rPr>
          <w:noProof/>
        </w:rPr>
      </w:pPr>
      <w:r w:rsidRPr="008E6DF5">
        <w:rPr>
          <w:noProof/>
        </w:rPr>
        <w:t>Utilstrækkelig hardware kapacitet</w:t>
      </w:r>
      <w:r w:rsidR="00087D5E" w:rsidRPr="008E6DF5">
        <w:rPr>
          <w:noProof/>
        </w:rPr>
        <w:t>.</w:t>
      </w:r>
    </w:p>
    <w:p w14:paraId="1E4A5B0A" w14:textId="77777777" w:rsidR="0065124F" w:rsidRPr="008E6DF5" w:rsidRDefault="0065124F">
      <w:pPr>
        <w:rPr>
          <w:noProof/>
        </w:rPr>
      </w:pPr>
    </w:p>
    <w:p w14:paraId="25935E49" w14:textId="77777777" w:rsidR="0065124F" w:rsidRPr="008E6DF5" w:rsidRDefault="00087D5E">
      <w:pPr>
        <w:pStyle w:val="Headingsmall"/>
        <w:rPr>
          <w:noProof/>
          <w:lang w:val="da-DK"/>
        </w:rPr>
      </w:pPr>
      <w:r w:rsidRPr="008E6DF5">
        <w:rPr>
          <w:noProof/>
          <w:lang w:val="da-DK"/>
        </w:rPr>
        <w:t xml:space="preserve">Løsningsnote: </w:t>
      </w:r>
      <w:r w:rsidR="0065124F" w:rsidRPr="008E6DF5">
        <w:rPr>
          <w:noProof/>
          <w:lang w:val="da-DK"/>
        </w:rPr>
        <w:t>Måling af tilgængelighed</w:t>
      </w:r>
    </w:p>
    <w:p w14:paraId="2194CD38" w14:textId="77777777" w:rsidR="0065124F" w:rsidRPr="008E6DF5" w:rsidRDefault="0065124F">
      <w:pPr>
        <w:rPr>
          <w:noProof/>
        </w:rPr>
      </w:pPr>
      <w:r w:rsidRPr="008E6DF5">
        <w:rPr>
          <w:noProof/>
        </w:rPr>
        <w:t xml:space="preserve">Et </w:t>
      </w:r>
      <w:r w:rsidRPr="008E6DF5">
        <w:rPr>
          <w:b/>
          <w:bCs/>
          <w:noProof/>
        </w:rPr>
        <w:t>driftsstop</w:t>
      </w:r>
      <w:r w:rsidRPr="008E6DF5">
        <w:rPr>
          <w:noProof/>
        </w:rPr>
        <w:t xml:space="preserve"> regnes altid for at vare i mindst 20 minutter, selv hvis driften reelt genetableres inden. Hvis en driftsperiode varer mindre end 60 minutter, regnes den for en del af driftsstoppet.</w:t>
      </w:r>
    </w:p>
    <w:p w14:paraId="6491A7BF" w14:textId="77777777" w:rsidR="0065124F" w:rsidRPr="008E6DF5" w:rsidRDefault="0065124F">
      <w:pPr>
        <w:rPr>
          <w:noProof/>
        </w:rPr>
      </w:pPr>
    </w:p>
    <w:p w14:paraId="42DD3263" w14:textId="77777777" w:rsidR="0065124F" w:rsidRPr="008E6DF5" w:rsidRDefault="001461C1">
      <w:pPr>
        <w:rPr>
          <w:noProof/>
        </w:rPr>
      </w:pPr>
      <w:r w:rsidRPr="008E6DF5">
        <w:rPr>
          <w:noProof/>
          <w:highlight w:val="yellow"/>
        </w:rPr>
        <w:t xml:space="preserve">Hvis leverandøren ikke har driftsansvar, medregnes kun </w:t>
      </w:r>
      <w:r w:rsidR="0065124F" w:rsidRPr="008E6DF5">
        <w:rPr>
          <w:noProof/>
          <w:highlight w:val="yellow"/>
        </w:rPr>
        <w:t xml:space="preserve">driftsstop </w:t>
      </w:r>
      <w:r w:rsidRPr="008E6DF5">
        <w:rPr>
          <w:noProof/>
          <w:highlight w:val="yellow"/>
        </w:rPr>
        <w:t>af årsag 3</w:t>
      </w:r>
      <w:r w:rsidR="0065124F" w:rsidRPr="008E6DF5">
        <w:rPr>
          <w:noProof/>
          <w:highlight w:val="yellow"/>
        </w:rPr>
        <w:t xml:space="preserve">. Hvis leverandøren har driftsansvar, </w:t>
      </w:r>
      <w:r w:rsidRPr="008E6DF5">
        <w:rPr>
          <w:noProof/>
          <w:highlight w:val="yellow"/>
        </w:rPr>
        <w:t>er</w:t>
      </w:r>
      <w:r w:rsidR="0065124F" w:rsidRPr="008E6DF5">
        <w:rPr>
          <w:noProof/>
          <w:highlight w:val="yellow"/>
        </w:rPr>
        <w:t xml:space="preserve"> han også ansvar</w:t>
      </w:r>
      <w:r w:rsidRPr="008E6DF5">
        <w:rPr>
          <w:noProof/>
          <w:highlight w:val="yellow"/>
        </w:rPr>
        <w:t>lig</w:t>
      </w:r>
      <w:r w:rsidR="0065124F" w:rsidRPr="008E6DF5">
        <w:rPr>
          <w:noProof/>
          <w:highlight w:val="yellow"/>
        </w:rPr>
        <w:t xml:space="preserve"> for årsag 2, 4 og 5.</w:t>
      </w:r>
    </w:p>
    <w:p w14:paraId="3AE2DE4D" w14:textId="77777777" w:rsidR="0065124F" w:rsidRPr="008E6DF5" w:rsidRDefault="0065124F">
      <w:pPr>
        <w:rPr>
          <w:noProof/>
        </w:rPr>
      </w:pPr>
    </w:p>
    <w:p w14:paraId="2C76FDC0" w14:textId="77777777" w:rsidR="0065124F" w:rsidRPr="008E6DF5" w:rsidRDefault="0065124F">
      <w:pPr>
        <w:rPr>
          <w:noProof/>
        </w:rPr>
      </w:pPr>
      <w:r w:rsidRPr="008E6DF5">
        <w:rPr>
          <w:b/>
          <w:bCs/>
          <w:noProof/>
        </w:rPr>
        <w:t>Driftstiden</w:t>
      </w:r>
      <w:r w:rsidRPr="008E6DF5">
        <w:rPr>
          <w:noProof/>
        </w:rPr>
        <w:t xml:space="preserve"> i en periode beregnes som periodens samlede længde minus den samlede længde af de driftsstop som leverandøren er ansvarlig for. </w:t>
      </w:r>
      <w:r w:rsidRPr="008E6DF5">
        <w:rPr>
          <w:b/>
          <w:noProof/>
        </w:rPr>
        <w:t>Tilgængeligheden</w:t>
      </w:r>
      <w:r w:rsidRPr="008E6DF5">
        <w:rPr>
          <w:noProof/>
        </w:rPr>
        <w:t xml:space="preserve"> beregnes som driftstiden i forhold til periodens samlede længde. Der kan kompenseres for at kun nogle brugere er ramt af et driftsstop, fx ved at tilgængeligheden udregnes pr. bruger hvorefter den gennemsnitlige tilgængelighed beregnes. </w:t>
      </w:r>
    </w:p>
    <w:p w14:paraId="6BF1770E"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65D4B6C7" w14:textId="77777777" w:rsidTr="003534C2">
        <w:trPr>
          <w:cantSplit/>
          <w:tblHeader/>
        </w:trPr>
        <w:tc>
          <w:tcPr>
            <w:tcW w:w="4503" w:type="dxa"/>
            <w:shd w:val="clear" w:color="auto" w:fill="auto"/>
          </w:tcPr>
          <w:p w14:paraId="297138CB" w14:textId="77777777" w:rsidR="0065124F" w:rsidRPr="008E6DF5" w:rsidRDefault="0065124F" w:rsidP="003534C2">
            <w:pPr>
              <w:keepNext/>
              <w:tabs>
                <w:tab w:val="left" w:pos="426"/>
              </w:tabs>
              <w:rPr>
                <w:noProof/>
              </w:rPr>
            </w:pPr>
            <w:r w:rsidRPr="008E6DF5">
              <w:rPr>
                <w:noProof/>
              </w:rPr>
              <w:t>Krav til driftstid:</w:t>
            </w:r>
          </w:p>
        </w:tc>
        <w:tc>
          <w:tcPr>
            <w:tcW w:w="3260" w:type="dxa"/>
            <w:shd w:val="clear" w:color="auto" w:fill="auto"/>
          </w:tcPr>
          <w:p w14:paraId="779C7C04" w14:textId="77777777" w:rsidR="0065124F" w:rsidRPr="008E6DF5" w:rsidRDefault="0065124F" w:rsidP="003534C2">
            <w:pPr>
              <w:keepNext/>
              <w:tabs>
                <w:tab w:val="left" w:pos="426"/>
              </w:tabs>
              <w:rPr>
                <w:noProof/>
              </w:rPr>
            </w:pPr>
            <w:r w:rsidRPr="008E6DF5">
              <w:rPr>
                <w:noProof/>
              </w:rPr>
              <w:t>Eksempel på løsning:</w:t>
            </w:r>
          </w:p>
        </w:tc>
        <w:tc>
          <w:tcPr>
            <w:tcW w:w="759" w:type="dxa"/>
            <w:shd w:val="clear" w:color="auto" w:fill="auto"/>
          </w:tcPr>
          <w:p w14:paraId="494E8F1A" w14:textId="77777777" w:rsidR="0065124F" w:rsidRPr="008E6DF5" w:rsidRDefault="0065124F" w:rsidP="003534C2">
            <w:pPr>
              <w:keepNext/>
              <w:tabs>
                <w:tab w:val="left" w:pos="426"/>
              </w:tabs>
              <w:rPr>
                <w:noProof/>
              </w:rPr>
            </w:pPr>
            <w:r w:rsidRPr="008E6DF5">
              <w:rPr>
                <w:noProof/>
              </w:rPr>
              <w:t>Kode:</w:t>
            </w:r>
          </w:p>
        </w:tc>
      </w:tr>
      <w:tr w:rsidR="0065124F" w:rsidRPr="008E6DF5" w14:paraId="2A07B570" w14:textId="77777777" w:rsidTr="003534C2">
        <w:trPr>
          <w:cantSplit/>
          <w:tblHeader/>
        </w:trPr>
        <w:tc>
          <w:tcPr>
            <w:tcW w:w="4503" w:type="dxa"/>
            <w:shd w:val="clear" w:color="auto" w:fill="auto"/>
          </w:tcPr>
          <w:p w14:paraId="2C74E46F" w14:textId="77777777" w:rsidR="0065124F" w:rsidRPr="008E6DF5" w:rsidRDefault="0065124F" w:rsidP="003534C2">
            <w:pPr>
              <w:tabs>
                <w:tab w:val="left" w:pos="426"/>
              </w:tabs>
              <w:ind w:left="426" w:hanging="426"/>
              <w:rPr>
                <w:noProof/>
              </w:rPr>
            </w:pPr>
            <w:r w:rsidRPr="008E6DF5">
              <w:rPr>
                <w:noProof/>
              </w:rPr>
              <w:t>1.</w:t>
            </w:r>
            <w:r w:rsidRPr="008E6DF5">
              <w:rPr>
                <w:noProof/>
              </w:rPr>
              <w:tab/>
              <w:t>Tilgængeligheden skal opgøres periodisk</w:t>
            </w:r>
            <w:r w:rsidR="001461C1" w:rsidRPr="008E6DF5">
              <w:rPr>
                <w:noProof/>
              </w:rPr>
              <w:t>. D</w:t>
            </w:r>
            <w:r w:rsidRPr="008E6DF5">
              <w:rPr>
                <w:noProof/>
              </w:rPr>
              <w:t xml:space="preserve">er </w:t>
            </w:r>
            <w:r w:rsidR="001461C1" w:rsidRPr="008E6DF5">
              <w:rPr>
                <w:noProof/>
              </w:rPr>
              <w:t>bør kompenseres for</w:t>
            </w:r>
            <w:r w:rsidRPr="008E6DF5">
              <w:rPr>
                <w:noProof/>
              </w:rPr>
              <w:t xml:space="preserve"> hvor stor en del af brugerne der oplever driftsstoppene. </w:t>
            </w:r>
          </w:p>
        </w:tc>
        <w:tc>
          <w:tcPr>
            <w:tcW w:w="3260" w:type="dxa"/>
            <w:shd w:val="clear" w:color="auto" w:fill="auto"/>
          </w:tcPr>
          <w:p w14:paraId="1B6C3EA2" w14:textId="77777777" w:rsidR="0065124F" w:rsidRPr="008E6DF5" w:rsidRDefault="0065124F" w:rsidP="003534C2">
            <w:pPr>
              <w:ind w:left="-8" w:firstLine="8"/>
              <w:rPr>
                <w:noProof/>
              </w:rPr>
            </w:pPr>
            <w:r w:rsidRPr="008E6DF5">
              <w:rPr>
                <w:noProof/>
              </w:rPr>
              <w:t>Tilgængeligheden opgøres månedligt</w:t>
            </w:r>
            <w:r w:rsidR="001461C1" w:rsidRPr="008E6DF5">
              <w:rPr>
                <w:noProof/>
              </w:rPr>
              <w:t xml:space="preserve"> og beregnes som beskrevet ovenfor</w:t>
            </w:r>
            <w:r w:rsidRPr="008E6DF5">
              <w:rPr>
                <w:noProof/>
              </w:rPr>
              <w:t>.</w:t>
            </w:r>
          </w:p>
        </w:tc>
        <w:tc>
          <w:tcPr>
            <w:tcW w:w="759" w:type="dxa"/>
            <w:shd w:val="clear" w:color="auto" w:fill="auto"/>
          </w:tcPr>
          <w:p w14:paraId="22AB8B32" w14:textId="77777777" w:rsidR="0065124F" w:rsidRPr="008E6DF5" w:rsidRDefault="0065124F" w:rsidP="003534C2">
            <w:pPr>
              <w:ind w:left="-8" w:firstLine="8"/>
              <w:rPr>
                <w:noProof/>
              </w:rPr>
            </w:pPr>
          </w:p>
        </w:tc>
      </w:tr>
      <w:tr w:rsidR="0065124F" w:rsidRPr="008E6DF5" w14:paraId="393BA6D9" w14:textId="77777777" w:rsidTr="003534C2">
        <w:trPr>
          <w:cantSplit/>
          <w:tblHeader/>
        </w:trPr>
        <w:tc>
          <w:tcPr>
            <w:tcW w:w="4503" w:type="dxa"/>
            <w:shd w:val="clear" w:color="auto" w:fill="auto"/>
          </w:tcPr>
          <w:p w14:paraId="04C84CFA" w14:textId="77777777" w:rsidR="0065124F" w:rsidRPr="008E6DF5" w:rsidRDefault="0065124F" w:rsidP="003534C2">
            <w:pPr>
              <w:tabs>
                <w:tab w:val="left" w:pos="426"/>
              </w:tabs>
              <w:ind w:left="426" w:hanging="426"/>
              <w:rPr>
                <w:noProof/>
              </w:rPr>
            </w:pPr>
            <w:r w:rsidRPr="008E6DF5">
              <w:rPr>
                <w:noProof/>
              </w:rPr>
              <w:t>2.</w:t>
            </w:r>
            <w:r w:rsidRPr="008E6DF5">
              <w:rPr>
                <w:noProof/>
              </w:rPr>
              <w:tab/>
            </w:r>
            <w:r w:rsidRPr="008E6DF5">
              <w:rPr>
                <w:noProof/>
                <w:color w:val="3366FF"/>
              </w:rPr>
              <w:t>I tidsrummet 8:00 til 18:00 på alle hverdage skal systemet have høj tilgængelighed.</w:t>
            </w:r>
          </w:p>
        </w:tc>
        <w:tc>
          <w:tcPr>
            <w:tcW w:w="3260" w:type="dxa"/>
            <w:shd w:val="clear" w:color="auto" w:fill="auto"/>
          </w:tcPr>
          <w:p w14:paraId="133DCAA5" w14:textId="77777777" w:rsidR="0065124F" w:rsidRPr="008E6DF5" w:rsidRDefault="0065124F" w:rsidP="003534C2">
            <w:pPr>
              <w:ind w:left="-8" w:firstLine="8"/>
              <w:rPr>
                <w:noProof/>
              </w:rPr>
            </w:pPr>
            <w:r w:rsidRPr="008E6DF5">
              <w:rPr>
                <w:noProof/>
              </w:rPr>
              <w:t>I disse tidsrum er tilgængeligheden mindst ___</w:t>
            </w:r>
            <w:r w:rsidR="001461C1" w:rsidRPr="008E6DF5">
              <w:rPr>
                <w:noProof/>
              </w:rPr>
              <w:t xml:space="preserve"> </w:t>
            </w:r>
            <w:r w:rsidRPr="008E6DF5">
              <w:rPr>
                <w:noProof/>
              </w:rPr>
              <w:t xml:space="preserve">%. </w:t>
            </w:r>
          </w:p>
          <w:p w14:paraId="4493DBC8" w14:textId="77777777" w:rsidR="0065124F" w:rsidRPr="008E6DF5" w:rsidRDefault="0065124F" w:rsidP="003534C2">
            <w:pPr>
              <w:ind w:left="-8" w:firstLine="8"/>
              <w:rPr>
                <w:noProof/>
              </w:rPr>
            </w:pPr>
            <w:r w:rsidRPr="008E6DF5">
              <w:rPr>
                <w:noProof/>
              </w:rPr>
              <w:t>(Kunden forventer 99</w:t>
            </w:r>
            <w:r w:rsidR="001461C1" w:rsidRPr="008E6DF5">
              <w:rPr>
                <w:noProof/>
              </w:rPr>
              <w:t>,5</w:t>
            </w:r>
            <w:r w:rsidRPr="008E6DF5">
              <w:rPr>
                <w:noProof/>
              </w:rPr>
              <w:t>%).</w:t>
            </w:r>
          </w:p>
        </w:tc>
        <w:tc>
          <w:tcPr>
            <w:tcW w:w="759" w:type="dxa"/>
            <w:shd w:val="clear" w:color="auto" w:fill="auto"/>
          </w:tcPr>
          <w:p w14:paraId="77635833" w14:textId="77777777" w:rsidR="0065124F" w:rsidRPr="008E6DF5" w:rsidRDefault="0065124F" w:rsidP="003534C2">
            <w:pPr>
              <w:ind w:left="-8" w:firstLine="8"/>
              <w:rPr>
                <w:noProof/>
              </w:rPr>
            </w:pPr>
          </w:p>
        </w:tc>
      </w:tr>
      <w:tr w:rsidR="0065124F" w:rsidRPr="008E6DF5" w14:paraId="5DEE593B" w14:textId="77777777" w:rsidTr="003534C2">
        <w:trPr>
          <w:cantSplit/>
          <w:tblHeader/>
        </w:trPr>
        <w:tc>
          <w:tcPr>
            <w:tcW w:w="4503" w:type="dxa"/>
            <w:shd w:val="clear" w:color="auto" w:fill="auto"/>
          </w:tcPr>
          <w:p w14:paraId="407C924C" w14:textId="77777777" w:rsidR="0065124F" w:rsidRPr="008E6DF5" w:rsidRDefault="0065124F" w:rsidP="003534C2">
            <w:pPr>
              <w:tabs>
                <w:tab w:val="left" w:pos="426"/>
              </w:tabs>
              <w:ind w:left="426" w:hanging="426"/>
              <w:rPr>
                <w:noProof/>
              </w:rPr>
            </w:pPr>
            <w:r w:rsidRPr="008E6DF5">
              <w:rPr>
                <w:noProof/>
              </w:rPr>
              <w:t>3.</w:t>
            </w:r>
            <w:r w:rsidRPr="008E6DF5">
              <w:rPr>
                <w:noProof/>
              </w:rPr>
              <w:tab/>
            </w:r>
            <w:r w:rsidRPr="008E6DF5">
              <w:rPr>
                <w:noProof/>
                <w:color w:val="3366FF"/>
              </w:rPr>
              <w:t>I andre tidsrum behøver tilgængeligheden ikke være så høj.</w:t>
            </w:r>
          </w:p>
        </w:tc>
        <w:tc>
          <w:tcPr>
            <w:tcW w:w="3260" w:type="dxa"/>
            <w:shd w:val="clear" w:color="auto" w:fill="auto"/>
          </w:tcPr>
          <w:p w14:paraId="060541AF" w14:textId="77777777" w:rsidR="0065124F" w:rsidRPr="008E6DF5" w:rsidRDefault="0065124F" w:rsidP="003534C2">
            <w:pPr>
              <w:ind w:left="-8" w:firstLine="8"/>
              <w:rPr>
                <w:noProof/>
              </w:rPr>
            </w:pPr>
            <w:r w:rsidRPr="008E6DF5">
              <w:rPr>
                <w:noProof/>
              </w:rPr>
              <w:t>I disse tidsru</w:t>
            </w:r>
            <w:r w:rsidR="001461C1" w:rsidRPr="008E6DF5">
              <w:rPr>
                <w:noProof/>
              </w:rPr>
              <w:t xml:space="preserve">m er tilgængeligheden mindst __ </w:t>
            </w:r>
            <w:r w:rsidRPr="008E6DF5">
              <w:rPr>
                <w:noProof/>
              </w:rPr>
              <w:t>%.</w:t>
            </w:r>
          </w:p>
          <w:p w14:paraId="12B58269" w14:textId="77777777" w:rsidR="0065124F" w:rsidRPr="008E6DF5" w:rsidRDefault="00373E56" w:rsidP="003534C2">
            <w:pPr>
              <w:ind w:left="-8" w:firstLine="8"/>
              <w:rPr>
                <w:noProof/>
              </w:rPr>
            </w:pPr>
            <w:r w:rsidRPr="008E6DF5">
              <w:rPr>
                <w:noProof/>
              </w:rPr>
              <w:t>(Kunden forventer 99</w:t>
            </w:r>
            <w:r w:rsidR="0065124F" w:rsidRPr="008E6DF5">
              <w:rPr>
                <w:noProof/>
              </w:rPr>
              <w:t>%).</w:t>
            </w:r>
          </w:p>
        </w:tc>
        <w:tc>
          <w:tcPr>
            <w:tcW w:w="759" w:type="dxa"/>
            <w:shd w:val="clear" w:color="auto" w:fill="auto"/>
          </w:tcPr>
          <w:p w14:paraId="5858B396" w14:textId="77777777" w:rsidR="0065124F" w:rsidRPr="008E6DF5" w:rsidRDefault="0065124F" w:rsidP="003534C2">
            <w:pPr>
              <w:ind w:left="-8" w:firstLine="8"/>
              <w:rPr>
                <w:noProof/>
              </w:rPr>
            </w:pPr>
          </w:p>
        </w:tc>
      </w:tr>
    </w:tbl>
    <w:p w14:paraId="1BE2212D" w14:textId="77777777" w:rsidR="0065124F" w:rsidRPr="008E6DF5" w:rsidRDefault="0065124F">
      <w:pPr>
        <w:rPr>
          <w:noProof/>
        </w:rPr>
      </w:pPr>
      <w:bookmarkStart w:id="179" w:name="_Ref130181905"/>
    </w:p>
    <w:p w14:paraId="4D1F6EAC" w14:textId="77777777" w:rsidR="0065124F" w:rsidRPr="008E6DF5" w:rsidRDefault="0065124F">
      <w:pPr>
        <w:rPr>
          <w:noProof/>
        </w:rPr>
      </w:pPr>
    </w:p>
    <w:p w14:paraId="49E5A695" w14:textId="77777777" w:rsidR="0065124F" w:rsidRPr="008E6DF5" w:rsidRDefault="0065124F">
      <w:pPr>
        <w:pStyle w:val="Heading2"/>
        <w:rPr>
          <w:noProof/>
        </w:rPr>
      </w:pPr>
      <w:bookmarkStart w:id="180" w:name="_Toc347865097"/>
      <w:bookmarkStart w:id="181" w:name="_Toc52818231"/>
      <w:r w:rsidRPr="008E6DF5">
        <w:rPr>
          <w:noProof/>
        </w:rPr>
        <w:t>Data</w:t>
      </w:r>
      <w:bookmarkEnd w:id="179"/>
      <w:r w:rsidRPr="008E6DF5">
        <w:rPr>
          <w:noProof/>
        </w:rPr>
        <w:t>lagring</w:t>
      </w:r>
      <w:bookmarkEnd w:id="180"/>
      <w:bookmarkEnd w:id="181"/>
    </w:p>
    <w:p w14:paraId="0A3483C4" w14:textId="274C82A8" w:rsidR="0065124F" w:rsidRPr="008E6DF5" w:rsidRDefault="0065124F">
      <w:pPr>
        <w:rPr>
          <w:noProof/>
        </w:rPr>
      </w:pPr>
      <w:r w:rsidRPr="008E6DF5">
        <w:rPr>
          <w:noProof/>
        </w:rPr>
        <w:t xml:space="preserve">Datavolumen fremgår af datakravene i kapitel </w:t>
      </w:r>
      <w:r w:rsidR="00A05621" w:rsidRPr="008E6DF5">
        <w:rPr>
          <w:noProof/>
        </w:rPr>
        <w:fldChar w:fldCharType="begin"/>
      </w:r>
      <w:r w:rsidR="00A05621" w:rsidRPr="008E6DF5">
        <w:rPr>
          <w:noProof/>
        </w:rPr>
        <w:instrText xml:space="preserve"> REF _Ref129360749 \r  \* MERGEFORMAT </w:instrText>
      </w:r>
      <w:r w:rsidR="00A05621" w:rsidRPr="008E6DF5">
        <w:rPr>
          <w:noProof/>
        </w:rPr>
        <w:fldChar w:fldCharType="separate"/>
      </w:r>
      <w:r w:rsidR="004928FA">
        <w:rPr>
          <w:noProof/>
        </w:rPr>
        <w:t>D</w:t>
      </w:r>
      <w:r w:rsidR="00A05621" w:rsidRPr="008E6DF5">
        <w:rPr>
          <w:noProof/>
        </w:rPr>
        <w:fldChar w:fldCharType="end"/>
      </w:r>
      <w:r w:rsidRPr="008E6DF5">
        <w:rPr>
          <w:noProof/>
        </w:rPr>
        <w:t>. Data skal opbevares som følger:</w:t>
      </w:r>
    </w:p>
    <w:p w14:paraId="1BAF9D51"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7F1807DD" w14:textId="77777777" w:rsidTr="003534C2">
        <w:trPr>
          <w:cantSplit/>
          <w:tblHeader/>
        </w:trPr>
        <w:tc>
          <w:tcPr>
            <w:tcW w:w="4503" w:type="dxa"/>
            <w:shd w:val="clear" w:color="auto" w:fill="auto"/>
          </w:tcPr>
          <w:p w14:paraId="3B32FF39" w14:textId="77777777" w:rsidR="0065124F" w:rsidRPr="008E6DF5" w:rsidRDefault="0065124F" w:rsidP="003534C2">
            <w:pPr>
              <w:keepNext/>
              <w:tabs>
                <w:tab w:val="left" w:pos="426"/>
              </w:tabs>
              <w:rPr>
                <w:noProof/>
              </w:rPr>
            </w:pPr>
            <w:r w:rsidRPr="008E6DF5">
              <w:rPr>
                <w:noProof/>
              </w:rPr>
              <w:t>Krav til datalagring:</w:t>
            </w:r>
          </w:p>
        </w:tc>
        <w:tc>
          <w:tcPr>
            <w:tcW w:w="3260" w:type="dxa"/>
            <w:shd w:val="clear" w:color="auto" w:fill="auto"/>
          </w:tcPr>
          <w:p w14:paraId="2E75FC88" w14:textId="77777777" w:rsidR="0065124F" w:rsidRPr="008E6DF5" w:rsidRDefault="0065124F" w:rsidP="003534C2">
            <w:pPr>
              <w:keepNext/>
              <w:tabs>
                <w:tab w:val="left" w:pos="426"/>
              </w:tabs>
              <w:rPr>
                <w:noProof/>
              </w:rPr>
            </w:pPr>
            <w:r w:rsidRPr="008E6DF5">
              <w:rPr>
                <w:noProof/>
              </w:rPr>
              <w:t>Eksempel på løsning:</w:t>
            </w:r>
          </w:p>
        </w:tc>
        <w:tc>
          <w:tcPr>
            <w:tcW w:w="759" w:type="dxa"/>
            <w:shd w:val="clear" w:color="auto" w:fill="auto"/>
          </w:tcPr>
          <w:p w14:paraId="7F65CA8A" w14:textId="77777777" w:rsidR="0065124F" w:rsidRPr="008E6DF5" w:rsidRDefault="0065124F" w:rsidP="003534C2">
            <w:pPr>
              <w:keepNext/>
              <w:tabs>
                <w:tab w:val="left" w:pos="426"/>
              </w:tabs>
              <w:rPr>
                <w:noProof/>
              </w:rPr>
            </w:pPr>
            <w:r w:rsidRPr="008E6DF5">
              <w:rPr>
                <w:noProof/>
              </w:rPr>
              <w:t>Kode:</w:t>
            </w:r>
          </w:p>
        </w:tc>
      </w:tr>
      <w:tr w:rsidR="0065124F" w:rsidRPr="008E6DF5" w14:paraId="5F2C3882" w14:textId="77777777" w:rsidTr="003534C2">
        <w:trPr>
          <w:cantSplit/>
          <w:tblHeader/>
        </w:trPr>
        <w:tc>
          <w:tcPr>
            <w:tcW w:w="4503" w:type="dxa"/>
            <w:shd w:val="clear" w:color="auto" w:fill="auto"/>
          </w:tcPr>
          <w:p w14:paraId="57F2B3AD" w14:textId="6E0EC94C" w:rsidR="0065124F" w:rsidRPr="008E6DF5" w:rsidRDefault="0065124F" w:rsidP="003534C2">
            <w:pPr>
              <w:tabs>
                <w:tab w:val="left" w:pos="426"/>
              </w:tabs>
              <w:ind w:left="426" w:hanging="426"/>
              <w:rPr>
                <w:noProof/>
              </w:rPr>
            </w:pPr>
            <w:r w:rsidRPr="008E6DF5">
              <w:rPr>
                <w:noProof/>
              </w:rPr>
              <w:t>1.</w:t>
            </w:r>
            <w:r w:rsidRPr="008E6DF5">
              <w:rPr>
                <w:noProof/>
              </w:rPr>
              <w:tab/>
              <w:t xml:space="preserve">Systemet skal give adgang til de sidste 5 fulde kalenderårs data med de svartider der er anført i </w:t>
            </w:r>
            <w:r w:rsidR="00A05621" w:rsidRPr="008E6DF5">
              <w:rPr>
                <w:noProof/>
              </w:rPr>
              <w:fldChar w:fldCharType="begin"/>
            </w:r>
            <w:r w:rsidR="00A05621" w:rsidRPr="008E6DF5">
              <w:rPr>
                <w:noProof/>
              </w:rPr>
              <w:instrText xml:space="preserve"> REF _Ref129954368 \r  \* MERGEFORMAT </w:instrText>
            </w:r>
            <w:r w:rsidR="00A05621" w:rsidRPr="008E6DF5">
              <w:rPr>
                <w:noProof/>
              </w:rPr>
              <w:fldChar w:fldCharType="separate"/>
            </w:r>
            <w:r w:rsidR="004928FA">
              <w:rPr>
                <w:noProof/>
              </w:rPr>
              <w:t>L1</w:t>
            </w:r>
            <w:r w:rsidR="00A05621" w:rsidRPr="008E6DF5">
              <w:rPr>
                <w:noProof/>
              </w:rPr>
              <w:fldChar w:fldCharType="end"/>
            </w:r>
            <w:r w:rsidRPr="008E6DF5">
              <w:rPr>
                <w:noProof/>
              </w:rPr>
              <w:t>.</w:t>
            </w:r>
          </w:p>
        </w:tc>
        <w:tc>
          <w:tcPr>
            <w:tcW w:w="3260" w:type="dxa"/>
            <w:shd w:val="clear" w:color="auto" w:fill="auto"/>
          </w:tcPr>
          <w:p w14:paraId="14E3E092" w14:textId="77777777" w:rsidR="0065124F" w:rsidRPr="008E6DF5" w:rsidRDefault="0065124F" w:rsidP="003534C2">
            <w:pPr>
              <w:ind w:left="-8" w:firstLine="8"/>
              <w:rPr>
                <w:noProof/>
              </w:rPr>
            </w:pPr>
          </w:p>
        </w:tc>
        <w:tc>
          <w:tcPr>
            <w:tcW w:w="759" w:type="dxa"/>
            <w:shd w:val="clear" w:color="auto" w:fill="auto"/>
          </w:tcPr>
          <w:p w14:paraId="052B0A06" w14:textId="77777777" w:rsidR="0065124F" w:rsidRPr="008E6DF5" w:rsidRDefault="0065124F" w:rsidP="003534C2">
            <w:pPr>
              <w:ind w:left="-8" w:firstLine="8"/>
              <w:rPr>
                <w:noProof/>
              </w:rPr>
            </w:pPr>
          </w:p>
        </w:tc>
      </w:tr>
      <w:tr w:rsidR="00F7419E" w:rsidRPr="008E6DF5" w14:paraId="120E455C" w14:textId="77777777" w:rsidTr="003534C2">
        <w:trPr>
          <w:cantSplit/>
          <w:tblHeader/>
        </w:trPr>
        <w:tc>
          <w:tcPr>
            <w:tcW w:w="4503" w:type="dxa"/>
            <w:shd w:val="clear" w:color="auto" w:fill="auto"/>
          </w:tcPr>
          <w:p w14:paraId="3E80B323" w14:textId="77777777" w:rsidR="00F7419E" w:rsidRPr="008E6DF5" w:rsidRDefault="00F7419E" w:rsidP="003534C2">
            <w:pPr>
              <w:tabs>
                <w:tab w:val="left" w:pos="426"/>
              </w:tabs>
              <w:ind w:left="426" w:hanging="426"/>
              <w:rPr>
                <w:noProof/>
                <w:color w:val="3366FF"/>
              </w:rPr>
            </w:pPr>
            <w:r w:rsidRPr="008E6DF5">
              <w:rPr>
                <w:noProof/>
                <w:color w:val="3366FF"/>
              </w:rPr>
              <w:t>2.</w:t>
            </w:r>
            <w:r w:rsidRPr="008E6DF5">
              <w:rPr>
                <w:noProof/>
                <w:color w:val="3366FF"/>
              </w:rPr>
              <w:tab/>
              <w:t>Røntgenbilleder og … opbevares kun i __ dage.</w:t>
            </w:r>
          </w:p>
        </w:tc>
        <w:tc>
          <w:tcPr>
            <w:tcW w:w="3260" w:type="dxa"/>
            <w:shd w:val="clear" w:color="auto" w:fill="auto"/>
          </w:tcPr>
          <w:p w14:paraId="6A650C5F" w14:textId="77777777" w:rsidR="00F7419E" w:rsidRPr="008E6DF5" w:rsidRDefault="00F7419E" w:rsidP="003534C2">
            <w:pPr>
              <w:ind w:left="-8" w:firstLine="8"/>
              <w:rPr>
                <w:noProof/>
                <w:color w:val="3366FF"/>
              </w:rPr>
            </w:pPr>
          </w:p>
        </w:tc>
        <w:tc>
          <w:tcPr>
            <w:tcW w:w="759" w:type="dxa"/>
            <w:shd w:val="clear" w:color="auto" w:fill="auto"/>
          </w:tcPr>
          <w:p w14:paraId="41987D5E" w14:textId="77777777" w:rsidR="00F7419E" w:rsidRPr="008E6DF5" w:rsidRDefault="00F7419E" w:rsidP="003534C2">
            <w:pPr>
              <w:ind w:left="-8" w:firstLine="8"/>
              <w:rPr>
                <w:noProof/>
                <w:color w:val="3366FF"/>
              </w:rPr>
            </w:pPr>
          </w:p>
        </w:tc>
      </w:tr>
      <w:tr w:rsidR="0065124F" w:rsidRPr="008E6DF5" w14:paraId="315C5593" w14:textId="77777777" w:rsidTr="003534C2">
        <w:trPr>
          <w:cantSplit/>
          <w:tblHeader/>
        </w:trPr>
        <w:tc>
          <w:tcPr>
            <w:tcW w:w="4503" w:type="dxa"/>
            <w:shd w:val="clear" w:color="auto" w:fill="auto"/>
          </w:tcPr>
          <w:p w14:paraId="48879577" w14:textId="5D02A200" w:rsidR="0065124F" w:rsidRPr="008E6DF5" w:rsidRDefault="00F7419E" w:rsidP="003534C2">
            <w:pPr>
              <w:tabs>
                <w:tab w:val="left" w:pos="426"/>
              </w:tabs>
              <w:ind w:left="426" w:hanging="426"/>
              <w:rPr>
                <w:noProof/>
              </w:rPr>
            </w:pPr>
            <w:r w:rsidRPr="008E6DF5">
              <w:rPr>
                <w:noProof/>
              </w:rPr>
              <w:t>3</w:t>
            </w:r>
            <w:r w:rsidR="0065124F" w:rsidRPr="008E6DF5">
              <w:rPr>
                <w:noProof/>
              </w:rPr>
              <w:t>.</w:t>
            </w:r>
            <w:r w:rsidR="0065124F" w:rsidRPr="008E6DF5">
              <w:rPr>
                <w:noProof/>
              </w:rPr>
              <w:tab/>
              <w:t xml:space="preserve">Systemet skal give adgang til </w:t>
            </w:r>
            <w:r w:rsidR="00373E56" w:rsidRPr="008E6DF5">
              <w:rPr>
                <w:noProof/>
              </w:rPr>
              <w:t>arkiveret</w:t>
            </w:r>
            <w:r w:rsidR="0065124F" w:rsidRPr="008E6DF5">
              <w:rPr>
                <w:noProof/>
              </w:rPr>
              <w:t xml:space="preserve"> data for de sidste 20 kalenderår med svartider som</w:t>
            </w:r>
            <w:r w:rsidR="00373E56" w:rsidRPr="008E6DF5">
              <w:rPr>
                <w:noProof/>
              </w:rPr>
              <w:t xml:space="preserve"> rapporter der bruges lejlighedsvis</w:t>
            </w:r>
            <w:r w:rsidR="0065124F" w:rsidRPr="008E6DF5">
              <w:rPr>
                <w:noProof/>
              </w:rPr>
              <w:t xml:space="preserve"> (</w:t>
            </w:r>
            <w:r w:rsidR="00A05621" w:rsidRPr="008E6DF5">
              <w:rPr>
                <w:noProof/>
              </w:rPr>
              <w:fldChar w:fldCharType="begin"/>
            </w:r>
            <w:r w:rsidR="00A05621" w:rsidRPr="008E6DF5">
              <w:rPr>
                <w:noProof/>
              </w:rPr>
              <w:instrText xml:space="preserve"> REF _Ref129954368 \r  \* MERGEFORMAT </w:instrText>
            </w:r>
            <w:r w:rsidR="00A05621" w:rsidRPr="008E6DF5">
              <w:rPr>
                <w:noProof/>
              </w:rPr>
              <w:fldChar w:fldCharType="separate"/>
            </w:r>
            <w:r w:rsidR="004928FA">
              <w:rPr>
                <w:noProof/>
              </w:rPr>
              <w:t>L1</w:t>
            </w:r>
            <w:r w:rsidR="00A05621" w:rsidRPr="008E6DF5">
              <w:rPr>
                <w:noProof/>
              </w:rPr>
              <w:fldChar w:fldCharType="end"/>
            </w:r>
            <w:r w:rsidR="001461C1" w:rsidRPr="008E6DF5">
              <w:rPr>
                <w:noProof/>
              </w:rPr>
              <w:t>-7</w:t>
            </w:r>
            <w:r w:rsidR="0065124F" w:rsidRPr="008E6DF5">
              <w:rPr>
                <w:noProof/>
              </w:rPr>
              <w:t>).</w:t>
            </w:r>
          </w:p>
        </w:tc>
        <w:tc>
          <w:tcPr>
            <w:tcW w:w="3260" w:type="dxa"/>
            <w:shd w:val="clear" w:color="auto" w:fill="auto"/>
          </w:tcPr>
          <w:p w14:paraId="147DD52B" w14:textId="77777777" w:rsidR="0065124F" w:rsidRPr="008E6DF5" w:rsidRDefault="0065124F" w:rsidP="003534C2">
            <w:pPr>
              <w:ind w:left="-8" w:firstLine="8"/>
              <w:rPr>
                <w:noProof/>
              </w:rPr>
            </w:pPr>
          </w:p>
        </w:tc>
        <w:tc>
          <w:tcPr>
            <w:tcW w:w="759" w:type="dxa"/>
            <w:shd w:val="clear" w:color="auto" w:fill="auto"/>
          </w:tcPr>
          <w:p w14:paraId="3A678B6B" w14:textId="77777777" w:rsidR="0065124F" w:rsidRPr="008E6DF5" w:rsidRDefault="0065124F" w:rsidP="003534C2">
            <w:pPr>
              <w:ind w:left="-8" w:firstLine="8"/>
              <w:rPr>
                <w:noProof/>
              </w:rPr>
            </w:pPr>
          </w:p>
        </w:tc>
      </w:tr>
    </w:tbl>
    <w:p w14:paraId="3E4BA9BE" w14:textId="77777777" w:rsidR="0065124F" w:rsidRPr="008E6DF5" w:rsidRDefault="0065124F">
      <w:pPr>
        <w:rPr>
          <w:noProof/>
        </w:rPr>
      </w:pPr>
    </w:p>
    <w:p w14:paraId="77BBA07B" w14:textId="77777777" w:rsidR="0065124F" w:rsidRPr="008E6DF5" w:rsidRDefault="0065124F">
      <w:pPr>
        <w:pStyle w:val="Heading2"/>
        <w:pageBreakBefore/>
        <w:rPr>
          <w:noProof/>
        </w:rPr>
      </w:pPr>
      <w:bookmarkStart w:id="182" w:name="_Toc347865098"/>
      <w:bookmarkStart w:id="183" w:name="_Toc52818232"/>
      <w:r w:rsidRPr="008E6DF5">
        <w:rPr>
          <w:noProof/>
        </w:rPr>
        <w:lastRenderedPageBreak/>
        <w:t>Support</w:t>
      </w:r>
      <w:bookmarkEnd w:id="182"/>
      <w:bookmarkEnd w:id="183"/>
    </w:p>
    <w:p w14:paraId="7408934E" w14:textId="77777777" w:rsidR="00F7419E" w:rsidRPr="008E6DF5" w:rsidRDefault="0065124F">
      <w:pPr>
        <w:rPr>
          <w:noProof/>
        </w:rPr>
      </w:pPr>
      <w:r w:rsidRPr="008E6DF5">
        <w:rPr>
          <w:noProof/>
        </w:rPr>
        <w:t xml:space="preserve">Support omfatter hjælp til brugerne, overvågning af driftssituation, samt ændring af den tekniske konfiguration. I dette afsnit skal "leverandør" forstås som leverandørens driftsorganisation. </w:t>
      </w:r>
      <w:r w:rsidR="00F7419E" w:rsidRPr="008E6DF5">
        <w:rPr>
          <w:noProof/>
        </w:rPr>
        <w:t>En "supporter" betyder en kvalificeret medarbejder fra leverandøren.</w:t>
      </w:r>
      <w:r w:rsidR="00ED4BCD" w:rsidRPr="008E6DF5">
        <w:rPr>
          <w:noProof/>
        </w:rPr>
        <w:t xml:space="preserve"> Hjælpen omfatter alt udstyr og programmel leveret under denne kontrakt.</w:t>
      </w:r>
    </w:p>
    <w:p w14:paraId="080804A9" w14:textId="77777777" w:rsidR="00F7419E" w:rsidRPr="008E6DF5" w:rsidRDefault="00F7419E">
      <w:pPr>
        <w:rPr>
          <w:noProof/>
        </w:rPr>
      </w:pPr>
    </w:p>
    <w:p w14:paraId="36A77B78" w14:textId="77777777" w:rsidR="00F7419E" w:rsidRPr="008E6DF5" w:rsidRDefault="0065124F">
      <w:pPr>
        <w:rPr>
          <w:noProof/>
        </w:rPr>
      </w:pPr>
      <w:r w:rsidRPr="008E6DF5">
        <w:rPr>
          <w:noProof/>
        </w:rPr>
        <w:t>Superbrugerne er de almindelige brugeres første kontakt om hjælp. Leverandøren skal derfor kun yde hjælp når superbrugerne ikke kan løse problemet.</w:t>
      </w:r>
      <w:r w:rsidR="00F7419E" w:rsidRPr="008E6DF5">
        <w:rPr>
          <w:noProof/>
        </w:rPr>
        <w:t xml:space="preserve"> </w:t>
      </w:r>
    </w:p>
    <w:p w14:paraId="52388DA6" w14:textId="77777777" w:rsidR="00ED4BCD" w:rsidRPr="008E6DF5" w:rsidRDefault="00ED4BCD">
      <w:pPr>
        <w:rPr>
          <w:noProof/>
          <w:color w:val="3366F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5A6890B4" w14:textId="77777777" w:rsidTr="003534C2">
        <w:trPr>
          <w:cantSplit/>
          <w:tblHeader/>
        </w:trPr>
        <w:tc>
          <w:tcPr>
            <w:tcW w:w="4503" w:type="dxa"/>
            <w:shd w:val="clear" w:color="auto" w:fill="auto"/>
          </w:tcPr>
          <w:p w14:paraId="5E9EF816" w14:textId="77777777" w:rsidR="0065124F" w:rsidRPr="008E6DF5" w:rsidRDefault="0065124F" w:rsidP="003534C2">
            <w:pPr>
              <w:keepNext/>
              <w:tabs>
                <w:tab w:val="left" w:pos="426"/>
              </w:tabs>
              <w:rPr>
                <w:noProof/>
              </w:rPr>
            </w:pPr>
            <w:r w:rsidRPr="008E6DF5">
              <w:rPr>
                <w:noProof/>
              </w:rPr>
              <w:t>Krav til support:</w:t>
            </w:r>
          </w:p>
        </w:tc>
        <w:tc>
          <w:tcPr>
            <w:tcW w:w="3260" w:type="dxa"/>
            <w:shd w:val="clear" w:color="auto" w:fill="auto"/>
          </w:tcPr>
          <w:p w14:paraId="13A05B95" w14:textId="77777777" w:rsidR="0065124F" w:rsidRPr="008E6DF5" w:rsidRDefault="0065124F" w:rsidP="003534C2">
            <w:pPr>
              <w:keepNext/>
              <w:tabs>
                <w:tab w:val="left" w:pos="426"/>
              </w:tabs>
              <w:rPr>
                <w:noProof/>
              </w:rPr>
            </w:pPr>
            <w:r w:rsidRPr="008E6DF5">
              <w:rPr>
                <w:noProof/>
              </w:rPr>
              <w:t>Eksempler på løsning:</w:t>
            </w:r>
          </w:p>
        </w:tc>
        <w:tc>
          <w:tcPr>
            <w:tcW w:w="759" w:type="dxa"/>
            <w:shd w:val="clear" w:color="auto" w:fill="auto"/>
          </w:tcPr>
          <w:p w14:paraId="09E612B6" w14:textId="77777777" w:rsidR="0065124F" w:rsidRPr="008E6DF5" w:rsidRDefault="0065124F" w:rsidP="003534C2">
            <w:pPr>
              <w:keepNext/>
              <w:tabs>
                <w:tab w:val="left" w:pos="426"/>
              </w:tabs>
              <w:rPr>
                <w:noProof/>
              </w:rPr>
            </w:pPr>
            <w:r w:rsidRPr="008E6DF5">
              <w:rPr>
                <w:noProof/>
              </w:rPr>
              <w:t>Kode:</w:t>
            </w:r>
          </w:p>
        </w:tc>
      </w:tr>
      <w:tr w:rsidR="00373E56" w:rsidRPr="008E6DF5" w14:paraId="57F92559" w14:textId="77777777" w:rsidTr="003534C2">
        <w:trPr>
          <w:cantSplit/>
          <w:tblHeader/>
        </w:trPr>
        <w:tc>
          <w:tcPr>
            <w:tcW w:w="4503" w:type="dxa"/>
            <w:shd w:val="clear" w:color="auto" w:fill="auto"/>
          </w:tcPr>
          <w:p w14:paraId="78843941" w14:textId="77777777" w:rsidR="00373E56" w:rsidRPr="008E6DF5" w:rsidRDefault="00373E56" w:rsidP="003534C2">
            <w:pPr>
              <w:tabs>
                <w:tab w:val="left" w:pos="426"/>
              </w:tabs>
              <w:ind w:left="426" w:hanging="426"/>
              <w:rPr>
                <w:noProof/>
              </w:rPr>
            </w:pPr>
            <w:r w:rsidRPr="008E6DF5">
              <w:rPr>
                <w:noProof/>
              </w:rPr>
              <w:t>1.</w:t>
            </w:r>
            <w:r w:rsidRPr="008E6DF5">
              <w:rPr>
                <w:noProof/>
              </w:rPr>
              <w:tab/>
            </w:r>
            <w:r w:rsidRPr="008E6DF5">
              <w:rPr>
                <w:b/>
                <w:noProof/>
              </w:rPr>
              <w:t>Fraktil.</w:t>
            </w:r>
            <w:r w:rsidRPr="008E6DF5">
              <w:rPr>
                <w:noProof/>
              </w:rPr>
              <w:t xml:space="preserve"> Svartiderne nedenfor skal gælde i næsten alle tilfælde.</w:t>
            </w:r>
          </w:p>
        </w:tc>
        <w:tc>
          <w:tcPr>
            <w:tcW w:w="3260" w:type="dxa"/>
            <w:shd w:val="clear" w:color="auto" w:fill="auto"/>
          </w:tcPr>
          <w:p w14:paraId="03957A16" w14:textId="77777777" w:rsidR="00373E56" w:rsidRPr="008E6DF5" w:rsidRDefault="00373E56" w:rsidP="003534C2">
            <w:pPr>
              <w:ind w:left="-8" w:firstLine="8"/>
              <w:rPr>
                <w:noProof/>
              </w:rPr>
            </w:pPr>
            <w:r w:rsidRPr="008E6DF5">
              <w:rPr>
                <w:noProof/>
              </w:rPr>
              <w:t xml:space="preserve">__ % af svartiderne skal være </w:t>
            </w:r>
            <w:r w:rsidR="00ED4BCD" w:rsidRPr="008E6DF5">
              <w:rPr>
                <w:noProof/>
              </w:rPr>
              <w:t>i</w:t>
            </w:r>
            <w:r w:rsidRPr="008E6DF5">
              <w:rPr>
                <w:noProof/>
              </w:rPr>
              <w:t>nden</w:t>
            </w:r>
            <w:r w:rsidR="005B2E26">
              <w:rPr>
                <w:noProof/>
              </w:rPr>
              <w:softHyphen/>
            </w:r>
            <w:r w:rsidRPr="008E6DF5">
              <w:rPr>
                <w:noProof/>
              </w:rPr>
              <w:t>for grænserne.</w:t>
            </w:r>
          </w:p>
          <w:p w14:paraId="1879610E" w14:textId="77777777" w:rsidR="00373E56" w:rsidRPr="008E6DF5" w:rsidRDefault="00373E56" w:rsidP="003534C2">
            <w:pPr>
              <w:ind w:left="-8" w:firstLine="8"/>
              <w:rPr>
                <w:noProof/>
              </w:rPr>
            </w:pPr>
            <w:r w:rsidRPr="008E6DF5">
              <w:rPr>
                <w:noProof/>
              </w:rPr>
              <w:t>(Kunden forventer 95%).</w:t>
            </w:r>
          </w:p>
        </w:tc>
        <w:tc>
          <w:tcPr>
            <w:tcW w:w="759" w:type="dxa"/>
            <w:shd w:val="clear" w:color="auto" w:fill="auto"/>
          </w:tcPr>
          <w:p w14:paraId="038D1F5F" w14:textId="77777777" w:rsidR="00373E56" w:rsidRPr="008E6DF5" w:rsidRDefault="00373E56" w:rsidP="003534C2">
            <w:pPr>
              <w:ind w:left="-8" w:firstLine="8"/>
              <w:rPr>
                <w:noProof/>
              </w:rPr>
            </w:pPr>
          </w:p>
        </w:tc>
      </w:tr>
      <w:tr w:rsidR="0065124F" w:rsidRPr="008E6DF5" w14:paraId="16119D3E" w14:textId="77777777" w:rsidTr="003534C2">
        <w:trPr>
          <w:cantSplit/>
          <w:tblHeader/>
        </w:trPr>
        <w:tc>
          <w:tcPr>
            <w:tcW w:w="4503" w:type="dxa"/>
            <w:shd w:val="clear" w:color="auto" w:fill="auto"/>
          </w:tcPr>
          <w:p w14:paraId="0C1ABD1F" w14:textId="77777777" w:rsidR="0065124F" w:rsidRPr="008E6DF5" w:rsidRDefault="00373E56" w:rsidP="003534C2">
            <w:pPr>
              <w:tabs>
                <w:tab w:val="left" w:pos="426"/>
              </w:tabs>
              <w:ind w:left="426" w:hanging="426"/>
              <w:rPr>
                <w:noProof/>
              </w:rPr>
            </w:pPr>
            <w:r w:rsidRPr="008E6DF5">
              <w:rPr>
                <w:noProof/>
              </w:rPr>
              <w:t>2</w:t>
            </w:r>
            <w:r w:rsidR="0065124F" w:rsidRPr="008E6DF5">
              <w:rPr>
                <w:noProof/>
              </w:rPr>
              <w:t>.</w:t>
            </w:r>
            <w:r w:rsidR="0065124F" w:rsidRPr="008E6DF5">
              <w:rPr>
                <w:noProof/>
              </w:rPr>
              <w:tab/>
              <w:t xml:space="preserve">Leverandøren </w:t>
            </w:r>
            <w:r w:rsidR="00F50F22" w:rsidRPr="008E6DF5">
              <w:rPr>
                <w:noProof/>
              </w:rPr>
              <w:t>skal håndtere henvendelser om hjælp.</w:t>
            </w:r>
            <w:r w:rsidR="0065124F" w:rsidRPr="008E6DF5">
              <w:rPr>
                <w:noProof/>
              </w:rPr>
              <w:t xml:space="preserve"> </w:t>
            </w:r>
            <w:r w:rsidR="00ED4BCD" w:rsidRPr="008E6DF5">
              <w:rPr>
                <w:noProof/>
              </w:rPr>
              <w:t>Se kravnoten nedenfor.</w:t>
            </w:r>
          </w:p>
        </w:tc>
        <w:tc>
          <w:tcPr>
            <w:tcW w:w="3260" w:type="dxa"/>
            <w:shd w:val="clear" w:color="auto" w:fill="auto"/>
          </w:tcPr>
          <w:p w14:paraId="78D6166A" w14:textId="77777777" w:rsidR="0065124F" w:rsidRPr="008E6DF5" w:rsidRDefault="0065124F" w:rsidP="003534C2">
            <w:pPr>
              <w:ind w:left="-8" w:firstLine="8"/>
              <w:rPr>
                <w:noProof/>
              </w:rPr>
            </w:pPr>
          </w:p>
        </w:tc>
        <w:tc>
          <w:tcPr>
            <w:tcW w:w="759" w:type="dxa"/>
            <w:shd w:val="clear" w:color="auto" w:fill="auto"/>
          </w:tcPr>
          <w:p w14:paraId="4826DDA3" w14:textId="77777777" w:rsidR="0065124F" w:rsidRPr="008E6DF5" w:rsidRDefault="0065124F" w:rsidP="003534C2">
            <w:pPr>
              <w:ind w:left="-8" w:firstLine="8"/>
              <w:rPr>
                <w:noProof/>
              </w:rPr>
            </w:pPr>
          </w:p>
        </w:tc>
      </w:tr>
      <w:tr w:rsidR="0065124F" w:rsidRPr="008E6DF5" w14:paraId="1CF49D13" w14:textId="77777777" w:rsidTr="003534C2">
        <w:trPr>
          <w:cantSplit/>
          <w:tblHeader/>
        </w:trPr>
        <w:tc>
          <w:tcPr>
            <w:tcW w:w="4503" w:type="dxa"/>
            <w:shd w:val="clear" w:color="auto" w:fill="auto"/>
          </w:tcPr>
          <w:p w14:paraId="3CCA23FF" w14:textId="77777777" w:rsidR="0065124F" w:rsidRPr="008E6DF5" w:rsidRDefault="00373E56" w:rsidP="003534C2">
            <w:pPr>
              <w:tabs>
                <w:tab w:val="left" w:pos="426"/>
              </w:tabs>
              <w:ind w:left="426" w:hanging="426"/>
              <w:rPr>
                <w:noProof/>
              </w:rPr>
            </w:pPr>
            <w:r w:rsidRPr="008E6DF5">
              <w:rPr>
                <w:noProof/>
              </w:rPr>
              <w:t>2</w:t>
            </w:r>
            <w:r w:rsidR="0065124F" w:rsidRPr="008E6DF5">
              <w:rPr>
                <w:noProof/>
              </w:rPr>
              <w:t>p.</w:t>
            </w:r>
            <w:r w:rsidR="0065124F" w:rsidRPr="008E6DF5">
              <w:rPr>
                <w:noProof/>
              </w:rPr>
              <w:tab/>
              <w:t xml:space="preserve">Problem: </w:t>
            </w:r>
            <w:r w:rsidR="00F50F22" w:rsidRPr="008E6DF5">
              <w:rPr>
                <w:noProof/>
              </w:rPr>
              <w:t>Selv</w:t>
            </w:r>
            <w:r w:rsidR="0065124F" w:rsidRPr="008E6DF5">
              <w:rPr>
                <w:noProof/>
              </w:rPr>
              <w:t xml:space="preserve"> superbruger</w:t>
            </w:r>
            <w:r w:rsidR="00F50F22" w:rsidRPr="008E6DF5">
              <w:rPr>
                <w:noProof/>
              </w:rPr>
              <w:t>e</w:t>
            </w:r>
            <w:r w:rsidR="0065124F" w:rsidRPr="008E6DF5">
              <w:rPr>
                <w:noProof/>
              </w:rPr>
              <w:t xml:space="preserve"> </w:t>
            </w:r>
            <w:r w:rsidR="00F50F22" w:rsidRPr="008E6DF5">
              <w:rPr>
                <w:noProof/>
              </w:rPr>
              <w:t>har svært ved at</w:t>
            </w:r>
            <w:r w:rsidR="0065124F" w:rsidRPr="008E6DF5">
              <w:rPr>
                <w:noProof/>
              </w:rPr>
              <w:t xml:space="preserve"> afgøre hvilket produkt et problem hører under. Det er endnu </w:t>
            </w:r>
            <w:r w:rsidR="00F50F22" w:rsidRPr="008E6DF5">
              <w:rPr>
                <w:noProof/>
              </w:rPr>
              <w:t>sværere</w:t>
            </w:r>
            <w:r w:rsidR="0065124F" w:rsidRPr="008E6DF5">
              <w:rPr>
                <w:noProof/>
              </w:rPr>
              <w:t xml:space="preserve"> at fungere som bindeled mellem flere leverandører. </w:t>
            </w:r>
          </w:p>
        </w:tc>
        <w:tc>
          <w:tcPr>
            <w:tcW w:w="3260" w:type="dxa"/>
            <w:shd w:val="clear" w:color="auto" w:fill="auto"/>
          </w:tcPr>
          <w:p w14:paraId="31D3CAA0" w14:textId="77777777" w:rsidR="0065124F" w:rsidRPr="008E6DF5" w:rsidRDefault="0065124F" w:rsidP="003534C2">
            <w:pPr>
              <w:ind w:left="-8" w:firstLine="8"/>
              <w:rPr>
                <w:noProof/>
              </w:rPr>
            </w:pPr>
            <w:r w:rsidRPr="008E6DF5">
              <w:rPr>
                <w:noProof/>
              </w:rPr>
              <w:t>Leverandøren inddrager på egen hånd andre parter for at løse problemerne.</w:t>
            </w:r>
          </w:p>
        </w:tc>
        <w:tc>
          <w:tcPr>
            <w:tcW w:w="759" w:type="dxa"/>
            <w:shd w:val="clear" w:color="auto" w:fill="auto"/>
          </w:tcPr>
          <w:p w14:paraId="25111F90" w14:textId="77777777" w:rsidR="0065124F" w:rsidRPr="008E6DF5" w:rsidRDefault="0065124F" w:rsidP="003534C2">
            <w:pPr>
              <w:ind w:left="-8" w:firstLine="8"/>
              <w:rPr>
                <w:noProof/>
              </w:rPr>
            </w:pPr>
          </w:p>
        </w:tc>
      </w:tr>
      <w:tr w:rsidR="0065124F" w:rsidRPr="008E6DF5" w14:paraId="50B6F913" w14:textId="77777777" w:rsidTr="003534C2">
        <w:trPr>
          <w:cantSplit/>
          <w:tblHeader/>
        </w:trPr>
        <w:tc>
          <w:tcPr>
            <w:tcW w:w="4503" w:type="dxa"/>
            <w:shd w:val="clear" w:color="auto" w:fill="auto"/>
          </w:tcPr>
          <w:p w14:paraId="6F3A997F" w14:textId="77777777" w:rsidR="0065124F" w:rsidRPr="008E6DF5" w:rsidRDefault="00373E56" w:rsidP="003534C2">
            <w:pPr>
              <w:tabs>
                <w:tab w:val="left" w:pos="426"/>
              </w:tabs>
              <w:ind w:left="426" w:hanging="426"/>
              <w:rPr>
                <w:noProof/>
              </w:rPr>
            </w:pPr>
            <w:r w:rsidRPr="008E6DF5">
              <w:rPr>
                <w:noProof/>
              </w:rPr>
              <w:t>3</w:t>
            </w:r>
            <w:r w:rsidR="0065124F" w:rsidRPr="008E6DF5">
              <w:rPr>
                <w:noProof/>
              </w:rPr>
              <w:t>.</w:t>
            </w:r>
            <w:r w:rsidR="0065124F" w:rsidRPr="008E6DF5">
              <w:rPr>
                <w:noProof/>
              </w:rPr>
              <w:tab/>
            </w:r>
            <w:r w:rsidR="00F50F22" w:rsidRPr="008E6DF5">
              <w:rPr>
                <w:noProof/>
              </w:rPr>
              <w:t xml:space="preserve">Direkte kontakt: </w:t>
            </w:r>
            <w:r w:rsidR="0055765D" w:rsidRPr="008E6DF5">
              <w:rPr>
                <w:noProof/>
              </w:rPr>
              <w:t>I</w:t>
            </w:r>
            <w:r w:rsidR="0065124F" w:rsidRPr="008E6DF5">
              <w:rPr>
                <w:noProof/>
              </w:rPr>
              <w:t xml:space="preserve"> perioden</w:t>
            </w:r>
            <w:r w:rsidR="0065124F" w:rsidRPr="008E6DF5">
              <w:rPr>
                <w:noProof/>
                <w:color w:val="3366FF"/>
              </w:rPr>
              <w:t xml:space="preserve"> 8:00 til 18:00 på alle hverdage </w:t>
            </w:r>
            <w:r w:rsidR="0065124F" w:rsidRPr="008E6DF5">
              <w:rPr>
                <w:noProof/>
              </w:rPr>
              <w:t xml:space="preserve">kan brugerne hurtigt få telefonkontakt </w:t>
            </w:r>
            <w:r w:rsidR="00F50F22" w:rsidRPr="008E6DF5">
              <w:rPr>
                <w:noProof/>
              </w:rPr>
              <w:t xml:space="preserve">eller personlig kontakt </w:t>
            </w:r>
            <w:r w:rsidR="0065124F" w:rsidRPr="008E6DF5">
              <w:rPr>
                <w:noProof/>
              </w:rPr>
              <w:t xml:space="preserve">med </w:t>
            </w:r>
            <w:r w:rsidR="00F50F22" w:rsidRPr="008E6DF5">
              <w:rPr>
                <w:noProof/>
              </w:rPr>
              <w:t>en supporter</w:t>
            </w:r>
            <w:r w:rsidR="0065124F" w:rsidRPr="008E6DF5">
              <w:rPr>
                <w:noProof/>
              </w:rPr>
              <w:t>.</w:t>
            </w:r>
          </w:p>
        </w:tc>
        <w:tc>
          <w:tcPr>
            <w:tcW w:w="3260" w:type="dxa"/>
            <w:shd w:val="clear" w:color="auto" w:fill="auto"/>
          </w:tcPr>
          <w:p w14:paraId="361F94CC" w14:textId="77777777" w:rsidR="0065124F" w:rsidRPr="008E6DF5" w:rsidRDefault="0065124F" w:rsidP="003534C2">
            <w:pPr>
              <w:ind w:left="-8" w:firstLine="8"/>
              <w:rPr>
                <w:noProof/>
              </w:rPr>
            </w:pPr>
            <w:r w:rsidRPr="008E6DF5">
              <w:rPr>
                <w:noProof/>
              </w:rPr>
              <w:t xml:space="preserve">I denne periode kan man få kontakt inden for ___ minutter. </w:t>
            </w:r>
          </w:p>
          <w:p w14:paraId="749C3318" w14:textId="77777777" w:rsidR="0065124F" w:rsidRPr="008E6DF5" w:rsidRDefault="0065124F" w:rsidP="003534C2">
            <w:pPr>
              <w:ind w:left="-8" w:firstLine="8"/>
              <w:rPr>
                <w:noProof/>
              </w:rPr>
            </w:pPr>
            <w:r w:rsidRPr="008E6DF5">
              <w:rPr>
                <w:noProof/>
              </w:rPr>
              <w:t>(Kunden forventer 10 minutter).</w:t>
            </w:r>
          </w:p>
        </w:tc>
        <w:tc>
          <w:tcPr>
            <w:tcW w:w="759" w:type="dxa"/>
            <w:shd w:val="clear" w:color="auto" w:fill="auto"/>
          </w:tcPr>
          <w:p w14:paraId="27610985" w14:textId="77777777" w:rsidR="0065124F" w:rsidRPr="008E6DF5" w:rsidRDefault="0065124F" w:rsidP="003534C2">
            <w:pPr>
              <w:ind w:left="-8" w:firstLine="8"/>
              <w:rPr>
                <w:noProof/>
              </w:rPr>
            </w:pPr>
          </w:p>
        </w:tc>
      </w:tr>
      <w:tr w:rsidR="0065124F" w:rsidRPr="008E6DF5" w14:paraId="34AFAD77" w14:textId="77777777" w:rsidTr="003534C2">
        <w:trPr>
          <w:cantSplit/>
          <w:tblHeader/>
        </w:trPr>
        <w:tc>
          <w:tcPr>
            <w:tcW w:w="4503" w:type="dxa"/>
            <w:shd w:val="clear" w:color="auto" w:fill="auto"/>
          </w:tcPr>
          <w:p w14:paraId="167E2BDE" w14:textId="77777777" w:rsidR="0065124F" w:rsidRPr="008E6DF5" w:rsidRDefault="00373E56" w:rsidP="003534C2">
            <w:pPr>
              <w:tabs>
                <w:tab w:val="left" w:pos="426"/>
              </w:tabs>
              <w:ind w:left="426" w:hanging="426"/>
              <w:rPr>
                <w:noProof/>
              </w:rPr>
            </w:pPr>
            <w:r w:rsidRPr="008E6DF5">
              <w:rPr>
                <w:noProof/>
              </w:rPr>
              <w:t>4</w:t>
            </w:r>
            <w:r w:rsidR="0065124F" w:rsidRPr="008E6DF5">
              <w:rPr>
                <w:noProof/>
              </w:rPr>
              <w:t>.</w:t>
            </w:r>
            <w:r w:rsidR="0065124F" w:rsidRPr="008E6DF5">
              <w:rPr>
                <w:noProof/>
              </w:rPr>
              <w:tab/>
            </w:r>
            <w:r w:rsidR="00F50F22" w:rsidRPr="008E6DF5">
              <w:rPr>
                <w:noProof/>
              </w:rPr>
              <w:t xml:space="preserve">Ved direkte kontakt </w:t>
            </w:r>
            <w:r w:rsidR="0065124F" w:rsidRPr="008E6DF5">
              <w:rPr>
                <w:noProof/>
              </w:rPr>
              <w:t xml:space="preserve">giver </w:t>
            </w:r>
            <w:r w:rsidR="00F50F22" w:rsidRPr="008E6DF5">
              <w:rPr>
                <w:noProof/>
              </w:rPr>
              <w:t>supporteren</w:t>
            </w:r>
            <w:r w:rsidR="0065124F" w:rsidRPr="008E6DF5">
              <w:rPr>
                <w:noProof/>
              </w:rPr>
              <w:t xml:space="preserve"> </w:t>
            </w:r>
            <w:r w:rsidR="00F50F22" w:rsidRPr="008E6DF5">
              <w:rPr>
                <w:noProof/>
              </w:rPr>
              <w:t>så</w:t>
            </w:r>
            <w:r w:rsidR="00AD20ED" w:rsidRPr="008E6DF5">
              <w:rPr>
                <w:noProof/>
              </w:rPr>
              <w:t xml:space="preserve"> </w:t>
            </w:r>
            <w:r w:rsidR="00F50F22" w:rsidRPr="008E6DF5">
              <w:rPr>
                <w:noProof/>
              </w:rPr>
              <w:t>vidt muligt svar på stedet</w:t>
            </w:r>
            <w:r w:rsidR="0065124F" w:rsidRPr="008E6DF5">
              <w:rPr>
                <w:noProof/>
              </w:rPr>
              <w:t>.</w:t>
            </w:r>
          </w:p>
        </w:tc>
        <w:tc>
          <w:tcPr>
            <w:tcW w:w="3260" w:type="dxa"/>
            <w:shd w:val="clear" w:color="auto" w:fill="auto"/>
          </w:tcPr>
          <w:p w14:paraId="01658E96" w14:textId="77777777" w:rsidR="0065124F" w:rsidRPr="00310F71" w:rsidRDefault="0055765D" w:rsidP="003534C2">
            <w:pPr>
              <w:ind w:left="-8" w:firstLine="8"/>
              <w:rPr>
                <w:noProof/>
              </w:rPr>
            </w:pPr>
            <w:r w:rsidRPr="00310F71">
              <w:rPr>
                <w:i/>
                <w:noProof/>
              </w:rPr>
              <w:t>På stedet</w:t>
            </w:r>
            <w:r w:rsidRPr="00310F71">
              <w:rPr>
                <w:noProof/>
              </w:rPr>
              <w:t xml:space="preserve"> betyder hvad der kan gøres indenfor 5 minutter</w:t>
            </w:r>
            <w:r w:rsidR="0065124F" w:rsidRPr="00310F71">
              <w:rPr>
                <w:noProof/>
              </w:rPr>
              <w:t>.</w:t>
            </w:r>
          </w:p>
        </w:tc>
        <w:tc>
          <w:tcPr>
            <w:tcW w:w="759" w:type="dxa"/>
            <w:shd w:val="clear" w:color="auto" w:fill="auto"/>
          </w:tcPr>
          <w:p w14:paraId="301BC70B" w14:textId="77777777" w:rsidR="0065124F" w:rsidRPr="008E6DF5" w:rsidRDefault="0065124F" w:rsidP="003534C2">
            <w:pPr>
              <w:ind w:left="-8" w:firstLine="8"/>
              <w:rPr>
                <w:noProof/>
              </w:rPr>
            </w:pPr>
          </w:p>
        </w:tc>
      </w:tr>
      <w:tr w:rsidR="0065124F" w:rsidRPr="008E6DF5" w14:paraId="482EBFD3" w14:textId="77777777" w:rsidTr="003534C2">
        <w:trPr>
          <w:cantSplit/>
          <w:tblHeader/>
        </w:trPr>
        <w:tc>
          <w:tcPr>
            <w:tcW w:w="4503" w:type="dxa"/>
            <w:shd w:val="clear" w:color="auto" w:fill="auto"/>
          </w:tcPr>
          <w:p w14:paraId="529E839C" w14:textId="77777777" w:rsidR="0065124F" w:rsidRPr="008E6DF5" w:rsidRDefault="00373E56" w:rsidP="003534C2">
            <w:pPr>
              <w:tabs>
                <w:tab w:val="left" w:pos="426"/>
              </w:tabs>
              <w:ind w:left="426" w:hanging="426"/>
              <w:rPr>
                <w:noProof/>
              </w:rPr>
            </w:pPr>
            <w:r w:rsidRPr="008E6DF5">
              <w:rPr>
                <w:noProof/>
              </w:rPr>
              <w:t>5</w:t>
            </w:r>
            <w:r w:rsidR="0065124F" w:rsidRPr="008E6DF5">
              <w:rPr>
                <w:noProof/>
              </w:rPr>
              <w:t>.</w:t>
            </w:r>
            <w:r w:rsidR="0065124F" w:rsidRPr="008E6DF5">
              <w:rPr>
                <w:noProof/>
              </w:rPr>
              <w:tab/>
            </w:r>
            <w:r w:rsidR="0055765D" w:rsidRPr="008E6DF5">
              <w:rPr>
                <w:noProof/>
              </w:rPr>
              <w:t>Indirekte kontakt: Henvendelsen er sendt med e</w:t>
            </w:r>
            <w:r w:rsidR="00AD20ED" w:rsidRPr="008E6DF5">
              <w:rPr>
                <w:noProof/>
              </w:rPr>
              <w:t>-</w:t>
            </w:r>
            <w:r w:rsidR="0055765D" w:rsidRPr="008E6DF5">
              <w:rPr>
                <w:noProof/>
              </w:rPr>
              <w:t>mail, via web, eller eskaleret fra direkte kontakt</w:t>
            </w:r>
            <w:r w:rsidR="0065124F" w:rsidRPr="008E6DF5">
              <w:rPr>
                <w:noProof/>
              </w:rPr>
              <w:t>.</w:t>
            </w:r>
            <w:r w:rsidR="0055765D" w:rsidRPr="008E6DF5">
              <w:rPr>
                <w:noProof/>
              </w:rPr>
              <w:t xml:space="preserve"> Brugeren får svar indenfor få timer.</w:t>
            </w:r>
          </w:p>
        </w:tc>
        <w:tc>
          <w:tcPr>
            <w:tcW w:w="3260" w:type="dxa"/>
            <w:shd w:val="clear" w:color="auto" w:fill="auto"/>
          </w:tcPr>
          <w:p w14:paraId="262BE3E8" w14:textId="77777777" w:rsidR="0065124F" w:rsidRPr="00310F71" w:rsidRDefault="0055765D" w:rsidP="003534C2">
            <w:pPr>
              <w:ind w:left="-8" w:firstLine="8"/>
              <w:rPr>
                <w:noProof/>
              </w:rPr>
            </w:pPr>
            <w:r w:rsidRPr="00310F71">
              <w:rPr>
                <w:noProof/>
              </w:rPr>
              <w:t>Leverandøren svarer indenfor __ arbejdstimer (8:00 til 18:00 på hverdage). Kunden forventer 3 timer.</w:t>
            </w:r>
          </w:p>
        </w:tc>
        <w:tc>
          <w:tcPr>
            <w:tcW w:w="759" w:type="dxa"/>
            <w:shd w:val="clear" w:color="auto" w:fill="auto"/>
          </w:tcPr>
          <w:p w14:paraId="7CD3108C" w14:textId="77777777" w:rsidR="0065124F" w:rsidRPr="008E6DF5" w:rsidRDefault="0065124F" w:rsidP="003534C2">
            <w:pPr>
              <w:ind w:left="-8" w:firstLine="8"/>
              <w:rPr>
                <w:noProof/>
              </w:rPr>
            </w:pPr>
          </w:p>
        </w:tc>
      </w:tr>
      <w:tr w:rsidR="0065124F" w:rsidRPr="008E6DF5" w14:paraId="6D49A59C" w14:textId="77777777" w:rsidTr="003534C2">
        <w:trPr>
          <w:cantSplit/>
          <w:tblHeader/>
        </w:trPr>
        <w:tc>
          <w:tcPr>
            <w:tcW w:w="4503" w:type="dxa"/>
            <w:shd w:val="clear" w:color="auto" w:fill="auto"/>
          </w:tcPr>
          <w:p w14:paraId="4481C9F5" w14:textId="77777777" w:rsidR="0065124F" w:rsidRPr="008E6DF5" w:rsidRDefault="00373E56" w:rsidP="003534C2">
            <w:pPr>
              <w:tabs>
                <w:tab w:val="left" w:pos="426"/>
              </w:tabs>
              <w:ind w:left="426" w:hanging="426"/>
              <w:rPr>
                <w:noProof/>
              </w:rPr>
            </w:pPr>
            <w:r w:rsidRPr="008E6DF5">
              <w:rPr>
                <w:noProof/>
              </w:rPr>
              <w:t>6</w:t>
            </w:r>
            <w:r w:rsidR="0065124F" w:rsidRPr="008E6DF5">
              <w:rPr>
                <w:noProof/>
              </w:rPr>
              <w:t>.</w:t>
            </w:r>
            <w:r w:rsidR="0065124F" w:rsidRPr="008E6DF5">
              <w:rPr>
                <w:noProof/>
              </w:rPr>
              <w:tab/>
              <w:t xml:space="preserve">Leverandøren udsender en </w:t>
            </w:r>
            <w:r w:rsidR="0055765D" w:rsidRPr="008E6DF5">
              <w:rPr>
                <w:noProof/>
              </w:rPr>
              <w:t>sup</w:t>
            </w:r>
            <w:r w:rsidR="00B66A50" w:rsidRPr="008E6DF5">
              <w:rPr>
                <w:noProof/>
              </w:rPr>
              <w:t>p</w:t>
            </w:r>
            <w:r w:rsidR="0055765D" w:rsidRPr="008E6DF5">
              <w:rPr>
                <w:noProof/>
              </w:rPr>
              <w:t>orter</w:t>
            </w:r>
            <w:r w:rsidR="0065124F" w:rsidRPr="008E6DF5">
              <w:rPr>
                <w:noProof/>
              </w:rPr>
              <w:t xml:space="preserve"> hvis det er nødvendigt for at løse problemet.</w:t>
            </w:r>
          </w:p>
        </w:tc>
        <w:tc>
          <w:tcPr>
            <w:tcW w:w="3260" w:type="dxa"/>
            <w:shd w:val="clear" w:color="auto" w:fill="auto"/>
          </w:tcPr>
          <w:p w14:paraId="422DA0B5" w14:textId="77777777" w:rsidR="0065124F" w:rsidRPr="008E6DF5" w:rsidRDefault="0065124F" w:rsidP="003534C2">
            <w:pPr>
              <w:ind w:left="-8" w:firstLine="8"/>
              <w:rPr>
                <w:noProof/>
              </w:rPr>
            </w:pPr>
          </w:p>
        </w:tc>
        <w:tc>
          <w:tcPr>
            <w:tcW w:w="759" w:type="dxa"/>
            <w:shd w:val="clear" w:color="auto" w:fill="auto"/>
          </w:tcPr>
          <w:p w14:paraId="6B7B1E63" w14:textId="77777777" w:rsidR="0065124F" w:rsidRPr="008E6DF5" w:rsidRDefault="0065124F" w:rsidP="003534C2">
            <w:pPr>
              <w:ind w:left="-8" w:firstLine="8"/>
              <w:rPr>
                <w:noProof/>
              </w:rPr>
            </w:pPr>
          </w:p>
        </w:tc>
      </w:tr>
      <w:tr w:rsidR="0065124F" w:rsidRPr="008E6DF5" w14:paraId="50DE0B08" w14:textId="77777777" w:rsidTr="003534C2">
        <w:trPr>
          <w:cantSplit/>
          <w:tblHeader/>
        </w:trPr>
        <w:tc>
          <w:tcPr>
            <w:tcW w:w="4503" w:type="dxa"/>
            <w:shd w:val="clear" w:color="auto" w:fill="auto"/>
          </w:tcPr>
          <w:p w14:paraId="3D63565F" w14:textId="77777777" w:rsidR="0065124F" w:rsidRPr="008E6DF5" w:rsidRDefault="00373E56" w:rsidP="003534C2">
            <w:pPr>
              <w:tabs>
                <w:tab w:val="left" w:pos="426"/>
              </w:tabs>
              <w:ind w:left="426" w:hanging="426"/>
              <w:rPr>
                <w:noProof/>
              </w:rPr>
            </w:pPr>
            <w:r w:rsidRPr="008E6DF5">
              <w:rPr>
                <w:noProof/>
              </w:rPr>
              <w:t>7</w:t>
            </w:r>
            <w:r w:rsidR="0065124F" w:rsidRPr="008E6DF5">
              <w:rPr>
                <w:noProof/>
              </w:rPr>
              <w:t>.</w:t>
            </w:r>
            <w:r w:rsidR="0065124F" w:rsidRPr="008E6DF5">
              <w:rPr>
                <w:noProof/>
              </w:rPr>
              <w:tab/>
              <w:t xml:space="preserve">Leverandøren </w:t>
            </w:r>
            <w:r w:rsidRPr="008E6DF5">
              <w:rPr>
                <w:noProof/>
              </w:rPr>
              <w:t xml:space="preserve">kan </w:t>
            </w:r>
            <w:r w:rsidR="0065124F" w:rsidRPr="008E6DF5">
              <w:rPr>
                <w:noProof/>
              </w:rPr>
              <w:t>udføre fjerndiagnose for at løse problemet.</w:t>
            </w:r>
          </w:p>
        </w:tc>
        <w:tc>
          <w:tcPr>
            <w:tcW w:w="3260" w:type="dxa"/>
            <w:shd w:val="clear" w:color="auto" w:fill="auto"/>
          </w:tcPr>
          <w:p w14:paraId="26F5485D" w14:textId="77777777" w:rsidR="0065124F" w:rsidRPr="008E6DF5" w:rsidRDefault="0065124F" w:rsidP="003534C2">
            <w:pPr>
              <w:ind w:left="-8" w:firstLine="8"/>
              <w:rPr>
                <w:noProof/>
              </w:rPr>
            </w:pPr>
          </w:p>
        </w:tc>
        <w:tc>
          <w:tcPr>
            <w:tcW w:w="759" w:type="dxa"/>
            <w:shd w:val="clear" w:color="auto" w:fill="auto"/>
          </w:tcPr>
          <w:p w14:paraId="2AE5E710" w14:textId="77777777" w:rsidR="0065124F" w:rsidRPr="008E6DF5" w:rsidRDefault="0065124F" w:rsidP="003534C2">
            <w:pPr>
              <w:ind w:left="-8" w:firstLine="8"/>
              <w:rPr>
                <w:noProof/>
              </w:rPr>
            </w:pPr>
          </w:p>
        </w:tc>
      </w:tr>
      <w:tr w:rsidR="0055765D" w:rsidRPr="008E6DF5" w14:paraId="6C1E2C31" w14:textId="77777777" w:rsidTr="003534C2">
        <w:trPr>
          <w:cantSplit/>
          <w:trHeight w:val="486"/>
          <w:tblHeader/>
        </w:trPr>
        <w:tc>
          <w:tcPr>
            <w:tcW w:w="4503" w:type="dxa"/>
            <w:shd w:val="clear" w:color="auto" w:fill="auto"/>
          </w:tcPr>
          <w:p w14:paraId="715A10EA" w14:textId="77777777" w:rsidR="0055765D" w:rsidRPr="008E6DF5" w:rsidRDefault="00373E56" w:rsidP="003534C2">
            <w:pPr>
              <w:tabs>
                <w:tab w:val="left" w:pos="426"/>
              </w:tabs>
              <w:ind w:left="426" w:hanging="426"/>
              <w:rPr>
                <w:noProof/>
              </w:rPr>
            </w:pPr>
            <w:r w:rsidRPr="008E6DF5">
              <w:rPr>
                <w:noProof/>
              </w:rPr>
              <w:t>8</w:t>
            </w:r>
            <w:r w:rsidR="0055765D" w:rsidRPr="008E6DF5">
              <w:rPr>
                <w:noProof/>
              </w:rPr>
              <w:t>.</w:t>
            </w:r>
            <w:r w:rsidR="0055765D" w:rsidRPr="008E6DF5">
              <w:rPr>
                <w:noProof/>
              </w:rPr>
              <w:tab/>
              <w:t>Leverandøren overvåger henvendelserne for at kontrollere at de lukkes og at svartiderne overholdes.</w:t>
            </w:r>
          </w:p>
        </w:tc>
        <w:tc>
          <w:tcPr>
            <w:tcW w:w="3260" w:type="dxa"/>
            <w:shd w:val="clear" w:color="auto" w:fill="auto"/>
          </w:tcPr>
          <w:p w14:paraId="2747C723" w14:textId="77777777" w:rsidR="0055765D" w:rsidRPr="008E6DF5" w:rsidRDefault="0055765D" w:rsidP="003534C2">
            <w:pPr>
              <w:ind w:left="-8" w:firstLine="8"/>
              <w:rPr>
                <w:noProof/>
              </w:rPr>
            </w:pPr>
          </w:p>
        </w:tc>
        <w:tc>
          <w:tcPr>
            <w:tcW w:w="759" w:type="dxa"/>
            <w:shd w:val="clear" w:color="auto" w:fill="auto"/>
          </w:tcPr>
          <w:p w14:paraId="07AF5360" w14:textId="77777777" w:rsidR="0055765D" w:rsidRPr="008E6DF5" w:rsidRDefault="0055765D" w:rsidP="003534C2">
            <w:pPr>
              <w:ind w:left="-8" w:firstLine="8"/>
              <w:rPr>
                <w:noProof/>
              </w:rPr>
            </w:pPr>
          </w:p>
        </w:tc>
      </w:tr>
      <w:tr w:rsidR="0065124F" w:rsidRPr="008E6DF5" w14:paraId="58595D90" w14:textId="77777777" w:rsidTr="003534C2">
        <w:trPr>
          <w:cantSplit/>
          <w:trHeight w:val="486"/>
          <w:tblHeader/>
        </w:trPr>
        <w:tc>
          <w:tcPr>
            <w:tcW w:w="4503" w:type="dxa"/>
            <w:shd w:val="clear" w:color="auto" w:fill="auto"/>
          </w:tcPr>
          <w:p w14:paraId="5C9234FB" w14:textId="77777777" w:rsidR="0065124F" w:rsidRPr="008E6DF5" w:rsidRDefault="00373E56" w:rsidP="003534C2">
            <w:pPr>
              <w:tabs>
                <w:tab w:val="left" w:pos="426"/>
              </w:tabs>
              <w:ind w:left="426" w:hanging="426"/>
              <w:rPr>
                <w:noProof/>
              </w:rPr>
            </w:pPr>
            <w:r w:rsidRPr="008E6DF5">
              <w:rPr>
                <w:noProof/>
              </w:rPr>
              <w:t>9</w:t>
            </w:r>
            <w:r w:rsidR="0065124F" w:rsidRPr="008E6DF5">
              <w:rPr>
                <w:noProof/>
              </w:rPr>
              <w:t>.</w:t>
            </w:r>
            <w:r w:rsidR="0065124F" w:rsidRPr="008E6DF5">
              <w:rPr>
                <w:noProof/>
              </w:rPr>
              <w:tab/>
              <w:t xml:space="preserve">Leverandøren registrerer data </w:t>
            </w:r>
            <w:r w:rsidR="00B66A50" w:rsidRPr="008E6DF5">
              <w:rPr>
                <w:noProof/>
              </w:rPr>
              <w:t>til</w:t>
            </w:r>
            <w:r w:rsidR="0065124F" w:rsidRPr="008E6DF5">
              <w:rPr>
                <w:noProof/>
              </w:rPr>
              <w:t xml:space="preserve"> beregn</w:t>
            </w:r>
            <w:r w:rsidR="00B66A50" w:rsidRPr="008E6DF5">
              <w:rPr>
                <w:noProof/>
              </w:rPr>
              <w:t>ing af</w:t>
            </w:r>
            <w:r w:rsidR="0065124F" w:rsidRPr="008E6DF5">
              <w:rPr>
                <w:noProof/>
              </w:rPr>
              <w:t xml:space="preserve"> svartider for support, </w:t>
            </w:r>
            <w:r w:rsidR="00B66A50" w:rsidRPr="008E6DF5">
              <w:rPr>
                <w:noProof/>
              </w:rPr>
              <w:t>og</w:t>
            </w:r>
            <w:r w:rsidR="0065124F" w:rsidRPr="008E6DF5">
              <w:rPr>
                <w:noProof/>
              </w:rPr>
              <w:t xml:space="preserve"> identifikation og forebyggelse af hyppige problemer.</w:t>
            </w:r>
          </w:p>
        </w:tc>
        <w:tc>
          <w:tcPr>
            <w:tcW w:w="3260" w:type="dxa"/>
            <w:shd w:val="clear" w:color="auto" w:fill="auto"/>
          </w:tcPr>
          <w:p w14:paraId="700771A6" w14:textId="77777777" w:rsidR="0065124F" w:rsidRPr="008E6DF5" w:rsidRDefault="0065124F" w:rsidP="003534C2">
            <w:pPr>
              <w:ind w:left="-8" w:firstLine="8"/>
              <w:rPr>
                <w:noProof/>
              </w:rPr>
            </w:pPr>
            <w:r w:rsidRPr="008E6DF5">
              <w:rPr>
                <w:noProof/>
              </w:rPr>
              <w:t xml:space="preserve">Leverandøren fører en log over alle </w:t>
            </w:r>
            <w:r w:rsidR="00B66A50" w:rsidRPr="008E6DF5">
              <w:rPr>
                <w:noProof/>
              </w:rPr>
              <w:t xml:space="preserve">trin i behandlingen af </w:t>
            </w:r>
            <w:r w:rsidRPr="008E6DF5">
              <w:rPr>
                <w:noProof/>
              </w:rPr>
              <w:t>henvendelser</w:t>
            </w:r>
            <w:r w:rsidR="00B66A50" w:rsidRPr="008E6DF5">
              <w:rPr>
                <w:noProof/>
              </w:rPr>
              <w:t>ne</w:t>
            </w:r>
            <w:r w:rsidRPr="008E6DF5">
              <w:rPr>
                <w:noProof/>
              </w:rPr>
              <w:t xml:space="preserve"> med angivelse af problemets årsag.</w:t>
            </w:r>
          </w:p>
        </w:tc>
        <w:tc>
          <w:tcPr>
            <w:tcW w:w="759" w:type="dxa"/>
            <w:shd w:val="clear" w:color="auto" w:fill="auto"/>
          </w:tcPr>
          <w:p w14:paraId="689FDFCB" w14:textId="77777777" w:rsidR="0065124F" w:rsidRPr="008E6DF5" w:rsidRDefault="0065124F" w:rsidP="003534C2">
            <w:pPr>
              <w:ind w:left="-8" w:firstLine="8"/>
              <w:rPr>
                <w:noProof/>
              </w:rPr>
            </w:pPr>
          </w:p>
        </w:tc>
      </w:tr>
      <w:tr w:rsidR="0065124F" w:rsidRPr="008E6DF5" w14:paraId="5B1B5A59" w14:textId="77777777" w:rsidTr="003534C2">
        <w:trPr>
          <w:cantSplit/>
          <w:tblHeader/>
        </w:trPr>
        <w:tc>
          <w:tcPr>
            <w:tcW w:w="4503" w:type="dxa"/>
            <w:shd w:val="clear" w:color="auto" w:fill="auto"/>
          </w:tcPr>
          <w:p w14:paraId="77674FF3" w14:textId="77777777" w:rsidR="0065124F" w:rsidRPr="008E6DF5" w:rsidRDefault="00373E56" w:rsidP="003534C2">
            <w:pPr>
              <w:tabs>
                <w:tab w:val="left" w:pos="426"/>
              </w:tabs>
              <w:ind w:left="426" w:hanging="426"/>
              <w:rPr>
                <w:noProof/>
              </w:rPr>
            </w:pPr>
            <w:r w:rsidRPr="008E6DF5">
              <w:rPr>
                <w:noProof/>
              </w:rPr>
              <w:t>10</w:t>
            </w:r>
            <w:r w:rsidR="0065124F" w:rsidRPr="008E6DF5">
              <w:rPr>
                <w:noProof/>
              </w:rPr>
              <w:t>.</w:t>
            </w:r>
            <w:r w:rsidR="0065124F" w:rsidRPr="008E6DF5">
              <w:rPr>
                <w:noProof/>
              </w:rPr>
              <w:tab/>
              <w:t>Leverandøren overvåger driftssituationen for at forudse problemer med tilgængelighed, og tager skridt til at ændre den tekniske konfiguration så tilgængeligheden sikres.</w:t>
            </w:r>
          </w:p>
        </w:tc>
        <w:tc>
          <w:tcPr>
            <w:tcW w:w="3260" w:type="dxa"/>
            <w:shd w:val="clear" w:color="auto" w:fill="auto"/>
          </w:tcPr>
          <w:p w14:paraId="51731A08" w14:textId="77777777" w:rsidR="0065124F" w:rsidRPr="008E6DF5" w:rsidRDefault="0065124F" w:rsidP="003534C2">
            <w:pPr>
              <w:ind w:left="-8" w:firstLine="8"/>
              <w:rPr>
                <w:noProof/>
              </w:rPr>
            </w:pPr>
          </w:p>
        </w:tc>
        <w:tc>
          <w:tcPr>
            <w:tcW w:w="759" w:type="dxa"/>
            <w:shd w:val="clear" w:color="auto" w:fill="auto"/>
          </w:tcPr>
          <w:p w14:paraId="47BA8F61" w14:textId="77777777" w:rsidR="0065124F" w:rsidRPr="008E6DF5" w:rsidRDefault="0065124F" w:rsidP="003534C2">
            <w:pPr>
              <w:ind w:left="-8" w:firstLine="8"/>
              <w:rPr>
                <w:noProof/>
              </w:rPr>
            </w:pPr>
          </w:p>
        </w:tc>
      </w:tr>
      <w:tr w:rsidR="00B66A50" w:rsidRPr="008E6DF5" w14:paraId="2797950F" w14:textId="77777777" w:rsidTr="003534C2">
        <w:trPr>
          <w:cantSplit/>
          <w:tblHeader/>
        </w:trPr>
        <w:tc>
          <w:tcPr>
            <w:tcW w:w="4503" w:type="dxa"/>
            <w:shd w:val="clear" w:color="auto" w:fill="auto"/>
          </w:tcPr>
          <w:p w14:paraId="4365E791" w14:textId="77777777" w:rsidR="00B66A50" w:rsidRPr="008E6DF5" w:rsidRDefault="00373E56" w:rsidP="003534C2">
            <w:pPr>
              <w:tabs>
                <w:tab w:val="left" w:pos="426"/>
              </w:tabs>
              <w:ind w:left="426" w:hanging="426"/>
              <w:rPr>
                <w:noProof/>
              </w:rPr>
            </w:pPr>
            <w:r w:rsidRPr="008E6DF5">
              <w:rPr>
                <w:noProof/>
              </w:rPr>
              <w:t>11</w:t>
            </w:r>
            <w:r w:rsidR="00B66A50" w:rsidRPr="008E6DF5">
              <w:rPr>
                <w:noProof/>
              </w:rPr>
              <w:t>.</w:t>
            </w:r>
            <w:r w:rsidR="00B66A50" w:rsidRPr="008E6DF5">
              <w:rPr>
                <w:noProof/>
              </w:rPr>
              <w:tab/>
              <w:t xml:space="preserve">Kunde og leverandør mødes regelmæssigt for </w:t>
            </w:r>
            <w:r w:rsidRPr="008E6DF5">
              <w:rPr>
                <w:noProof/>
              </w:rPr>
              <w:t xml:space="preserve">at </w:t>
            </w:r>
            <w:r w:rsidR="00B66A50" w:rsidRPr="008E6DF5">
              <w:rPr>
                <w:noProof/>
              </w:rPr>
              <w:t>vurdere svartiderne og diskutere forebyggelse af problemerne.</w:t>
            </w:r>
          </w:p>
        </w:tc>
        <w:tc>
          <w:tcPr>
            <w:tcW w:w="3260" w:type="dxa"/>
            <w:shd w:val="clear" w:color="auto" w:fill="auto"/>
          </w:tcPr>
          <w:p w14:paraId="37717A58" w14:textId="77777777" w:rsidR="00B66A50" w:rsidRPr="008E6DF5" w:rsidRDefault="00B66A50" w:rsidP="003534C2">
            <w:pPr>
              <w:ind w:left="-8" w:firstLine="8"/>
              <w:rPr>
                <w:noProof/>
              </w:rPr>
            </w:pPr>
            <w:r w:rsidRPr="008E6DF5">
              <w:rPr>
                <w:noProof/>
              </w:rPr>
              <w:t>Parterne mødes hver ___ måned. (Kunden forventer månedlige møder).</w:t>
            </w:r>
          </w:p>
        </w:tc>
        <w:tc>
          <w:tcPr>
            <w:tcW w:w="759" w:type="dxa"/>
            <w:shd w:val="clear" w:color="auto" w:fill="auto"/>
          </w:tcPr>
          <w:p w14:paraId="176F658D" w14:textId="77777777" w:rsidR="00B66A50" w:rsidRPr="008E6DF5" w:rsidRDefault="00B66A50" w:rsidP="003534C2">
            <w:pPr>
              <w:ind w:left="-8" w:firstLine="8"/>
              <w:rPr>
                <w:noProof/>
              </w:rPr>
            </w:pPr>
          </w:p>
        </w:tc>
      </w:tr>
    </w:tbl>
    <w:p w14:paraId="7D3E3B2F" w14:textId="77777777" w:rsidR="00656C78" w:rsidRPr="008E6DF5" w:rsidRDefault="00656C78" w:rsidP="00656C78">
      <w:pPr>
        <w:rPr>
          <w:noProof/>
        </w:rPr>
      </w:pPr>
      <w:bookmarkStart w:id="184" w:name="_Ref288516967"/>
    </w:p>
    <w:p w14:paraId="57717900" w14:textId="77777777" w:rsidR="00656C78" w:rsidRPr="008E6DF5" w:rsidRDefault="00656C78" w:rsidP="00656C78">
      <w:pPr>
        <w:rPr>
          <w:b/>
          <w:bCs/>
          <w:noProof/>
        </w:rPr>
      </w:pPr>
      <w:r w:rsidRPr="008E6DF5">
        <w:rPr>
          <w:b/>
          <w:bCs/>
          <w:noProof/>
        </w:rPr>
        <w:t>Kravnote: Håndtér en henvendelse</w:t>
      </w:r>
    </w:p>
    <w:p w14:paraId="373BE9D0" w14:textId="77777777" w:rsidR="00656C78" w:rsidRPr="008E6DF5" w:rsidRDefault="00656C78" w:rsidP="00656C78">
      <w:pPr>
        <w:rPr>
          <w:noProof/>
        </w:rPr>
      </w:pPr>
      <w:r w:rsidRPr="008E6DF5">
        <w:rPr>
          <w:noProof/>
        </w:rPr>
        <w:t xml:space="preserve">Når en supporter modtager en henvendelse, kan han udføre et eller flere af de følgende subtask. Alle subtask undtagen e (eskalering) slutter med et </w:t>
      </w:r>
      <w:r w:rsidRPr="008E6DF5">
        <w:rPr>
          <w:b/>
          <w:noProof/>
        </w:rPr>
        <w:t>svar</w:t>
      </w:r>
      <w:r w:rsidRPr="008E6DF5">
        <w:rPr>
          <w:noProof/>
        </w:rPr>
        <w:t xml:space="preserve"> til brugeren. Henvendelsen </w:t>
      </w:r>
      <w:r w:rsidRPr="008E6DF5">
        <w:rPr>
          <w:b/>
          <w:noProof/>
        </w:rPr>
        <w:t>lukkes</w:t>
      </w:r>
      <w:r w:rsidRPr="008E6DF5">
        <w:rPr>
          <w:noProof/>
        </w:rPr>
        <w:t xml:space="preserve"> når der ikke kan gøres mere ved sagen (subtask f).</w:t>
      </w:r>
    </w:p>
    <w:p w14:paraId="1085B139" w14:textId="77777777" w:rsidR="00656C78" w:rsidRPr="008E6DF5" w:rsidRDefault="00656C78" w:rsidP="00A44290">
      <w:pPr>
        <w:numPr>
          <w:ilvl w:val="0"/>
          <w:numId w:val="24"/>
        </w:numPr>
        <w:rPr>
          <w:noProof/>
        </w:rPr>
      </w:pPr>
      <w:r w:rsidRPr="008E6DF5">
        <w:rPr>
          <w:noProof/>
        </w:rPr>
        <w:t>Hjælp brugeren: Assister brugeren med at løse problemet eller omgå det. Om nødvendigt, kontakt brugeren for at afklare problemet. Assistance er et gyldigt svar.</w:t>
      </w:r>
    </w:p>
    <w:p w14:paraId="73EC9751" w14:textId="77777777" w:rsidR="00656C78" w:rsidRPr="008E6DF5" w:rsidRDefault="00656C78" w:rsidP="00A44290">
      <w:pPr>
        <w:numPr>
          <w:ilvl w:val="0"/>
          <w:numId w:val="24"/>
        </w:numPr>
        <w:rPr>
          <w:noProof/>
        </w:rPr>
      </w:pPr>
      <w:r w:rsidRPr="008E6DF5">
        <w:rPr>
          <w:noProof/>
        </w:rPr>
        <w:t>Ændr konfiguration: Fx start servere, ret indstillinger, udskift printer-patron, installer software. Svar brugeren når det er gjort.</w:t>
      </w:r>
    </w:p>
    <w:p w14:paraId="567606CB" w14:textId="77777777" w:rsidR="00656C78" w:rsidRPr="008E6DF5" w:rsidRDefault="00656C78" w:rsidP="00A44290">
      <w:pPr>
        <w:numPr>
          <w:ilvl w:val="0"/>
          <w:numId w:val="24"/>
        </w:numPr>
        <w:rPr>
          <w:noProof/>
        </w:rPr>
      </w:pPr>
      <w:r w:rsidRPr="008E6DF5">
        <w:rPr>
          <w:noProof/>
        </w:rPr>
        <w:t>Bestil udstyr eller hjælp fra en ekstern organisation. Svar brugeren om det forventede forløb.</w:t>
      </w:r>
    </w:p>
    <w:p w14:paraId="08EF8A11" w14:textId="77777777" w:rsidR="00656C78" w:rsidRPr="008E6DF5" w:rsidRDefault="00656C78" w:rsidP="00A44290">
      <w:pPr>
        <w:numPr>
          <w:ilvl w:val="0"/>
          <w:numId w:val="24"/>
        </w:numPr>
        <w:rPr>
          <w:noProof/>
        </w:rPr>
      </w:pPr>
      <w:r w:rsidRPr="008E6DF5">
        <w:rPr>
          <w:noProof/>
        </w:rPr>
        <w:t>Fejl: Support-organisationen kan ikke løse problemet.  Rapporter det til vedligeholdelsesorganisationen. Svar brugeren om at det gjort.</w:t>
      </w:r>
    </w:p>
    <w:p w14:paraId="68906C5D" w14:textId="77777777" w:rsidR="00656C78" w:rsidRPr="008E6DF5" w:rsidRDefault="00656C78" w:rsidP="00A44290">
      <w:pPr>
        <w:numPr>
          <w:ilvl w:val="0"/>
          <w:numId w:val="24"/>
        </w:numPr>
        <w:rPr>
          <w:noProof/>
        </w:rPr>
      </w:pPr>
      <w:r w:rsidRPr="008E6DF5">
        <w:rPr>
          <w:noProof/>
        </w:rPr>
        <w:t>Eskaler henvendelsen: Supporteren kan ikke løse problemet fuldt ud selv. Send henvendelsen videre til en anden supporter, som igen kan udføre et eller flere subtask.</w:t>
      </w:r>
    </w:p>
    <w:p w14:paraId="079A22DA" w14:textId="77777777" w:rsidR="00656C78" w:rsidRPr="008E6DF5" w:rsidRDefault="00656C78" w:rsidP="00A44290">
      <w:pPr>
        <w:numPr>
          <w:ilvl w:val="0"/>
          <w:numId w:val="24"/>
        </w:numPr>
        <w:rPr>
          <w:noProof/>
        </w:rPr>
      </w:pPr>
      <w:r w:rsidRPr="008E6DF5">
        <w:rPr>
          <w:noProof/>
        </w:rPr>
        <w:t xml:space="preserve">Luk henvendelsen: Der kan ikke gøres mere ved sagen. Det kan ske ved første kontakt med support. Henvendelsen kan også eskalere flere gange, vente på en ekstern leverance eller på svar fra vedligeholdelsesorganisationen førend den kan lukkes. Svar brugeren når henvendelsen lukkes. </w:t>
      </w:r>
    </w:p>
    <w:p w14:paraId="3F37AA5C" w14:textId="77777777" w:rsidR="0065124F" w:rsidRPr="008E6DF5" w:rsidRDefault="0065124F" w:rsidP="00ED4BCD">
      <w:pPr>
        <w:pStyle w:val="Heading2"/>
        <w:pageBreakBefore/>
        <w:rPr>
          <w:noProof/>
        </w:rPr>
      </w:pPr>
      <w:bookmarkStart w:id="185" w:name="_Toc347865099"/>
      <w:bookmarkStart w:id="186" w:name="_Toc52818233"/>
      <w:r w:rsidRPr="008E6DF5">
        <w:rPr>
          <w:noProof/>
        </w:rPr>
        <w:lastRenderedPageBreak/>
        <w:t>Vedligehold</w:t>
      </w:r>
      <w:bookmarkEnd w:id="184"/>
      <w:bookmarkEnd w:id="185"/>
      <w:bookmarkEnd w:id="186"/>
    </w:p>
    <w:p w14:paraId="558F68DB" w14:textId="77777777" w:rsidR="00B66A50" w:rsidRPr="008E6DF5" w:rsidRDefault="0065124F">
      <w:pPr>
        <w:rPr>
          <w:noProof/>
        </w:rPr>
      </w:pPr>
      <w:r w:rsidRPr="008E6DF5">
        <w:rPr>
          <w:noProof/>
        </w:rPr>
        <w:t xml:space="preserve">Vedligehold omfatter både afhjælpning af </w:t>
      </w:r>
      <w:r w:rsidR="00FB5DDA">
        <w:rPr>
          <w:noProof/>
        </w:rPr>
        <w:t>problemer</w:t>
      </w:r>
      <w:r w:rsidR="00E83795" w:rsidRPr="008E6DF5">
        <w:rPr>
          <w:noProof/>
        </w:rPr>
        <w:t>, system opdatering</w:t>
      </w:r>
      <w:r w:rsidRPr="008E6DF5">
        <w:rPr>
          <w:noProof/>
        </w:rPr>
        <w:t xml:space="preserve"> og </w:t>
      </w:r>
      <w:r w:rsidR="00E83795" w:rsidRPr="008E6DF5">
        <w:rPr>
          <w:noProof/>
        </w:rPr>
        <w:t>systemændringer</w:t>
      </w:r>
      <w:r w:rsidRPr="008E6DF5">
        <w:rPr>
          <w:noProof/>
        </w:rPr>
        <w:t xml:space="preserve">. </w:t>
      </w:r>
    </w:p>
    <w:p w14:paraId="79B686CD" w14:textId="77777777" w:rsidR="00B66A50" w:rsidRPr="008E6DF5" w:rsidRDefault="00B66A50">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3976DD6F" w14:textId="77777777" w:rsidTr="003534C2">
        <w:trPr>
          <w:cantSplit/>
          <w:tblHeader/>
        </w:trPr>
        <w:tc>
          <w:tcPr>
            <w:tcW w:w="4503" w:type="dxa"/>
            <w:shd w:val="clear" w:color="auto" w:fill="auto"/>
          </w:tcPr>
          <w:p w14:paraId="6A5E603B" w14:textId="77777777" w:rsidR="0065124F" w:rsidRPr="008E6DF5" w:rsidRDefault="0065124F" w:rsidP="003534C2">
            <w:pPr>
              <w:keepNext/>
              <w:tabs>
                <w:tab w:val="left" w:pos="426"/>
              </w:tabs>
              <w:rPr>
                <w:noProof/>
              </w:rPr>
            </w:pPr>
            <w:r w:rsidRPr="008E6DF5">
              <w:rPr>
                <w:noProof/>
              </w:rPr>
              <w:t xml:space="preserve">Krav til afhjælpning af </w:t>
            </w:r>
            <w:r w:rsidR="00FB5DDA">
              <w:rPr>
                <w:noProof/>
              </w:rPr>
              <w:t>problemer</w:t>
            </w:r>
            <w:r w:rsidRPr="008E6DF5">
              <w:rPr>
                <w:noProof/>
              </w:rPr>
              <w:t>:</w:t>
            </w:r>
          </w:p>
        </w:tc>
        <w:tc>
          <w:tcPr>
            <w:tcW w:w="3260" w:type="dxa"/>
            <w:shd w:val="clear" w:color="auto" w:fill="auto"/>
          </w:tcPr>
          <w:p w14:paraId="419E97B7" w14:textId="77777777" w:rsidR="0065124F" w:rsidRPr="008E6DF5" w:rsidRDefault="0065124F" w:rsidP="003534C2">
            <w:pPr>
              <w:keepNext/>
              <w:tabs>
                <w:tab w:val="left" w:pos="426"/>
              </w:tabs>
              <w:rPr>
                <w:noProof/>
              </w:rPr>
            </w:pPr>
            <w:r w:rsidRPr="008E6DF5">
              <w:rPr>
                <w:noProof/>
              </w:rPr>
              <w:t>Eksempler på løsning:</w:t>
            </w:r>
          </w:p>
        </w:tc>
        <w:tc>
          <w:tcPr>
            <w:tcW w:w="759" w:type="dxa"/>
            <w:shd w:val="clear" w:color="auto" w:fill="auto"/>
          </w:tcPr>
          <w:p w14:paraId="7C2F30FA" w14:textId="77777777" w:rsidR="0065124F" w:rsidRPr="008E6DF5" w:rsidRDefault="0065124F" w:rsidP="003534C2">
            <w:pPr>
              <w:keepNext/>
              <w:tabs>
                <w:tab w:val="left" w:pos="426"/>
              </w:tabs>
              <w:rPr>
                <w:noProof/>
              </w:rPr>
            </w:pPr>
            <w:r w:rsidRPr="008E6DF5">
              <w:rPr>
                <w:noProof/>
              </w:rPr>
              <w:t>Kode:</w:t>
            </w:r>
          </w:p>
        </w:tc>
      </w:tr>
      <w:tr w:rsidR="00373E56" w:rsidRPr="008E6DF5" w14:paraId="41ABA0E7" w14:textId="77777777" w:rsidTr="003534C2">
        <w:trPr>
          <w:cantSplit/>
          <w:tblHeader/>
        </w:trPr>
        <w:tc>
          <w:tcPr>
            <w:tcW w:w="4503" w:type="dxa"/>
            <w:shd w:val="clear" w:color="auto" w:fill="auto"/>
          </w:tcPr>
          <w:p w14:paraId="2019B37C" w14:textId="77777777" w:rsidR="00373E56" w:rsidRPr="008E6DF5" w:rsidRDefault="00373E56" w:rsidP="003534C2">
            <w:pPr>
              <w:tabs>
                <w:tab w:val="left" w:pos="426"/>
              </w:tabs>
              <w:ind w:left="426" w:hanging="426"/>
              <w:rPr>
                <w:noProof/>
              </w:rPr>
            </w:pPr>
            <w:r w:rsidRPr="008E6DF5">
              <w:rPr>
                <w:noProof/>
              </w:rPr>
              <w:t>1.</w:t>
            </w:r>
            <w:r w:rsidRPr="008E6DF5">
              <w:rPr>
                <w:noProof/>
              </w:rPr>
              <w:tab/>
            </w:r>
            <w:r w:rsidRPr="008E6DF5">
              <w:rPr>
                <w:b/>
                <w:noProof/>
              </w:rPr>
              <w:t>Fraktil.</w:t>
            </w:r>
            <w:r w:rsidRPr="008E6DF5">
              <w:rPr>
                <w:noProof/>
              </w:rPr>
              <w:t xml:space="preserve"> Svartiderne nedenfor skal gælde i næsten alle tilfælde.</w:t>
            </w:r>
          </w:p>
        </w:tc>
        <w:tc>
          <w:tcPr>
            <w:tcW w:w="3260" w:type="dxa"/>
            <w:shd w:val="clear" w:color="auto" w:fill="auto"/>
          </w:tcPr>
          <w:p w14:paraId="15074C74" w14:textId="77777777" w:rsidR="00373E56" w:rsidRPr="008E6DF5" w:rsidRDefault="00C65D11" w:rsidP="003534C2">
            <w:pPr>
              <w:ind w:left="-8" w:firstLine="8"/>
              <w:rPr>
                <w:noProof/>
              </w:rPr>
            </w:pPr>
            <w:r>
              <w:rPr>
                <w:noProof/>
              </w:rPr>
              <w:t>___</w:t>
            </w:r>
            <w:r w:rsidR="00373E56" w:rsidRPr="008E6DF5">
              <w:rPr>
                <w:noProof/>
              </w:rPr>
              <w:t xml:space="preserve"> % af svartiderne </w:t>
            </w:r>
            <w:r>
              <w:rPr>
                <w:noProof/>
              </w:rPr>
              <w:t xml:space="preserve">skal </w:t>
            </w:r>
            <w:r w:rsidR="00373E56" w:rsidRPr="008E6DF5">
              <w:rPr>
                <w:noProof/>
              </w:rPr>
              <w:t>være indenfor grænserne.</w:t>
            </w:r>
          </w:p>
          <w:p w14:paraId="540CBEA7" w14:textId="77777777" w:rsidR="00373E56" w:rsidRPr="008E6DF5" w:rsidRDefault="00373E56" w:rsidP="003534C2">
            <w:pPr>
              <w:ind w:left="-8" w:firstLine="8"/>
              <w:rPr>
                <w:noProof/>
              </w:rPr>
            </w:pPr>
            <w:r w:rsidRPr="008E6DF5">
              <w:rPr>
                <w:noProof/>
              </w:rPr>
              <w:t xml:space="preserve">(Kunden </w:t>
            </w:r>
            <w:r w:rsidR="00125F89" w:rsidRPr="008E6DF5">
              <w:rPr>
                <w:noProof/>
              </w:rPr>
              <w:t>forventer 95</w:t>
            </w:r>
            <w:r w:rsidRPr="008E6DF5">
              <w:rPr>
                <w:noProof/>
              </w:rPr>
              <w:t>%).</w:t>
            </w:r>
          </w:p>
        </w:tc>
        <w:tc>
          <w:tcPr>
            <w:tcW w:w="759" w:type="dxa"/>
            <w:shd w:val="clear" w:color="auto" w:fill="auto"/>
          </w:tcPr>
          <w:p w14:paraId="07FAF592" w14:textId="77777777" w:rsidR="00373E56" w:rsidRPr="008E6DF5" w:rsidRDefault="00373E56" w:rsidP="003534C2">
            <w:pPr>
              <w:ind w:left="-8" w:firstLine="8"/>
              <w:rPr>
                <w:noProof/>
              </w:rPr>
            </w:pPr>
          </w:p>
        </w:tc>
      </w:tr>
      <w:tr w:rsidR="0065124F" w:rsidRPr="008E6DF5" w14:paraId="08943B6D" w14:textId="77777777" w:rsidTr="003534C2">
        <w:trPr>
          <w:cantSplit/>
          <w:tblHeader/>
        </w:trPr>
        <w:tc>
          <w:tcPr>
            <w:tcW w:w="4503" w:type="dxa"/>
            <w:shd w:val="clear" w:color="auto" w:fill="auto"/>
          </w:tcPr>
          <w:p w14:paraId="7048A6F7" w14:textId="77777777" w:rsidR="0065124F" w:rsidRPr="008E6DF5" w:rsidRDefault="00125F89" w:rsidP="003534C2">
            <w:pPr>
              <w:tabs>
                <w:tab w:val="left" w:pos="426"/>
              </w:tabs>
              <w:ind w:left="426" w:hanging="426"/>
              <w:rPr>
                <w:noProof/>
              </w:rPr>
            </w:pPr>
            <w:r w:rsidRPr="008E6DF5">
              <w:rPr>
                <w:noProof/>
              </w:rPr>
              <w:t>2</w:t>
            </w:r>
            <w:r w:rsidR="0065124F" w:rsidRPr="008E6DF5">
              <w:rPr>
                <w:noProof/>
              </w:rPr>
              <w:t>.</w:t>
            </w:r>
            <w:r w:rsidR="0065124F" w:rsidRPr="008E6DF5">
              <w:rPr>
                <w:noProof/>
              </w:rPr>
              <w:tab/>
              <w:t xml:space="preserve">Leverandøren fører en log over såvel rapporterede </w:t>
            </w:r>
            <w:r w:rsidR="00FB5DDA">
              <w:rPr>
                <w:noProof/>
              </w:rPr>
              <w:t>problemer</w:t>
            </w:r>
            <w:r w:rsidR="0065124F" w:rsidRPr="008E6DF5">
              <w:rPr>
                <w:noProof/>
              </w:rPr>
              <w:t xml:space="preserve"> som ændringsønsker. </w:t>
            </w:r>
          </w:p>
        </w:tc>
        <w:tc>
          <w:tcPr>
            <w:tcW w:w="3260" w:type="dxa"/>
            <w:shd w:val="clear" w:color="auto" w:fill="auto"/>
          </w:tcPr>
          <w:p w14:paraId="2E3A44E6" w14:textId="77777777" w:rsidR="0065124F" w:rsidRPr="008E6DF5" w:rsidRDefault="0065124F" w:rsidP="003534C2">
            <w:pPr>
              <w:ind w:left="-8" w:firstLine="8"/>
              <w:rPr>
                <w:noProof/>
              </w:rPr>
            </w:pPr>
          </w:p>
        </w:tc>
        <w:tc>
          <w:tcPr>
            <w:tcW w:w="759" w:type="dxa"/>
            <w:shd w:val="clear" w:color="auto" w:fill="auto"/>
          </w:tcPr>
          <w:p w14:paraId="0C71E614" w14:textId="77777777" w:rsidR="0065124F" w:rsidRPr="008E6DF5" w:rsidRDefault="0065124F" w:rsidP="003534C2">
            <w:pPr>
              <w:ind w:left="-8" w:firstLine="8"/>
              <w:rPr>
                <w:noProof/>
              </w:rPr>
            </w:pPr>
          </w:p>
        </w:tc>
      </w:tr>
      <w:tr w:rsidR="0065124F" w:rsidRPr="008E6DF5" w14:paraId="4D0779A7" w14:textId="77777777" w:rsidTr="003534C2">
        <w:trPr>
          <w:cantSplit/>
          <w:tblHeader/>
        </w:trPr>
        <w:tc>
          <w:tcPr>
            <w:tcW w:w="4503" w:type="dxa"/>
            <w:shd w:val="clear" w:color="auto" w:fill="auto"/>
          </w:tcPr>
          <w:p w14:paraId="39B873E1" w14:textId="77777777" w:rsidR="0065124F" w:rsidRPr="008E6DF5" w:rsidRDefault="00125F89" w:rsidP="003534C2">
            <w:pPr>
              <w:tabs>
                <w:tab w:val="left" w:pos="426"/>
              </w:tabs>
              <w:ind w:left="426" w:hanging="426"/>
              <w:rPr>
                <w:noProof/>
              </w:rPr>
            </w:pPr>
            <w:r w:rsidRPr="008E6DF5">
              <w:rPr>
                <w:noProof/>
              </w:rPr>
              <w:t>3</w:t>
            </w:r>
            <w:r w:rsidR="0065124F" w:rsidRPr="008E6DF5">
              <w:rPr>
                <w:noProof/>
              </w:rPr>
              <w:t>.</w:t>
            </w:r>
            <w:r w:rsidR="0065124F" w:rsidRPr="008E6DF5">
              <w:rPr>
                <w:noProof/>
              </w:rPr>
              <w:tab/>
              <w:t xml:space="preserve">For alle rapporterede </w:t>
            </w:r>
            <w:r w:rsidR="00E07A39">
              <w:rPr>
                <w:noProof/>
              </w:rPr>
              <w:t>problemer</w:t>
            </w:r>
            <w:r w:rsidR="0065124F" w:rsidRPr="008E6DF5">
              <w:rPr>
                <w:noProof/>
              </w:rPr>
              <w:t xml:space="preserve"> afgør leveran</w:t>
            </w:r>
            <w:r w:rsidR="005B2E26">
              <w:rPr>
                <w:noProof/>
              </w:rPr>
              <w:softHyphen/>
            </w:r>
            <w:r w:rsidR="0065124F" w:rsidRPr="008E6DF5">
              <w:rPr>
                <w:noProof/>
              </w:rPr>
              <w:t xml:space="preserve">døren hurtigt om </w:t>
            </w:r>
            <w:r w:rsidR="00E07A39">
              <w:rPr>
                <w:noProof/>
              </w:rPr>
              <w:t>problemet</w:t>
            </w:r>
            <w:r w:rsidR="0065124F" w:rsidRPr="008E6DF5">
              <w:rPr>
                <w:noProof/>
              </w:rPr>
              <w:t xml:space="preserve"> er </w:t>
            </w:r>
            <w:r w:rsidRPr="008E6DF5">
              <w:rPr>
                <w:noProof/>
              </w:rPr>
              <w:t>forretningskritisk</w:t>
            </w:r>
            <w:r w:rsidR="00E07A39">
              <w:rPr>
                <w:noProof/>
              </w:rPr>
              <w:t>, om det</w:t>
            </w:r>
            <w:r w:rsidR="0065124F" w:rsidRPr="008E6DF5">
              <w:rPr>
                <w:noProof/>
              </w:rPr>
              <w:t xml:space="preserve"> midl</w:t>
            </w:r>
            <w:r w:rsidR="00E07A39">
              <w:rPr>
                <w:noProof/>
              </w:rPr>
              <w:t>ertidigt kan omgås, eller om det</w:t>
            </w:r>
            <w:r w:rsidR="0065124F" w:rsidRPr="008E6DF5">
              <w:rPr>
                <w:noProof/>
              </w:rPr>
              <w:t xml:space="preserve"> permanent kan omgås (afvises). </w:t>
            </w:r>
          </w:p>
          <w:p w14:paraId="744249D0" w14:textId="77777777" w:rsidR="0065124F" w:rsidRPr="008E6DF5" w:rsidRDefault="0065124F" w:rsidP="003534C2">
            <w:pPr>
              <w:tabs>
                <w:tab w:val="left" w:pos="426"/>
              </w:tabs>
              <w:ind w:left="426" w:hanging="426"/>
              <w:rPr>
                <w:noProof/>
                <w:highlight w:val="yellow"/>
              </w:rPr>
            </w:pPr>
            <w:r w:rsidRPr="008E6DF5">
              <w:rPr>
                <w:noProof/>
                <w:highlight w:val="yellow"/>
              </w:rPr>
              <w:t>Alternativ 1: Den lokale superbruger afgør det.</w:t>
            </w:r>
          </w:p>
          <w:p w14:paraId="2E16B0EB" w14:textId="77777777" w:rsidR="0065124F" w:rsidRPr="008E6DF5" w:rsidRDefault="0065124F" w:rsidP="003534C2">
            <w:pPr>
              <w:tabs>
                <w:tab w:val="left" w:pos="426"/>
              </w:tabs>
              <w:ind w:left="426" w:hanging="426"/>
              <w:rPr>
                <w:noProof/>
              </w:rPr>
            </w:pPr>
            <w:r w:rsidRPr="008E6DF5">
              <w:rPr>
                <w:noProof/>
                <w:highlight w:val="yellow"/>
              </w:rPr>
              <w:t>Alternativ 2: Kundens it-afdeling afgør det.</w:t>
            </w:r>
          </w:p>
        </w:tc>
        <w:tc>
          <w:tcPr>
            <w:tcW w:w="3260" w:type="dxa"/>
            <w:shd w:val="clear" w:color="auto" w:fill="auto"/>
          </w:tcPr>
          <w:p w14:paraId="378DE0B1" w14:textId="77777777" w:rsidR="0065124F" w:rsidRPr="00310F71" w:rsidRDefault="0065124F" w:rsidP="003534C2">
            <w:pPr>
              <w:ind w:left="-8" w:firstLine="8"/>
              <w:rPr>
                <w:noProof/>
              </w:rPr>
            </w:pPr>
            <w:r w:rsidRPr="00310F71">
              <w:rPr>
                <w:noProof/>
              </w:rPr>
              <w:t xml:space="preserve">Leverandøren udfører vurderingen inden for </w:t>
            </w:r>
            <w:r w:rsidR="00942D5D" w:rsidRPr="00310F71">
              <w:rPr>
                <w:noProof/>
              </w:rPr>
              <w:softHyphen/>
            </w:r>
            <w:r w:rsidR="00942D5D" w:rsidRPr="00310F71">
              <w:rPr>
                <w:noProof/>
              </w:rPr>
              <w:softHyphen/>
            </w:r>
            <w:r w:rsidR="00942D5D" w:rsidRPr="00310F71">
              <w:rPr>
                <w:noProof/>
              </w:rPr>
              <w:softHyphen/>
            </w:r>
            <w:r w:rsidR="00942D5D" w:rsidRPr="00310F71">
              <w:rPr>
                <w:noProof/>
              </w:rPr>
              <w:softHyphen/>
            </w:r>
            <w:r w:rsidR="00C65D11" w:rsidRPr="00310F71">
              <w:rPr>
                <w:noProof/>
              </w:rPr>
              <w:t>___</w:t>
            </w:r>
            <w:r w:rsidRPr="00310F71">
              <w:rPr>
                <w:noProof/>
              </w:rPr>
              <w:t xml:space="preserve"> timer i perioden 8:00-18:00, alle hverdage. </w:t>
            </w:r>
          </w:p>
          <w:p w14:paraId="58F1BE6A" w14:textId="77777777" w:rsidR="0065124F" w:rsidRPr="00310F71" w:rsidRDefault="0065124F" w:rsidP="003534C2">
            <w:pPr>
              <w:ind w:left="-8" w:firstLine="8"/>
              <w:rPr>
                <w:noProof/>
              </w:rPr>
            </w:pPr>
            <w:r w:rsidRPr="00310F71">
              <w:rPr>
                <w:noProof/>
              </w:rPr>
              <w:t>(Kunden forventer 3 timer).</w:t>
            </w:r>
          </w:p>
        </w:tc>
        <w:tc>
          <w:tcPr>
            <w:tcW w:w="759" w:type="dxa"/>
            <w:shd w:val="clear" w:color="auto" w:fill="auto"/>
          </w:tcPr>
          <w:p w14:paraId="4D22D9B9" w14:textId="77777777" w:rsidR="0065124F" w:rsidRPr="008E6DF5" w:rsidRDefault="0065124F" w:rsidP="003534C2">
            <w:pPr>
              <w:ind w:left="-8" w:firstLine="8"/>
              <w:rPr>
                <w:noProof/>
              </w:rPr>
            </w:pPr>
          </w:p>
        </w:tc>
      </w:tr>
      <w:tr w:rsidR="0065124F" w:rsidRPr="008E6DF5" w14:paraId="3B62C836" w14:textId="77777777" w:rsidTr="003534C2">
        <w:trPr>
          <w:cantSplit/>
          <w:tblHeader/>
        </w:trPr>
        <w:tc>
          <w:tcPr>
            <w:tcW w:w="4503" w:type="dxa"/>
            <w:shd w:val="clear" w:color="auto" w:fill="auto"/>
          </w:tcPr>
          <w:p w14:paraId="32D2E7A4" w14:textId="77777777" w:rsidR="0065124F" w:rsidRPr="008E6DF5" w:rsidRDefault="00125F89" w:rsidP="003534C2">
            <w:pPr>
              <w:tabs>
                <w:tab w:val="left" w:pos="426"/>
              </w:tabs>
              <w:ind w:left="426" w:hanging="426"/>
              <w:rPr>
                <w:noProof/>
              </w:rPr>
            </w:pPr>
            <w:r w:rsidRPr="008E6DF5">
              <w:rPr>
                <w:noProof/>
              </w:rPr>
              <w:t>4</w:t>
            </w:r>
            <w:r w:rsidR="0065124F" w:rsidRPr="008E6DF5">
              <w:rPr>
                <w:noProof/>
              </w:rPr>
              <w:t>.</w:t>
            </w:r>
            <w:r w:rsidR="0065124F" w:rsidRPr="008E6DF5">
              <w:rPr>
                <w:noProof/>
              </w:rPr>
              <w:tab/>
            </w:r>
            <w:r w:rsidRPr="008E6DF5">
              <w:rPr>
                <w:noProof/>
              </w:rPr>
              <w:t>Forretningsk</w:t>
            </w:r>
            <w:r w:rsidR="0065124F" w:rsidRPr="008E6DF5">
              <w:rPr>
                <w:noProof/>
              </w:rPr>
              <w:t xml:space="preserve">ritiske </w:t>
            </w:r>
            <w:r w:rsidR="00FB5DDA">
              <w:rPr>
                <w:noProof/>
              </w:rPr>
              <w:t>problemer</w:t>
            </w:r>
            <w:r w:rsidR="0065124F" w:rsidRPr="008E6DF5">
              <w:rPr>
                <w:noProof/>
              </w:rPr>
              <w:t xml:space="preserve"> afhjælpes hurtigt. </w:t>
            </w:r>
          </w:p>
        </w:tc>
        <w:tc>
          <w:tcPr>
            <w:tcW w:w="3260" w:type="dxa"/>
            <w:shd w:val="clear" w:color="auto" w:fill="auto"/>
          </w:tcPr>
          <w:p w14:paraId="600D4E9A" w14:textId="77777777" w:rsidR="0065124F" w:rsidRPr="00310F71" w:rsidRDefault="0065124F" w:rsidP="00942D5D">
            <w:pPr>
              <w:ind w:left="-8" w:firstLine="8"/>
              <w:rPr>
                <w:noProof/>
              </w:rPr>
            </w:pPr>
            <w:r w:rsidRPr="00310F71">
              <w:rPr>
                <w:noProof/>
              </w:rPr>
              <w:softHyphen/>
            </w:r>
            <w:r w:rsidRPr="00310F71">
              <w:rPr>
                <w:noProof/>
              </w:rPr>
              <w:softHyphen/>
              <w:t xml:space="preserve">Kritiske </w:t>
            </w:r>
            <w:r w:rsidR="00FB5DDA">
              <w:rPr>
                <w:noProof/>
              </w:rPr>
              <w:t>problemer</w:t>
            </w:r>
            <w:r w:rsidRPr="00310F71">
              <w:rPr>
                <w:noProof/>
              </w:rPr>
              <w:t xml:space="preserve"> afhjælpes inden for </w:t>
            </w:r>
            <w:r w:rsidR="00C65D11" w:rsidRPr="00310F71">
              <w:rPr>
                <w:noProof/>
              </w:rPr>
              <w:t>___</w:t>
            </w:r>
            <w:r w:rsidR="00942D5D" w:rsidRPr="00310F71">
              <w:rPr>
                <w:noProof/>
              </w:rPr>
              <w:t xml:space="preserve"> </w:t>
            </w:r>
            <w:r w:rsidRPr="00310F71">
              <w:rPr>
                <w:noProof/>
              </w:rPr>
              <w:t>timer.</w:t>
            </w:r>
            <w:r w:rsidR="00942D5D" w:rsidRPr="00310F71">
              <w:rPr>
                <w:noProof/>
              </w:rPr>
              <w:t xml:space="preserve"> </w:t>
            </w:r>
            <w:r w:rsidRPr="00310F71">
              <w:rPr>
                <w:noProof/>
              </w:rPr>
              <w:t>(Kunden forventer</w:t>
            </w:r>
            <w:r w:rsidR="00E83795" w:rsidRPr="00310F71">
              <w:rPr>
                <w:noProof/>
              </w:rPr>
              <w:t xml:space="preserve"> </w:t>
            </w:r>
            <w:r w:rsidRPr="00310F71">
              <w:rPr>
                <w:noProof/>
              </w:rPr>
              <w:t>24 timer).</w:t>
            </w:r>
          </w:p>
        </w:tc>
        <w:tc>
          <w:tcPr>
            <w:tcW w:w="759" w:type="dxa"/>
            <w:shd w:val="clear" w:color="auto" w:fill="auto"/>
          </w:tcPr>
          <w:p w14:paraId="798D437B" w14:textId="77777777" w:rsidR="0065124F" w:rsidRPr="008E6DF5" w:rsidRDefault="0065124F" w:rsidP="003534C2">
            <w:pPr>
              <w:ind w:left="-8" w:firstLine="8"/>
              <w:rPr>
                <w:noProof/>
              </w:rPr>
            </w:pPr>
          </w:p>
        </w:tc>
      </w:tr>
      <w:tr w:rsidR="0065124F" w:rsidRPr="008E6DF5" w14:paraId="560DA4FE" w14:textId="77777777" w:rsidTr="003534C2">
        <w:trPr>
          <w:cantSplit/>
          <w:tblHeader/>
        </w:trPr>
        <w:tc>
          <w:tcPr>
            <w:tcW w:w="4503" w:type="dxa"/>
            <w:shd w:val="clear" w:color="auto" w:fill="auto"/>
          </w:tcPr>
          <w:p w14:paraId="57A78347" w14:textId="77777777" w:rsidR="0065124F" w:rsidRPr="008E6DF5" w:rsidRDefault="00125F89" w:rsidP="00FB5DDA">
            <w:pPr>
              <w:tabs>
                <w:tab w:val="left" w:pos="426"/>
              </w:tabs>
              <w:ind w:left="426" w:hanging="426"/>
              <w:rPr>
                <w:noProof/>
              </w:rPr>
            </w:pPr>
            <w:r w:rsidRPr="008E6DF5">
              <w:rPr>
                <w:noProof/>
              </w:rPr>
              <w:t>5</w:t>
            </w:r>
            <w:r w:rsidR="0065124F" w:rsidRPr="008E6DF5">
              <w:rPr>
                <w:noProof/>
              </w:rPr>
              <w:t>.</w:t>
            </w:r>
            <w:r w:rsidR="0065124F" w:rsidRPr="008E6DF5">
              <w:rPr>
                <w:noProof/>
              </w:rPr>
              <w:tab/>
            </w:r>
            <w:r w:rsidR="005854E3" w:rsidRPr="008E6DF5">
              <w:rPr>
                <w:noProof/>
              </w:rPr>
              <w:t>Kunde og leverandør</w:t>
            </w:r>
            <w:r w:rsidR="0065124F" w:rsidRPr="008E6DF5">
              <w:rPr>
                <w:noProof/>
              </w:rPr>
              <w:t xml:space="preserve"> mødes regelmæssigt for dels at kontrollere vurderingerne af </w:t>
            </w:r>
            <w:r w:rsidR="00FB5DDA">
              <w:rPr>
                <w:noProof/>
              </w:rPr>
              <w:t>problemer</w:t>
            </w:r>
            <w:r w:rsidR="0065124F" w:rsidRPr="008E6DF5">
              <w:rPr>
                <w:noProof/>
              </w:rPr>
              <w:t>ne, dels at afgøre hvad der skal rettes eller forbedres og hvad det skal koste.</w:t>
            </w:r>
          </w:p>
        </w:tc>
        <w:tc>
          <w:tcPr>
            <w:tcW w:w="3260" w:type="dxa"/>
            <w:shd w:val="clear" w:color="auto" w:fill="auto"/>
          </w:tcPr>
          <w:p w14:paraId="50641575" w14:textId="77777777" w:rsidR="0065124F" w:rsidRPr="00310F71" w:rsidRDefault="0065124F" w:rsidP="003534C2">
            <w:pPr>
              <w:ind w:left="-8" w:firstLine="8"/>
              <w:rPr>
                <w:noProof/>
              </w:rPr>
            </w:pPr>
            <w:r w:rsidRPr="00310F71">
              <w:rPr>
                <w:noProof/>
              </w:rPr>
              <w:t xml:space="preserve">Parterne mødes </w:t>
            </w:r>
            <w:r w:rsidR="00E83795" w:rsidRPr="00310F71">
              <w:rPr>
                <w:noProof/>
              </w:rPr>
              <w:t>hver __ måned.</w:t>
            </w:r>
          </w:p>
          <w:p w14:paraId="2A97FB1A" w14:textId="77777777" w:rsidR="0065124F" w:rsidRPr="00310F71" w:rsidRDefault="0065124F" w:rsidP="003534C2">
            <w:pPr>
              <w:ind w:left="-8" w:firstLine="8"/>
              <w:rPr>
                <w:noProof/>
              </w:rPr>
            </w:pPr>
            <w:r w:rsidRPr="00310F71">
              <w:rPr>
                <w:noProof/>
              </w:rPr>
              <w:t>(Kunden forventer månedlige møder).</w:t>
            </w:r>
          </w:p>
        </w:tc>
        <w:tc>
          <w:tcPr>
            <w:tcW w:w="759" w:type="dxa"/>
            <w:shd w:val="clear" w:color="auto" w:fill="auto"/>
          </w:tcPr>
          <w:p w14:paraId="2388E6DE" w14:textId="77777777" w:rsidR="0065124F" w:rsidRPr="008E6DF5" w:rsidRDefault="0065124F" w:rsidP="003534C2">
            <w:pPr>
              <w:ind w:left="-8" w:firstLine="8"/>
              <w:rPr>
                <w:noProof/>
              </w:rPr>
            </w:pPr>
          </w:p>
        </w:tc>
      </w:tr>
    </w:tbl>
    <w:p w14:paraId="647F9603" w14:textId="77777777" w:rsidR="0065124F" w:rsidRPr="008E6DF5" w:rsidRDefault="0065124F">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5124F" w:rsidRPr="008E6DF5" w14:paraId="44B44E28" w14:textId="77777777" w:rsidTr="003534C2">
        <w:trPr>
          <w:cantSplit/>
          <w:tblHeader/>
        </w:trPr>
        <w:tc>
          <w:tcPr>
            <w:tcW w:w="4503" w:type="dxa"/>
            <w:shd w:val="clear" w:color="auto" w:fill="auto"/>
          </w:tcPr>
          <w:p w14:paraId="0DAAE6F5" w14:textId="77777777" w:rsidR="0065124F" w:rsidRPr="008E6DF5" w:rsidRDefault="0065124F" w:rsidP="00C65D11">
            <w:pPr>
              <w:keepNext/>
              <w:tabs>
                <w:tab w:val="left" w:pos="426"/>
              </w:tabs>
              <w:rPr>
                <w:noProof/>
              </w:rPr>
            </w:pPr>
            <w:r w:rsidRPr="008E6DF5">
              <w:rPr>
                <w:noProof/>
              </w:rPr>
              <w:t xml:space="preserve">Krav til </w:t>
            </w:r>
            <w:r w:rsidR="00C65D11">
              <w:rPr>
                <w:noProof/>
              </w:rPr>
              <w:t>ændringer</w:t>
            </w:r>
            <w:r w:rsidRPr="008E6DF5">
              <w:rPr>
                <w:noProof/>
              </w:rPr>
              <w:t xml:space="preserve"> af systemet:</w:t>
            </w:r>
          </w:p>
        </w:tc>
        <w:tc>
          <w:tcPr>
            <w:tcW w:w="3260" w:type="dxa"/>
            <w:shd w:val="clear" w:color="auto" w:fill="auto"/>
          </w:tcPr>
          <w:p w14:paraId="706AEDC3" w14:textId="77777777" w:rsidR="0065124F" w:rsidRPr="008E6DF5" w:rsidRDefault="0065124F" w:rsidP="003534C2">
            <w:pPr>
              <w:keepNext/>
              <w:tabs>
                <w:tab w:val="left" w:pos="426"/>
              </w:tabs>
              <w:rPr>
                <w:noProof/>
              </w:rPr>
            </w:pPr>
            <w:r w:rsidRPr="008E6DF5">
              <w:rPr>
                <w:noProof/>
              </w:rPr>
              <w:t>Eksempler på løsning:</w:t>
            </w:r>
          </w:p>
        </w:tc>
        <w:tc>
          <w:tcPr>
            <w:tcW w:w="759" w:type="dxa"/>
            <w:shd w:val="clear" w:color="auto" w:fill="auto"/>
          </w:tcPr>
          <w:p w14:paraId="51304AD9" w14:textId="77777777" w:rsidR="0065124F" w:rsidRPr="008E6DF5" w:rsidRDefault="0065124F" w:rsidP="003534C2">
            <w:pPr>
              <w:keepNext/>
              <w:tabs>
                <w:tab w:val="left" w:pos="426"/>
              </w:tabs>
              <w:rPr>
                <w:noProof/>
              </w:rPr>
            </w:pPr>
            <w:r w:rsidRPr="008E6DF5">
              <w:rPr>
                <w:noProof/>
              </w:rPr>
              <w:t>Kode:</w:t>
            </w:r>
          </w:p>
        </w:tc>
      </w:tr>
      <w:tr w:rsidR="0065124F" w:rsidRPr="008E6DF5" w14:paraId="7219BD8A" w14:textId="77777777" w:rsidTr="003534C2">
        <w:trPr>
          <w:cantSplit/>
          <w:tblHeader/>
        </w:trPr>
        <w:tc>
          <w:tcPr>
            <w:tcW w:w="4503" w:type="dxa"/>
            <w:shd w:val="clear" w:color="auto" w:fill="auto"/>
          </w:tcPr>
          <w:p w14:paraId="542740E0" w14:textId="77777777" w:rsidR="0065124F" w:rsidRPr="008E6DF5" w:rsidRDefault="00125F89" w:rsidP="00C65D11">
            <w:pPr>
              <w:tabs>
                <w:tab w:val="left" w:pos="426"/>
              </w:tabs>
              <w:ind w:left="426" w:hanging="426"/>
              <w:rPr>
                <w:noProof/>
              </w:rPr>
            </w:pPr>
            <w:r w:rsidRPr="008E6DF5">
              <w:rPr>
                <w:noProof/>
              </w:rPr>
              <w:t>6</w:t>
            </w:r>
            <w:r w:rsidR="0065124F" w:rsidRPr="008E6DF5">
              <w:rPr>
                <w:noProof/>
              </w:rPr>
              <w:t>.</w:t>
            </w:r>
            <w:r w:rsidR="0065124F" w:rsidRPr="008E6DF5">
              <w:rPr>
                <w:noProof/>
              </w:rPr>
              <w:tab/>
            </w:r>
            <w:r w:rsidR="00C65D11">
              <w:rPr>
                <w:noProof/>
              </w:rPr>
              <w:t>Når tredjeparts software som systemet er afhængigt af ændres, skal l</w:t>
            </w:r>
            <w:r w:rsidR="0065124F" w:rsidRPr="008E6DF5">
              <w:rPr>
                <w:noProof/>
              </w:rPr>
              <w:t xml:space="preserve">everandøren </w:t>
            </w:r>
            <w:r w:rsidR="00C65D11">
              <w:rPr>
                <w:noProof/>
              </w:rPr>
              <w:t>om nødvendigt tilpasse og</w:t>
            </w:r>
            <w:r w:rsidR="0065124F" w:rsidRPr="008E6DF5">
              <w:rPr>
                <w:noProof/>
              </w:rPr>
              <w:t xml:space="preserve"> installere nye versioner af </w:t>
            </w:r>
            <w:r w:rsidR="00C65D11">
              <w:rPr>
                <w:noProof/>
              </w:rPr>
              <w:t>systemet</w:t>
            </w:r>
            <w:r w:rsidR="0065124F" w:rsidRPr="008E6DF5">
              <w:rPr>
                <w:noProof/>
              </w:rPr>
              <w:t xml:space="preserve"> uden unødig forsinkelse. </w:t>
            </w:r>
          </w:p>
        </w:tc>
        <w:tc>
          <w:tcPr>
            <w:tcW w:w="3260" w:type="dxa"/>
            <w:shd w:val="clear" w:color="auto" w:fill="auto"/>
          </w:tcPr>
          <w:p w14:paraId="00F0C43F" w14:textId="77777777" w:rsidR="0065124F" w:rsidRPr="008E6DF5" w:rsidRDefault="0065124F" w:rsidP="00C65D11">
            <w:pPr>
              <w:ind w:left="-8" w:firstLine="8"/>
              <w:rPr>
                <w:noProof/>
              </w:rPr>
            </w:pPr>
            <w:r w:rsidRPr="00310F71">
              <w:rPr>
                <w:noProof/>
              </w:rPr>
              <w:t xml:space="preserve">Installationen sker inden for ___ dage efter at </w:t>
            </w:r>
            <w:r w:rsidR="00C65D11" w:rsidRPr="00310F71">
              <w:rPr>
                <w:noProof/>
              </w:rPr>
              <w:t>tredjeparts software er frigivet i</w:t>
            </w:r>
            <w:r w:rsidRPr="00310F71">
              <w:rPr>
                <w:noProof/>
              </w:rPr>
              <w:t xml:space="preserve"> Danmark.</w:t>
            </w:r>
            <w:r w:rsidR="00C65D11" w:rsidRPr="00310F71">
              <w:rPr>
                <w:noProof/>
              </w:rPr>
              <w:t xml:space="preserve"> </w:t>
            </w:r>
            <w:r w:rsidRPr="00310F71">
              <w:rPr>
                <w:noProof/>
              </w:rPr>
              <w:t>(Kunden forventer 30 dage).</w:t>
            </w:r>
          </w:p>
        </w:tc>
        <w:tc>
          <w:tcPr>
            <w:tcW w:w="759" w:type="dxa"/>
            <w:shd w:val="clear" w:color="auto" w:fill="auto"/>
          </w:tcPr>
          <w:p w14:paraId="2FA54375" w14:textId="77777777" w:rsidR="0065124F" w:rsidRPr="008E6DF5" w:rsidRDefault="0065124F" w:rsidP="003534C2">
            <w:pPr>
              <w:ind w:left="-8" w:firstLine="8"/>
              <w:rPr>
                <w:noProof/>
              </w:rPr>
            </w:pPr>
          </w:p>
        </w:tc>
      </w:tr>
      <w:tr w:rsidR="0065124F" w:rsidRPr="008E6DF5" w14:paraId="7AD1344F" w14:textId="77777777" w:rsidTr="003534C2">
        <w:trPr>
          <w:cantSplit/>
          <w:tblHeader/>
        </w:trPr>
        <w:tc>
          <w:tcPr>
            <w:tcW w:w="4503" w:type="dxa"/>
            <w:shd w:val="clear" w:color="auto" w:fill="auto"/>
          </w:tcPr>
          <w:p w14:paraId="60893AE6" w14:textId="4AD9DDAF" w:rsidR="00C271B7" w:rsidRDefault="00125F89" w:rsidP="00C271B7">
            <w:pPr>
              <w:tabs>
                <w:tab w:val="left" w:pos="426"/>
              </w:tabs>
              <w:ind w:left="426" w:hanging="426"/>
              <w:rPr>
                <w:noProof/>
              </w:rPr>
            </w:pPr>
            <w:r w:rsidRPr="008E6DF5">
              <w:rPr>
                <w:noProof/>
              </w:rPr>
              <w:t>7</w:t>
            </w:r>
            <w:r w:rsidR="0065124F" w:rsidRPr="008E6DF5">
              <w:rPr>
                <w:noProof/>
              </w:rPr>
              <w:t>.</w:t>
            </w:r>
            <w:r w:rsidR="0065124F" w:rsidRPr="008E6DF5">
              <w:rPr>
                <w:noProof/>
              </w:rPr>
              <w:tab/>
              <w:t xml:space="preserve">Inden for </w:t>
            </w:r>
            <w:r w:rsidR="00C271B7">
              <w:rPr>
                <w:noProof/>
              </w:rPr>
              <w:t>kontraktens løbetid</w:t>
            </w:r>
            <w:r w:rsidR="0065124F" w:rsidRPr="008E6DF5">
              <w:rPr>
                <w:noProof/>
              </w:rPr>
              <w:t xml:space="preserve"> skal leverandøren</w:t>
            </w:r>
            <w:r w:rsidR="00144A4E">
              <w:rPr>
                <w:noProof/>
              </w:rPr>
              <w:t xml:space="preserve"> </w:t>
            </w:r>
            <w:r w:rsidR="00D35293">
              <w:rPr>
                <w:noProof/>
              </w:rPr>
              <w:t>på opfordring give tilbud på</w:t>
            </w:r>
            <w:r w:rsidR="00144A4E">
              <w:rPr>
                <w:noProof/>
              </w:rPr>
              <w:t xml:space="preserve"> ændringer</w:t>
            </w:r>
            <w:r w:rsidR="00A01A8B">
              <w:rPr>
                <w:noProof/>
              </w:rPr>
              <w:t>.</w:t>
            </w:r>
          </w:p>
          <w:p w14:paraId="0BA57109" w14:textId="77777777" w:rsidR="008A2B13" w:rsidRDefault="008A2B13" w:rsidP="00C271B7">
            <w:pPr>
              <w:tabs>
                <w:tab w:val="left" w:pos="426"/>
              </w:tabs>
              <w:ind w:left="426" w:hanging="426"/>
              <w:rPr>
                <w:noProof/>
              </w:rPr>
            </w:pPr>
            <w:r w:rsidRPr="006D3F01">
              <w:rPr>
                <w:noProof/>
                <w:highlight w:val="yellow"/>
              </w:rPr>
              <w:t xml:space="preserve">Alternativ </w:t>
            </w:r>
            <w:r>
              <w:rPr>
                <w:noProof/>
                <w:highlight w:val="yellow"/>
              </w:rPr>
              <w:t>1</w:t>
            </w:r>
            <w:r w:rsidRPr="006D3F01">
              <w:rPr>
                <w:noProof/>
                <w:highlight w:val="yellow"/>
              </w:rPr>
              <w:t>: baseret på estimeret timeforbrug.</w:t>
            </w:r>
          </w:p>
          <w:p w14:paraId="12F95E7C" w14:textId="77777777" w:rsidR="00C271B7" w:rsidRDefault="008A2B13" w:rsidP="00144A4E">
            <w:pPr>
              <w:tabs>
                <w:tab w:val="left" w:pos="426"/>
              </w:tabs>
              <w:ind w:left="426" w:hanging="426"/>
              <w:rPr>
                <w:noProof/>
                <w:highlight w:val="yellow"/>
              </w:rPr>
            </w:pPr>
            <w:r>
              <w:rPr>
                <w:noProof/>
                <w:highlight w:val="yellow"/>
              </w:rPr>
              <w:t>Alternativ 2</w:t>
            </w:r>
            <w:r w:rsidR="00C271B7" w:rsidRPr="006D3F01">
              <w:rPr>
                <w:noProof/>
                <w:highlight w:val="yellow"/>
              </w:rPr>
              <w:t>:</w:t>
            </w:r>
            <w:r w:rsidR="0065124F" w:rsidRPr="006D3F01">
              <w:rPr>
                <w:noProof/>
                <w:highlight w:val="yellow"/>
              </w:rPr>
              <w:t xml:space="preserve"> til en fast pris pr. </w:t>
            </w:r>
            <w:r w:rsidR="002C1960" w:rsidRPr="006D3F01">
              <w:rPr>
                <w:noProof/>
                <w:highlight w:val="yellow"/>
              </w:rPr>
              <w:t>F</w:t>
            </w:r>
            <w:r w:rsidR="0065124F" w:rsidRPr="006D3F01">
              <w:rPr>
                <w:noProof/>
                <w:highlight w:val="yellow"/>
              </w:rPr>
              <w:t xml:space="preserve">unction </w:t>
            </w:r>
            <w:r w:rsidR="002C1960" w:rsidRPr="006D3F01">
              <w:rPr>
                <w:noProof/>
                <w:highlight w:val="yellow"/>
              </w:rPr>
              <w:t>P</w:t>
            </w:r>
            <w:r w:rsidR="0065124F" w:rsidRPr="006D3F01">
              <w:rPr>
                <w:noProof/>
                <w:highlight w:val="yellow"/>
              </w:rPr>
              <w:t>oint.</w:t>
            </w:r>
            <w:r w:rsidR="00C271B7" w:rsidRPr="006D3F01">
              <w:rPr>
                <w:noProof/>
                <w:highlight w:val="yellow"/>
              </w:rPr>
              <w:t xml:space="preserve"> Uenighed om beregningen af Function Points skal afgøres af …</w:t>
            </w:r>
          </w:p>
          <w:p w14:paraId="64EE13D3" w14:textId="6AC962A2" w:rsidR="005826EF" w:rsidRPr="008A2B13" w:rsidRDefault="005826EF" w:rsidP="00144A4E">
            <w:pPr>
              <w:tabs>
                <w:tab w:val="left" w:pos="426"/>
              </w:tabs>
              <w:ind w:left="426" w:hanging="426"/>
              <w:rPr>
                <w:noProof/>
                <w:highlight w:val="yellow"/>
              </w:rPr>
            </w:pPr>
            <w:r w:rsidRPr="005826EF">
              <w:rPr>
                <w:noProof/>
                <w:highlight w:val="yellow"/>
              </w:rPr>
              <w:t xml:space="preserve">Alternativ 3: Tredjepart bemyndiget af kunden </w:t>
            </w:r>
            <w:r w:rsidR="00A01A8B">
              <w:rPr>
                <w:noProof/>
                <w:highlight w:val="yellow"/>
              </w:rPr>
              <w:t>udfører ændringerne</w:t>
            </w:r>
            <w:r w:rsidRPr="005826EF">
              <w:rPr>
                <w:noProof/>
                <w:highlight w:val="yellow"/>
              </w:rPr>
              <w:t>.</w:t>
            </w:r>
          </w:p>
        </w:tc>
        <w:tc>
          <w:tcPr>
            <w:tcW w:w="3260" w:type="dxa"/>
            <w:shd w:val="clear" w:color="auto" w:fill="auto"/>
          </w:tcPr>
          <w:p w14:paraId="1C7B7047" w14:textId="77777777" w:rsidR="0065124F" w:rsidRPr="008E6DF5" w:rsidRDefault="0065124F" w:rsidP="003534C2">
            <w:pPr>
              <w:ind w:left="-8" w:firstLine="8"/>
              <w:rPr>
                <w:noProof/>
              </w:rPr>
            </w:pPr>
          </w:p>
        </w:tc>
        <w:tc>
          <w:tcPr>
            <w:tcW w:w="759" w:type="dxa"/>
            <w:shd w:val="clear" w:color="auto" w:fill="auto"/>
          </w:tcPr>
          <w:p w14:paraId="468F197A" w14:textId="77777777" w:rsidR="0065124F" w:rsidRPr="008E6DF5" w:rsidRDefault="0065124F" w:rsidP="003534C2">
            <w:pPr>
              <w:ind w:left="-8" w:firstLine="8"/>
              <w:rPr>
                <w:noProof/>
              </w:rPr>
            </w:pPr>
          </w:p>
        </w:tc>
      </w:tr>
    </w:tbl>
    <w:p w14:paraId="46D0B67B" w14:textId="77777777" w:rsidR="0065124F" w:rsidRPr="008E6DF5" w:rsidRDefault="0065124F">
      <w:pPr>
        <w:rPr>
          <w:noProof/>
        </w:rPr>
      </w:pPr>
    </w:p>
    <w:p w14:paraId="4FF56938" w14:textId="77777777" w:rsidR="008F72DC" w:rsidRPr="008E6DF5" w:rsidRDefault="008F72DC">
      <w:pPr>
        <w:rPr>
          <w:noProof/>
        </w:rPr>
      </w:pPr>
    </w:p>
    <w:sectPr w:rsidR="008F72DC" w:rsidRPr="008E6DF5">
      <w:headerReference w:type="default" r:id="rId24"/>
      <w:footerReference w:type="default" r:id="rId25"/>
      <w:pgSz w:w="11906" w:h="16838"/>
      <w:pgMar w:top="1440" w:right="1701" w:bottom="1440" w:left="1701" w:header="709"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E9FC6" w14:textId="77777777" w:rsidR="00CE3D10" w:rsidRDefault="00CE3D10">
      <w:r>
        <w:separator/>
      </w:r>
    </w:p>
    <w:p w14:paraId="1CE44AA5" w14:textId="77777777" w:rsidR="00CE3D10" w:rsidRDefault="00CE3D10"/>
  </w:endnote>
  <w:endnote w:type="continuationSeparator" w:id="0">
    <w:p w14:paraId="795E4407" w14:textId="77777777" w:rsidR="00CE3D10" w:rsidRDefault="00CE3D10">
      <w:r>
        <w:continuationSeparator/>
      </w:r>
    </w:p>
    <w:p w14:paraId="3064ADDD" w14:textId="77777777" w:rsidR="00CE3D10" w:rsidRDefault="00CE3D10"/>
  </w:endnote>
  <w:endnote w:type="continuationNotice" w:id="1">
    <w:p w14:paraId="33708943" w14:textId="77777777" w:rsidR="00CE3D10" w:rsidRDefault="00CE3D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8D067" w14:textId="77777777" w:rsidR="00A65F15" w:rsidRDefault="00A65F15">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CA7CF" w14:textId="26A10DA4" w:rsidR="00A65F15" w:rsidRDefault="00A65F15">
    <w:r>
      <w:t>Denne kravspecifikation er baseret på Problemorienterede krav SL-07 (© Søren Lauesen, 20</w:t>
    </w:r>
    <w:r w:rsidR="004928FA">
      <w:t>20</w:t>
    </w:r>
    <w:r>
      <w:t xml:space="preserve">). </w:t>
    </w:r>
  </w:p>
  <w:p w14:paraId="664E6F70" w14:textId="77777777" w:rsidR="00A65F15" w:rsidRDefault="00A65F15">
    <w:r>
      <w:t>Skabelon og krav kan frit kopieres så længe kilden og kopiretten er tydeligt angivet.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22C63" w14:textId="77777777" w:rsidR="00A65F15" w:rsidRPr="006708C1" w:rsidRDefault="00A65F15">
    <w:pPr>
      <w:pStyle w:val="Footer"/>
      <w:rPr>
        <w:i/>
        <w:iCs/>
        <w:color w:val="0070C0"/>
      </w:rPr>
    </w:pPr>
    <w:r>
      <w:rPr>
        <w:color w:val="3366FF"/>
      </w:rPr>
      <w:t xml:space="preserve">EPJ-system til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8427" w14:textId="77777777" w:rsidR="00CE3D10" w:rsidRDefault="00CE3D10">
      <w:r>
        <w:separator/>
      </w:r>
    </w:p>
    <w:p w14:paraId="401AB54B" w14:textId="77777777" w:rsidR="00CE3D10" w:rsidRDefault="00CE3D10"/>
  </w:footnote>
  <w:footnote w:type="continuationSeparator" w:id="0">
    <w:p w14:paraId="1CEAC024" w14:textId="77777777" w:rsidR="00CE3D10" w:rsidRDefault="00CE3D10">
      <w:r>
        <w:continuationSeparator/>
      </w:r>
    </w:p>
    <w:p w14:paraId="74D9F300" w14:textId="77777777" w:rsidR="00CE3D10" w:rsidRDefault="00CE3D10"/>
  </w:footnote>
  <w:footnote w:type="continuationNotice" w:id="1">
    <w:p w14:paraId="50CA6DD8" w14:textId="77777777" w:rsidR="00CE3D10" w:rsidRDefault="00CE3D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10995" w14:textId="77777777" w:rsidR="00A65F15" w:rsidRDefault="00A65F15">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699761" w14:textId="77777777" w:rsidR="00A65F15" w:rsidRDefault="00A65F15">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88A98" w14:textId="77777777" w:rsidR="00A65F15" w:rsidRDefault="00A65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9798A" w14:textId="77777777" w:rsidR="00A65F15" w:rsidRDefault="00A65F15">
    <w:pPr>
      <w:framePr w:wrap="around" w:vAnchor="text" w:hAnchor="margin" w:xAlign="right" w:y="1"/>
      <w:rPr>
        <w:rStyle w:val="PageNumber"/>
        <w:rFonts w:ascii="Times New Roman" w:hAnsi="Times New Roman"/>
        <w:b/>
      </w:rPr>
    </w:pPr>
    <w:r>
      <w:rPr>
        <w:rStyle w:val="PageNumber"/>
        <w:rFonts w:ascii="Times New Roman" w:hAnsi="Times New Roman"/>
        <w:b/>
      </w:rPr>
      <w:fldChar w:fldCharType="begin"/>
    </w:r>
    <w:r>
      <w:rPr>
        <w:rStyle w:val="PageNumber"/>
        <w:rFonts w:ascii="Times New Roman" w:hAnsi="Times New Roman"/>
      </w:rPr>
      <w:instrText xml:space="preserve">PAGE  </w:instrText>
    </w:r>
    <w:r>
      <w:rPr>
        <w:rStyle w:val="PageNumber"/>
        <w:rFonts w:ascii="Times New Roman" w:hAnsi="Times New Roman"/>
        <w:b/>
      </w:rPr>
      <w:fldChar w:fldCharType="separate"/>
    </w:r>
    <w:r>
      <w:rPr>
        <w:rStyle w:val="PageNumber"/>
        <w:rFonts w:ascii="Times New Roman" w:hAnsi="Times New Roman"/>
        <w:noProof/>
      </w:rPr>
      <w:t>3</w:t>
    </w:r>
    <w:r>
      <w:rPr>
        <w:rStyle w:val="PageNumber"/>
        <w:rFonts w:ascii="Times New Roman" w:hAnsi="Times New Roman"/>
        <w:b/>
      </w:rPr>
      <w:fldChar w:fldCharType="end"/>
    </w:r>
  </w:p>
  <w:p w14:paraId="5CF885D0" w14:textId="77777777" w:rsidR="00A65F15" w:rsidRDefault="00A65F15"/>
  <w:p w14:paraId="45325EDE" w14:textId="77777777" w:rsidR="00A65F15" w:rsidRDefault="00A65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F4E71"/>
    <w:multiLevelType w:val="hybridMultilevel"/>
    <w:tmpl w:val="014C030C"/>
    <w:lvl w:ilvl="0" w:tplc="0406000F">
      <w:start w:val="1"/>
      <w:numFmt w:val="decimal"/>
      <w:lvlText w:val="%1."/>
      <w:lvlJc w:val="left"/>
      <w:pPr>
        <w:tabs>
          <w:tab w:val="num" w:pos="360"/>
        </w:tabs>
        <w:ind w:left="360" w:hanging="360"/>
      </w:pPr>
      <w:rPr>
        <w:rFonts w:cs="Times New Roman"/>
      </w:rPr>
    </w:lvl>
    <w:lvl w:ilvl="1" w:tplc="04060019">
      <w:start w:val="1"/>
      <w:numFmt w:val="lowerLetter"/>
      <w:lvlText w:val="%2."/>
      <w:lvlJc w:val="left"/>
      <w:pPr>
        <w:tabs>
          <w:tab w:val="num" w:pos="1080"/>
        </w:tabs>
        <w:ind w:left="1080" w:hanging="360"/>
      </w:pPr>
      <w:rPr>
        <w:rFonts w:cs="Times New Roman"/>
      </w:rPr>
    </w:lvl>
    <w:lvl w:ilvl="2" w:tplc="0406001B">
      <w:start w:val="1"/>
      <w:numFmt w:val="lowerRoman"/>
      <w:lvlText w:val="%3."/>
      <w:lvlJc w:val="right"/>
      <w:pPr>
        <w:tabs>
          <w:tab w:val="num" w:pos="1800"/>
        </w:tabs>
        <w:ind w:left="1800" w:hanging="180"/>
      </w:pPr>
      <w:rPr>
        <w:rFonts w:cs="Times New Roman"/>
      </w:rPr>
    </w:lvl>
    <w:lvl w:ilvl="3" w:tplc="0406000F">
      <w:start w:val="1"/>
      <w:numFmt w:val="decimal"/>
      <w:lvlText w:val="%4."/>
      <w:lvlJc w:val="left"/>
      <w:pPr>
        <w:tabs>
          <w:tab w:val="num" w:pos="2520"/>
        </w:tabs>
        <w:ind w:left="2520" w:hanging="360"/>
      </w:pPr>
      <w:rPr>
        <w:rFonts w:cs="Times New Roman"/>
      </w:rPr>
    </w:lvl>
    <w:lvl w:ilvl="4" w:tplc="04060019">
      <w:start w:val="1"/>
      <w:numFmt w:val="lowerLetter"/>
      <w:lvlText w:val="%5."/>
      <w:lvlJc w:val="left"/>
      <w:pPr>
        <w:tabs>
          <w:tab w:val="num" w:pos="3240"/>
        </w:tabs>
        <w:ind w:left="3240" w:hanging="360"/>
      </w:pPr>
      <w:rPr>
        <w:rFonts w:cs="Times New Roman"/>
      </w:rPr>
    </w:lvl>
    <w:lvl w:ilvl="5" w:tplc="0406001B">
      <w:start w:val="1"/>
      <w:numFmt w:val="lowerRoman"/>
      <w:lvlText w:val="%6."/>
      <w:lvlJc w:val="right"/>
      <w:pPr>
        <w:tabs>
          <w:tab w:val="num" w:pos="3960"/>
        </w:tabs>
        <w:ind w:left="3960" w:hanging="180"/>
      </w:pPr>
      <w:rPr>
        <w:rFonts w:cs="Times New Roman"/>
      </w:rPr>
    </w:lvl>
    <w:lvl w:ilvl="6" w:tplc="0406000F">
      <w:start w:val="1"/>
      <w:numFmt w:val="decimal"/>
      <w:lvlText w:val="%7."/>
      <w:lvlJc w:val="left"/>
      <w:pPr>
        <w:tabs>
          <w:tab w:val="num" w:pos="4680"/>
        </w:tabs>
        <w:ind w:left="4680" w:hanging="360"/>
      </w:pPr>
      <w:rPr>
        <w:rFonts w:cs="Times New Roman"/>
      </w:rPr>
    </w:lvl>
    <w:lvl w:ilvl="7" w:tplc="04060019">
      <w:start w:val="1"/>
      <w:numFmt w:val="lowerLetter"/>
      <w:lvlText w:val="%8."/>
      <w:lvlJc w:val="left"/>
      <w:pPr>
        <w:tabs>
          <w:tab w:val="num" w:pos="5400"/>
        </w:tabs>
        <w:ind w:left="5400" w:hanging="360"/>
      </w:pPr>
      <w:rPr>
        <w:rFonts w:cs="Times New Roman"/>
      </w:rPr>
    </w:lvl>
    <w:lvl w:ilvl="8" w:tplc="0406001B">
      <w:start w:val="1"/>
      <w:numFmt w:val="lowerRoman"/>
      <w:lvlText w:val="%9."/>
      <w:lvlJc w:val="right"/>
      <w:pPr>
        <w:tabs>
          <w:tab w:val="num" w:pos="6120"/>
        </w:tabs>
        <w:ind w:left="6120" w:hanging="180"/>
      </w:pPr>
      <w:rPr>
        <w:rFonts w:cs="Times New Roman"/>
      </w:rPr>
    </w:lvl>
  </w:abstractNum>
  <w:abstractNum w:abstractNumId="1" w15:restartNumberingAfterBreak="0">
    <w:nsid w:val="07382F38"/>
    <w:multiLevelType w:val="hybridMultilevel"/>
    <w:tmpl w:val="5CE2CE4E"/>
    <w:lvl w:ilvl="0" w:tplc="04060019">
      <w:start w:val="1"/>
      <w:numFmt w:val="lowerLetter"/>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 w15:restartNumberingAfterBreak="0">
    <w:nsid w:val="0C0C6637"/>
    <w:multiLevelType w:val="hybridMultilevel"/>
    <w:tmpl w:val="D99E16C6"/>
    <w:lvl w:ilvl="0" w:tplc="04090015">
      <w:start w:val="1"/>
      <w:numFmt w:val="upperLetter"/>
      <w:lvlText w:val="%1."/>
      <w:lvlJc w:val="left"/>
      <w:pPr>
        <w:tabs>
          <w:tab w:val="num" w:pos="360"/>
        </w:tabs>
        <w:ind w:left="360" w:hanging="360"/>
      </w:pPr>
      <w:rPr>
        <w:rFonts w:hint="default"/>
      </w:r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3" w15:restartNumberingAfterBreak="0">
    <w:nsid w:val="0E2E34D9"/>
    <w:multiLevelType w:val="hybridMultilevel"/>
    <w:tmpl w:val="45400EFC"/>
    <w:lvl w:ilvl="0" w:tplc="2B2CBA1A">
      <w:start w:val="1"/>
      <w:numFmt w:val="lowerLetter"/>
      <w:lvlText w:val="%1."/>
      <w:lvlJc w:val="left"/>
      <w:pPr>
        <w:tabs>
          <w:tab w:val="num" w:pos="360"/>
        </w:tabs>
        <w:ind w:left="36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4" w15:restartNumberingAfterBreak="0">
    <w:nsid w:val="1301537E"/>
    <w:multiLevelType w:val="hybridMultilevel"/>
    <w:tmpl w:val="525AB1FE"/>
    <w:lvl w:ilvl="0" w:tplc="FEB067FA">
      <w:start w:val="1"/>
      <w:numFmt w:val="decimal"/>
      <w:lvlText w:val="%1."/>
      <w:lvlJc w:val="left"/>
      <w:pPr>
        <w:tabs>
          <w:tab w:val="num" w:pos="360"/>
        </w:tabs>
        <w:ind w:left="360" w:hanging="360"/>
      </w:pPr>
      <w:rPr>
        <w:rFonts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C187DFA"/>
    <w:multiLevelType w:val="hybridMultilevel"/>
    <w:tmpl w:val="44469584"/>
    <w:lvl w:ilvl="0" w:tplc="3EAE0F82">
      <w:start w:val="1"/>
      <w:numFmt w:val="decimal"/>
      <w:lvlText w:val="%1."/>
      <w:lvlJc w:val="left"/>
      <w:pPr>
        <w:tabs>
          <w:tab w:val="num" w:pos="360"/>
        </w:tabs>
        <w:ind w:left="360" w:hanging="360"/>
      </w:pPr>
      <w:rPr>
        <w:rFonts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2D04A2E"/>
    <w:multiLevelType w:val="singleLevel"/>
    <w:tmpl w:val="92D47588"/>
    <w:lvl w:ilvl="0">
      <w:start w:val="1"/>
      <w:numFmt w:val="bullet"/>
      <w:pStyle w:val="Index3"/>
      <w:lvlText w:val="-"/>
      <w:lvlJc w:val="left"/>
      <w:pPr>
        <w:tabs>
          <w:tab w:val="num" w:pos="530"/>
        </w:tabs>
        <w:ind w:left="357" w:hanging="187"/>
      </w:pPr>
      <w:rPr>
        <w:rFonts w:ascii="Times New Roman" w:hAnsi="Times New Roman" w:hint="default"/>
      </w:rPr>
    </w:lvl>
  </w:abstractNum>
  <w:abstractNum w:abstractNumId="7" w15:restartNumberingAfterBreak="0">
    <w:nsid w:val="22E43953"/>
    <w:multiLevelType w:val="multilevel"/>
    <w:tmpl w:val="66E4919E"/>
    <w:lvl w:ilvl="0">
      <w:start w:val="1"/>
      <w:numFmt w:val="upperLetter"/>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4840BE4"/>
    <w:multiLevelType w:val="hybridMultilevel"/>
    <w:tmpl w:val="B22A72D8"/>
    <w:lvl w:ilvl="0" w:tplc="57BC59E2">
      <w:start w:val="1"/>
      <w:numFmt w:val="decimal"/>
      <w:lvlText w:val="%1."/>
      <w:lvlJc w:val="left"/>
      <w:pPr>
        <w:tabs>
          <w:tab w:val="num" w:pos="360"/>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88B1BFE"/>
    <w:multiLevelType w:val="singleLevel"/>
    <w:tmpl w:val="BA083E62"/>
    <w:lvl w:ilvl="0">
      <w:start w:val="1"/>
      <w:numFmt w:val="decimal"/>
      <w:lvlText w:val="%1."/>
      <w:legacy w:legacy="1" w:legacySpace="0" w:legacyIndent="283"/>
      <w:lvlJc w:val="left"/>
      <w:pPr>
        <w:ind w:left="283" w:hanging="283"/>
      </w:pPr>
    </w:lvl>
  </w:abstractNum>
  <w:abstractNum w:abstractNumId="10" w15:restartNumberingAfterBreak="0">
    <w:nsid w:val="29B94B2E"/>
    <w:multiLevelType w:val="hybridMultilevel"/>
    <w:tmpl w:val="61E645C6"/>
    <w:lvl w:ilvl="0" w:tplc="350EE600">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FD70BC3"/>
    <w:multiLevelType w:val="hybridMultilevel"/>
    <w:tmpl w:val="CB1436DE"/>
    <w:lvl w:ilvl="0" w:tplc="1F02147C">
      <w:start w:val="1"/>
      <w:numFmt w:val="decimal"/>
      <w:lvlText w:val="%1."/>
      <w:lvlJc w:val="left"/>
      <w:pPr>
        <w:tabs>
          <w:tab w:val="num" w:pos="360"/>
        </w:tabs>
        <w:ind w:left="360" w:hanging="360"/>
      </w:pPr>
      <w:rPr>
        <w:rFonts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31524F0F"/>
    <w:multiLevelType w:val="hybridMultilevel"/>
    <w:tmpl w:val="5BB8FB62"/>
    <w:lvl w:ilvl="0" w:tplc="57BC59E2">
      <w:start w:val="1"/>
      <w:numFmt w:val="decimal"/>
      <w:lvlText w:val="%1."/>
      <w:lvlJc w:val="left"/>
      <w:pPr>
        <w:tabs>
          <w:tab w:val="num" w:pos="360"/>
        </w:tabs>
        <w:ind w:left="284" w:hanging="284"/>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3" w15:restartNumberingAfterBreak="0">
    <w:nsid w:val="32732EA0"/>
    <w:multiLevelType w:val="hybridMultilevel"/>
    <w:tmpl w:val="FCD65932"/>
    <w:lvl w:ilvl="0" w:tplc="57BC59E2">
      <w:start w:val="1"/>
      <w:numFmt w:val="decimal"/>
      <w:lvlText w:val="%1."/>
      <w:lvlJc w:val="left"/>
      <w:pPr>
        <w:tabs>
          <w:tab w:val="num" w:pos="360"/>
        </w:tabs>
        <w:ind w:left="284" w:hanging="284"/>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4" w15:restartNumberingAfterBreak="0">
    <w:nsid w:val="3CFC4A00"/>
    <w:multiLevelType w:val="hybridMultilevel"/>
    <w:tmpl w:val="7166BE3C"/>
    <w:lvl w:ilvl="0" w:tplc="2B2CBA1A">
      <w:start w:val="1"/>
      <w:numFmt w:val="lowerLetter"/>
      <w:lvlText w:val="%1."/>
      <w:lvlJc w:val="left"/>
      <w:pPr>
        <w:tabs>
          <w:tab w:val="num" w:pos="360"/>
        </w:tabs>
        <w:ind w:left="360" w:hanging="360"/>
      </w:pPr>
      <w:rPr>
        <w:rFonts w:cs="Times New Roman"/>
      </w:rPr>
    </w:lvl>
    <w:lvl w:ilvl="1" w:tplc="04060019">
      <w:start w:val="1"/>
      <w:numFmt w:val="lowerLetter"/>
      <w:lvlText w:val="%2."/>
      <w:lvlJc w:val="left"/>
      <w:pPr>
        <w:tabs>
          <w:tab w:val="num" w:pos="1440"/>
        </w:tabs>
        <w:ind w:left="1440" w:hanging="360"/>
      </w:pPr>
      <w:rPr>
        <w:rFonts w:cs="Times New Roman"/>
      </w:rPr>
    </w:lvl>
    <w:lvl w:ilvl="2" w:tplc="0406001B">
      <w:start w:val="1"/>
      <w:numFmt w:val="lowerRoman"/>
      <w:lvlText w:val="%3."/>
      <w:lvlJc w:val="right"/>
      <w:pPr>
        <w:tabs>
          <w:tab w:val="num" w:pos="2160"/>
        </w:tabs>
        <w:ind w:left="2160" w:hanging="180"/>
      </w:pPr>
      <w:rPr>
        <w:rFonts w:cs="Times New Roman"/>
      </w:rPr>
    </w:lvl>
    <w:lvl w:ilvl="3" w:tplc="0406000F">
      <w:start w:val="1"/>
      <w:numFmt w:val="decimal"/>
      <w:lvlText w:val="%4."/>
      <w:lvlJc w:val="left"/>
      <w:pPr>
        <w:tabs>
          <w:tab w:val="num" w:pos="2880"/>
        </w:tabs>
        <w:ind w:left="2880" w:hanging="360"/>
      </w:pPr>
      <w:rPr>
        <w:rFonts w:cs="Times New Roman"/>
      </w:rPr>
    </w:lvl>
    <w:lvl w:ilvl="4" w:tplc="04060019">
      <w:start w:val="1"/>
      <w:numFmt w:val="lowerLetter"/>
      <w:lvlText w:val="%5."/>
      <w:lvlJc w:val="left"/>
      <w:pPr>
        <w:tabs>
          <w:tab w:val="num" w:pos="3600"/>
        </w:tabs>
        <w:ind w:left="3600" w:hanging="360"/>
      </w:pPr>
      <w:rPr>
        <w:rFonts w:cs="Times New Roman"/>
      </w:rPr>
    </w:lvl>
    <w:lvl w:ilvl="5" w:tplc="0406001B">
      <w:start w:val="1"/>
      <w:numFmt w:val="lowerRoman"/>
      <w:lvlText w:val="%6."/>
      <w:lvlJc w:val="right"/>
      <w:pPr>
        <w:tabs>
          <w:tab w:val="num" w:pos="4320"/>
        </w:tabs>
        <w:ind w:left="4320" w:hanging="180"/>
      </w:pPr>
      <w:rPr>
        <w:rFonts w:cs="Times New Roman"/>
      </w:rPr>
    </w:lvl>
    <w:lvl w:ilvl="6" w:tplc="0406000F">
      <w:start w:val="1"/>
      <w:numFmt w:val="decimal"/>
      <w:lvlText w:val="%7."/>
      <w:lvlJc w:val="left"/>
      <w:pPr>
        <w:tabs>
          <w:tab w:val="num" w:pos="5040"/>
        </w:tabs>
        <w:ind w:left="5040" w:hanging="360"/>
      </w:pPr>
      <w:rPr>
        <w:rFonts w:cs="Times New Roman"/>
      </w:rPr>
    </w:lvl>
    <w:lvl w:ilvl="7" w:tplc="04060019">
      <w:start w:val="1"/>
      <w:numFmt w:val="lowerLetter"/>
      <w:lvlText w:val="%8."/>
      <w:lvlJc w:val="left"/>
      <w:pPr>
        <w:tabs>
          <w:tab w:val="num" w:pos="5760"/>
        </w:tabs>
        <w:ind w:left="5760" w:hanging="360"/>
      </w:pPr>
      <w:rPr>
        <w:rFonts w:cs="Times New Roman"/>
      </w:rPr>
    </w:lvl>
    <w:lvl w:ilvl="8" w:tplc="0406001B">
      <w:start w:val="1"/>
      <w:numFmt w:val="lowerRoman"/>
      <w:lvlText w:val="%9."/>
      <w:lvlJc w:val="right"/>
      <w:pPr>
        <w:tabs>
          <w:tab w:val="num" w:pos="6480"/>
        </w:tabs>
        <w:ind w:left="6480" w:hanging="180"/>
      </w:pPr>
      <w:rPr>
        <w:rFonts w:cs="Times New Roman"/>
      </w:rPr>
    </w:lvl>
  </w:abstractNum>
  <w:abstractNum w:abstractNumId="15" w15:restartNumberingAfterBreak="0">
    <w:nsid w:val="44373703"/>
    <w:multiLevelType w:val="hybridMultilevel"/>
    <w:tmpl w:val="CB1436DE"/>
    <w:lvl w:ilvl="0" w:tplc="1F02147C">
      <w:start w:val="1"/>
      <w:numFmt w:val="decimal"/>
      <w:lvlText w:val="%1."/>
      <w:lvlJc w:val="left"/>
      <w:pPr>
        <w:tabs>
          <w:tab w:val="num" w:pos="360"/>
        </w:tabs>
        <w:ind w:left="360" w:hanging="360"/>
      </w:pPr>
      <w:rPr>
        <w:rFonts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4B7D31C2"/>
    <w:multiLevelType w:val="hybridMultilevel"/>
    <w:tmpl w:val="26C480CC"/>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17" w15:restartNumberingAfterBreak="0">
    <w:nsid w:val="4CF7675E"/>
    <w:multiLevelType w:val="hybridMultilevel"/>
    <w:tmpl w:val="7BF86BCE"/>
    <w:lvl w:ilvl="0" w:tplc="2B2CBA1A">
      <w:start w:val="1"/>
      <w:numFmt w:val="lowerLetter"/>
      <w:lvlText w:val="%1."/>
      <w:lvlJc w:val="left"/>
      <w:pPr>
        <w:tabs>
          <w:tab w:val="num" w:pos="360"/>
        </w:tabs>
        <w:ind w:left="360" w:hanging="360"/>
      </w:pPr>
      <w:rPr>
        <w:rFonts w:cs="Times New Roman"/>
      </w:rPr>
    </w:lvl>
    <w:lvl w:ilvl="1" w:tplc="04060019">
      <w:start w:val="1"/>
      <w:numFmt w:val="lowerLetter"/>
      <w:lvlText w:val="%2."/>
      <w:lvlJc w:val="left"/>
      <w:pPr>
        <w:tabs>
          <w:tab w:val="num" w:pos="1440"/>
        </w:tabs>
        <w:ind w:left="1440" w:hanging="360"/>
      </w:pPr>
      <w:rPr>
        <w:rFonts w:cs="Times New Roman"/>
      </w:rPr>
    </w:lvl>
    <w:lvl w:ilvl="2" w:tplc="0406001B">
      <w:start w:val="1"/>
      <w:numFmt w:val="lowerRoman"/>
      <w:lvlText w:val="%3."/>
      <w:lvlJc w:val="right"/>
      <w:pPr>
        <w:tabs>
          <w:tab w:val="num" w:pos="2160"/>
        </w:tabs>
        <w:ind w:left="2160" w:hanging="180"/>
      </w:pPr>
      <w:rPr>
        <w:rFonts w:cs="Times New Roman"/>
      </w:rPr>
    </w:lvl>
    <w:lvl w:ilvl="3" w:tplc="0406000F">
      <w:start w:val="1"/>
      <w:numFmt w:val="decimal"/>
      <w:lvlText w:val="%4."/>
      <w:lvlJc w:val="left"/>
      <w:pPr>
        <w:tabs>
          <w:tab w:val="num" w:pos="2880"/>
        </w:tabs>
        <w:ind w:left="2880" w:hanging="360"/>
      </w:pPr>
      <w:rPr>
        <w:rFonts w:cs="Times New Roman"/>
      </w:rPr>
    </w:lvl>
    <w:lvl w:ilvl="4" w:tplc="04060019">
      <w:start w:val="1"/>
      <w:numFmt w:val="lowerLetter"/>
      <w:lvlText w:val="%5."/>
      <w:lvlJc w:val="left"/>
      <w:pPr>
        <w:tabs>
          <w:tab w:val="num" w:pos="3600"/>
        </w:tabs>
        <w:ind w:left="3600" w:hanging="360"/>
      </w:pPr>
      <w:rPr>
        <w:rFonts w:cs="Times New Roman"/>
      </w:rPr>
    </w:lvl>
    <w:lvl w:ilvl="5" w:tplc="0406001B">
      <w:start w:val="1"/>
      <w:numFmt w:val="lowerRoman"/>
      <w:lvlText w:val="%6."/>
      <w:lvlJc w:val="right"/>
      <w:pPr>
        <w:tabs>
          <w:tab w:val="num" w:pos="4320"/>
        </w:tabs>
        <w:ind w:left="4320" w:hanging="180"/>
      </w:pPr>
      <w:rPr>
        <w:rFonts w:cs="Times New Roman"/>
      </w:rPr>
    </w:lvl>
    <w:lvl w:ilvl="6" w:tplc="0406000F">
      <w:start w:val="1"/>
      <w:numFmt w:val="decimal"/>
      <w:lvlText w:val="%7."/>
      <w:lvlJc w:val="left"/>
      <w:pPr>
        <w:tabs>
          <w:tab w:val="num" w:pos="5040"/>
        </w:tabs>
        <w:ind w:left="5040" w:hanging="360"/>
      </w:pPr>
      <w:rPr>
        <w:rFonts w:cs="Times New Roman"/>
      </w:rPr>
    </w:lvl>
    <w:lvl w:ilvl="7" w:tplc="04060019">
      <w:start w:val="1"/>
      <w:numFmt w:val="lowerLetter"/>
      <w:lvlText w:val="%8."/>
      <w:lvlJc w:val="left"/>
      <w:pPr>
        <w:tabs>
          <w:tab w:val="num" w:pos="5760"/>
        </w:tabs>
        <w:ind w:left="5760" w:hanging="360"/>
      </w:pPr>
      <w:rPr>
        <w:rFonts w:cs="Times New Roman"/>
      </w:rPr>
    </w:lvl>
    <w:lvl w:ilvl="8" w:tplc="0406001B">
      <w:start w:val="1"/>
      <w:numFmt w:val="lowerRoman"/>
      <w:lvlText w:val="%9."/>
      <w:lvlJc w:val="right"/>
      <w:pPr>
        <w:tabs>
          <w:tab w:val="num" w:pos="6480"/>
        </w:tabs>
        <w:ind w:left="6480" w:hanging="180"/>
      </w:pPr>
      <w:rPr>
        <w:rFonts w:cs="Times New Roman"/>
      </w:rPr>
    </w:lvl>
  </w:abstractNum>
  <w:abstractNum w:abstractNumId="18" w15:restartNumberingAfterBreak="0">
    <w:nsid w:val="4D3B1590"/>
    <w:multiLevelType w:val="hybridMultilevel"/>
    <w:tmpl w:val="C4E4E1DA"/>
    <w:lvl w:ilvl="0" w:tplc="04060015">
      <w:start w:val="1"/>
      <w:numFmt w:val="upperLetter"/>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19" w15:restartNumberingAfterBreak="0">
    <w:nsid w:val="50EA7961"/>
    <w:multiLevelType w:val="hybridMultilevel"/>
    <w:tmpl w:val="9200866E"/>
    <w:lvl w:ilvl="0" w:tplc="0406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396C6B"/>
    <w:multiLevelType w:val="hybridMultilevel"/>
    <w:tmpl w:val="2774E6EA"/>
    <w:lvl w:ilvl="0" w:tplc="57BC59E2">
      <w:start w:val="1"/>
      <w:numFmt w:val="decimal"/>
      <w:lvlText w:val="%1."/>
      <w:lvlJc w:val="left"/>
      <w:pPr>
        <w:tabs>
          <w:tab w:val="num" w:pos="360"/>
        </w:tabs>
        <w:ind w:left="284" w:hanging="284"/>
      </w:pPr>
      <w:rPr>
        <w:rFonts w:hint="default"/>
      </w:rPr>
    </w:lvl>
    <w:lvl w:ilvl="1" w:tplc="04060019">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1" w15:restartNumberingAfterBreak="0">
    <w:nsid w:val="56E735B3"/>
    <w:multiLevelType w:val="hybridMultilevel"/>
    <w:tmpl w:val="4A4E2932"/>
    <w:lvl w:ilvl="0" w:tplc="350EE600">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7FF17CA"/>
    <w:multiLevelType w:val="hybridMultilevel"/>
    <w:tmpl w:val="9C4EFD6A"/>
    <w:lvl w:ilvl="0" w:tplc="6D888748">
      <w:start w:val="1"/>
      <w:numFmt w:val="decimal"/>
      <w:lvlText w:val="%1."/>
      <w:lvlJc w:val="left"/>
      <w:pPr>
        <w:ind w:left="720" w:hanging="360"/>
      </w:pPr>
      <w:rPr>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582B3013"/>
    <w:multiLevelType w:val="hybridMultilevel"/>
    <w:tmpl w:val="23664AEC"/>
    <w:lvl w:ilvl="0" w:tplc="D28CE2D0">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88418C6"/>
    <w:multiLevelType w:val="hybridMultilevel"/>
    <w:tmpl w:val="41CEF8B8"/>
    <w:lvl w:ilvl="0" w:tplc="0406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AE37F2F"/>
    <w:multiLevelType w:val="hybridMultilevel"/>
    <w:tmpl w:val="10304478"/>
    <w:lvl w:ilvl="0" w:tplc="57BC59E2">
      <w:start w:val="1"/>
      <w:numFmt w:val="decimal"/>
      <w:lvlText w:val="%1."/>
      <w:lvlJc w:val="left"/>
      <w:pPr>
        <w:tabs>
          <w:tab w:val="num" w:pos="360"/>
        </w:tabs>
        <w:ind w:left="284" w:hanging="284"/>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6" w15:restartNumberingAfterBreak="0">
    <w:nsid w:val="653B42E6"/>
    <w:multiLevelType w:val="hybridMultilevel"/>
    <w:tmpl w:val="524EF37E"/>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7" w15:restartNumberingAfterBreak="0">
    <w:nsid w:val="6C6404CA"/>
    <w:multiLevelType w:val="singleLevel"/>
    <w:tmpl w:val="554A8432"/>
    <w:lvl w:ilvl="0">
      <w:start w:val="1"/>
      <w:numFmt w:val="decimal"/>
      <w:pStyle w:val="simple"/>
      <w:lvlText w:val="Figur %1."/>
      <w:lvlJc w:val="left"/>
      <w:pPr>
        <w:tabs>
          <w:tab w:val="num" w:pos="1080"/>
        </w:tabs>
        <w:ind w:left="360" w:hanging="360"/>
      </w:pPr>
    </w:lvl>
  </w:abstractNum>
  <w:abstractNum w:abstractNumId="28" w15:restartNumberingAfterBreak="0">
    <w:nsid w:val="70E13761"/>
    <w:multiLevelType w:val="hybridMultilevel"/>
    <w:tmpl w:val="79A2E1EE"/>
    <w:lvl w:ilvl="0" w:tplc="57BC59E2">
      <w:start w:val="1"/>
      <w:numFmt w:val="decimal"/>
      <w:lvlText w:val="%1."/>
      <w:lvlJc w:val="left"/>
      <w:pPr>
        <w:tabs>
          <w:tab w:val="num" w:pos="360"/>
        </w:tabs>
        <w:ind w:left="284" w:hanging="284"/>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9" w15:restartNumberingAfterBreak="0">
    <w:nsid w:val="7603228C"/>
    <w:multiLevelType w:val="hybridMultilevel"/>
    <w:tmpl w:val="03645E90"/>
    <w:lvl w:ilvl="0" w:tplc="57BC59E2">
      <w:start w:val="1"/>
      <w:numFmt w:val="decimal"/>
      <w:lvlText w:val="%1."/>
      <w:lvlJc w:val="left"/>
      <w:pPr>
        <w:tabs>
          <w:tab w:val="num" w:pos="360"/>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27"/>
  </w:num>
  <w:num w:numId="3">
    <w:abstractNumId w:val="6"/>
  </w:num>
  <w:num w:numId="4">
    <w:abstractNumId w:val="7"/>
  </w:num>
  <w:num w:numId="5">
    <w:abstractNumId w:val="7"/>
    <w:lvlOverride w:ilvl="0">
      <w:startOverride w:val="5"/>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24"/>
  </w:num>
  <w:num w:numId="8">
    <w:abstractNumId w:val="10"/>
  </w:num>
  <w:num w:numId="9">
    <w:abstractNumId w:val="19"/>
  </w:num>
  <w:num w:numId="10">
    <w:abstractNumId w:val="7"/>
    <w:lvlOverride w:ilvl="0">
      <w:startOverride w:val="3"/>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29"/>
  </w:num>
  <w:num w:numId="13">
    <w:abstractNumId w:val="8"/>
  </w:num>
  <w:num w:numId="14">
    <w:abstractNumId w:val="7"/>
    <w:lvlOverride w:ilvl="0">
      <w:startOverride w:val="3"/>
    </w:lvlOverride>
    <w:lvlOverride w:ilvl="1">
      <w:startOverride w:val="2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num>
  <w:num w:numId="16">
    <w:abstractNumId w:val="18"/>
  </w:num>
  <w:num w:numId="17">
    <w:abstractNumId w:val="3"/>
  </w:num>
  <w:num w:numId="18">
    <w:abstractNumId w:val="7"/>
    <w:lvlOverride w:ilvl="0">
      <w:startOverride w:val="6"/>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25"/>
  </w:num>
  <w:num w:numId="21">
    <w:abstractNumId w:val="2"/>
  </w:num>
  <w:num w:numId="22">
    <w:abstractNumId w:val="23"/>
  </w:num>
  <w:num w:numId="23">
    <w:abstractNumId w:val="17"/>
  </w:num>
  <w:num w:numId="24">
    <w:abstractNumId w:val="14"/>
  </w:num>
  <w:num w:numId="25">
    <w:abstractNumId w:val="12"/>
  </w:num>
  <w:num w:numId="26">
    <w:abstractNumId w:val="13"/>
  </w:num>
  <w:num w:numId="27">
    <w:abstractNumId w:val="0"/>
  </w:num>
  <w:num w:numId="28">
    <w:abstractNumId w:val="26"/>
  </w:num>
  <w:num w:numId="29">
    <w:abstractNumId w:val="7"/>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4"/>
  </w:num>
  <w:num w:numId="32">
    <w:abstractNumId w:val="22"/>
  </w:num>
  <w:num w:numId="33">
    <w:abstractNumId w:val="1"/>
  </w:num>
  <w:num w:numId="34">
    <w:abstractNumId w:val="5"/>
  </w:num>
  <w:num w:numId="35">
    <w:abstractNumId w:val="11"/>
  </w:num>
  <w:num w:numId="36">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a-DK" w:vendorID="64" w:dllVersion="6" w:nlCheck="1" w:checkStyle="0"/>
  <w:activeWritingStyle w:appName="MSWord" w:lang="en-US" w:vendorID="64" w:dllVersion="6" w:nlCheck="1" w:checkStyle="1"/>
  <w:activeWritingStyle w:appName="MSWord" w:lang="da-DK"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5623"/>
    <w:rsid w:val="000004F6"/>
    <w:rsid w:val="0000157A"/>
    <w:rsid w:val="0000634E"/>
    <w:rsid w:val="0000666B"/>
    <w:rsid w:val="00006723"/>
    <w:rsid w:val="000121AC"/>
    <w:rsid w:val="000125D9"/>
    <w:rsid w:val="0001284A"/>
    <w:rsid w:val="00012D2B"/>
    <w:rsid w:val="00016659"/>
    <w:rsid w:val="00017BED"/>
    <w:rsid w:val="00024F2B"/>
    <w:rsid w:val="000268A5"/>
    <w:rsid w:val="00030242"/>
    <w:rsid w:val="00036941"/>
    <w:rsid w:val="00045DC6"/>
    <w:rsid w:val="00050565"/>
    <w:rsid w:val="00052252"/>
    <w:rsid w:val="00052EFF"/>
    <w:rsid w:val="0005309A"/>
    <w:rsid w:val="00056414"/>
    <w:rsid w:val="000573FA"/>
    <w:rsid w:val="00057567"/>
    <w:rsid w:val="00057EBF"/>
    <w:rsid w:val="00064C74"/>
    <w:rsid w:val="000657EF"/>
    <w:rsid w:val="00067163"/>
    <w:rsid w:val="000709DC"/>
    <w:rsid w:val="000709E8"/>
    <w:rsid w:val="000713E4"/>
    <w:rsid w:val="000776CF"/>
    <w:rsid w:val="000801F5"/>
    <w:rsid w:val="000806DB"/>
    <w:rsid w:val="000812A2"/>
    <w:rsid w:val="000817A3"/>
    <w:rsid w:val="00081F4C"/>
    <w:rsid w:val="000821F3"/>
    <w:rsid w:val="00083739"/>
    <w:rsid w:val="00085448"/>
    <w:rsid w:val="00086D65"/>
    <w:rsid w:val="00087D5E"/>
    <w:rsid w:val="00092ED0"/>
    <w:rsid w:val="0009427B"/>
    <w:rsid w:val="0009634A"/>
    <w:rsid w:val="00096CB1"/>
    <w:rsid w:val="00097F6E"/>
    <w:rsid w:val="000A47FE"/>
    <w:rsid w:val="000A4B56"/>
    <w:rsid w:val="000B2858"/>
    <w:rsid w:val="000B33C9"/>
    <w:rsid w:val="000B45D3"/>
    <w:rsid w:val="000B46BF"/>
    <w:rsid w:val="000B4C11"/>
    <w:rsid w:val="000B7894"/>
    <w:rsid w:val="000C3127"/>
    <w:rsid w:val="000C6FEC"/>
    <w:rsid w:val="000D42E7"/>
    <w:rsid w:val="000D79ED"/>
    <w:rsid w:val="000D7E73"/>
    <w:rsid w:val="000E26F8"/>
    <w:rsid w:val="000E7A4C"/>
    <w:rsid w:val="000F2AFA"/>
    <w:rsid w:val="000F3227"/>
    <w:rsid w:val="00101755"/>
    <w:rsid w:val="00103FB0"/>
    <w:rsid w:val="0010502A"/>
    <w:rsid w:val="0010597E"/>
    <w:rsid w:val="001071AB"/>
    <w:rsid w:val="00107D06"/>
    <w:rsid w:val="0011281D"/>
    <w:rsid w:val="00113D02"/>
    <w:rsid w:val="00115F79"/>
    <w:rsid w:val="00117639"/>
    <w:rsid w:val="00120929"/>
    <w:rsid w:val="00123EF3"/>
    <w:rsid w:val="00125F89"/>
    <w:rsid w:val="001305D1"/>
    <w:rsid w:val="0013693C"/>
    <w:rsid w:val="00136FA6"/>
    <w:rsid w:val="0013776F"/>
    <w:rsid w:val="00144A4E"/>
    <w:rsid w:val="00144F76"/>
    <w:rsid w:val="001461C1"/>
    <w:rsid w:val="0014631F"/>
    <w:rsid w:val="00146ACD"/>
    <w:rsid w:val="00153A43"/>
    <w:rsid w:val="00154294"/>
    <w:rsid w:val="00154D4F"/>
    <w:rsid w:val="00156F4E"/>
    <w:rsid w:val="00163D26"/>
    <w:rsid w:val="00170323"/>
    <w:rsid w:val="00170402"/>
    <w:rsid w:val="00170EAC"/>
    <w:rsid w:val="00174280"/>
    <w:rsid w:val="00175975"/>
    <w:rsid w:val="00176360"/>
    <w:rsid w:val="00183A71"/>
    <w:rsid w:val="001906A8"/>
    <w:rsid w:val="00191815"/>
    <w:rsid w:val="00192E06"/>
    <w:rsid w:val="001942DE"/>
    <w:rsid w:val="001A3956"/>
    <w:rsid w:val="001A465B"/>
    <w:rsid w:val="001B0473"/>
    <w:rsid w:val="001C38AE"/>
    <w:rsid w:val="001C6F1B"/>
    <w:rsid w:val="001D043B"/>
    <w:rsid w:val="001D5BA5"/>
    <w:rsid w:val="001D6EA6"/>
    <w:rsid w:val="001E003D"/>
    <w:rsid w:val="001E21D7"/>
    <w:rsid w:val="001E2D6E"/>
    <w:rsid w:val="001E4057"/>
    <w:rsid w:val="001E681B"/>
    <w:rsid w:val="00203DA2"/>
    <w:rsid w:val="00210CF3"/>
    <w:rsid w:val="00221F76"/>
    <w:rsid w:val="00223CF4"/>
    <w:rsid w:val="00227B51"/>
    <w:rsid w:val="00231EBC"/>
    <w:rsid w:val="002320FC"/>
    <w:rsid w:val="00232355"/>
    <w:rsid w:val="00232DF2"/>
    <w:rsid w:val="002342A8"/>
    <w:rsid w:val="00237DE0"/>
    <w:rsid w:val="00242C12"/>
    <w:rsid w:val="00245313"/>
    <w:rsid w:val="00246035"/>
    <w:rsid w:val="00247D1C"/>
    <w:rsid w:val="0025370C"/>
    <w:rsid w:val="00254875"/>
    <w:rsid w:val="00256E73"/>
    <w:rsid w:val="00261671"/>
    <w:rsid w:val="00264B63"/>
    <w:rsid w:val="00265C6B"/>
    <w:rsid w:val="002710FF"/>
    <w:rsid w:val="002715A2"/>
    <w:rsid w:val="00271837"/>
    <w:rsid w:val="00275D30"/>
    <w:rsid w:val="0028165F"/>
    <w:rsid w:val="00281714"/>
    <w:rsid w:val="00281B62"/>
    <w:rsid w:val="00281F5C"/>
    <w:rsid w:val="00285D00"/>
    <w:rsid w:val="002868D5"/>
    <w:rsid w:val="00294752"/>
    <w:rsid w:val="0029531E"/>
    <w:rsid w:val="002953A0"/>
    <w:rsid w:val="002A0094"/>
    <w:rsid w:val="002A117F"/>
    <w:rsid w:val="002A1715"/>
    <w:rsid w:val="002A2A16"/>
    <w:rsid w:val="002A5778"/>
    <w:rsid w:val="002B07B4"/>
    <w:rsid w:val="002B084C"/>
    <w:rsid w:val="002B35BA"/>
    <w:rsid w:val="002C017A"/>
    <w:rsid w:val="002C0ECD"/>
    <w:rsid w:val="002C1960"/>
    <w:rsid w:val="002C310B"/>
    <w:rsid w:val="002C681E"/>
    <w:rsid w:val="002C6F8A"/>
    <w:rsid w:val="002D0377"/>
    <w:rsid w:val="002D1600"/>
    <w:rsid w:val="002D5C91"/>
    <w:rsid w:val="002D7984"/>
    <w:rsid w:val="002E6A3B"/>
    <w:rsid w:val="002E6F62"/>
    <w:rsid w:val="002F6C1B"/>
    <w:rsid w:val="003005B6"/>
    <w:rsid w:val="0030232A"/>
    <w:rsid w:val="00306006"/>
    <w:rsid w:val="003076C3"/>
    <w:rsid w:val="00310C2E"/>
    <w:rsid w:val="00310F71"/>
    <w:rsid w:val="0031397C"/>
    <w:rsid w:val="00320BBB"/>
    <w:rsid w:val="003215F9"/>
    <w:rsid w:val="00325907"/>
    <w:rsid w:val="00326A77"/>
    <w:rsid w:val="00331BB4"/>
    <w:rsid w:val="00332D01"/>
    <w:rsid w:val="00334C81"/>
    <w:rsid w:val="00334FE3"/>
    <w:rsid w:val="0034160A"/>
    <w:rsid w:val="00341EFA"/>
    <w:rsid w:val="003444F1"/>
    <w:rsid w:val="00346982"/>
    <w:rsid w:val="003476B4"/>
    <w:rsid w:val="0035145E"/>
    <w:rsid w:val="003534C2"/>
    <w:rsid w:val="00360351"/>
    <w:rsid w:val="00360C0C"/>
    <w:rsid w:val="00361AE3"/>
    <w:rsid w:val="0036403F"/>
    <w:rsid w:val="00365252"/>
    <w:rsid w:val="00365445"/>
    <w:rsid w:val="00367D4D"/>
    <w:rsid w:val="00373E56"/>
    <w:rsid w:val="00375232"/>
    <w:rsid w:val="0038058A"/>
    <w:rsid w:val="00382954"/>
    <w:rsid w:val="00383199"/>
    <w:rsid w:val="00387527"/>
    <w:rsid w:val="003878AB"/>
    <w:rsid w:val="00391CCA"/>
    <w:rsid w:val="003928E8"/>
    <w:rsid w:val="00395937"/>
    <w:rsid w:val="003A2759"/>
    <w:rsid w:val="003A725F"/>
    <w:rsid w:val="003A778D"/>
    <w:rsid w:val="003B09BE"/>
    <w:rsid w:val="003B6133"/>
    <w:rsid w:val="003B6F0F"/>
    <w:rsid w:val="003C0628"/>
    <w:rsid w:val="003C0F06"/>
    <w:rsid w:val="003C603D"/>
    <w:rsid w:val="003D2DC1"/>
    <w:rsid w:val="003D4AA0"/>
    <w:rsid w:val="003D5FC6"/>
    <w:rsid w:val="003D6D0D"/>
    <w:rsid w:val="003F0E04"/>
    <w:rsid w:val="003F0E23"/>
    <w:rsid w:val="003F4A76"/>
    <w:rsid w:val="00400E29"/>
    <w:rsid w:val="00403DF2"/>
    <w:rsid w:val="004049CE"/>
    <w:rsid w:val="00406267"/>
    <w:rsid w:val="00406BFC"/>
    <w:rsid w:val="00411E12"/>
    <w:rsid w:val="00412CDE"/>
    <w:rsid w:val="0042038C"/>
    <w:rsid w:val="00421038"/>
    <w:rsid w:val="00427015"/>
    <w:rsid w:val="00430EAF"/>
    <w:rsid w:val="00433591"/>
    <w:rsid w:val="00433CA1"/>
    <w:rsid w:val="00434114"/>
    <w:rsid w:val="00434EA2"/>
    <w:rsid w:val="00436D5F"/>
    <w:rsid w:val="00437E0D"/>
    <w:rsid w:val="00442C6A"/>
    <w:rsid w:val="004446EE"/>
    <w:rsid w:val="00447B42"/>
    <w:rsid w:val="0045522D"/>
    <w:rsid w:val="004608A9"/>
    <w:rsid w:val="004630A2"/>
    <w:rsid w:val="00463B14"/>
    <w:rsid w:val="004669A4"/>
    <w:rsid w:val="0047286E"/>
    <w:rsid w:val="00472CD9"/>
    <w:rsid w:val="00475FA4"/>
    <w:rsid w:val="00476E6D"/>
    <w:rsid w:val="0048068A"/>
    <w:rsid w:val="004815F0"/>
    <w:rsid w:val="00482046"/>
    <w:rsid w:val="00483CAD"/>
    <w:rsid w:val="00486798"/>
    <w:rsid w:val="004869BA"/>
    <w:rsid w:val="004872CB"/>
    <w:rsid w:val="004928FA"/>
    <w:rsid w:val="00494094"/>
    <w:rsid w:val="00494646"/>
    <w:rsid w:val="00496BF5"/>
    <w:rsid w:val="004A428C"/>
    <w:rsid w:val="004A4971"/>
    <w:rsid w:val="004A5515"/>
    <w:rsid w:val="004B4505"/>
    <w:rsid w:val="004B4968"/>
    <w:rsid w:val="004B4DD9"/>
    <w:rsid w:val="004B6002"/>
    <w:rsid w:val="004B6B99"/>
    <w:rsid w:val="004C12F7"/>
    <w:rsid w:val="004C3107"/>
    <w:rsid w:val="004C6EDD"/>
    <w:rsid w:val="004C73A5"/>
    <w:rsid w:val="004D2603"/>
    <w:rsid w:val="004D7970"/>
    <w:rsid w:val="004E771B"/>
    <w:rsid w:val="004E7A16"/>
    <w:rsid w:val="004E7E81"/>
    <w:rsid w:val="004F56A4"/>
    <w:rsid w:val="004F6A4E"/>
    <w:rsid w:val="005026D2"/>
    <w:rsid w:val="0050635F"/>
    <w:rsid w:val="00506ADE"/>
    <w:rsid w:val="005100BA"/>
    <w:rsid w:val="00511A38"/>
    <w:rsid w:val="0051336D"/>
    <w:rsid w:val="005135C7"/>
    <w:rsid w:val="00514980"/>
    <w:rsid w:val="00514EC0"/>
    <w:rsid w:val="00515481"/>
    <w:rsid w:val="00516526"/>
    <w:rsid w:val="0052498D"/>
    <w:rsid w:val="00524D14"/>
    <w:rsid w:val="005263A6"/>
    <w:rsid w:val="00533764"/>
    <w:rsid w:val="005339D9"/>
    <w:rsid w:val="00534B75"/>
    <w:rsid w:val="005363B9"/>
    <w:rsid w:val="00536654"/>
    <w:rsid w:val="00542D8D"/>
    <w:rsid w:val="0054627A"/>
    <w:rsid w:val="00551B0B"/>
    <w:rsid w:val="005522B7"/>
    <w:rsid w:val="00552A9D"/>
    <w:rsid w:val="00553034"/>
    <w:rsid w:val="005544A1"/>
    <w:rsid w:val="005548D3"/>
    <w:rsid w:val="0055765D"/>
    <w:rsid w:val="00564696"/>
    <w:rsid w:val="00565A98"/>
    <w:rsid w:val="00567122"/>
    <w:rsid w:val="00567332"/>
    <w:rsid w:val="00575DED"/>
    <w:rsid w:val="00576EEA"/>
    <w:rsid w:val="0057786C"/>
    <w:rsid w:val="005826EF"/>
    <w:rsid w:val="005833D7"/>
    <w:rsid w:val="00583BB5"/>
    <w:rsid w:val="00583DF2"/>
    <w:rsid w:val="005854E3"/>
    <w:rsid w:val="00585970"/>
    <w:rsid w:val="00585F5D"/>
    <w:rsid w:val="005951B4"/>
    <w:rsid w:val="00596FC4"/>
    <w:rsid w:val="005971C2"/>
    <w:rsid w:val="005A1D96"/>
    <w:rsid w:val="005A230E"/>
    <w:rsid w:val="005A2F0C"/>
    <w:rsid w:val="005A4CE3"/>
    <w:rsid w:val="005A6C62"/>
    <w:rsid w:val="005A781A"/>
    <w:rsid w:val="005B12AB"/>
    <w:rsid w:val="005B2E26"/>
    <w:rsid w:val="005B5D9B"/>
    <w:rsid w:val="005C1045"/>
    <w:rsid w:val="005C15B0"/>
    <w:rsid w:val="005C20FA"/>
    <w:rsid w:val="005C5623"/>
    <w:rsid w:val="005C7200"/>
    <w:rsid w:val="005C7E02"/>
    <w:rsid w:val="005D0921"/>
    <w:rsid w:val="005D21F8"/>
    <w:rsid w:val="005E0667"/>
    <w:rsid w:val="005E1F85"/>
    <w:rsid w:val="005E371F"/>
    <w:rsid w:val="005E440D"/>
    <w:rsid w:val="005E4F8A"/>
    <w:rsid w:val="005E7D0B"/>
    <w:rsid w:val="005F0D65"/>
    <w:rsid w:val="005F4159"/>
    <w:rsid w:val="005F7872"/>
    <w:rsid w:val="00601E5D"/>
    <w:rsid w:val="00601FE1"/>
    <w:rsid w:val="00602ED8"/>
    <w:rsid w:val="00605E35"/>
    <w:rsid w:val="0061178B"/>
    <w:rsid w:val="00614678"/>
    <w:rsid w:val="00614FBB"/>
    <w:rsid w:val="006177CF"/>
    <w:rsid w:val="00621BA4"/>
    <w:rsid w:val="0062543E"/>
    <w:rsid w:val="006260C3"/>
    <w:rsid w:val="0063161C"/>
    <w:rsid w:val="006323BB"/>
    <w:rsid w:val="00633544"/>
    <w:rsid w:val="00633AEC"/>
    <w:rsid w:val="00634BDA"/>
    <w:rsid w:val="00635D6B"/>
    <w:rsid w:val="006366EC"/>
    <w:rsid w:val="00637B89"/>
    <w:rsid w:val="00641727"/>
    <w:rsid w:val="006456F8"/>
    <w:rsid w:val="00647E60"/>
    <w:rsid w:val="0065124F"/>
    <w:rsid w:val="006537C6"/>
    <w:rsid w:val="00656511"/>
    <w:rsid w:val="006567DD"/>
    <w:rsid w:val="00656C78"/>
    <w:rsid w:val="00660A06"/>
    <w:rsid w:val="00665F28"/>
    <w:rsid w:val="006708C1"/>
    <w:rsid w:val="00672BE1"/>
    <w:rsid w:val="0067541B"/>
    <w:rsid w:val="00680ABA"/>
    <w:rsid w:val="00681598"/>
    <w:rsid w:val="00683F17"/>
    <w:rsid w:val="00687AED"/>
    <w:rsid w:val="00690C05"/>
    <w:rsid w:val="0069148D"/>
    <w:rsid w:val="00691BD2"/>
    <w:rsid w:val="00695C71"/>
    <w:rsid w:val="00696C9E"/>
    <w:rsid w:val="006A0186"/>
    <w:rsid w:val="006A2029"/>
    <w:rsid w:val="006A589E"/>
    <w:rsid w:val="006A6A94"/>
    <w:rsid w:val="006A7E6D"/>
    <w:rsid w:val="006B208B"/>
    <w:rsid w:val="006B336F"/>
    <w:rsid w:val="006B4A41"/>
    <w:rsid w:val="006C1DF7"/>
    <w:rsid w:val="006C1F78"/>
    <w:rsid w:val="006C3B42"/>
    <w:rsid w:val="006D2256"/>
    <w:rsid w:val="006D289F"/>
    <w:rsid w:val="006D32CF"/>
    <w:rsid w:val="006D3F01"/>
    <w:rsid w:val="006D4819"/>
    <w:rsid w:val="006D5BD6"/>
    <w:rsid w:val="006D6B64"/>
    <w:rsid w:val="006E2F2E"/>
    <w:rsid w:val="006E5418"/>
    <w:rsid w:val="006E5C34"/>
    <w:rsid w:val="006E7ADF"/>
    <w:rsid w:val="006F0901"/>
    <w:rsid w:val="006F09AA"/>
    <w:rsid w:val="006F235A"/>
    <w:rsid w:val="006F451C"/>
    <w:rsid w:val="00702644"/>
    <w:rsid w:val="0070666B"/>
    <w:rsid w:val="00712799"/>
    <w:rsid w:val="00713608"/>
    <w:rsid w:val="007201F1"/>
    <w:rsid w:val="00720217"/>
    <w:rsid w:val="0072466C"/>
    <w:rsid w:val="0073052A"/>
    <w:rsid w:val="00730FAC"/>
    <w:rsid w:val="0073696A"/>
    <w:rsid w:val="00740834"/>
    <w:rsid w:val="00740D38"/>
    <w:rsid w:val="007421CD"/>
    <w:rsid w:val="00743EB7"/>
    <w:rsid w:val="007522B5"/>
    <w:rsid w:val="00753B31"/>
    <w:rsid w:val="007544AA"/>
    <w:rsid w:val="007547D7"/>
    <w:rsid w:val="00754E38"/>
    <w:rsid w:val="007601EB"/>
    <w:rsid w:val="007652C8"/>
    <w:rsid w:val="0076680D"/>
    <w:rsid w:val="00767882"/>
    <w:rsid w:val="00771539"/>
    <w:rsid w:val="00771550"/>
    <w:rsid w:val="00772184"/>
    <w:rsid w:val="0077272A"/>
    <w:rsid w:val="0077339F"/>
    <w:rsid w:val="007829FD"/>
    <w:rsid w:val="00785530"/>
    <w:rsid w:val="00786F7A"/>
    <w:rsid w:val="00790E38"/>
    <w:rsid w:val="00791294"/>
    <w:rsid w:val="00796347"/>
    <w:rsid w:val="007A0B73"/>
    <w:rsid w:val="007A4C0D"/>
    <w:rsid w:val="007A6A00"/>
    <w:rsid w:val="007B1E02"/>
    <w:rsid w:val="007B36A0"/>
    <w:rsid w:val="007B73CC"/>
    <w:rsid w:val="007C097B"/>
    <w:rsid w:val="007C1D06"/>
    <w:rsid w:val="007C2367"/>
    <w:rsid w:val="007C31D4"/>
    <w:rsid w:val="007C601D"/>
    <w:rsid w:val="007C7838"/>
    <w:rsid w:val="007D0CD3"/>
    <w:rsid w:val="007D22D6"/>
    <w:rsid w:val="007D76E2"/>
    <w:rsid w:val="007D7FEB"/>
    <w:rsid w:val="007E0AA6"/>
    <w:rsid w:val="007E6F2C"/>
    <w:rsid w:val="007F1462"/>
    <w:rsid w:val="007F3875"/>
    <w:rsid w:val="00801605"/>
    <w:rsid w:val="00806A85"/>
    <w:rsid w:val="00807CC8"/>
    <w:rsid w:val="008112C3"/>
    <w:rsid w:val="00811658"/>
    <w:rsid w:val="00812C4B"/>
    <w:rsid w:val="00812FC9"/>
    <w:rsid w:val="008134DF"/>
    <w:rsid w:val="00814DD7"/>
    <w:rsid w:val="0081520E"/>
    <w:rsid w:val="00820B8E"/>
    <w:rsid w:val="00824419"/>
    <w:rsid w:val="008265D7"/>
    <w:rsid w:val="008342EE"/>
    <w:rsid w:val="0083501A"/>
    <w:rsid w:val="008357AC"/>
    <w:rsid w:val="00835A98"/>
    <w:rsid w:val="00836608"/>
    <w:rsid w:val="0084057C"/>
    <w:rsid w:val="00841C90"/>
    <w:rsid w:val="00841D17"/>
    <w:rsid w:val="00843295"/>
    <w:rsid w:val="00846E8A"/>
    <w:rsid w:val="00850F0F"/>
    <w:rsid w:val="00857654"/>
    <w:rsid w:val="0086099A"/>
    <w:rsid w:val="00865777"/>
    <w:rsid w:val="008747F1"/>
    <w:rsid w:val="008752BA"/>
    <w:rsid w:val="00875E2E"/>
    <w:rsid w:val="008813EF"/>
    <w:rsid w:val="0088194D"/>
    <w:rsid w:val="008830AF"/>
    <w:rsid w:val="00885EE5"/>
    <w:rsid w:val="00887A49"/>
    <w:rsid w:val="00893107"/>
    <w:rsid w:val="0089330C"/>
    <w:rsid w:val="00895A4C"/>
    <w:rsid w:val="008A21F2"/>
    <w:rsid w:val="008A278D"/>
    <w:rsid w:val="008A2B13"/>
    <w:rsid w:val="008A6409"/>
    <w:rsid w:val="008B7A1D"/>
    <w:rsid w:val="008C07F3"/>
    <w:rsid w:val="008C19FB"/>
    <w:rsid w:val="008C2816"/>
    <w:rsid w:val="008C72F8"/>
    <w:rsid w:val="008D23A0"/>
    <w:rsid w:val="008D4D05"/>
    <w:rsid w:val="008D55BA"/>
    <w:rsid w:val="008E1410"/>
    <w:rsid w:val="008E456A"/>
    <w:rsid w:val="008E4D0E"/>
    <w:rsid w:val="008E4DA0"/>
    <w:rsid w:val="008E6DF5"/>
    <w:rsid w:val="008F1071"/>
    <w:rsid w:val="008F3E95"/>
    <w:rsid w:val="008F425E"/>
    <w:rsid w:val="008F72DC"/>
    <w:rsid w:val="008F7E61"/>
    <w:rsid w:val="009045DF"/>
    <w:rsid w:val="00911DDE"/>
    <w:rsid w:val="00912283"/>
    <w:rsid w:val="0091349E"/>
    <w:rsid w:val="00913C0B"/>
    <w:rsid w:val="00914E5C"/>
    <w:rsid w:val="00916864"/>
    <w:rsid w:val="00916F4C"/>
    <w:rsid w:val="00920C04"/>
    <w:rsid w:val="00920C34"/>
    <w:rsid w:val="0092189B"/>
    <w:rsid w:val="009342C9"/>
    <w:rsid w:val="00935EAE"/>
    <w:rsid w:val="00937A6F"/>
    <w:rsid w:val="00940A18"/>
    <w:rsid w:val="00940D5D"/>
    <w:rsid w:val="00942D5D"/>
    <w:rsid w:val="00944623"/>
    <w:rsid w:val="00950828"/>
    <w:rsid w:val="0095226A"/>
    <w:rsid w:val="009556AD"/>
    <w:rsid w:val="0095786E"/>
    <w:rsid w:val="00963926"/>
    <w:rsid w:val="0096422C"/>
    <w:rsid w:val="0097010C"/>
    <w:rsid w:val="00970F4D"/>
    <w:rsid w:val="00973DA1"/>
    <w:rsid w:val="0097793B"/>
    <w:rsid w:val="00980888"/>
    <w:rsid w:val="00985865"/>
    <w:rsid w:val="009935FC"/>
    <w:rsid w:val="009954F2"/>
    <w:rsid w:val="0099629A"/>
    <w:rsid w:val="009A0A4C"/>
    <w:rsid w:val="009C02A6"/>
    <w:rsid w:val="009C56E9"/>
    <w:rsid w:val="009C612B"/>
    <w:rsid w:val="009C7E91"/>
    <w:rsid w:val="009D05C5"/>
    <w:rsid w:val="009D32F3"/>
    <w:rsid w:val="009D3904"/>
    <w:rsid w:val="009D6A43"/>
    <w:rsid w:val="009D799E"/>
    <w:rsid w:val="009E217A"/>
    <w:rsid w:val="009E468D"/>
    <w:rsid w:val="009F1FBB"/>
    <w:rsid w:val="009F221C"/>
    <w:rsid w:val="00A01A8B"/>
    <w:rsid w:val="00A05621"/>
    <w:rsid w:val="00A07358"/>
    <w:rsid w:val="00A11250"/>
    <w:rsid w:val="00A12275"/>
    <w:rsid w:val="00A14FCD"/>
    <w:rsid w:val="00A161CA"/>
    <w:rsid w:val="00A21AC1"/>
    <w:rsid w:val="00A234CA"/>
    <w:rsid w:val="00A25588"/>
    <w:rsid w:val="00A256D6"/>
    <w:rsid w:val="00A34D35"/>
    <w:rsid w:val="00A3727B"/>
    <w:rsid w:val="00A418E2"/>
    <w:rsid w:val="00A44290"/>
    <w:rsid w:val="00A52928"/>
    <w:rsid w:val="00A54EBA"/>
    <w:rsid w:val="00A5548C"/>
    <w:rsid w:val="00A55BE2"/>
    <w:rsid w:val="00A60661"/>
    <w:rsid w:val="00A608F2"/>
    <w:rsid w:val="00A61ADA"/>
    <w:rsid w:val="00A651E6"/>
    <w:rsid w:val="00A65F15"/>
    <w:rsid w:val="00A665F1"/>
    <w:rsid w:val="00A74204"/>
    <w:rsid w:val="00A74A27"/>
    <w:rsid w:val="00A763E9"/>
    <w:rsid w:val="00A80E4B"/>
    <w:rsid w:val="00A83D94"/>
    <w:rsid w:val="00A842B4"/>
    <w:rsid w:val="00A85376"/>
    <w:rsid w:val="00A85D45"/>
    <w:rsid w:val="00A87896"/>
    <w:rsid w:val="00A92C17"/>
    <w:rsid w:val="00A94D85"/>
    <w:rsid w:val="00A961B7"/>
    <w:rsid w:val="00A962AD"/>
    <w:rsid w:val="00A974E3"/>
    <w:rsid w:val="00AA2323"/>
    <w:rsid w:val="00AB0CE1"/>
    <w:rsid w:val="00AB1D61"/>
    <w:rsid w:val="00AC22C9"/>
    <w:rsid w:val="00AC28C2"/>
    <w:rsid w:val="00AC431F"/>
    <w:rsid w:val="00AC46F8"/>
    <w:rsid w:val="00AC4B10"/>
    <w:rsid w:val="00AD05EA"/>
    <w:rsid w:val="00AD20ED"/>
    <w:rsid w:val="00AD6C6D"/>
    <w:rsid w:val="00AD7A63"/>
    <w:rsid w:val="00AF1474"/>
    <w:rsid w:val="00AF400E"/>
    <w:rsid w:val="00B019AD"/>
    <w:rsid w:val="00B02637"/>
    <w:rsid w:val="00B06ADE"/>
    <w:rsid w:val="00B071B1"/>
    <w:rsid w:val="00B07C64"/>
    <w:rsid w:val="00B11CE4"/>
    <w:rsid w:val="00B179FB"/>
    <w:rsid w:val="00B20D5F"/>
    <w:rsid w:val="00B25251"/>
    <w:rsid w:val="00B252FD"/>
    <w:rsid w:val="00B25C3B"/>
    <w:rsid w:val="00B32E62"/>
    <w:rsid w:val="00B350AB"/>
    <w:rsid w:val="00B4069C"/>
    <w:rsid w:val="00B410EC"/>
    <w:rsid w:val="00B41D68"/>
    <w:rsid w:val="00B41F25"/>
    <w:rsid w:val="00B42A77"/>
    <w:rsid w:val="00B4381A"/>
    <w:rsid w:val="00B45C70"/>
    <w:rsid w:val="00B536A1"/>
    <w:rsid w:val="00B55E92"/>
    <w:rsid w:val="00B57E94"/>
    <w:rsid w:val="00B66A50"/>
    <w:rsid w:val="00B7022E"/>
    <w:rsid w:val="00B71D37"/>
    <w:rsid w:val="00B82AF5"/>
    <w:rsid w:val="00B83F06"/>
    <w:rsid w:val="00B848FB"/>
    <w:rsid w:val="00B85D87"/>
    <w:rsid w:val="00B87B3B"/>
    <w:rsid w:val="00B93472"/>
    <w:rsid w:val="00B93D98"/>
    <w:rsid w:val="00B96D16"/>
    <w:rsid w:val="00BA354E"/>
    <w:rsid w:val="00BA6806"/>
    <w:rsid w:val="00BA71CF"/>
    <w:rsid w:val="00BB09F8"/>
    <w:rsid w:val="00BB2AC4"/>
    <w:rsid w:val="00BB3684"/>
    <w:rsid w:val="00BB4087"/>
    <w:rsid w:val="00BB4992"/>
    <w:rsid w:val="00BB4AFA"/>
    <w:rsid w:val="00BC6ACC"/>
    <w:rsid w:val="00BC7267"/>
    <w:rsid w:val="00BC7AC3"/>
    <w:rsid w:val="00BD21A4"/>
    <w:rsid w:val="00BD2456"/>
    <w:rsid w:val="00BD5DA1"/>
    <w:rsid w:val="00BD5DA6"/>
    <w:rsid w:val="00BD5EA1"/>
    <w:rsid w:val="00BD724F"/>
    <w:rsid w:val="00BD7EB0"/>
    <w:rsid w:val="00BD7F7D"/>
    <w:rsid w:val="00BE09F4"/>
    <w:rsid w:val="00BE5BA2"/>
    <w:rsid w:val="00BF287C"/>
    <w:rsid w:val="00BF7F28"/>
    <w:rsid w:val="00C02713"/>
    <w:rsid w:val="00C02C1F"/>
    <w:rsid w:val="00C05271"/>
    <w:rsid w:val="00C11264"/>
    <w:rsid w:val="00C1295E"/>
    <w:rsid w:val="00C12C4B"/>
    <w:rsid w:val="00C16DE8"/>
    <w:rsid w:val="00C271B7"/>
    <w:rsid w:val="00C306B3"/>
    <w:rsid w:val="00C3492B"/>
    <w:rsid w:val="00C36952"/>
    <w:rsid w:val="00C37E90"/>
    <w:rsid w:val="00C40502"/>
    <w:rsid w:val="00C42D19"/>
    <w:rsid w:val="00C430C8"/>
    <w:rsid w:val="00C443F0"/>
    <w:rsid w:val="00C47390"/>
    <w:rsid w:val="00C54B7F"/>
    <w:rsid w:val="00C560E3"/>
    <w:rsid w:val="00C65D11"/>
    <w:rsid w:val="00C717B7"/>
    <w:rsid w:val="00C7447B"/>
    <w:rsid w:val="00C76768"/>
    <w:rsid w:val="00C803C2"/>
    <w:rsid w:val="00C82170"/>
    <w:rsid w:val="00C8388D"/>
    <w:rsid w:val="00C83ADE"/>
    <w:rsid w:val="00C8623E"/>
    <w:rsid w:val="00C912D3"/>
    <w:rsid w:val="00C947D0"/>
    <w:rsid w:val="00C976E4"/>
    <w:rsid w:val="00CA16BF"/>
    <w:rsid w:val="00CA247D"/>
    <w:rsid w:val="00CA45F0"/>
    <w:rsid w:val="00CA4ED3"/>
    <w:rsid w:val="00CA6134"/>
    <w:rsid w:val="00CA6565"/>
    <w:rsid w:val="00CB523C"/>
    <w:rsid w:val="00CB770E"/>
    <w:rsid w:val="00CB7AF9"/>
    <w:rsid w:val="00CC163C"/>
    <w:rsid w:val="00CC1E58"/>
    <w:rsid w:val="00CC2A3D"/>
    <w:rsid w:val="00CC3AA3"/>
    <w:rsid w:val="00CC61B0"/>
    <w:rsid w:val="00CD177B"/>
    <w:rsid w:val="00CD49B7"/>
    <w:rsid w:val="00CD6BFE"/>
    <w:rsid w:val="00CE0AA8"/>
    <w:rsid w:val="00CE3D10"/>
    <w:rsid w:val="00CE68F1"/>
    <w:rsid w:val="00CE7ECF"/>
    <w:rsid w:val="00CF182B"/>
    <w:rsid w:val="00CF4FF1"/>
    <w:rsid w:val="00CF60BA"/>
    <w:rsid w:val="00CF66E8"/>
    <w:rsid w:val="00D00A36"/>
    <w:rsid w:val="00D03846"/>
    <w:rsid w:val="00D06056"/>
    <w:rsid w:val="00D06198"/>
    <w:rsid w:val="00D20B04"/>
    <w:rsid w:val="00D25667"/>
    <w:rsid w:val="00D26CD6"/>
    <w:rsid w:val="00D330C2"/>
    <w:rsid w:val="00D35293"/>
    <w:rsid w:val="00D4281A"/>
    <w:rsid w:val="00D43172"/>
    <w:rsid w:val="00D4317A"/>
    <w:rsid w:val="00D46505"/>
    <w:rsid w:val="00D53B53"/>
    <w:rsid w:val="00D5540A"/>
    <w:rsid w:val="00D556C7"/>
    <w:rsid w:val="00D61A85"/>
    <w:rsid w:val="00D75546"/>
    <w:rsid w:val="00D821CB"/>
    <w:rsid w:val="00D839C9"/>
    <w:rsid w:val="00D8583A"/>
    <w:rsid w:val="00D9047D"/>
    <w:rsid w:val="00D910F1"/>
    <w:rsid w:val="00D957E0"/>
    <w:rsid w:val="00D9669A"/>
    <w:rsid w:val="00DA1884"/>
    <w:rsid w:val="00DA57C4"/>
    <w:rsid w:val="00DB0C38"/>
    <w:rsid w:val="00DB2543"/>
    <w:rsid w:val="00DB3B04"/>
    <w:rsid w:val="00DC0D27"/>
    <w:rsid w:val="00DC1466"/>
    <w:rsid w:val="00DC1D63"/>
    <w:rsid w:val="00DC39A1"/>
    <w:rsid w:val="00DC4BAD"/>
    <w:rsid w:val="00DC55EC"/>
    <w:rsid w:val="00DC5FD8"/>
    <w:rsid w:val="00DE1844"/>
    <w:rsid w:val="00DF0ECB"/>
    <w:rsid w:val="00DF3340"/>
    <w:rsid w:val="00DF6BE0"/>
    <w:rsid w:val="00DF7B3F"/>
    <w:rsid w:val="00DF7CBE"/>
    <w:rsid w:val="00E002A3"/>
    <w:rsid w:val="00E00AB2"/>
    <w:rsid w:val="00E0129B"/>
    <w:rsid w:val="00E05927"/>
    <w:rsid w:val="00E06D05"/>
    <w:rsid w:val="00E07A39"/>
    <w:rsid w:val="00E1116E"/>
    <w:rsid w:val="00E1303A"/>
    <w:rsid w:val="00E13DFC"/>
    <w:rsid w:val="00E21876"/>
    <w:rsid w:val="00E25507"/>
    <w:rsid w:val="00E26931"/>
    <w:rsid w:val="00E2723E"/>
    <w:rsid w:val="00E30EDD"/>
    <w:rsid w:val="00E3689D"/>
    <w:rsid w:val="00E42388"/>
    <w:rsid w:val="00E424D4"/>
    <w:rsid w:val="00E45B82"/>
    <w:rsid w:val="00E45D40"/>
    <w:rsid w:val="00E45EEF"/>
    <w:rsid w:val="00E47468"/>
    <w:rsid w:val="00E50F4A"/>
    <w:rsid w:val="00E52589"/>
    <w:rsid w:val="00E551AE"/>
    <w:rsid w:val="00E56CD1"/>
    <w:rsid w:val="00E62E64"/>
    <w:rsid w:val="00E70E6E"/>
    <w:rsid w:val="00E74932"/>
    <w:rsid w:val="00E82D5E"/>
    <w:rsid w:val="00E83795"/>
    <w:rsid w:val="00E86BFB"/>
    <w:rsid w:val="00E910BF"/>
    <w:rsid w:val="00E955AA"/>
    <w:rsid w:val="00EB0F17"/>
    <w:rsid w:val="00EB25FC"/>
    <w:rsid w:val="00EB33CA"/>
    <w:rsid w:val="00EC15D1"/>
    <w:rsid w:val="00EC2680"/>
    <w:rsid w:val="00EC2C66"/>
    <w:rsid w:val="00EC3964"/>
    <w:rsid w:val="00EC48C8"/>
    <w:rsid w:val="00EC7971"/>
    <w:rsid w:val="00ED0266"/>
    <w:rsid w:val="00ED29AC"/>
    <w:rsid w:val="00ED2DC1"/>
    <w:rsid w:val="00ED4BCD"/>
    <w:rsid w:val="00ED5578"/>
    <w:rsid w:val="00ED5F73"/>
    <w:rsid w:val="00ED6F91"/>
    <w:rsid w:val="00ED7522"/>
    <w:rsid w:val="00EE0385"/>
    <w:rsid w:val="00EE1B68"/>
    <w:rsid w:val="00EE312C"/>
    <w:rsid w:val="00EE390E"/>
    <w:rsid w:val="00EE3952"/>
    <w:rsid w:val="00EE3FBE"/>
    <w:rsid w:val="00EE75E0"/>
    <w:rsid w:val="00EF0118"/>
    <w:rsid w:val="00EF154F"/>
    <w:rsid w:val="00EF6AF1"/>
    <w:rsid w:val="00F00BD8"/>
    <w:rsid w:val="00F0121F"/>
    <w:rsid w:val="00F0496A"/>
    <w:rsid w:val="00F05A53"/>
    <w:rsid w:val="00F07F22"/>
    <w:rsid w:val="00F105D8"/>
    <w:rsid w:val="00F10875"/>
    <w:rsid w:val="00F11F08"/>
    <w:rsid w:val="00F14FB1"/>
    <w:rsid w:val="00F2007C"/>
    <w:rsid w:val="00F22EDF"/>
    <w:rsid w:val="00F263FB"/>
    <w:rsid w:val="00F276CE"/>
    <w:rsid w:val="00F27CC6"/>
    <w:rsid w:val="00F31D69"/>
    <w:rsid w:val="00F34F58"/>
    <w:rsid w:val="00F35B35"/>
    <w:rsid w:val="00F35F0F"/>
    <w:rsid w:val="00F43900"/>
    <w:rsid w:val="00F44FCB"/>
    <w:rsid w:val="00F5051A"/>
    <w:rsid w:val="00F50F22"/>
    <w:rsid w:val="00F54502"/>
    <w:rsid w:val="00F6163C"/>
    <w:rsid w:val="00F62745"/>
    <w:rsid w:val="00F64C2B"/>
    <w:rsid w:val="00F66774"/>
    <w:rsid w:val="00F66C87"/>
    <w:rsid w:val="00F67621"/>
    <w:rsid w:val="00F67BC1"/>
    <w:rsid w:val="00F71EF5"/>
    <w:rsid w:val="00F7419E"/>
    <w:rsid w:val="00F759E6"/>
    <w:rsid w:val="00F76582"/>
    <w:rsid w:val="00F76746"/>
    <w:rsid w:val="00F768D6"/>
    <w:rsid w:val="00F7782E"/>
    <w:rsid w:val="00F807DC"/>
    <w:rsid w:val="00F82680"/>
    <w:rsid w:val="00F832A1"/>
    <w:rsid w:val="00F91D1A"/>
    <w:rsid w:val="00F95084"/>
    <w:rsid w:val="00FA18EC"/>
    <w:rsid w:val="00FA5719"/>
    <w:rsid w:val="00FA6D4E"/>
    <w:rsid w:val="00FB0522"/>
    <w:rsid w:val="00FB45A8"/>
    <w:rsid w:val="00FB557A"/>
    <w:rsid w:val="00FB5DDA"/>
    <w:rsid w:val="00FB704E"/>
    <w:rsid w:val="00FB7461"/>
    <w:rsid w:val="00FC3D64"/>
    <w:rsid w:val="00FC717D"/>
    <w:rsid w:val="00FD2D70"/>
    <w:rsid w:val="00FD3EB8"/>
    <w:rsid w:val="00FD67B8"/>
    <w:rsid w:val="00FD6823"/>
    <w:rsid w:val="00FD7633"/>
    <w:rsid w:val="00FE2B6A"/>
    <w:rsid w:val="00FE4D06"/>
    <w:rsid w:val="00FE4D7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0DE37ABB"/>
  <w15:docId w15:val="{5A1CCC5D-AEB2-45C9-87E8-AD0A6A2CF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5EEF"/>
    <w:rPr>
      <w:rFonts w:ascii="Arial" w:hAnsi="Arial"/>
      <w:sz w:val="18"/>
    </w:rPr>
  </w:style>
  <w:style w:type="paragraph" w:styleId="Heading1">
    <w:name w:val="heading 1"/>
    <w:basedOn w:val="Normal"/>
    <w:next w:val="Normal"/>
    <w:qFormat/>
    <w:pPr>
      <w:keepNext/>
      <w:pageBreakBefore/>
      <w:numPr>
        <w:numId w:val="4"/>
      </w:numPr>
      <w:spacing w:after="60"/>
      <w:outlineLvl w:val="0"/>
    </w:pPr>
    <w:rPr>
      <w:b/>
      <w:kern w:val="28"/>
      <w:sz w:val="32"/>
    </w:rPr>
  </w:style>
  <w:style w:type="paragraph" w:styleId="Heading2">
    <w:name w:val="heading 2"/>
    <w:basedOn w:val="Normal"/>
    <w:next w:val="Normal"/>
    <w:link w:val="Heading2Char"/>
    <w:qFormat/>
    <w:pPr>
      <w:keepNext/>
      <w:numPr>
        <w:ilvl w:val="1"/>
        <w:numId w:val="4"/>
      </w:numPr>
      <w:outlineLvl w:val="1"/>
    </w:pPr>
    <w:rPr>
      <w:b/>
      <w:sz w:val="24"/>
      <w:szCs w:val="24"/>
    </w:rPr>
  </w:style>
  <w:style w:type="paragraph" w:styleId="Heading3">
    <w:name w:val="heading 3"/>
    <w:basedOn w:val="Normal"/>
    <w:next w:val="Normal"/>
    <w:qFormat/>
    <w:rsid w:val="005C7200"/>
    <w:pPr>
      <w:keepNext/>
      <w:numPr>
        <w:ilvl w:val="2"/>
        <w:numId w:val="4"/>
      </w:numPr>
      <w:outlineLvl w:val="2"/>
    </w:pPr>
    <w:rPr>
      <w:b/>
      <w:sz w:val="20"/>
    </w:rPr>
  </w:style>
  <w:style w:type="paragraph" w:styleId="Heading4">
    <w:name w:val="heading 4"/>
    <w:basedOn w:val="Normal"/>
    <w:next w:val="Normal"/>
    <w:qFormat/>
    <w:pPr>
      <w:keepNext/>
      <w:outlineLvl w:val="3"/>
    </w:pPr>
    <w:rPr>
      <w:b/>
      <w:bCs/>
      <w:sz w:val="24"/>
      <w:szCs w:val="28"/>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sz w:val="20"/>
    </w:rPr>
  </w:style>
  <w:style w:type="paragraph" w:styleId="Heading8">
    <w:name w:val="heading 8"/>
    <w:basedOn w:val="Normal"/>
    <w:next w:val="Normal"/>
    <w:qFormat/>
    <w:pPr>
      <w:spacing w:before="240" w:after="60"/>
      <w:outlineLvl w:val="7"/>
    </w:pPr>
    <w:rPr>
      <w:i/>
      <w:sz w:val="20"/>
    </w:rPr>
  </w:style>
  <w:style w:type="paragraph" w:styleId="Heading9">
    <w:name w:val="heading 9"/>
    <w:basedOn w:val="Normal"/>
    <w:next w:val="Normal"/>
    <w:qFormat/>
    <w:pPr>
      <w:spacing w:before="240" w:after="60"/>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noTOC">
    <w:name w:val="Heading no TOC"/>
    <w:basedOn w:val="Normal"/>
    <w:next w:val="Normal"/>
    <w:qFormat/>
    <w:rsid w:val="00B93472"/>
    <w:pPr>
      <w:keepNext/>
      <w:spacing w:after="40"/>
    </w:pPr>
    <w:rPr>
      <w:b/>
      <w:sz w:val="24"/>
    </w:rPr>
  </w:style>
  <w:style w:type="character" w:styleId="PageNumber">
    <w:name w:val="page number"/>
    <w:basedOn w:val="DefaultParagraphFont"/>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numPr>
        <w:numId w:val="3"/>
      </w:numPr>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style>
  <w:style w:type="paragraph" w:styleId="TOC1">
    <w:name w:val="toc 1"/>
    <w:basedOn w:val="Normal"/>
    <w:next w:val="Normal"/>
    <w:autoRedefine/>
    <w:uiPriority w:val="39"/>
    <w:rsid w:val="002A0094"/>
    <w:pPr>
      <w:tabs>
        <w:tab w:val="right" w:leader="dot" w:pos="4082"/>
      </w:tabs>
      <w:spacing w:before="40"/>
      <w:ind w:left="284" w:hanging="284"/>
    </w:pPr>
    <w:rPr>
      <w:b/>
      <w:noProof/>
      <w:szCs w:val="32"/>
    </w:rPr>
  </w:style>
  <w:style w:type="paragraph" w:styleId="TOC2">
    <w:name w:val="toc 2"/>
    <w:basedOn w:val="Normal"/>
    <w:next w:val="Normal"/>
    <w:autoRedefine/>
    <w:uiPriority w:val="39"/>
    <w:rsid w:val="00FC3D64"/>
    <w:pPr>
      <w:tabs>
        <w:tab w:val="right" w:leader="dot" w:pos="4082"/>
      </w:tabs>
      <w:ind w:left="567" w:hanging="329"/>
    </w:pPr>
    <w:rPr>
      <w:noProof/>
    </w:rPr>
  </w:style>
  <w:style w:type="paragraph" w:styleId="TOC3">
    <w:name w:val="toc 3"/>
    <w:basedOn w:val="Normal"/>
    <w:next w:val="Normal"/>
    <w:autoRedefine/>
    <w:semiHidden/>
    <w:pPr>
      <w:ind w:left="482"/>
    </w:pPr>
    <w:rPr>
      <w:sz w:val="20"/>
    </w:r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simple">
    <w:name w:val="simple"/>
    <w:basedOn w:val="Normal"/>
    <w:pPr>
      <w:numPr>
        <w:numId w:val="2"/>
      </w:numPr>
    </w:pPr>
  </w:style>
  <w:style w:type="paragraph" w:customStyle="1" w:styleId="Normalhanging">
    <w:name w:val="Normal hanging"/>
    <w:basedOn w:val="Normal"/>
    <w:next w:val="Normal"/>
    <w:pPr>
      <w:ind w:left="714" w:hanging="357"/>
    </w:pPr>
  </w:style>
  <w:style w:type="paragraph" w:styleId="Footer">
    <w:name w:val="footer"/>
    <w:basedOn w:val="Normal"/>
    <w:pPr>
      <w:tabs>
        <w:tab w:val="center" w:pos="4819"/>
        <w:tab w:val="right" w:pos="9638"/>
      </w:tabs>
    </w:pPr>
  </w:style>
  <w:style w:type="paragraph" w:customStyle="1" w:styleId="HeaderTOC">
    <w:name w:val="HeaderTOC"/>
    <w:basedOn w:val="Normal"/>
    <w:next w:val="Normal"/>
    <w:rsid w:val="004D7970"/>
    <w:pPr>
      <w:keepNext/>
      <w:widowControl w:val="0"/>
      <w:tabs>
        <w:tab w:val="left" w:pos="426"/>
        <w:tab w:val="center" w:pos="4320"/>
        <w:tab w:val="right" w:pos="8640"/>
      </w:tabs>
      <w:outlineLvl w:val="1"/>
    </w:pPr>
    <w:rPr>
      <w:rFonts w:ascii="Times New Roman" w:hAnsi="Times New Roman"/>
      <w:b/>
      <w:sz w:val="28"/>
      <w:szCs w:val="24"/>
    </w:rPr>
  </w:style>
  <w:style w:type="character" w:styleId="CommentReference">
    <w:name w:val="annotation reference"/>
    <w:semiHidden/>
    <w:rPr>
      <w:sz w:val="16"/>
      <w:szCs w:val="16"/>
    </w:rPr>
  </w:style>
  <w:style w:type="paragraph" w:customStyle="1" w:styleId="Headingsmall">
    <w:name w:val="Heading small"/>
    <w:basedOn w:val="Normal"/>
    <w:next w:val="Normal"/>
    <w:uiPriority w:val="99"/>
    <w:rsid w:val="00B93472"/>
    <w:pPr>
      <w:keepNext/>
      <w:spacing w:after="40"/>
    </w:pPr>
    <w:rPr>
      <w:b/>
      <w:lang w:val="en-US" w:eastAsia="en-US"/>
    </w:rPr>
  </w:style>
  <w:style w:type="paragraph" w:customStyle="1" w:styleId="Normalunindented">
    <w:name w:val="Normal unindented"/>
    <w:basedOn w:val="Normal"/>
    <w:pPr>
      <w:spacing w:after="200"/>
      <w:jc w:val="both"/>
    </w:pPr>
    <w:rPr>
      <w:lang w:val="en-US" w:eastAsia="en-US"/>
    </w:rPr>
  </w:style>
  <w:style w:type="paragraph" w:customStyle="1" w:styleId="ListNoSpace">
    <w:name w:val="ListNoSpace"/>
    <w:basedOn w:val="Normal"/>
    <w:rPr>
      <w:lang w:val="en-US" w:eastAsia="en-US"/>
    </w:rPr>
  </w:style>
  <w:style w:type="paragraph" w:customStyle="1" w:styleId="Headingnonumber">
    <w:name w:val="Heading no number"/>
    <w:basedOn w:val="Normal"/>
    <w:next w:val="Normal"/>
    <w:pPr>
      <w:keepNext/>
      <w:outlineLvl w:val="0"/>
    </w:pPr>
    <w:rPr>
      <w:b/>
      <w:sz w:val="32"/>
      <w:lang w:eastAsia="en-US"/>
    </w:rPr>
  </w:style>
  <w:style w:type="paragraph" w:styleId="FootnoteText">
    <w:name w:val="footnote text"/>
    <w:basedOn w:val="Normal"/>
    <w:semiHidden/>
  </w:style>
  <w:style w:type="character" w:styleId="FootnoteReference">
    <w:name w:val="footnote reference"/>
    <w:semiHidden/>
    <w:rPr>
      <w:vertAlign w:val="superscript"/>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StyleLeft0cmHanging075cmAfter0pt">
    <w:name w:val="Style Left:  0 cm Hanging:  0.75 cm After:  0 pt"/>
    <w:basedOn w:val="Normal"/>
    <w:next w:val="Normal"/>
    <w:rsid w:val="00665F28"/>
    <w:pPr>
      <w:ind w:left="425" w:hanging="425"/>
    </w:pPr>
  </w:style>
  <w:style w:type="paragraph" w:customStyle="1" w:styleId="StyleLeft0cmHanging075cmAfter0pt1">
    <w:name w:val="Style Left:  0 cm Hanging:  0.75 cm After:  0 pt1"/>
    <w:basedOn w:val="Normal"/>
    <w:rsid w:val="00637B89"/>
    <w:pPr>
      <w:ind w:left="425" w:hanging="425"/>
    </w:pPr>
  </w:style>
  <w:style w:type="table" w:customStyle="1" w:styleId="Kravtabel">
    <w:name w:val="Kravtabel"/>
    <w:basedOn w:val="TableNormal"/>
    <w:rsid w:val="0048068A"/>
    <w:rPr>
      <w:rFonts w:ascii="Arial" w:hAnsi="Arial"/>
      <w:sz w:val="18"/>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bottom w:w="28" w:type="dxa"/>
      </w:tblCellMar>
    </w:tblPr>
    <w:trPr>
      <w:cantSplit/>
      <w:tblHeader/>
    </w:trPr>
  </w:style>
  <w:style w:type="paragraph" w:customStyle="1" w:styleId="Column1">
    <w:name w:val="Column1"/>
    <w:basedOn w:val="Normal"/>
    <w:rsid w:val="0097793B"/>
    <w:pPr>
      <w:tabs>
        <w:tab w:val="left" w:pos="426"/>
      </w:tabs>
      <w:ind w:left="426" w:hanging="426"/>
    </w:pPr>
    <w:rPr>
      <w:rFonts w:cs="Arial"/>
      <w:szCs w:val="18"/>
      <w:lang w:val="en-US"/>
    </w:rPr>
  </w:style>
  <w:style w:type="character" w:customStyle="1" w:styleId="Heading2Char">
    <w:name w:val="Heading 2 Char"/>
    <w:link w:val="Heading2"/>
    <w:uiPriority w:val="99"/>
    <w:locked/>
    <w:rsid w:val="0077272A"/>
    <w:rPr>
      <w:rFonts w:ascii="Arial" w:hAnsi="Arial"/>
      <w:b/>
      <w:sz w:val="24"/>
      <w:szCs w:val="24"/>
    </w:rPr>
  </w:style>
  <w:style w:type="paragraph" w:styleId="NormalWeb">
    <w:name w:val="Normal (Web)"/>
    <w:basedOn w:val="Normal"/>
    <w:uiPriority w:val="99"/>
    <w:unhideWhenUsed/>
    <w:rsid w:val="008F1071"/>
    <w:pPr>
      <w:spacing w:before="100" w:beforeAutospacing="1" w:after="100" w:afterAutospacing="1"/>
    </w:pPr>
    <w:rPr>
      <w:rFonts w:ascii="Times New Roman" w:eastAsiaTheme="minorEastAsia" w:hAnsi="Times New Roman"/>
      <w:sz w:val="24"/>
      <w:szCs w:val="24"/>
    </w:rPr>
  </w:style>
  <w:style w:type="paragraph" w:styleId="BalloonText">
    <w:name w:val="Balloon Text"/>
    <w:basedOn w:val="Normal"/>
    <w:link w:val="BalloonTextChar"/>
    <w:rsid w:val="008F1071"/>
    <w:rPr>
      <w:rFonts w:ascii="Tahoma" w:hAnsi="Tahoma" w:cs="Tahoma"/>
      <w:sz w:val="16"/>
      <w:szCs w:val="16"/>
    </w:rPr>
  </w:style>
  <w:style w:type="character" w:customStyle="1" w:styleId="BalloonTextChar">
    <w:name w:val="Balloon Text Char"/>
    <w:basedOn w:val="DefaultParagraphFont"/>
    <w:link w:val="BalloonText"/>
    <w:rsid w:val="008F1071"/>
    <w:rPr>
      <w:rFonts w:ascii="Tahoma" w:hAnsi="Tahoma" w:cs="Tahoma"/>
      <w:sz w:val="16"/>
      <w:szCs w:val="16"/>
    </w:rPr>
  </w:style>
  <w:style w:type="paragraph" w:styleId="Header">
    <w:name w:val="header"/>
    <w:basedOn w:val="Normal"/>
    <w:link w:val="HeaderChar"/>
    <w:rsid w:val="00170402"/>
    <w:pPr>
      <w:tabs>
        <w:tab w:val="center" w:pos="4819"/>
        <w:tab w:val="right" w:pos="9638"/>
      </w:tabs>
    </w:pPr>
  </w:style>
  <w:style w:type="character" w:customStyle="1" w:styleId="HeaderChar">
    <w:name w:val="Header Char"/>
    <w:basedOn w:val="DefaultParagraphFont"/>
    <w:link w:val="Header"/>
    <w:rsid w:val="00170402"/>
    <w:rPr>
      <w:rFonts w:ascii="Arial" w:hAnsi="Arial"/>
      <w:sz w:val="18"/>
    </w:rPr>
  </w:style>
  <w:style w:type="paragraph" w:styleId="ListParagraph">
    <w:name w:val="List Paragraph"/>
    <w:basedOn w:val="Normal"/>
    <w:uiPriority w:val="34"/>
    <w:qFormat/>
    <w:rsid w:val="001C38AE"/>
    <w:pPr>
      <w:ind w:left="720"/>
      <w:contextualSpacing/>
    </w:pPr>
  </w:style>
  <w:style w:type="paragraph" w:customStyle="1" w:styleId="StyleHeading3LightBlue">
    <w:name w:val="Style Heading 3 + Light Blue"/>
    <w:basedOn w:val="Heading3"/>
    <w:rsid w:val="005C7200"/>
    <w:rPr>
      <w:bCs/>
      <w:color w:val="3366FF"/>
    </w:rPr>
  </w:style>
  <w:style w:type="character" w:styleId="UnresolvedMention">
    <w:name w:val="Unresolved Mention"/>
    <w:basedOn w:val="DefaultParagraphFont"/>
    <w:uiPriority w:val="99"/>
    <w:semiHidden/>
    <w:unhideWhenUsed/>
    <w:rsid w:val="00A608F2"/>
    <w:rPr>
      <w:color w:val="605E5C"/>
      <w:shd w:val="clear" w:color="auto" w:fill="E1DFDD"/>
    </w:rPr>
  </w:style>
  <w:style w:type="table" w:styleId="TableGrid">
    <w:name w:val="Table Grid"/>
    <w:basedOn w:val="TableNormal"/>
    <w:rsid w:val="00AB0C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8406112">
      <w:bodyDiv w:val="1"/>
      <w:marLeft w:val="0"/>
      <w:marRight w:val="0"/>
      <w:marTop w:val="0"/>
      <w:marBottom w:val="0"/>
      <w:divBdr>
        <w:top w:val="none" w:sz="0" w:space="0" w:color="auto"/>
        <w:left w:val="none" w:sz="0" w:space="0" w:color="auto"/>
        <w:bottom w:val="none" w:sz="0" w:space="0" w:color="auto"/>
        <w:right w:val="none" w:sz="0" w:space="0" w:color="auto"/>
      </w:divBdr>
    </w:div>
    <w:div w:id="212573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tu.dk/people/slauesen/SorenReqs.html" TargetMode="Externa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2.emf"/><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20http://www.itu.dk/people/slauesen"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8.emf"/><Relationship Id="rId10" Type="http://schemas.openxmlformats.org/officeDocument/2006/relationships/hyperlink" Target="mailto:slauesen@itu.dk"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www.itu.dk/people/slauesen/SorenReqs.html" TargetMode="External"/><Relationship Id="rId14" Type="http://schemas.openxmlformats.org/officeDocument/2006/relationships/header" Target="header2.xml"/><Relationship Id="rId22" Type="http://schemas.openxmlformats.org/officeDocument/2006/relationships/image" Target="media/image7.emf"/><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r\Microsoft%20Office\Skabeloner\PrivBrev.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74A26-2FD7-4519-83B0-6C9F97E93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PrivBrev.dot</Template>
  <TotalTime>5935</TotalTime>
  <Pages>48</Pages>
  <Words>16030</Words>
  <Characters>91375</Characters>
  <Application>Microsoft Office Word</Application>
  <DocSecurity>0</DocSecurity>
  <Lines>761</Lines>
  <Paragraphs>214</Paragraphs>
  <ScaleCrop>false</ScaleCrop>
  <HeadingPairs>
    <vt:vector size="2" baseType="variant">
      <vt:variant>
        <vt:lpstr>Title</vt:lpstr>
      </vt:variant>
      <vt:variant>
        <vt:i4>1</vt:i4>
      </vt:variant>
    </vt:vector>
  </HeadingPairs>
  <TitlesOfParts>
    <vt:vector size="1" baseType="lpstr">
      <vt:lpstr>Kravskabelon SL-07</vt:lpstr>
    </vt:vector>
  </TitlesOfParts>
  <Company>IT-University of Copenhagen</Company>
  <LinksUpToDate>false</LinksUpToDate>
  <CharactersWithSpaces>107191</CharactersWithSpaces>
  <SharedDoc>false</SharedDoc>
  <HLinks>
    <vt:vector size="6" baseType="variant">
      <vt:variant>
        <vt:i4>1835065</vt:i4>
      </vt:variant>
      <vt:variant>
        <vt:i4>0</vt:i4>
      </vt:variant>
      <vt:variant>
        <vt:i4>0</vt:i4>
      </vt:variant>
      <vt:variant>
        <vt:i4>5</vt:i4>
      </vt:variant>
      <vt:variant>
        <vt:lpwstr>VejledningSL-07v3.doc</vt:lpwstr>
      </vt:variant>
      <vt:variant>
        <vt:lpwstr>	1,8899,8953,0,,http://www.itu.dk/people/slauese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Kravskabelon SL-07</dc:title>
  <dc:subject>Software requirements</dc:subject>
  <dc:creator>Soren Lauesen</dc:creator>
  <cp:lastModifiedBy>Søren Lauesen</cp:lastModifiedBy>
  <cp:revision>195</cp:revision>
  <cp:lastPrinted>2018-12-30T12:15:00Z</cp:lastPrinted>
  <dcterms:created xsi:type="dcterms:W3CDTF">2015-12-22T14:48:00Z</dcterms:created>
  <dcterms:modified xsi:type="dcterms:W3CDTF">2022-02-10T20:59:00Z</dcterms:modified>
</cp:coreProperties>
</file>