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77F" w:rsidRDefault="00591206">
      <w:pPr>
        <w:rPr>
          <w:b/>
          <w:sz w:val="32"/>
          <w:lang w:val="da-DK"/>
        </w:rPr>
      </w:pPr>
      <w:r>
        <w:rPr>
          <w:b/>
          <w:sz w:val="32"/>
          <w:lang w:val="da-DK"/>
        </w:rPr>
        <w:t xml:space="preserve">Kontraktemner fra </w:t>
      </w:r>
      <w:proofErr w:type="spellStart"/>
      <w:r w:rsidR="0031277F">
        <w:rPr>
          <w:b/>
          <w:sz w:val="32"/>
          <w:lang w:val="da-DK"/>
        </w:rPr>
        <w:t>PLS</w:t>
      </w:r>
      <w:proofErr w:type="spellEnd"/>
      <w:r w:rsidR="0004234E">
        <w:rPr>
          <w:b/>
          <w:sz w:val="32"/>
          <w:lang w:val="da-DK"/>
        </w:rPr>
        <w:t>,</w:t>
      </w:r>
      <w:r w:rsidR="00972140">
        <w:rPr>
          <w:b/>
          <w:sz w:val="32"/>
          <w:lang w:val="da-DK"/>
        </w:rPr>
        <w:t xml:space="preserve"> K02</w:t>
      </w:r>
      <w:r>
        <w:rPr>
          <w:b/>
          <w:sz w:val="32"/>
          <w:lang w:val="da-DK"/>
        </w:rPr>
        <w:t>,</w:t>
      </w:r>
      <w:r w:rsidR="0004234E">
        <w:rPr>
          <w:b/>
          <w:sz w:val="32"/>
          <w:lang w:val="da-DK"/>
        </w:rPr>
        <w:t xml:space="preserve"> K03</w:t>
      </w:r>
      <w:r w:rsidR="0031277F">
        <w:rPr>
          <w:b/>
          <w:sz w:val="32"/>
          <w:lang w:val="da-DK"/>
        </w:rPr>
        <w:t xml:space="preserve"> </w:t>
      </w:r>
      <w:r>
        <w:rPr>
          <w:b/>
          <w:sz w:val="32"/>
          <w:lang w:val="da-DK"/>
        </w:rPr>
        <w:t>og</w:t>
      </w:r>
      <w:r w:rsidR="0031277F">
        <w:rPr>
          <w:b/>
          <w:sz w:val="32"/>
          <w:lang w:val="da-DK"/>
        </w:rPr>
        <w:t xml:space="preserve"> kravskabelon SL-07 </w:t>
      </w:r>
    </w:p>
    <w:p w:rsidR="003F2A95" w:rsidRPr="00405249" w:rsidRDefault="003F2A95">
      <w:pPr>
        <w:rPr>
          <w:lang w:val="da-DK"/>
        </w:rPr>
      </w:pPr>
      <w:r w:rsidRPr="00405249">
        <w:rPr>
          <w:lang w:val="da-DK"/>
        </w:rPr>
        <w:t xml:space="preserve">En samlet liste af </w:t>
      </w:r>
      <w:r w:rsidR="0004234E">
        <w:rPr>
          <w:lang w:val="da-DK"/>
        </w:rPr>
        <w:t>emner</w:t>
      </w:r>
      <w:r w:rsidRPr="00405249">
        <w:rPr>
          <w:lang w:val="da-DK"/>
        </w:rPr>
        <w:t xml:space="preserve"> i kontrakterne og </w:t>
      </w:r>
      <w:r w:rsidR="00072E4C">
        <w:rPr>
          <w:lang w:val="da-DK"/>
        </w:rPr>
        <w:t xml:space="preserve">kravskabelon </w:t>
      </w:r>
      <w:r w:rsidRPr="00405249">
        <w:rPr>
          <w:lang w:val="da-DK"/>
        </w:rPr>
        <w:t>SL-07</w:t>
      </w:r>
      <w:r w:rsidR="00405249">
        <w:rPr>
          <w:lang w:val="da-DK"/>
        </w:rPr>
        <w:t>.</w:t>
      </w:r>
    </w:p>
    <w:p w:rsidR="0031277F" w:rsidRDefault="0031277F">
      <w:pPr>
        <w:rPr>
          <w:lang w:val="da-DK"/>
        </w:rPr>
      </w:pPr>
    </w:p>
    <w:p w:rsidR="00972140" w:rsidRPr="00380EA4" w:rsidRDefault="00380EA4">
      <w:pPr>
        <w:rPr>
          <w:b/>
          <w:lang w:val="da-DK"/>
        </w:rPr>
      </w:pPr>
      <w:r w:rsidRPr="00380EA4">
        <w:rPr>
          <w:b/>
          <w:lang w:val="da-DK"/>
        </w:rPr>
        <w:t>Gruppering</w:t>
      </w:r>
    </w:p>
    <w:p w:rsidR="00380EA4" w:rsidRDefault="00380EA4" w:rsidP="0004234E">
      <w:pPr>
        <w:numPr>
          <w:ilvl w:val="0"/>
          <w:numId w:val="43"/>
        </w:numPr>
        <w:tabs>
          <w:tab w:val="right" w:pos="6804"/>
        </w:tabs>
        <w:rPr>
          <w:lang w:val="da-DK"/>
        </w:rPr>
      </w:pPr>
      <w:r>
        <w:rPr>
          <w:lang w:val="da-DK"/>
        </w:rPr>
        <w:t xml:space="preserve">Hvad skal leveres: </w:t>
      </w:r>
      <w:r w:rsidR="005934C9">
        <w:rPr>
          <w:lang w:val="da-DK"/>
        </w:rPr>
        <w:t>Målsætning, k</w:t>
      </w:r>
      <w:r>
        <w:rPr>
          <w:lang w:val="da-DK"/>
        </w:rPr>
        <w:t>rav</w:t>
      </w:r>
      <w:r w:rsidR="00C865D1">
        <w:rPr>
          <w:lang w:val="da-DK"/>
        </w:rPr>
        <w:t>,</w:t>
      </w:r>
      <w:r w:rsidR="005934C9">
        <w:rPr>
          <w:lang w:val="da-DK"/>
        </w:rPr>
        <w:t xml:space="preserve"> løsning</w:t>
      </w:r>
      <w:r w:rsidR="00C865D1">
        <w:rPr>
          <w:lang w:val="da-DK"/>
        </w:rPr>
        <w:t>, rettigheder</w:t>
      </w:r>
      <w:r w:rsidR="005934C9">
        <w:rPr>
          <w:lang w:val="da-DK"/>
        </w:rPr>
        <w:t>.</w:t>
      </w:r>
      <w:r w:rsidR="0004234E">
        <w:rPr>
          <w:lang w:val="da-DK"/>
        </w:rPr>
        <w:tab/>
        <w:t>28 emner</w:t>
      </w:r>
    </w:p>
    <w:p w:rsidR="00380EA4" w:rsidRDefault="00380EA4" w:rsidP="0004234E">
      <w:pPr>
        <w:numPr>
          <w:ilvl w:val="0"/>
          <w:numId w:val="43"/>
        </w:numPr>
        <w:tabs>
          <w:tab w:val="right" w:pos="6804"/>
        </w:tabs>
        <w:rPr>
          <w:lang w:val="da-DK"/>
        </w:rPr>
      </w:pPr>
      <w:r>
        <w:rPr>
          <w:lang w:val="da-DK"/>
        </w:rPr>
        <w:t>Hvordan og hvem: Metode</w:t>
      </w:r>
      <w:r w:rsidR="00441713">
        <w:rPr>
          <w:lang w:val="da-DK"/>
        </w:rPr>
        <w:t>,</w:t>
      </w:r>
      <w:r>
        <w:rPr>
          <w:lang w:val="da-DK"/>
        </w:rPr>
        <w:t xml:space="preserve"> organisation</w:t>
      </w:r>
      <w:r w:rsidR="00441713">
        <w:rPr>
          <w:lang w:val="da-DK"/>
        </w:rPr>
        <w:t>, kundens leverancer</w:t>
      </w:r>
      <w:r>
        <w:rPr>
          <w:lang w:val="da-DK"/>
        </w:rPr>
        <w:t xml:space="preserve">. </w:t>
      </w:r>
      <w:r w:rsidR="0004234E">
        <w:rPr>
          <w:lang w:val="da-DK"/>
        </w:rPr>
        <w:tab/>
        <w:t>24 emner</w:t>
      </w:r>
    </w:p>
    <w:p w:rsidR="003F2A95" w:rsidRDefault="003F2A95" w:rsidP="0004234E">
      <w:pPr>
        <w:numPr>
          <w:ilvl w:val="0"/>
          <w:numId w:val="43"/>
        </w:numPr>
        <w:tabs>
          <w:tab w:val="right" w:pos="6804"/>
        </w:tabs>
        <w:rPr>
          <w:lang w:val="da-DK"/>
        </w:rPr>
      </w:pPr>
      <w:r>
        <w:rPr>
          <w:lang w:val="da-DK"/>
        </w:rPr>
        <w:t>Hvornår og hvor: Tidsplan.</w:t>
      </w:r>
      <w:r w:rsidR="0004234E">
        <w:rPr>
          <w:lang w:val="da-DK"/>
        </w:rPr>
        <w:tab/>
        <w:t>3 emner</w:t>
      </w:r>
    </w:p>
    <w:p w:rsidR="00380EA4" w:rsidRDefault="00380EA4" w:rsidP="0004234E">
      <w:pPr>
        <w:numPr>
          <w:ilvl w:val="0"/>
          <w:numId w:val="43"/>
        </w:numPr>
        <w:tabs>
          <w:tab w:val="right" w:pos="6804"/>
        </w:tabs>
        <w:rPr>
          <w:lang w:val="da-DK"/>
        </w:rPr>
      </w:pPr>
      <w:r>
        <w:rPr>
          <w:lang w:val="da-DK"/>
        </w:rPr>
        <w:t>Pris: Optioner, drift, ændring.</w:t>
      </w:r>
      <w:r w:rsidR="0004234E">
        <w:rPr>
          <w:lang w:val="da-DK"/>
        </w:rPr>
        <w:tab/>
        <w:t>3 emner</w:t>
      </w:r>
    </w:p>
    <w:p w:rsidR="00380EA4" w:rsidRDefault="00380EA4" w:rsidP="0004234E">
      <w:pPr>
        <w:numPr>
          <w:ilvl w:val="0"/>
          <w:numId w:val="43"/>
        </w:numPr>
        <w:tabs>
          <w:tab w:val="right" w:pos="6804"/>
        </w:tabs>
        <w:rPr>
          <w:lang w:val="da-DK"/>
        </w:rPr>
      </w:pPr>
      <w:r>
        <w:rPr>
          <w:lang w:val="da-DK"/>
        </w:rPr>
        <w:t>Hvis ikke</w:t>
      </w:r>
      <w:r w:rsidR="00C865D1">
        <w:rPr>
          <w:lang w:val="da-DK"/>
        </w:rPr>
        <w:t xml:space="preserve"> </w:t>
      </w:r>
      <w:proofErr w:type="gramStart"/>
      <w:r w:rsidR="00C865D1">
        <w:rPr>
          <w:lang w:val="da-DK"/>
        </w:rPr>
        <w:t xml:space="preserve">. . . </w:t>
      </w:r>
      <w:r>
        <w:rPr>
          <w:lang w:val="da-DK"/>
        </w:rPr>
        <w:t>:</w:t>
      </w:r>
      <w:proofErr w:type="gramEnd"/>
      <w:r>
        <w:rPr>
          <w:lang w:val="da-DK"/>
        </w:rPr>
        <w:t xml:space="preserve"> Ændringer, hæve, tvister</w:t>
      </w:r>
      <w:r w:rsidR="0004234E">
        <w:rPr>
          <w:lang w:val="da-DK"/>
        </w:rPr>
        <w:tab/>
        <w:t>17 emner</w:t>
      </w:r>
      <w:bookmarkStart w:id="0" w:name="_GoBack"/>
      <w:bookmarkEnd w:id="0"/>
    </w:p>
    <w:p w:rsidR="0031277F" w:rsidRDefault="0004234E" w:rsidP="0004234E">
      <w:pPr>
        <w:tabs>
          <w:tab w:val="right" w:pos="6804"/>
        </w:tabs>
        <w:rPr>
          <w:lang w:val="da-DK"/>
        </w:rPr>
      </w:pPr>
      <w:r>
        <w:rPr>
          <w:lang w:val="da-DK"/>
        </w:rPr>
        <w:tab/>
        <w:t>I alt 75 emner</w:t>
      </w:r>
    </w:p>
    <w:p w:rsidR="002D77BF" w:rsidRPr="00972140" w:rsidRDefault="002D77BF">
      <w:pPr>
        <w:rPr>
          <w:rFonts w:ascii="Arial" w:hAnsi="Arial" w:cs="Arial"/>
          <w:sz w:val="18"/>
          <w:szCs w:val="18"/>
          <w:lang w:val="da-DK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1417"/>
        <w:gridCol w:w="1418"/>
        <w:gridCol w:w="1559"/>
        <w:gridCol w:w="1559"/>
      </w:tblGrid>
      <w:tr w:rsidR="002D77BF" w:rsidRPr="00A426FD" w:rsidTr="00071025">
        <w:trPr>
          <w:tblHeader/>
        </w:trPr>
        <w:tc>
          <w:tcPr>
            <w:tcW w:w="846" w:type="dxa"/>
          </w:tcPr>
          <w:p w:rsidR="002D77BF" w:rsidRPr="00A426FD" w:rsidRDefault="002D77BF" w:rsidP="002D77BF">
            <w:pPr>
              <w:pStyle w:val="TOC2"/>
            </w:pPr>
            <w:r>
              <w:t>Gruppe</w:t>
            </w:r>
          </w:p>
        </w:tc>
        <w:tc>
          <w:tcPr>
            <w:tcW w:w="2410" w:type="dxa"/>
            <w:shd w:val="clear" w:color="auto" w:fill="auto"/>
          </w:tcPr>
          <w:p w:rsidR="002D77BF" w:rsidRPr="00A426FD" w:rsidRDefault="002D77BF" w:rsidP="002D77BF">
            <w:pPr>
              <w:pStyle w:val="TOC2"/>
              <w:jc w:val="left"/>
            </w:pPr>
            <w:r w:rsidRPr="00A426FD">
              <w:t>Emne</w:t>
            </w:r>
          </w:p>
        </w:tc>
        <w:tc>
          <w:tcPr>
            <w:tcW w:w="1417" w:type="dxa"/>
          </w:tcPr>
          <w:p w:rsidR="002D77BF" w:rsidRPr="00A426FD" w:rsidRDefault="002D77BF" w:rsidP="002D77BF">
            <w:pPr>
              <w:pStyle w:val="TOC2"/>
              <w:jc w:val="left"/>
            </w:pPr>
            <w:r w:rsidRPr="00A426FD">
              <w:t>SL-07</w:t>
            </w:r>
          </w:p>
        </w:tc>
        <w:tc>
          <w:tcPr>
            <w:tcW w:w="1418" w:type="dxa"/>
            <w:shd w:val="clear" w:color="auto" w:fill="auto"/>
          </w:tcPr>
          <w:p w:rsidR="002D77BF" w:rsidRPr="00A426FD" w:rsidRDefault="002D77BF" w:rsidP="002D77BF">
            <w:pPr>
              <w:pStyle w:val="TOC2"/>
              <w:jc w:val="left"/>
            </w:pPr>
            <w:r w:rsidRPr="00A426FD">
              <w:t>PLS</w:t>
            </w:r>
          </w:p>
        </w:tc>
        <w:tc>
          <w:tcPr>
            <w:tcW w:w="1559" w:type="dxa"/>
          </w:tcPr>
          <w:p w:rsidR="002D77BF" w:rsidRPr="00A426FD" w:rsidRDefault="002D77BF" w:rsidP="002D77BF">
            <w:pPr>
              <w:pStyle w:val="TOC2"/>
              <w:jc w:val="left"/>
            </w:pPr>
            <w:r w:rsidRPr="00A426FD">
              <w:t>K02</w:t>
            </w:r>
          </w:p>
        </w:tc>
        <w:tc>
          <w:tcPr>
            <w:tcW w:w="1559" w:type="dxa"/>
          </w:tcPr>
          <w:p w:rsidR="002D77BF" w:rsidRPr="00A426FD" w:rsidRDefault="00601653" w:rsidP="002D77BF">
            <w:pPr>
              <w:pStyle w:val="TOC2"/>
              <w:jc w:val="left"/>
            </w:pPr>
            <w:r>
              <w:t>K03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Baggrund og vision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A1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</w:t>
            </w:r>
          </w:p>
        </w:tc>
        <w:tc>
          <w:tcPr>
            <w:tcW w:w="1559" w:type="dxa"/>
          </w:tcPr>
          <w:p w:rsidR="00405249" w:rsidRPr="00A426FD" w:rsidRDefault="004D0307" w:rsidP="002D77BF">
            <w:pPr>
              <w:pStyle w:val="TOC2"/>
              <w:jc w:val="left"/>
            </w:pPr>
            <w:r>
              <w:t>2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AF3C40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AF3C40">
            <w:pPr>
              <w:pStyle w:val="TOC2"/>
              <w:jc w:val="left"/>
            </w:pPr>
            <w:r w:rsidRPr="00A426FD">
              <w:t>Definitioner</w:t>
            </w:r>
          </w:p>
        </w:tc>
        <w:tc>
          <w:tcPr>
            <w:tcW w:w="1417" w:type="dxa"/>
          </w:tcPr>
          <w:p w:rsidR="00405249" w:rsidRPr="00A426FD" w:rsidRDefault="00405249" w:rsidP="00AF3C40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AF3C40">
            <w:pPr>
              <w:pStyle w:val="TOC2"/>
              <w:jc w:val="left"/>
            </w:pPr>
            <w:r w:rsidRPr="00A426FD">
              <w:t>2</w:t>
            </w:r>
          </w:p>
        </w:tc>
        <w:tc>
          <w:tcPr>
            <w:tcW w:w="1559" w:type="dxa"/>
          </w:tcPr>
          <w:p w:rsidR="00405249" w:rsidRPr="00A426FD" w:rsidRDefault="004D0307" w:rsidP="00AF3C40">
            <w:pPr>
              <w:pStyle w:val="TOC2"/>
              <w:jc w:val="left"/>
            </w:pPr>
            <w:r>
              <w:t>1</w:t>
            </w:r>
          </w:p>
        </w:tc>
        <w:tc>
          <w:tcPr>
            <w:tcW w:w="1559" w:type="dxa"/>
          </w:tcPr>
          <w:p w:rsidR="00405249" w:rsidRPr="00A426FD" w:rsidRDefault="00405249" w:rsidP="00AF3C40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Overordnet løsning og alternativer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A3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8E7C08" w:rsidP="002D77BF">
            <w:pPr>
              <w:pStyle w:val="TOC2"/>
              <w:jc w:val="left"/>
            </w:pPr>
            <w:r>
              <w:t>bilag 3b</w:t>
            </w:r>
          </w:p>
        </w:tc>
      </w:tr>
      <w:tr w:rsidR="004D0307" w:rsidRPr="00A426FD" w:rsidTr="00071025">
        <w:tc>
          <w:tcPr>
            <w:tcW w:w="846" w:type="dxa"/>
          </w:tcPr>
          <w:p w:rsidR="004D0307" w:rsidRDefault="004D0307" w:rsidP="007C3F51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D0307" w:rsidRPr="00A426FD" w:rsidRDefault="004D0307" w:rsidP="007C3F51">
            <w:pPr>
              <w:pStyle w:val="TOC2"/>
              <w:jc w:val="left"/>
            </w:pPr>
            <w:r>
              <w:t>Optioner</w:t>
            </w:r>
          </w:p>
        </w:tc>
        <w:tc>
          <w:tcPr>
            <w:tcW w:w="1417" w:type="dxa"/>
          </w:tcPr>
          <w:p w:rsidR="004D0307" w:rsidRPr="00A426FD" w:rsidRDefault="004D0307" w:rsidP="007C3F51">
            <w:pPr>
              <w:pStyle w:val="TOC2"/>
              <w:jc w:val="left"/>
            </w:pPr>
            <w:r>
              <w:t>A3</w:t>
            </w:r>
          </w:p>
        </w:tc>
        <w:tc>
          <w:tcPr>
            <w:tcW w:w="1418" w:type="dxa"/>
            <w:shd w:val="clear" w:color="auto" w:fill="auto"/>
          </w:tcPr>
          <w:p w:rsidR="004D0307" w:rsidRPr="00A426FD" w:rsidRDefault="004D0307" w:rsidP="007C3F51">
            <w:pPr>
              <w:pStyle w:val="TOC2"/>
              <w:jc w:val="left"/>
            </w:pPr>
          </w:p>
        </w:tc>
        <w:tc>
          <w:tcPr>
            <w:tcW w:w="1559" w:type="dxa"/>
          </w:tcPr>
          <w:p w:rsidR="004D0307" w:rsidRPr="00A426FD" w:rsidRDefault="004D0307" w:rsidP="007C3F51">
            <w:pPr>
              <w:pStyle w:val="TOC2"/>
              <w:jc w:val="left"/>
            </w:pPr>
            <w:r>
              <w:t>bilag 3</w:t>
            </w:r>
          </w:p>
        </w:tc>
        <w:tc>
          <w:tcPr>
            <w:tcW w:w="1559" w:type="dxa"/>
          </w:tcPr>
          <w:p w:rsidR="004D0307" w:rsidRDefault="004D0307" w:rsidP="007C3F51">
            <w:pPr>
              <w:pStyle w:val="TOC2"/>
              <w:jc w:val="left"/>
            </w:pPr>
            <w:r>
              <w:t>14</w:t>
            </w:r>
          </w:p>
        </w:tc>
      </w:tr>
      <w:tr w:rsidR="0004234E" w:rsidRPr="00A426FD" w:rsidTr="00071025">
        <w:tc>
          <w:tcPr>
            <w:tcW w:w="846" w:type="dxa"/>
          </w:tcPr>
          <w:p w:rsidR="0004234E" w:rsidRPr="00A426FD" w:rsidRDefault="0004234E" w:rsidP="00CD25AC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04234E" w:rsidRPr="00A426FD" w:rsidRDefault="0004234E" w:rsidP="00CD25AC">
            <w:pPr>
              <w:pStyle w:val="TOC2"/>
              <w:jc w:val="left"/>
            </w:pPr>
            <w:r w:rsidRPr="00A426FD">
              <w:t xml:space="preserve">Løsningsbekrivelse. </w:t>
            </w:r>
          </w:p>
        </w:tc>
        <w:tc>
          <w:tcPr>
            <w:tcW w:w="1417" w:type="dxa"/>
          </w:tcPr>
          <w:p w:rsidR="0004234E" w:rsidRPr="00A426FD" w:rsidRDefault="0004234E" w:rsidP="00CD25AC">
            <w:pPr>
              <w:pStyle w:val="TOC2"/>
              <w:jc w:val="left"/>
            </w:pPr>
            <w:r w:rsidRPr="00A426FD">
              <w:t>A3+ud for hvert krav</w:t>
            </w:r>
          </w:p>
        </w:tc>
        <w:tc>
          <w:tcPr>
            <w:tcW w:w="1418" w:type="dxa"/>
            <w:shd w:val="clear" w:color="auto" w:fill="auto"/>
          </w:tcPr>
          <w:p w:rsidR="0004234E" w:rsidRPr="00A426FD" w:rsidRDefault="0004234E" w:rsidP="00CD25AC">
            <w:pPr>
              <w:pStyle w:val="TOC2"/>
              <w:jc w:val="left"/>
            </w:pPr>
            <w:r w:rsidRPr="00A426FD">
              <w:t xml:space="preserve">3.1.2, </w:t>
            </w:r>
            <w:r>
              <w:t>bilag</w:t>
            </w:r>
            <w:r w:rsidRPr="00A426FD">
              <w:t xml:space="preserve"> 3</w:t>
            </w:r>
          </w:p>
        </w:tc>
        <w:tc>
          <w:tcPr>
            <w:tcW w:w="1559" w:type="dxa"/>
          </w:tcPr>
          <w:p w:rsidR="0004234E" w:rsidRPr="00A426FD" w:rsidRDefault="0004234E" w:rsidP="00CD25AC">
            <w:pPr>
              <w:pStyle w:val="TOC2"/>
              <w:jc w:val="left"/>
            </w:pPr>
            <w:r>
              <w:t>3.1+bilag 3 (SL-07 princip)</w:t>
            </w:r>
          </w:p>
        </w:tc>
        <w:tc>
          <w:tcPr>
            <w:tcW w:w="1559" w:type="dxa"/>
          </w:tcPr>
          <w:p w:rsidR="0004234E" w:rsidRDefault="005F0825" w:rsidP="00CD25AC">
            <w:pPr>
              <w:pStyle w:val="TOC2"/>
              <w:jc w:val="left"/>
            </w:pPr>
            <w:r>
              <w:t>Bilag 3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Flow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B1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Forretningsmæssige mål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B2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2</w:t>
            </w:r>
          </w:p>
        </w:tc>
        <w:tc>
          <w:tcPr>
            <w:tcW w:w="1559" w:type="dxa"/>
          </w:tcPr>
          <w:p w:rsidR="00405249" w:rsidRDefault="008E7C08" w:rsidP="002D77BF">
            <w:pPr>
              <w:pStyle w:val="TOC2"/>
              <w:jc w:val="left"/>
            </w:pPr>
            <w:r>
              <w:t>bilag 3a.i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jc w:val="center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 xml:space="preserve">Funktionelle krav 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C, D, E, F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750E66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bilag</w:t>
            </w:r>
            <w:r w:rsidR="00405249" w:rsidRPr="00A426FD">
              <w:rPr>
                <w:rFonts w:cs="Arial"/>
                <w:b w:val="0"/>
                <w:szCs w:val="18"/>
              </w:rPr>
              <w:t xml:space="preserve"> 2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 xml:space="preserve">3.1 + </w:t>
            </w:r>
            <w:r w:rsidR="00750E66">
              <w:rPr>
                <w:rFonts w:cs="Arial"/>
                <w:b w:val="0"/>
                <w:szCs w:val="18"/>
              </w:rPr>
              <w:t>bilag</w:t>
            </w:r>
            <w:r>
              <w:rPr>
                <w:rFonts w:cs="Arial"/>
                <w:b w:val="0"/>
                <w:szCs w:val="18"/>
              </w:rPr>
              <w:t xml:space="preserve"> 3</w:t>
            </w:r>
          </w:p>
        </w:tc>
        <w:tc>
          <w:tcPr>
            <w:tcW w:w="1559" w:type="dxa"/>
          </w:tcPr>
          <w:p w:rsidR="00405249" w:rsidRDefault="00750E66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bilag</w:t>
            </w:r>
            <w:r w:rsidR="008E7C08">
              <w:rPr>
                <w:rFonts w:cs="Arial"/>
                <w:b w:val="0"/>
                <w:szCs w:val="18"/>
              </w:rPr>
              <w:t xml:space="preserve"> 3a.ii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Eksisterende og nyt HW og SW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G1, G2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750E66" w:rsidP="002D77BF">
            <w:pPr>
              <w:pStyle w:val="TOC2"/>
              <w:jc w:val="left"/>
            </w:pPr>
            <w:r>
              <w:t>bilag</w:t>
            </w:r>
            <w:r w:rsidR="00405249" w:rsidRPr="00A426FD">
              <w:t xml:space="preserve"> 6 + 7</w:t>
            </w:r>
          </w:p>
        </w:tc>
        <w:tc>
          <w:tcPr>
            <w:tcW w:w="1559" w:type="dxa"/>
          </w:tcPr>
          <w:p w:rsidR="00405249" w:rsidRPr="00A426FD" w:rsidRDefault="00750E66" w:rsidP="002D77BF">
            <w:pPr>
              <w:pStyle w:val="TOC2"/>
              <w:jc w:val="left"/>
            </w:pPr>
            <w:r>
              <w:t>bilag</w:t>
            </w:r>
            <w:r w:rsidR="00405249">
              <w:t xml:space="preserve"> 2, 3 4</w:t>
            </w:r>
          </w:p>
        </w:tc>
        <w:tc>
          <w:tcPr>
            <w:tcW w:w="1559" w:type="dxa"/>
          </w:tcPr>
          <w:p w:rsidR="00405249" w:rsidRDefault="009C6E59" w:rsidP="002D77BF">
            <w:pPr>
              <w:pStyle w:val="TOC2"/>
              <w:jc w:val="left"/>
            </w:pPr>
            <w:r>
              <w:t>bilag 2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Driftsansvar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G3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14.5+bilag 7</w:t>
            </w:r>
          </w:p>
        </w:tc>
        <w:tc>
          <w:tcPr>
            <w:tcW w:w="1559" w:type="dxa"/>
          </w:tcPr>
          <w:p w:rsidR="00405249" w:rsidRDefault="005F0825" w:rsidP="002D77BF">
            <w:pPr>
              <w:pStyle w:val="TOC2"/>
              <w:jc w:val="left"/>
            </w:pPr>
            <w:r>
              <w:t>Bilag 12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Systemets sikkerhed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H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jc w:val="center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Brugervenlighed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I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Standarder der skal følges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J1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Uddannelse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J2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2E1A28" w:rsidP="002D77BF">
            <w:pPr>
              <w:pStyle w:val="TOC2"/>
              <w:jc w:val="left"/>
            </w:pPr>
            <w:r>
              <w:t>17.2</w:t>
            </w:r>
          </w:p>
        </w:tc>
        <w:tc>
          <w:tcPr>
            <w:tcW w:w="1559" w:type="dxa"/>
          </w:tcPr>
          <w:p w:rsidR="00405249" w:rsidRPr="00A426FD" w:rsidRDefault="00601653" w:rsidP="002D77BF">
            <w:pPr>
              <w:pStyle w:val="TOC2"/>
              <w:jc w:val="left"/>
            </w:pPr>
            <w:r>
              <w:t>3.7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Dokumentation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J3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3.2.3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3.5+bilag 4</w:t>
            </w:r>
          </w:p>
        </w:tc>
        <w:tc>
          <w:tcPr>
            <w:tcW w:w="1559" w:type="dxa"/>
          </w:tcPr>
          <w:p w:rsidR="00405249" w:rsidRDefault="00601653" w:rsidP="002D77BF">
            <w:pPr>
              <w:pStyle w:val="TOC2"/>
              <w:jc w:val="left"/>
            </w:pPr>
            <w:r>
              <w:t>3.5</w:t>
            </w:r>
            <w:r w:rsidR="008E7C08">
              <w:t xml:space="preserve"> + bilag 4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Datakonvertering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J4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3.6+bilag 3</w:t>
            </w:r>
          </w:p>
        </w:tc>
        <w:tc>
          <w:tcPr>
            <w:tcW w:w="1559" w:type="dxa"/>
          </w:tcPr>
          <w:p w:rsidR="00405249" w:rsidRDefault="00601653" w:rsidP="002D77BF">
            <w:pPr>
              <w:pStyle w:val="TOC2"/>
              <w:jc w:val="left"/>
            </w:pPr>
            <w:r>
              <w:t>3.6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Installation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J5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Udfasning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J7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5007AA" w:rsidP="002D77BF">
            <w:pPr>
              <w:pStyle w:val="TOC2"/>
              <w:jc w:val="left"/>
            </w:pPr>
            <w:r>
              <w:t>bilag 13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Svartider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L1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3.4, bilag 12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13+bilag 6</w:t>
            </w:r>
          </w:p>
        </w:tc>
        <w:tc>
          <w:tcPr>
            <w:tcW w:w="1559" w:type="dxa"/>
          </w:tcPr>
          <w:p w:rsidR="00405249" w:rsidRDefault="00601653" w:rsidP="002D77BF">
            <w:pPr>
              <w:pStyle w:val="TOC2"/>
              <w:jc w:val="left"/>
            </w:pPr>
            <w:r>
              <w:t>16, 17+bilag 11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Tilgængelighed (driftseffektivitet)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L2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3.4, bilag 12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13 + bilag 6</w:t>
            </w:r>
          </w:p>
        </w:tc>
        <w:tc>
          <w:tcPr>
            <w:tcW w:w="1559" w:type="dxa"/>
          </w:tcPr>
          <w:p w:rsidR="00405249" w:rsidRDefault="00601653" w:rsidP="002D77BF">
            <w:pPr>
              <w:pStyle w:val="TOC2"/>
              <w:jc w:val="left"/>
            </w:pPr>
            <w:r>
              <w:t>16, 17+bilag 11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Datalagring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L3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Support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L4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11+14.4+bilag 5</w:t>
            </w:r>
          </w:p>
        </w:tc>
        <w:tc>
          <w:tcPr>
            <w:tcW w:w="1559" w:type="dxa"/>
          </w:tcPr>
          <w:p w:rsidR="00405249" w:rsidRDefault="00601653" w:rsidP="002D77BF">
            <w:pPr>
              <w:pStyle w:val="TOC2"/>
              <w:jc w:val="left"/>
            </w:pPr>
            <w:r>
              <w:t>15+bilag 10+12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Vedligehold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L5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3.3 + bilag 10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11+14.4+bilag 5</w:t>
            </w:r>
          </w:p>
        </w:tc>
        <w:tc>
          <w:tcPr>
            <w:tcW w:w="1559" w:type="dxa"/>
          </w:tcPr>
          <w:p w:rsidR="00405249" w:rsidRDefault="00601653" w:rsidP="002D77BF">
            <w:pPr>
              <w:pStyle w:val="TOC2"/>
              <w:jc w:val="left"/>
            </w:pPr>
            <w:r>
              <w:t>15+bilag 10+12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Rettigheder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F0-6, -8, -9. J7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13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23</w:t>
            </w:r>
          </w:p>
        </w:tc>
        <w:tc>
          <w:tcPr>
            <w:tcW w:w="1559" w:type="dxa"/>
          </w:tcPr>
          <w:p w:rsidR="00405249" w:rsidRDefault="00601653" w:rsidP="002D77BF">
            <w:pPr>
              <w:pStyle w:val="TOC2"/>
              <w:jc w:val="left"/>
            </w:pPr>
            <w:r>
              <w:t>31</w:t>
            </w:r>
            <w:r w:rsidR="00C43BB4">
              <w:t>+bilag 16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Default="00405249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05249" w:rsidRDefault="00405249" w:rsidP="002D77BF">
            <w:pPr>
              <w:pStyle w:val="TOC2"/>
              <w:jc w:val="left"/>
            </w:pPr>
            <w:r>
              <w:t>Licensbetingelser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7D3F1C" w:rsidRDefault="00750E66" w:rsidP="002D77BF">
            <w:pPr>
              <w:pStyle w:val="TOC2"/>
              <w:jc w:val="left"/>
            </w:pPr>
            <w:r>
              <w:t>bilag</w:t>
            </w:r>
            <w:r w:rsidR="00405249">
              <w:t xml:space="preserve"> 7a</w:t>
            </w:r>
          </w:p>
        </w:tc>
        <w:tc>
          <w:tcPr>
            <w:tcW w:w="1559" w:type="dxa"/>
          </w:tcPr>
          <w:p w:rsidR="00405249" w:rsidRDefault="00750E66" w:rsidP="002D77BF">
            <w:pPr>
              <w:pStyle w:val="TOC2"/>
              <w:jc w:val="left"/>
            </w:pPr>
            <w:r>
              <w:t>bilag</w:t>
            </w:r>
            <w:r w:rsidR="00405249">
              <w:t xml:space="preserve"> 15</w:t>
            </w:r>
          </w:p>
        </w:tc>
        <w:tc>
          <w:tcPr>
            <w:tcW w:w="1559" w:type="dxa"/>
          </w:tcPr>
          <w:p w:rsidR="00405249" w:rsidRDefault="002E1A28" w:rsidP="002D77BF">
            <w:pPr>
              <w:pStyle w:val="TOC2"/>
              <w:jc w:val="left"/>
            </w:pPr>
            <w:r>
              <w:t>Bilag 16</w:t>
            </w:r>
          </w:p>
        </w:tc>
      </w:tr>
      <w:tr w:rsidR="009B5DA0" w:rsidRPr="00A426FD" w:rsidTr="00071025">
        <w:tc>
          <w:tcPr>
            <w:tcW w:w="846" w:type="dxa"/>
          </w:tcPr>
          <w:p w:rsidR="009B5DA0" w:rsidRDefault="009B5DA0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9B5DA0" w:rsidRPr="00A426FD" w:rsidRDefault="009B5DA0" w:rsidP="002D77BF">
            <w:pPr>
              <w:pStyle w:val="TOC2"/>
              <w:jc w:val="left"/>
            </w:pPr>
            <w:r>
              <w:t>Overtagelse</w:t>
            </w:r>
          </w:p>
        </w:tc>
        <w:tc>
          <w:tcPr>
            <w:tcW w:w="1417" w:type="dxa"/>
          </w:tcPr>
          <w:p w:rsidR="009B5DA0" w:rsidRPr="00A426FD" w:rsidRDefault="009B5DA0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9B5DA0" w:rsidRPr="00A426FD" w:rsidRDefault="00BD273A" w:rsidP="002D77BF">
            <w:pPr>
              <w:pStyle w:val="TOC2"/>
              <w:jc w:val="left"/>
            </w:pPr>
            <w:r>
              <w:t>9</w:t>
            </w:r>
          </w:p>
        </w:tc>
        <w:tc>
          <w:tcPr>
            <w:tcW w:w="1559" w:type="dxa"/>
          </w:tcPr>
          <w:p w:rsidR="009B5DA0" w:rsidRPr="00A426FD" w:rsidRDefault="002E1A28" w:rsidP="002D77BF">
            <w:pPr>
              <w:pStyle w:val="TOC2"/>
              <w:jc w:val="left"/>
            </w:pPr>
            <w:r>
              <w:t>10</w:t>
            </w:r>
          </w:p>
        </w:tc>
        <w:tc>
          <w:tcPr>
            <w:tcW w:w="1559" w:type="dxa"/>
          </w:tcPr>
          <w:p w:rsidR="009B5DA0" w:rsidRPr="00A426FD" w:rsidRDefault="00BD273A" w:rsidP="002D77BF">
            <w:pPr>
              <w:pStyle w:val="TOC2"/>
              <w:jc w:val="left"/>
            </w:pPr>
            <w:r>
              <w:t>13</w:t>
            </w:r>
          </w:p>
        </w:tc>
      </w:tr>
      <w:tr w:rsidR="009B5DA0" w:rsidRPr="00A426FD" w:rsidTr="00071025">
        <w:tc>
          <w:tcPr>
            <w:tcW w:w="846" w:type="dxa"/>
          </w:tcPr>
          <w:p w:rsidR="009B5DA0" w:rsidRDefault="009B5DA0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9B5DA0" w:rsidRPr="00A426FD" w:rsidRDefault="009B5DA0" w:rsidP="002D77BF">
            <w:pPr>
              <w:pStyle w:val="TOC2"/>
              <w:jc w:val="left"/>
            </w:pPr>
            <w:r>
              <w:t>Delleverance</w:t>
            </w:r>
          </w:p>
        </w:tc>
        <w:tc>
          <w:tcPr>
            <w:tcW w:w="1417" w:type="dxa"/>
          </w:tcPr>
          <w:p w:rsidR="009B5DA0" w:rsidRPr="00A426FD" w:rsidRDefault="009B5DA0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9B5DA0" w:rsidRPr="00A426FD" w:rsidRDefault="009B5DA0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9B5DA0" w:rsidRPr="00A426FD" w:rsidRDefault="00D17FFE" w:rsidP="002D77BF">
            <w:pPr>
              <w:pStyle w:val="TOC2"/>
              <w:jc w:val="left"/>
            </w:pPr>
            <w:r>
              <w:t>7.3 mv.</w:t>
            </w:r>
          </w:p>
        </w:tc>
        <w:tc>
          <w:tcPr>
            <w:tcW w:w="1559" w:type="dxa"/>
          </w:tcPr>
          <w:p w:rsidR="009B5DA0" w:rsidRPr="00A426FD" w:rsidRDefault="00BD273A" w:rsidP="002D77BF">
            <w:pPr>
              <w:pStyle w:val="TOC2"/>
              <w:jc w:val="left"/>
            </w:pPr>
            <w:r>
              <w:t>3.2.2</w:t>
            </w:r>
          </w:p>
        </w:tc>
      </w:tr>
      <w:tr w:rsidR="00BD273A" w:rsidRPr="00A426FD" w:rsidTr="00071025">
        <w:tc>
          <w:tcPr>
            <w:tcW w:w="846" w:type="dxa"/>
          </w:tcPr>
          <w:p w:rsidR="00BD273A" w:rsidRDefault="00BD273A" w:rsidP="002D77BF">
            <w:pPr>
              <w:pStyle w:val="TOC2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BD273A" w:rsidRPr="00A426FD" w:rsidRDefault="00BD273A" w:rsidP="002D77BF">
            <w:pPr>
              <w:pStyle w:val="TOC2"/>
              <w:jc w:val="left"/>
            </w:pPr>
            <w:r>
              <w:t>Rådgivning</w:t>
            </w:r>
          </w:p>
        </w:tc>
        <w:tc>
          <w:tcPr>
            <w:tcW w:w="1417" w:type="dxa"/>
          </w:tcPr>
          <w:p w:rsidR="00BD273A" w:rsidRPr="00A426FD" w:rsidRDefault="00BD273A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BD273A" w:rsidRPr="00A426FD" w:rsidRDefault="00BD273A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BD273A" w:rsidRPr="00A426FD" w:rsidRDefault="00BD273A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BD273A" w:rsidRPr="00A426FD" w:rsidRDefault="00BD273A" w:rsidP="002D77BF">
            <w:pPr>
              <w:pStyle w:val="TOC2"/>
              <w:jc w:val="left"/>
            </w:pPr>
            <w:r>
              <w:t>3.2.4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Vejledning til leverandøren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A2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Proof of concept</w:t>
            </w:r>
            <w:r w:rsidR="004D0307">
              <w:t xml:space="preserve"> (POC)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B3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B73C11" w:rsidP="002D77BF">
            <w:pPr>
              <w:pStyle w:val="TOC2"/>
              <w:jc w:val="left"/>
            </w:pPr>
            <w:r>
              <w:t>5.1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Minimumskrav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B4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Tildelingskriterier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B5, B6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5934C9" w:rsidRPr="00A426FD" w:rsidTr="00071025">
        <w:tc>
          <w:tcPr>
            <w:tcW w:w="846" w:type="dxa"/>
          </w:tcPr>
          <w:p w:rsidR="005934C9" w:rsidRDefault="005934C9" w:rsidP="00AF3C40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5934C9" w:rsidRPr="00A426FD" w:rsidRDefault="005934C9" w:rsidP="00AF3C40">
            <w:pPr>
              <w:pStyle w:val="TOC2"/>
              <w:jc w:val="left"/>
            </w:pPr>
            <w:r>
              <w:t>Udviklingsmetode</w:t>
            </w:r>
          </w:p>
        </w:tc>
        <w:tc>
          <w:tcPr>
            <w:tcW w:w="1417" w:type="dxa"/>
          </w:tcPr>
          <w:p w:rsidR="005934C9" w:rsidRPr="00A426FD" w:rsidRDefault="005934C9" w:rsidP="00AF3C40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5934C9" w:rsidRPr="00A426FD" w:rsidRDefault="005934C9" w:rsidP="00AF3C40">
            <w:pPr>
              <w:pStyle w:val="TOC2"/>
              <w:jc w:val="left"/>
            </w:pPr>
          </w:p>
        </w:tc>
        <w:tc>
          <w:tcPr>
            <w:tcW w:w="1559" w:type="dxa"/>
          </w:tcPr>
          <w:p w:rsidR="005934C9" w:rsidRPr="00A426FD" w:rsidRDefault="005934C9" w:rsidP="00AF3C40">
            <w:pPr>
              <w:pStyle w:val="TOC2"/>
              <w:jc w:val="left"/>
            </w:pPr>
            <w:r>
              <w:t>3.1, 5, bilag 10</w:t>
            </w:r>
          </w:p>
        </w:tc>
        <w:tc>
          <w:tcPr>
            <w:tcW w:w="1559" w:type="dxa"/>
          </w:tcPr>
          <w:p w:rsidR="005934C9" w:rsidRDefault="00BD273A" w:rsidP="00AF3C40">
            <w:pPr>
              <w:pStyle w:val="TOC2"/>
              <w:jc w:val="left"/>
            </w:pPr>
            <w:r>
              <w:t>3, 5, 6</w:t>
            </w:r>
            <w:r w:rsidR="008E7C08">
              <w:t xml:space="preserve"> + bilag 7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Analysefase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3.1.1, bilag 14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5.2</w:t>
            </w:r>
          </w:p>
        </w:tc>
        <w:tc>
          <w:tcPr>
            <w:tcW w:w="1559" w:type="dxa"/>
          </w:tcPr>
          <w:p w:rsidR="00405249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Kundens godkendelse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3.1.3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BD273A" w:rsidRPr="00A426FD" w:rsidTr="00071025">
        <w:tc>
          <w:tcPr>
            <w:tcW w:w="846" w:type="dxa"/>
          </w:tcPr>
          <w:p w:rsidR="00BD273A" w:rsidRDefault="00BD273A" w:rsidP="002D77BF">
            <w:pPr>
              <w:pStyle w:val="TOC1"/>
              <w:tabs>
                <w:tab w:val="clear" w:pos="4082"/>
              </w:tabs>
              <w:ind w:left="0" w:firstLine="0"/>
              <w:jc w:val="center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BD273A" w:rsidRPr="00A426FD" w:rsidRDefault="00BD273A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Kundens ansatte</w:t>
            </w:r>
          </w:p>
        </w:tc>
        <w:tc>
          <w:tcPr>
            <w:tcW w:w="1417" w:type="dxa"/>
          </w:tcPr>
          <w:p w:rsidR="00BD273A" w:rsidRPr="00A426FD" w:rsidRDefault="00BD273A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BD273A" w:rsidRPr="00A426FD" w:rsidRDefault="00BD273A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  <w:tc>
          <w:tcPr>
            <w:tcW w:w="1559" w:type="dxa"/>
          </w:tcPr>
          <w:p w:rsidR="00BD273A" w:rsidRPr="00A426FD" w:rsidRDefault="00D17FFE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5.4, bilag 11</w:t>
            </w:r>
          </w:p>
        </w:tc>
        <w:tc>
          <w:tcPr>
            <w:tcW w:w="1559" w:type="dxa"/>
          </w:tcPr>
          <w:p w:rsidR="00BD273A" w:rsidRPr="00A426FD" w:rsidRDefault="00BD273A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8.4.2, 8.4.3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jc w:val="center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Leverandørens ansatte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3.5</w:t>
            </w:r>
          </w:p>
        </w:tc>
        <w:tc>
          <w:tcPr>
            <w:tcW w:w="1559" w:type="dxa"/>
          </w:tcPr>
          <w:p w:rsidR="00405249" w:rsidRPr="00A426FD" w:rsidRDefault="00D17FFE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11.1</w:t>
            </w:r>
          </w:p>
        </w:tc>
        <w:tc>
          <w:tcPr>
            <w:tcW w:w="1559" w:type="dxa"/>
          </w:tcPr>
          <w:p w:rsidR="00405249" w:rsidRPr="00A426FD" w:rsidRDefault="00BD273A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8.4.1</w:t>
            </w:r>
          </w:p>
        </w:tc>
      </w:tr>
      <w:tr w:rsidR="005934C9" w:rsidRPr="00A426FD" w:rsidTr="00071025">
        <w:tc>
          <w:tcPr>
            <w:tcW w:w="846" w:type="dxa"/>
          </w:tcPr>
          <w:p w:rsidR="005934C9" w:rsidRPr="00A426FD" w:rsidRDefault="005934C9" w:rsidP="00AF3C40">
            <w:pPr>
              <w:pStyle w:val="TOC1"/>
              <w:tabs>
                <w:tab w:val="clear" w:pos="4082"/>
              </w:tabs>
              <w:ind w:left="0" w:firstLine="0"/>
              <w:jc w:val="center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5934C9" w:rsidRPr="00A426FD" w:rsidRDefault="005934C9" w:rsidP="004D0307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 xml:space="preserve">Kundens </w:t>
            </w:r>
            <w:r w:rsidR="004D0307">
              <w:rPr>
                <w:rFonts w:cs="Arial"/>
                <w:b w:val="0"/>
                <w:szCs w:val="18"/>
              </w:rPr>
              <w:t>ydelser</w:t>
            </w:r>
          </w:p>
        </w:tc>
        <w:tc>
          <w:tcPr>
            <w:tcW w:w="1417" w:type="dxa"/>
          </w:tcPr>
          <w:p w:rsidR="005934C9" w:rsidRPr="00A426FD" w:rsidRDefault="005934C9" w:rsidP="00AF3C40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K</w:t>
            </w:r>
          </w:p>
        </w:tc>
        <w:tc>
          <w:tcPr>
            <w:tcW w:w="1418" w:type="dxa"/>
            <w:shd w:val="clear" w:color="auto" w:fill="auto"/>
          </w:tcPr>
          <w:p w:rsidR="005934C9" w:rsidRPr="00A426FD" w:rsidRDefault="005934C9" w:rsidP="00AF3C40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  <w:tc>
          <w:tcPr>
            <w:tcW w:w="1559" w:type="dxa"/>
          </w:tcPr>
          <w:p w:rsidR="005934C9" w:rsidRPr="00A426FD" w:rsidRDefault="005934C9" w:rsidP="00AF3C40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3.6 (også dataleverance)</w:t>
            </w:r>
          </w:p>
        </w:tc>
        <w:tc>
          <w:tcPr>
            <w:tcW w:w="1559" w:type="dxa"/>
          </w:tcPr>
          <w:p w:rsidR="005934C9" w:rsidRDefault="00BD273A" w:rsidP="00AF3C40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10.3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jc w:val="center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Kundens installationer, lokaler, mv.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K+G1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 xml:space="preserve">4.1 + 4.2 + </w:t>
            </w:r>
            <w:r w:rsidR="00750E66">
              <w:rPr>
                <w:rFonts w:cs="Arial"/>
                <w:b w:val="0"/>
                <w:szCs w:val="18"/>
              </w:rPr>
              <w:t>bilag</w:t>
            </w:r>
            <w:r w:rsidRPr="00A426FD">
              <w:rPr>
                <w:rFonts w:cs="Arial"/>
                <w:b w:val="0"/>
                <w:szCs w:val="18"/>
              </w:rPr>
              <w:t xml:space="preserve"> 9</w:t>
            </w:r>
          </w:p>
        </w:tc>
        <w:tc>
          <w:tcPr>
            <w:tcW w:w="1559" w:type="dxa"/>
          </w:tcPr>
          <w:p w:rsidR="00405249" w:rsidRPr="00A426FD" w:rsidRDefault="00D17FFE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5.4</w:t>
            </w:r>
          </w:p>
        </w:tc>
        <w:tc>
          <w:tcPr>
            <w:tcW w:w="1559" w:type="dxa"/>
          </w:tcPr>
          <w:p w:rsidR="00405249" w:rsidRPr="00A426FD" w:rsidRDefault="00BD273A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4</w:t>
            </w:r>
            <w:r w:rsidR="005F0825">
              <w:rPr>
                <w:rFonts w:cs="Arial"/>
                <w:b w:val="0"/>
                <w:szCs w:val="18"/>
              </w:rPr>
              <w:t xml:space="preserve"> + bilag 2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>
              <w:t>Leverandørmodenhed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750E66" w:rsidP="002D77BF">
            <w:pPr>
              <w:pStyle w:val="TOC2"/>
              <w:jc w:val="left"/>
            </w:pPr>
            <w:r>
              <w:t>bilag</w:t>
            </w:r>
            <w:r w:rsidR="00405249">
              <w:t xml:space="preserve"> 8</w:t>
            </w:r>
          </w:p>
        </w:tc>
        <w:tc>
          <w:tcPr>
            <w:tcW w:w="1559" w:type="dxa"/>
          </w:tcPr>
          <w:p w:rsidR="00405249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>
              <w:t>Kundemodenhed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5.8+bilag 11</w:t>
            </w:r>
          </w:p>
        </w:tc>
        <w:tc>
          <w:tcPr>
            <w:tcW w:w="1559" w:type="dxa"/>
          </w:tcPr>
          <w:p w:rsidR="00405249" w:rsidRDefault="00405249" w:rsidP="002D77BF">
            <w:pPr>
              <w:pStyle w:val="TOC2"/>
              <w:jc w:val="left"/>
            </w:pPr>
          </w:p>
        </w:tc>
      </w:tr>
      <w:tr w:rsidR="00D37015" w:rsidRPr="00A426FD" w:rsidTr="00071025">
        <w:tc>
          <w:tcPr>
            <w:tcW w:w="846" w:type="dxa"/>
          </w:tcPr>
          <w:p w:rsidR="00D37015" w:rsidRDefault="00D37015" w:rsidP="002D77BF">
            <w:pPr>
              <w:pStyle w:val="TOC2"/>
            </w:pPr>
            <w:r>
              <w:lastRenderedPageBreak/>
              <w:t>2</w:t>
            </w:r>
          </w:p>
        </w:tc>
        <w:tc>
          <w:tcPr>
            <w:tcW w:w="2410" w:type="dxa"/>
            <w:shd w:val="clear" w:color="auto" w:fill="auto"/>
          </w:tcPr>
          <w:p w:rsidR="00D37015" w:rsidRPr="00A426FD" w:rsidRDefault="00D37015" w:rsidP="002D77BF">
            <w:pPr>
              <w:pStyle w:val="TOC2"/>
              <w:jc w:val="left"/>
            </w:pPr>
            <w:r>
              <w:t>Audit</w:t>
            </w:r>
          </w:p>
        </w:tc>
        <w:tc>
          <w:tcPr>
            <w:tcW w:w="1417" w:type="dxa"/>
          </w:tcPr>
          <w:p w:rsidR="00D37015" w:rsidRPr="00A426FD" w:rsidRDefault="00D37015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D37015" w:rsidRPr="00A426FD" w:rsidRDefault="00D37015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D37015" w:rsidRDefault="00C43BB4" w:rsidP="002D77BF">
            <w:pPr>
              <w:pStyle w:val="TOC2"/>
              <w:jc w:val="left"/>
            </w:pPr>
            <w:r>
              <w:t>5.6</w:t>
            </w:r>
          </w:p>
        </w:tc>
        <w:tc>
          <w:tcPr>
            <w:tcW w:w="1559" w:type="dxa"/>
          </w:tcPr>
          <w:p w:rsidR="00D37015" w:rsidRDefault="00D37015" w:rsidP="002D77BF">
            <w:pPr>
              <w:pStyle w:val="TOC2"/>
              <w:jc w:val="left"/>
            </w:pPr>
            <w:r>
              <w:t>18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Projektorganisation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6.1 + bilag 5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5.6, 5.9, 5.10 + bilag 10</w:t>
            </w:r>
          </w:p>
        </w:tc>
        <w:tc>
          <w:tcPr>
            <w:tcW w:w="1559" w:type="dxa"/>
          </w:tcPr>
          <w:p w:rsidR="00405249" w:rsidRDefault="008E7C08" w:rsidP="002D77BF">
            <w:pPr>
              <w:pStyle w:val="TOC2"/>
              <w:jc w:val="left"/>
            </w:pPr>
            <w:r>
              <w:t>bilag 8</w:t>
            </w:r>
            <w:r w:rsidR="005007AA">
              <w:t xml:space="preserve"> + bilag 9</w:t>
            </w:r>
          </w:p>
        </w:tc>
      </w:tr>
      <w:tr w:rsidR="00F778A5" w:rsidRPr="00A426FD" w:rsidTr="00071025">
        <w:tc>
          <w:tcPr>
            <w:tcW w:w="846" w:type="dxa"/>
          </w:tcPr>
          <w:p w:rsidR="00F778A5" w:rsidRDefault="00F778A5" w:rsidP="009F0367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F778A5" w:rsidRPr="00A426FD" w:rsidRDefault="00F778A5" w:rsidP="009F0367">
            <w:pPr>
              <w:pStyle w:val="TOC2"/>
              <w:jc w:val="left"/>
            </w:pPr>
            <w:r>
              <w:t>Samarbejdsforhold</w:t>
            </w:r>
          </w:p>
        </w:tc>
        <w:tc>
          <w:tcPr>
            <w:tcW w:w="1417" w:type="dxa"/>
          </w:tcPr>
          <w:p w:rsidR="00F778A5" w:rsidRPr="00A426FD" w:rsidRDefault="00F778A5" w:rsidP="009F0367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F778A5" w:rsidRPr="00A426FD" w:rsidRDefault="00F778A5" w:rsidP="009F0367">
            <w:pPr>
              <w:pStyle w:val="TOC2"/>
              <w:jc w:val="left"/>
            </w:pPr>
          </w:p>
        </w:tc>
        <w:tc>
          <w:tcPr>
            <w:tcW w:w="1559" w:type="dxa"/>
          </w:tcPr>
          <w:p w:rsidR="00F778A5" w:rsidRDefault="00C74B28" w:rsidP="009F0367">
            <w:pPr>
              <w:pStyle w:val="TOC2"/>
              <w:jc w:val="left"/>
            </w:pPr>
            <w:r>
              <w:t>5.2</w:t>
            </w:r>
          </w:p>
        </w:tc>
        <w:tc>
          <w:tcPr>
            <w:tcW w:w="1559" w:type="dxa"/>
          </w:tcPr>
          <w:p w:rsidR="00F778A5" w:rsidRDefault="00F778A5" w:rsidP="009F0367">
            <w:pPr>
              <w:pStyle w:val="TOC2"/>
              <w:jc w:val="left"/>
            </w:pPr>
            <w:r>
              <w:t>8, 10</w:t>
            </w:r>
            <w:r w:rsidR="008E7C08">
              <w:t xml:space="preserve"> + bilag 7</w:t>
            </w:r>
          </w:p>
        </w:tc>
      </w:tr>
      <w:tr w:rsidR="009D5FC8" w:rsidRPr="00A426FD" w:rsidTr="00071025">
        <w:tc>
          <w:tcPr>
            <w:tcW w:w="846" w:type="dxa"/>
          </w:tcPr>
          <w:p w:rsidR="009D5FC8" w:rsidRDefault="009D5FC8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9D5FC8" w:rsidRPr="00A426FD" w:rsidRDefault="009D5FC8" w:rsidP="00F778A5">
            <w:pPr>
              <w:pStyle w:val="TOC2"/>
              <w:jc w:val="left"/>
            </w:pPr>
            <w:r>
              <w:t>Risikovurdering</w:t>
            </w:r>
          </w:p>
        </w:tc>
        <w:tc>
          <w:tcPr>
            <w:tcW w:w="1417" w:type="dxa"/>
          </w:tcPr>
          <w:p w:rsidR="009D5FC8" w:rsidRPr="00A426FD" w:rsidRDefault="009D5FC8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9D5FC8" w:rsidRPr="00A426FD" w:rsidRDefault="009D5FC8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9D5FC8" w:rsidRDefault="009D5FC8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9D5FC8" w:rsidRDefault="009D5FC8" w:rsidP="002D77BF">
            <w:pPr>
              <w:pStyle w:val="TOC2"/>
              <w:jc w:val="left"/>
            </w:pPr>
            <w:r>
              <w:t>5.1.1+ bilag 3b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F778A5">
            <w:pPr>
              <w:pStyle w:val="TOC2"/>
              <w:jc w:val="left"/>
            </w:pPr>
            <w:r w:rsidRPr="00A426FD">
              <w:t>Tavshedspligt</w:t>
            </w:r>
            <w:r w:rsidR="00F778A5">
              <w:t>, leverandør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6.2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24</w:t>
            </w:r>
          </w:p>
        </w:tc>
        <w:tc>
          <w:tcPr>
            <w:tcW w:w="1559" w:type="dxa"/>
          </w:tcPr>
          <w:p w:rsidR="00405249" w:rsidRDefault="00F778A5" w:rsidP="002D77BF">
            <w:pPr>
              <w:pStyle w:val="TOC2"/>
              <w:jc w:val="left"/>
            </w:pPr>
            <w:r>
              <w:t>32</w:t>
            </w:r>
          </w:p>
        </w:tc>
      </w:tr>
      <w:tr w:rsidR="00BD273A" w:rsidRPr="00A426FD" w:rsidTr="00071025">
        <w:tc>
          <w:tcPr>
            <w:tcW w:w="846" w:type="dxa"/>
          </w:tcPr>
          <w:p w:rsidR="00BD273A" w:rsidRDefault="00BD273A" w:rsidP="00AF3C40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BD273A" w:rsidRPr="00A426FD" w:rsidRDefault="00F778A5" w:rsidP="00AF3C40">
            <w:pPr>
              <w:pStyle w:val="TOC2"/>
              <w:jc w:val="left"/>
            </w:pPr>
            <w:r>
              <w:t>Tavshedspligt, kunden</w:t>
            </w:r>
          </w:p>
        </w:tc>
        <w:tc>
          <w:tcPr>
            <w:tcW w:w="1417" w:type="dxa"/>
          </w:tcPr>
          <w:p w:rsidR="00BD273A" w:rsidRPr="00A426FD" w:rsidRDefault="00BD273A" w:rsidP="00AF3C40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BD273A" w:rsidRPr="00A426FD" w:rsidRDefault="00966628" w:rsidP="00AF3C40">
            <w:pPr>
              <w:pStyle w:val="TOC2"/>
              <w:jc w:val="left"/>
            </w:pPr>
            <w:r>
              <w:t>6.2</w:t>
            </w:r>
          </w:p>
        </w:tc>
        <w:tc>
          <w:tcPr>
            <w:tcW w:w="1559" w:type="dxa"/>
          </w:tcPr>
          <w:p w:rsidR="00BD273A" w:rsidRDefault="00C74B28" w:rsidP="00AF3C40">
            <w:pPr>
              <w:pStyle w:val="TOC2"/>
              <w:jc w:val="left"/>
            </w:pPr>
            <w:r>
              <w:t>24</w:t>
            </w:r>
          </w:p>
        </w:tc>
        <w:tc>
          <w:tcPr>
            <w:tcW w:w="1559" w:type="dxa"/>
          </w:tcPr>
          <w:p w:rsidR="00BD273A" w:rsidRDefault="00F778A5" w:rsidP="00AF3C40">
            <w:pPr>
              <w:pStyle w:val="TOC2"/>
              <w:jc w:val="left"/>
            </w:pPr>
            <w:r>
              <w:t>32</w:t>
            </w:r>
          </w:p>
        </w:tc>
      </w:tr>
      <w:tr w:rsidR="005934C9" w:rsidRPr="00A426FD" w:rsidTr="00071025">
        <w:tc>
          <w:tcPr>
            <w:tcW w:w="846" w:type="dxa"/>
          </w:tcPr>
          <w:p w:rsidR="005934C9" w:rsidRPr="00A426FD" w:rsidRDefault="005934C9" w:rsidP="00AF3C40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5934C9" w:rsidRPr="00A426FD" w:rsidRDefault="005934C9" w:rsidP="00AF3C40">
            <w:pPr>
              <w:pStyle w:val="TOC2"/>
              <w:jc w:val="left"/>
            </w:pPr>
            <w:r w:rsidRPr="00A426FD">
              <w:t>Test af systemet</w:t>
            </w:r>
          </w:p>
        </w:tc>
        <w:tc>
          <w:tcPr>
            <w:tcW w:w="1417" w:type="dxa"/>
          </w:tcPr>
          <w:p w:rsidR="005934C9" w:rsidRPr="00A426FD" w:rsidRDefault="005934C9" w:rsidP="00AF3C40">
            <w:pPr>
              <w:pStyle w:val="TOC2"/>
              <w:jc w:val="left"/>
            </w:pPr>
            <w:r w:rsidRPr="00A426FD">
              <w:t>J6</w:t>
            </w:r>
          </w:p>
        </w:tc>
        <w:tc>
          <w:tcPr>
            <w:tcW w:w="1418" w:type="dxa"/>
            <w:shd w:val="clear" w:color="auto" w:fill="auto"/>
          </w:tcPr>
          <w:p w:rsidR="005934C9" w:rsidRPr="00A426FD" w:rsidRDefault="00966628" w:rsidP="00AF3C40">
            <w:pPr>
              <w:pStyle w:val="TOC2"/>
              <w:jc w:val="left"/>
            </w:pPr>
            <w:r>
              <w:t>8</w:t>
            </w:r>
          </w:p>
        </w:tc>
        <w:tc>
          <w:tcPr>
            <w:tcW w:w="1559" w:type="dxa"/>
          </w:tcPr>
          <w:p w:rsidR="005934C9" w:rsidRPr="00A426FD" w:rsidRDefault="00750E66" w:rsidP="00AF3C40">
            <w:pPr>
              <w:pStyle w:val="TOC2"/>
              <w:jc w:val="left"/>
            </w:pPr>
            <w:r>
              <w:t>bilag</w:t>
            </w:r>
            <w:r w:rsidR="005934C9">
              <w:t xml:space="preserve"> 14?</w:t>
            </w:r>
          </w:p>
        </w:tc>
        <w:tc>
          <w:tcPr>
            <w:tcW w:w="1559" w:type="dxa"/>
          </w:tcPr>
          <w:p w:rsidR="005934C9" w:rsidRDefault="00966628" w:rsidP="00AF3C40">
            <w:pPr>
              <w:pStyle w:val="TOC2"/>
              <w:jc w:val="left"/>
            </w:pPr>
            <w:r>
              <w:t>7</w:t>
            </w:r>
            <w:r w:rsidR="008E7C08">
              <w:t xml:space="preserve"> + bilag 6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 xml:space="preserve">Installationsprøve. 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8.2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8+bilag 14</w:t>
            </w:r>
          </w:p>
        </w:tc>
        <w:tc>
          <w:tcPr>
            <w:tcW w:w="1559" w:type="dxa"/>
          </w:tcPr>
          <w:p w:rsidR="00405249" w:rsidRDefault="00966628" w:rsidP="002D77BF">
            <w:pPr>
              <w:pStyle w:val="TOC2"/>
              <w:jc w:val="left"/>
            </w:pPr>
            <w:r>
              <w:t>7.3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Overtagelsesprøve.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J6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8.3, 9, bilag 11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8+bilag 14</w:t>
            </w:r>
          </w:p>
        </w:tc>
        <w:tc>
          <w:tcPr>
            <w:tcW w:w="1559" w:type="dxa"/>
          </w:tcPr>
          <w:p w:rsidR="00405249" w:rsidRDefault="00966628" w:rsidP="002D77BF">
            <w:pPr>
              <w:pStyle w:val="TOC2"/>
              <w:jc w:val="left"/>
            </w:pPr>
            <w:r>
              <w:t>7.4</w:t>
            </w:r>
            <w:r w:rsidR="008E7C08">
              <w:t xml:space="preserve"> + bilag 6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Driftsprøve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8.4, bilag 12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8+bilag 14</w:t>
            </w:r>
          </w:p>
        </w:tc>
        <w:tc>
          <w:tcPr>
            <w:tcW w:w="1559" w:type="dxa"/>
          </w:tcPr>
          <w:p w:rsidR="00405249" w:rsidRDefault="00966628" w:rsidP="002D77BF">
            <w:pPr>
              <w:pStyle w:val="TOC2"/>
              <w:jc w:val="left"/>
            </w:pPr>
            <w:r>
              <w:t>7.5+bilag 6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 xml:space="preserve">Underleverandører 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12.2</w:t>
            </w:r>
          </w:p>
        </w:tc>
        <w:tc>
          <w:tcPr>
            <w:tcW w:w="1559" w:type="dxa"/>
          </w:tcPr>
          <w:p w:rsidR="00405249" w:rsidRPr="00A426FD" w:rsidRDefault="00C74B28" w:rsidP="002D77BF">
            <w:pPr>
              <w:pStyle w:val="TOC2"/>
              <w:jc w:val="left"/>
            </w:pPr>
            <w:r>
              <w:t>5.8</w:t>
            </w:r>
          </w:p>
        </w:tc>
        <w:tc>
          <w:tcPr>
            <w:tcW w:w="1559" w:type="dxa"/>
          </w:tcPr>
          <w:p w:rsidR="00405249" w:rsidRPr="00A426FD" w:rsidRDefault="00966628" w:rsidP="002D77BF">
            <w:pPr>
              <w:pStyle w:val="TOC2"/>
              <w:jc w:val="left"/>
            </w:pPr>
            <w:r>
              <w:t>23.8+bilag 11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3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4D0307">
            <w:pPr>
              <w:pStyle w:val="TOC2"/>
              <w:jc w:val="left"/>
            </w:pPr>
            <w:r w:rsidRPr="00A426FD">
              <w:t xml:space="preserve">Ikrafttræden og </w:t>
            </w:r>
            <w:r w:rsidR="004D0307">
              <w:t>varighed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18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26</w:t>
            </w:r>
          </w:p>
        </w:tc>
        <w:tc>
          <w:tcPr>
            <w:tcW w:w="1559" w:type="dxa"/>
          </w:tcPr>
          <w:p w:rsidR="00405249" w:rsidRDefault="00966628" w:rsidP="002D77BF">
            <w:pPr>
              <w:pStyle w:val="TOC2"/>
              <w:jc w:val="left"/>
            </w:pPr>
            <w:r>
              <w:t>34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3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Tidsplan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750E66" w:rsidP="002D77BF">
            <w:pPr>
              <w:pStyle w:val="TOC2"/>
              <w:jc w:val="left"/>
            </w:pPr>
            <w:r>
              <w:t>bilag</w:t>
            </w:r>
            <w:r w:rsidR="00405249" w:rsidRPr="00A426FD">
              <w:t xml:space="preserve"> 1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7.2+bilag 1</w:t>
            </w:r>
          </w:p>
        </w:tc>
        <w:tc>
          <w:tcPr>
            <w:tcW w:w="1559" w:type="dxa"/>
          </w:tcPr>
          <w:p w:rsidR="00405249" w:rsidRDefault="00750E66" w:rsidP="002D77BF">
            <w:pPr>
              <w:pStyle w:val="TOC2"/>
              <w:jc w:val="left"/>
            </w:pPr>
            <w:r>
              <w:t>bilag</w:t>
            </w:r>
            <w:r w:rsidR="00966628">
              <w:t xml:space="preserve"> 1</w:t>
            </w:r>
          </w:p>
        </w:tc>
      </w:tr>
      <w:tr w:rsidR="00CE7D9C" w:rsidRPr="00A426FD" w:rsidTr="00071025">
        <w:tc>
          <w:tcPr>
            <w:tcW w:w="846" w:type="dxa"/>
          </w:tcPr>
          <w:p w:rsidR="00CE7D9C" w:rsidRDefault="00CE7D9C" w:rsidP="002D77BF">
            <w:pPr>
              <w:pStyle w:val="TOC2"/>
            </w:pPr>
            <w:r>
              <w:t>3</w:t>
            </w:r>
          </w:p>
        </w:tc>
        <w:tc>
          <w:tcPr>
            <w:tcW w:w="2410" w:type="dxa"/>
            <w:shd w:val="clear" w:color="auto" w:fill="auto"/>
          </w:tcPr>
          <w:p w:rsidR="00CE7D9C" w:rsidRPr="00A426FD" w:rsidRDefault="00CE7D9C" w:rsidP="002D77BF">
            <w:pPr>
              <w:pStyle w:val="TOC2"/>
              <w:jc w:val="left"/>
            </w:pPr>
            <w:r>
              <w:t>Lokationer</w:t>
            </w:r>
          </w:p>
        </w:tc>
        <w:tc>
          <w:tcPr>
            <w:tcW w:w="1417" w:type="dxa"/>
          </w:tcPr>
          <w:p w:rsidR="00CE7D9C" w:rsidRPr="00A426FD" w:rsidRDefault="00CE7D9C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CE7D9C" w:rsidRPr="00A426FD" w:rsidRDefault="00CE7D9C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CE7D9C" w:rsidRDefault="00CE7D9C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CE7D9C" w:rsidRDefault="00CE7D9C" w:rsidP="002D77BF">
            <w:pPr>
              <w:pStyle w:val="TOC2"/>
              <w:jc w:val="left"/>
            </w:pPr>
            <w:r>
              <w:t>12.1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Kontraktsum</w:t>
            </w:r>
            <w:r>
              <w:t>, priser</w:t>
            </w:r>
            <w:r w:rsidRPr="00A426FD">
              <w:t xml:space="preserve"> 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5.1</w:t>
            </w:r>
            <w:r>
              <w:t>+bilag 6, 7a, 7b, 8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14+bilag 12</w:t>
            </w:r>
          </w:p>
        </w:tc>
        <w:tc>
          <w:tcPr>
            <w:tcW w:w="1559" w:type="dxa"/>
          </w:tcPr>
          <w:p w:rsidR="00405249" w:rsidRDefault="009D5FC8" w:rsidP="002D77BF">
            <w:pPr>
              <w:pStyle w:val="TOC2"/>
              <w:jc w:val="left"/>
            </w:pPr>
            <w:r>
              <w:t>20</w:t>
            </w:r>
            <w:r w:rsidR="005007AA">
              <w:t>+bilag 14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jc w:val="center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Betalingsbetingelser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5.2 + bilag 4</w:t>
            </w:r>
          </w:p>
        </w:tc>
        <w:tc>
          <w:tcPr>
            <w:tcW w:w="1559" w:type="dxa"/>
          </w:tcPr>
          <w:p w:rsidR="00405249" w:rsidRPr="00A426FD" w:rsidRDefault="00750E66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bilag</w:t>
            </w:r>
            <w:r w:rsidR="00405249">
              <w:rPr>
                <w:rFonts w:cs="Arial"/>
                <w:b w:val="0"/>
                <w:szCs w:val="18"/>
              </w:rPr>
              <w:t xml:space="preserve"> 12</w:t>
            </w:r>
          </w:p>
        </w:tc>
        <w:tc>
          <w:tcPr>
            <w:tcW w:w="1559" w:type="dxa"/>
          </w:tcPr>
          <w:p w:rsidR="00405249" w:rsidRDefault="00EC3E67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22+bilag 14</w:t>
            </w:r>
          </w:p>
        </w:tc>
      </w:tr>
      <w:tr w:rsidR="005007AA" w:rsidRPr="00A426FD" w:rsidTr="00071025">
        <w:tc>
          <w:tcPr>
            <w:tcW w:w="846" w:type="dxa"/>
          </w:tcPr>
          <w:p w:rsidR="005007AA" w:rsidRDefault="005007AA" w:rsidP="002D77BF">
            <w:pPr>
              <w:pStyle w:val="TOC2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5007AA" w:rsidRPr="00A426FD" w:rsidRDefault="005007AA" w:rsidP="002D77BF">
            <w:pPr>
              <w:pStyle w:val="TOC2"/>
              <w:jc w:val="left"/>
            </w:pPr>
            <w:r>
              <w:t>Incitamenter</w:t>
            </w:r>
          </w:p>
        </w:tc>
        <w:tc>
          <w:tcPr>
            <w:tcW w:w="1417" w:type="dxa"/>
          </w:tcPr>
          <w:p w:rsidR="005007AA" w:rsidRPr="00A426FD" w:rsidRDefault="005007AA" w:rsidP="0072138C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5007AA" w:rsidRPr="00A426FD" w:rsidRDefault="005007AA" w:rsidP="002D77BF">
            <w:pPr>
              <w:pStyle w:val="TOC2"/>
              <w:jc w:val="left"/>
            </w:pPr>
          </w:p>
        </w:tc>
        <w:tc>
          <w:tcPr>
            <w:tcW w:w="1559" w:type="dxa"/>
          </w:tcPr>
          <w:p w:rsidR="005007AA" w:rsidRDefault="00C74B28" w:rsidP="002D77BF">
            <w:pPr>
              <w:pStyle w:val="TOC2"/>
              <w:jc w:val="left"/>
            </w:pPr>
            <w:r>
              <w:t>15</w:t>
            </w:r>
          </w:p>
        </w:tc>
        <w:tc>
          <w:tcPr>
            <w:tcW w:w="1559" w:type="dxa"/>
          </w:tcPr>
          <w:p w:rsidR="005007AA" w:rsidRDefault="005007AA" w:rsidP="002D77BF">
            <w:pPr>
              <w:pStyle w:val="TOC2"/>
              <w:jc w:val="left"/>
            </w:pPr>
            <w:r>
              <w:t>bilag 15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Kundens ret til opsigelse</w:t>
            </w:r>
          </w:p>
        </w:tc>
        <w:tc>
          <w:tcPr>
            <w:tcW w:w="1417" w:type="dxa"/>
          </w:tcPr>
          <w:p w:rsidR="00405249" w:rsidRPr="00A426FD" w:rsidRDefault="00405249" w:rsidP="0072138C">
            <w:pPr>
              <w:pStyle w:val="TOC2"/>
              <w:jc w:val="left"/>
            </w:pPr>
            <w:r w:rsidRPr="00A426FD">
              <w:t>B3</w:t>
            </w:r>
            <w:r w:rsidR="0072138C">
              <w:t xml:space="preserve"> (henvis</w:t>
            </w:r>
            <w:r w:rsidR="0072138C">
              <w:softHyphen/>
              <w:t>ning)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3.1.4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5.5</w:t>
            </w:r>
          </w:p>
        </w:tc>
        <w:tc>
          <w:tcPr>
            <w:tcW w:w="1559" w:type="dxa"/>
          </w:tcPr>
          <w:p w:rsidR="00405249" w:rsidRDefault="00EC3E67" w:rsidP="002D77BF">
            <w:pPr>
              <w:pStyle w:val="TOC2"/>
              <w:jc w:val="left"/>
            </w:pPr>
            <w:r>
              <w:t>34.1</w:t>
            </w:r>
            <w:r w:rsidR="005007AA">
              <w:t>+bilag 13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Udskydelse</w:t>
            </w:r>
            <w:r>
              <w:t>, ret til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3.2.2</w:t>
            </w:r>
          </w:p>
        </w:tc>
        <w:tc>
          <w:tcPr>
            <w:tcW w:w="1559" w:type="dxa"/>
          </w:tcPr>
          <w:p w:rsidR="00405249" w:rsidRPr="00A426FD" w:rsidRDefault="00C74B28" w:rsidP="002D77BF">
            <w:pPr>
              <w:pStyle w:val="TOC2"/>
              <w:jc w:val="left"/>
            </w:pPr>
            <w:r>
              <w:t>7.2</w:t>
            </w:r>
          </w:p>
        </w:tc>
        <w:tc>
          <w:tcPr>
            <w:tcW w:w="1559" w:type="dxa"/>
          </w:tcPr>
          <w:p w:rsidR="00405249" w:rsidRPr="00A426FD" w:rsidRDefault="00EC3E67" w:rsidP="002D77BF">
            <w:pPr>
              <w:pStyle w:val="TOC2"/>
              <w:jc w:val="left"/>
            </w:pPr>
            <w:r>
              <w:t>12.2.4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Opsigelse af vedligehold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3.3.1</w:t>
            </w:r>
          </w:p>
        </w:tc>
        <w:tc>
          <w:tcPr>
            <w:tcW w:w="1559" w:type="dxa"/>
          </w:tcPr>
          <w:p w:rsidR="00405249" w:rsidRPr="00A426FD" w:rsidRDefault="00C74B28" w:rsidP="002D77BF">
            <w:pPr>
              <w:pStyle w:val="TOC2"/>
              <w:jc w:val="left"/>
            </w:pPr>
            <w:r>
              <w:t>26.1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 xml:space="preserve">Ændringer inden levering. 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7.1, bilag 15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6</w:t>
            </w:r>
          </w:p>
        </w:tc>
        <w:tc>
          <w:tcPr>
            <w:tcW w:w="1559" w:type="dxa"/>
          </w:tcPr>
          <w:p w:rsidR="00405249" w:rsidRDefault="00EC3E67" w:rsidP="002D77BF">
            <w:pPr>
              <w:pStyle w:val="TOC2"/>
              <w:jc w:val="left"/>
            </w:pPr>
            <w:r>
              <w:t>6.3</w:t>
            </w:r>
            <w:r w:rsidR="008E7C08">
              <w:t xml:space="preserve"> + bilag 5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Ændringer efter levering.</w:t>
            </w:r>
          </w:p>
        </w:tc>
        <w:tc>
          <w:tcPr>
            <w:tcW w:w="1417" w:type="dxa"/>
          </w:tcPr>
          <w:p w:rsidR="00405249" w:rsidRPr="00A426FD" w:rsidRDefault="00405249" w:rsidP="00E57BDF">
            <w:pPr>
              <w:pStyle w:val="TOC2"/>
              <w:jc w:val="left"/>
            </w:pPr>
            <w:r w:rsidRPr="00A426FD">
              <w:t>L5</w:t>
            </w:r>
            <w:r w:rsidR="00E57BDF">
              <w:t xml:space="preserve"> (ved</w:t>
            </w:r>
            <w:r w:rsidR="00E57BDF">
              <w:softHyphen/>
              <w:t>lige</w:t>
            </w:r>
            <w:r w:rsidR="00E57BDF">
              <w:softHyphen/>
              <w:t>hold)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7.2, bilag 10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6</w:t>
            </w:r>
          </w:p>
        </w:tc>
        <w:tc>
          <w:tcPr>
            <w:tcW w:w="1559" w:type="dxa"/>
          </w:tcPr>
          <w:p w:rsidR="00405249" w:rsidRDefault="00405249" w:rsidP="002D77BF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Risiko og forsikring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10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9, 10</w:t>
            </w:r>
          </w:p>
        </w:tc>
        <w:tc>
          <w:tcPr>
            <w:tcW w:w="1559" w:type="dxa"/>
          </w:tcPr>
          <w:p w:rsidR="00405249" w:rsidRDefault="00405249" w:rsidP="002D77BF">
            <w:pPr>
              <w:pStyle w:val="TOC2"/>
              <w:jc w:val="left"/>
            </w:pPr>
          </w:p>
        </w:tc>
      </w:tr>
      <w:tr w:rsidR="00C865D1" w:rsidRPr="00A426FD" w:rsidTr="00071025">
        <w:tc>
          <w:tcPr>
            <w:tcW w:w="846" w:type="dxa"/>
          </w:tcPr>
          <w:p w:rsidR="00C865D1" w:rsidRPr="00A426FD" w:rsidRDefault="00C865D1" w:rsidP="00AF3C40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C865D1" w:rsidRPr="00A426FD" w:rsidRDefault="00C865D1" w:rsidP="00AF3C40">
            <w:pPr>
              <w:pStyle w:val="TOC2"/>
              <w:jc w:val="left"/>
            </w:pPr>
            <w:r w:rsidRPr="00A426FD">
              <w:t>Deponering af kildekode</w:t>
            </w:r>
          </w:p>
        </w:tc>
        <w:tc>
          <w:tcPr>
            <w:tcW w:w="1417" w:type="dxa"/>
          </w:tcPr>
          <w:p w:rsidR="00C865D1" w:rsidRPr="00A426FD" w:rsidRDefault="00C865D1" w:rsidP="00AF3C40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C865D1" w:rsidRPr="00A426FD" w:rsidRDefault="00C865D1" w:rsidP="00AF3C40">
            <w:pPr>
              <w:pStyle w:val="TOC2"/>
              <w:jc w:val="left"/>
            </w:pPr>
            <w:r w:rsidRPr="00A426FD">
              <w:t>3.2.4</w:t>
            </w:r>
          </w:p>
        </w:tc>
        <w:tc>
          <w:tcPr>
            <w:tcW w:w="1559" w:type="dxa"/>
          </w:tcPr>
          <w:p w:rsidR="00C865D1" w:rsidRPr="00A426FD" w:rsidRDefault="00C865D1" w:rsidP="00AF3C40">
            <w:pPr>
              <w:pStyle w:val="TOC2"/>
              <w:jc w:val="left"/>
            </w:pPr>
            <w:r>
              <w:t>23.3</w:t>
            </w:r>
          </w:p>
        </w:tc>
        <w:tc>
          <w:tcPr>
            <w:tcW w:w="1559" w:type="dxa"/>
          </w:tcPr>
          <w:p w:rsidR="00C865D1" w:rsidRDefault="00C865D1" w:rsidP="00AF3C40">
            <w:pPr>
              <w:pStyle w:val="TOC2"/>
              <w:jc w:val="left"/>
            </w:pP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Forsinkelse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11.1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18.1, 20, 21</w:t>
            </w:r>
          </w:p>
        </w:tc>
        <w:tc>
          <w:tcPr>
            <w:tcW w:w="1559" w:type="dxa"/>
          </w:tcPr>
          <w:p w:rsidR="00405249" w:rsidRDefault="00EC3E67" w:rsidP="002D77BF">
            <w:pPr>
              <w:pStyle w:val="TOC2"/>
              <w:jc w:val="left"/>
            </w:pPr>
            <w:r>
              <w:t>25, 26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jc w:val="center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Mangler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11.2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18.2, 20, 21</w:t>
            </w:r>
          </w:p>
        </w:tc>
        <w:tc>
          <w:tcPr>
            <w:tcW w:w="1559" w:type="dxa"/>
          </w:tcPr>
          <w:p w:rsidR="00405249" w:rsidRDefault="00EC3E67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25, 26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Anden misligholdelse, fx konkurs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11.3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22</w:t>
            </w:r>
          </w:p>
        </w:tc>
        <w:tc>
          <w:tcPr>
            <w:tcW w:w="1559" w:type="dxa"/>
          </w:tcPr>
          <w:p w:rsidR="00405249" w:rsidRDefault="00BF6E16" w:rsidP="002D77BF">
            <w:pPr>
              <w:pStyle w:val="TOC2"/>
              <w:jc w:val="left"/>
            </w:pPr>
            <w:r>
              <w:t>26.1.1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Kundens misligholdelse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11.4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19</w:t>
            </w:r>
          </w:p>
        </w:tc>
        <w:tc>
          <w:tcPr>
            <w:tcW w:w="1559" w:type="dxa"/>
          </w:tcPr>
          <w:p w:rsidR="00405249" w:rsidRDefault="00BF6E16" w:rsidP="002D77BF">
            <w:pPr>
              <w:pStyle w:val="TOC2"/>
              <w:jc w:val="left"/>
            </w:pPr>
            <w:r>
              <w:t>27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Garantier.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J1</w:t>
            </w:r>
            <w:r w:rsidR="0072138C">
              <w:t xml:space="preserve"> (stan</w:t>
            </w:r>
            <w:r w:rsidR="0072138C">
              <w:softHyphen/>
              <w:t>darder)</w:t>
            </w: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12.1, 12.3, 12.4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17</w:t>
            </w:r>
          </w:p>
        </w:tc>
        <w:tc>
          <w:tcPr>
            <w:tcW w:w="1559" w:type="dxa"/>
          </w:tcPr>
          <w:p w:rsidR="00405249" w:rsidRDefault="00EC3E67" w:rsidP="002D77BF">
            <w:pPr>
              <w:pStyle w:val="TOC2"/>
              <w:jc w:val="left"/>
            </w:pPr>
            <w:r>
              <w:t>23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Force majeure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14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22</w:t>
            </w:r>
          </w:p>
        </w:tc>
        <w:tc>
          <w:tcPr>
            <w:tcW w:w="1559" w:type="dxa"/>
          </w:tcPr>
          <w:p w:rsidR="00405249" w:rsidRDefault="00BF6E16" w:rsidP="002D77BF">
            <w:pPr>
              <w:pStyle w:val="TOC2"/>
              <w:jc w:val="left"/>
            </w:pPr>
            <w:r>
              <w:t>30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Overdragelse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15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25</w:t>
            </w:r>
          </w:p>
        </w:tc>
        <w:tc>
          <w:tcPr>
            <w:tcW w:w="1559" w:type="dxa"/>
          </w:tcPr>
          <w:p w:rsidR="00405249" w:rsidRDefault="00BF6E16" w:rsidP="002D77BF">
            <w:pPr>
              <w:pStyle w:val="TOC2"/>
              <w:jc w:val="left"/>
            </w:pPr>
            <w:r>
              <w:t>33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jc w:val="center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 xml:space="preserve">Tvister 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 w:rsidRPr="00A426FD">
              <w:rPr>
                <w:rFonts w:cs="Arial"/>
                <w:b w:val="0"/>
                <w:szCs w:val="18"/>
              </w:rPr>
              <w:t>16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27+29</w:t>
            </w:r>
          </w:p>
        </w:tc>
        <w:tc>
          <w:tcPr>
            <w:tcW w:w="1559" w:type="dxa"/>
          </w:tcPr>
          <w:p w:rsidR="00405249" w:rsidRDefault="00BF6E16" w:rsidP="002D77BF">
            <w:pPr>
              <w:pStyle w:val="TOC1"/>
              <w:tabs>
                <w:tab w:val="clear" w:pos="4082"/>
              </w:tabs>
              <w:ind w:left="0" w:firstLine="0"/>
              <w:rPr>
                <w:rFonts w:cs="Arial"/>
                <w:b w:val="0"/>
                <w:szCs w:val="18"/>
              </w:rPr>
            </w:pPr>
            <w:r>
              <w:rPr>
                <w:rFonts w:cs="Arial"/>
                <w:b w:val="0"/>
                <w:szCs w:val="18"/>
              </w:rPr>
              <w:t>37, 36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Kontraktændring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405249" w:rsidP="002D77BF">
            <w:pPr>
              <w:pStyle w:val="TOC2"/>
              <w:jc w:val="left"/>
            </w:pPr>
            <w:r w:rsidRPr="00A426FD">
              <w:t>17</w:t>
            </w:r>
          </w:p>
        </w:tc>
        <w:tc>
          <w:tcPr>
            <w:tcW w:w="1559" w:type="dxa"/>
          </w:tcPr>
          <w:p w:rsidR="00405249" w:rsidRPr="00A426FD" w:rsidRDefault="00750E66" w:rsidP="002D77BF">
            <w:pPr>
              <w:pStyle w:val="TOC2"/>
              <w:jc w:val="left"/>
            </w:pPr>
            <w:r>
              <w:t>bilag</w:t>
            </w:r>
            <w:r w:rsidR="00405249">
              <w:t xml:space="preserve"> 9</w:t>
            </w:r>
          </w:p>
        </w:tc>
        <w:tc>
          <w:tcPr>
            <w:tcW w:w="1559" w:type="dxa"/>
          </w:tcPr>
          <w:p w:rsidR="00405249" w:rsidRDefault="00BF6E16" w:rsidP="002D77BF">
            <w:pPr>
              <w:pStyle w:val="TOC2"/>
              <w:jc w:val="left"/>
            </w:pPr>
            <w:r>
              <w:t>6</w:t>
            </w:r>
          </w:p>
        </w:tc>
      </w:tr>
      <w:tr w:rsidR="00405249" w:rsidRPr="00A426FD" w:rsidTr="00071025">
        <w:tc>
          <w:tcPr>
            <w:tcW w:w="846" w:type="dxa"/>
          </w:tcPr>
          <w:p w:rsidR="00405249" w:rsidRPr="00A426FD" w:rsidRDefault="00405249" w:rsidP="002D77BF">
            <w:pPr>
              <w:pStyle w:val="TOC2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05249" w:rsidRPr="00A426FD" w:rsidRDefault="00405249" w:rsidP="00750E66">
            <w:pPr>
              <w:pStyle w:val="TOC2"/>
              <w:jc w:val="left"/>
            </w:pPr>
            <w:r w:rsidRPr="00A426FD">
              <w:t>Bodsberegning</w:t>
            </w:r>
            <w:r>
              <w:t xml:space="preserve"> </w:t>
            </w:r>
          </w:p>
        </w:tc>
        <w:tc>
          <w:tcPr>
            <w:tcW w:w="1417" w:type="dxa"/>
          </w:tcPr>
          <w:p w:rsidR="00405249" w:rsidRPr="00A426FD" w:rsidRDefault="00405249" w:rsidP="002D77BF">
            <w:pPr>
              <w:pStyle w:val="TOC2"/>
              <w:jc w:val="left"/>
            </w:pPr>
          </w:p>
        </w:tc>
        <w:tc>
          <w:tcPr>
            <w:tcW w:w="1418" w:type="dxa"/>
            <w:shd w:val="clear" w:color="auto" w:fill="auto"/>
          </w:tcPr>
          <w:p w:rsidR="00405249" w:rsidRPr="00A426FD" w:rsidRDefault="00750E66" w:rsidP="002D77BF">
            <w:pPr>
              <w:pStyle w:val="TOC2"/>
              <w:jc w:val="left"/>
            </w:pPr>
            <w:r>
              <w:t>bilag</w:t>
            </w:r>
            <w:r w:rsidR="00405249" w:rsidRPr="00A426FD">
              <w:t xml:space="preserve"> 13</w:t>
            </w:r>
          </w:p>
        </w:tc>
        <w:tc>
          <w:tcPr>
            <w:tcW w:w="1559" w:type="dxa"/>
          </w:tcPr>
          <w:p w:rsidR="00405249" w:rsidRPr="00A426FD" w:rsidRDefault="00405249" w:rsidP="002D77BF">
            <w:pPr>
              <w:pStyle w:val="TOC2"/>
              <w:jc w:val="left"/>
            </w:pPr>
            <w:r>
              <w:t>15+bilag 13</w:t>
            </w:r>
          </w:p>
        </w:tc>
        <w:tc>
          <w:tcPr>
            <w:tcW w:w="1559" w:type="dxa"/>
          </w:tcPr>
          <w:p w:rsidR="00405249" w:rsidRDefault="00D37015" w:rsidP="002D77BF">
            <w:pPr>
              <w:pStyle w:val="TOC2"/>
              <w:jc w:val="left"/>
            </w:pPr>
            <w:r>
              <w:t>25 + bilag 11</w:t>
            </w:r>
          </w:p>
        </w:tc>
      </w:tr>
    </w:tbl>
    <w:p w:rsidR="00B40609" w:rsidRDefault="00B40609">
      <w:pPr>
        <w:rPr>
          <w:rFonts w:ascii="Arial" w:hAnsi="Arial" w:cs="Arial"/>
          <w:sz w:val="18"/>
          <w:szCs w:val="18"/>
          <w:lang w:val="da-DK"/>
        </w:rPr>
      </w:pPr>
    </w:p>
    <w:p w:rsidR="00E57BDF" w:rsidRPr="0072138C" w:rsidRDefault="00E57BDF">
      <w:pPr>
        <w:rPr>
          <w:rFonts w:ascii="Arial" w:hAnsi="Arial" w:cs="Arial"/>
          <w:sz w:val="18"/>
          <w:szCs w:val="18"/>
          <w:lang w:val="da-DK"/>
        </w:rPr>
      </w:pPr>
    </w:p>
    <w:sectPr w:rsidR="00E57BDF" w:rsidRPr="0072138C" w:rsidSect="00380E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701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BDC" w:rsidRDefault="00925BDC">
      <w:r>
        <w:separator/>
      </w:r>
    </w:p>
  </w:endnote>
  <w:endnote w:type="continuationSeparator" w:id="0">
    <w:p w:rsidR="00925BDC" w:rsidRDefault="00925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304" w:rsidRDefault="00B1330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7BF" w:rsidRDefault="002D77BF">
    <w:pPr>
      <w:pStyle w:val="Footer"/>
    </w:pPr>
    <w:r>
      <w:rPr>
        <w:rFonts w:ascii="Arial" w:hAnsi="Arial" w:cs="Arial"/>
        <w:sz w:val="16"/>
      </w:rPr>
      <w:sym w:font="Symbol" w:char="F0E3"/>
    </w:r>
    <w:r>
      <w:rPr>
        <w:rFonts w:ascii="Arial" w:hAnsi="Arial" w:cs="Arial"/>
        <w:sz w:val="16"/>
      </w:rPr>
      <w:t xml:space="preserve"> Soren Lauesen, 2007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7BF" w:rsidRDefault="002D77BF">
    <w:pPr>
      <w:pStyle w:val="Footer"/>
      <w:tabs>
        <w:tab w:val="right" w:pos="7938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sym w:font="Symbol" w:char="F0E3"/>
    </w:r>
    <w:r>
      <w:rPr>
        <w:rFonts w:ascii="Arial" w:hAnsi="Arial" w:cs="Arial"/>
        <w:sz w:val="16"/>
      </w:rPr>
      <w:t xml:space="preserve"> Soren Lauesen, 2008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BDC" w:rsidRDefault="00925BDC">
      <w:r>
        <w:separator/>
      </w:r>
    </w:p>
  </w:footnote>
  <w:footnote w:type="continuationSeparator" w:id="0">
    <w:p w:rsidR="00925BDC" w:rsidRDefault="00925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7BF" w:rsidRDefault="002D77B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77BF" w:rsidRDefault="002D77BF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7BF" w:rsidRDefault="002D77BF">
    <w:pPr>
      <w:pStyle w:val="Header"/>
      <w:framePr w:wrap="around" w:vAnchor="text" w:hAnchor="margin" w:xAlign="right" w:y="1"/>
      <w:rPr>
        <w:rStyle w:val="PageNumber"/>
        <w:b w:val="0"/>
      </w:rPr>
    </w:pPr>
    <w:r>
      <w:rPr>
        <w:rStyle w:val="PageNumber"/>
        <w:b w:val="0"/>
      </w:rPr>
      <w:fldChar w:fldCharType="begin"/>
    </w:r>
    <w:r>
      <w:rPr>
        <w:rStyle w:val="PageNumber"/>
        <w:b w:val="0"/>
      </w:rPr>
      <w:instrText xml:space="preserve">PAGE  </w:instrText>
    </w:r>
    <w:r>
      <w:rPr>
        <w:rStyle w:val="PageNumber"/>
        <w:b w:val="0"/>
      </w:rPr>
      <w:fldChar w:fldCharType="separate"/>
    </w:r>
    <w:r w:rsidR="00787E1D">
      <w:rPr>
        <w:rStyle w:val="PageNumber"/>
        <w:b w:val="0"/>
        <w:noProof/>
      </w:rPr>
      <w:t>2</w:t>
    </w:r>
    <w:r>
      <w:rPr>
        <w:rStyle w:val="PageNumber"/>
        <w:b w:val="0"/>
      </w:rPr>
      <w:fldChar w:fldCharType="end"/>
    </w:r>
  </w:p>
  <w:p w:rsidR="002D77BF" w:rsidRDefault="002D77BF">
    <w:pPr>
      <w:pStyle w:val="Header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7BF" w:rsidRDefault="00476DFA" w:rsidP="0072138C">
    <w:pPr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B13304">
      <w:rPr>
        <w:noProof/>
      </w:rPr>
      <w:t>KontraktEmner_samleliste2.docx</w:t>
    </w:r>
    <w:r>
      <w:rPr>
        <w:noProof/>
      </w:rPr>
      <w:fldChar w:fldCharType="end"/>
    </w:r>
    <w:r w:rsidR="002D77BF">
      <w:t xml:space="preserve">, </w:t>
    </w:r>
    <w:r w:rsidR="0072138C" w:rsidRPr="000B45D3">
      <w:fldChar w:fldCharType="begin"/>
    </w:r>
    <w:r w:rsidR="0072138C" w:rsidRPr="000B45D3">
      <w:instrText xml:space="preserve"> SAVEDATE \@ "dd-MM-yyyy, HH:mm" \* MERGEFORMAT </w:instrText>
    </w:r>
    <w:r w:rsidR="0072138C" w:rsidRPr="000B45D3">
      <w:fldChar w:fldCharType="separate"/>
    </w:r>
    <w:r w:rsidR="005F0825">
      <w:rPr>
        <w:noProof/>
      </w:rPr>
      <w:t>09-10-2018, 13:31</w:t>
    </w:r>
    <w:r w:rsidR="0072138C" w:rsidRPr="000B45D3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82ACD"/>
    <w:multiLevelType w:val="hybridMultilevel"/>
    <w:tmpl w:val="6C36C14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697256"/>
    <w:multiLevelType w:val="hybridMultilevel"/>
    <w:tmpl w:val="17B0FDB6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46A76D3"/>
    <w:multiLevelType w:val="singleLevel"/>
    <w:tmpl w:val="0C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67E3A7B"/>
    <w:multiLevelType w:val="hybridMultilevel"/>
    <w:tmpl w:val="794AB298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C46BD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5" w15:restartNumberingAfterBreak="0">
    <w:nsid w:val="0C8E62DE"/>
    <w:multiLevelType w:val="singleLevel"/>
    <w:tmpl w:val="BA083E6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13A30FCC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7" w15:restartNumberingAfterBreak="0">
    <w:nsid w:val="1AC64DD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DD94326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9" w15:restartNumberingAfterBreak="0">
    <w:nsid w:val="1F8A2262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227B110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57C35F8"/>
    <w:multiLevelType w:val="hybridMultilevel"/>
    <w:tmpl w:val="52422AB8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507E0C"/>
    <w:multiLevelType w:val="singleLevel"/>
    <w:tmpl w:val="BA083E6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8FE63EC"/>
    <w:multiLevelType w:val="singleLevel"/>
    <w:tmpl w:val="0C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08A5207"/>
    <w:multiLevelType w:val="singleLevel"/>
    <w:tmpl w:val="3ADEAFD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5" w15:restartNumberingAfterBreak="0">
    <w:nsid w:val="32B32ADF"/>
    <w:multiLevelType w:val="hybridMultilevel"/>
    <w:tmpl w:val="C0F299FE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8860D2"/>
    <w:multiLevelType w:val="singleLevel"/>
    <w:tmpl w:val="0C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632574F"/>
    <w:multiLevelType w:val="singleLevel"/>
    <w:tmpl w:val="5EF657FC"/>
    <w:lvl w:ilvl="0">
      <w:start w:val="1"/>
      <w:numFmt w:val="decimal"/>
      <w:lvlText w:val="D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AD247A6"/>
    <w:multiLevelType w:val="hybridMultilevel"/>
    <w:tmpl w:val="ED8EEE52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480A5B"/>
    <w:multiLevelType w:val="hybridMultilevel"/>
    <w:tmpl w:val="E2E03E64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134D5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D7201AE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2" w15:restartNumberingAfterBreak="0">
    <w:nsid w:val="3FFA143E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3" w15:restartNumberingAfterBreak="0">
    <w:nsid w:val="433632C8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4" w15:restartNumberingAfterBreak="0">
    <w:nsid w:val="4482729B"/>
    <w:multiLevelType w:val="singleLevel"/>
    <w:tmpl w:val="7722B6BE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25" w15:restartNumberingAfterBreak="0">
    <w:nsid w:val="4DD82EDB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6" w15:restartNumberingAfterBreak="0">
    <w:nsid w:val="4DE74EDF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7" w15:restartNumberingAfterBreak="0">
    <w:nsid w:val="50F87CE8"/>
    <w:multiLevelType w:val="hybridMultilevel"/>
    <w:tmpl w:val="1F0ED046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19A4F88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9" w15:restartNumberingAfterBreak="0">
    <w:nsid w:val="53467C55"/>
    <w:multiLevelType w:val="hybridMultilevel"/>
    <w:tmpl w:val="471665B4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E973C3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1" w15:restartNumberingAfterBreak="0">
    <w:nsid w:val="57D30089"/>
    <w:multiLevelType w:val="singleLevel"/>
    <w:tmpl w:val="5EF657FC"/>
    <w:lvl w:ilvl="0">
      <w:start w:val="1"/>
      <w:numFmt w:val="decimal"/>
      <w:lvlText w:val="D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5B78434D"/>
    <w:multiLevelType w:val="hybridMultilevel"/>
    <w:tmpl w:val="3D4CE74A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4B7BDD"/>
    <w:multiLevelType w:val="hybridMultilevel"/>
    <w:tmpl w:val="45AAD99C"/>
    <w:lvl w:ilvl="0" w:tplc="275C7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7070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8C0E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1440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68E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16B2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5436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FE51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74E6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4273B0"/>
    <w:multiLevelType w:val="hybridMultilevel"/>
    <w:tmpl w:val="E0BC0984"/>
    <w:lvl w:ilvl="0" w:tplc="E4285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809A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B6AA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1A89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6AAF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9C5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40DE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5864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D06A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DE03663"/>
    <w:multiLevelType w:val="singleLevel"/>
    <w:tmpl w:val="73BEB40E"/>
    <w:lvl w:ilvl="0">
      <w:start w:val="1"/>
      <w:numFmt w:val="decimal"/>
      <w:lvlText w:val="T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E78538E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58F4CC3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8" w15:restartNumberingAfterBreak="0">
    <w:nsid w:val="767244C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78F47286"/>
    <w:multiLevelType w:val="singleLevel"/>
    <w:tmpl w:val="39C4663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0" w15:restartNumberingAfterBreak="0">
    <w:nsid w:val="794D642E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7B037923"/>
    <w:multiLevelType w:val="singleLevel"/>
    <w:tmpl w:val="73BEB40E"/>
    <w:lvl w:ilvl="0">
      <w:start w:val="1"/>
      <w:numFmt w:val="decimal"/>
      <w:lvlText w:val="T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7BE42613"/>
    <w:multiLevelType w:val="singleLevel"/>
    <w:tmpl w:val="50264906"/>
    <w:lvl w:ilvl="0">
      <w:start w:val="1"/>
      <w:numFmt w:val="decimal"/>
      <w:lvlText w:val="P%1."/>
      <w:lvlJc w:val="left"/>
      <w:pPr>
        <w:tabs>
          <w:tab w:val="num" w:pos="360"/>
        </w:tabs>
        <w:ind w:left="360" w:hanging="360"/>
      </w:pPr>
    </w:lvl>
  </w:abstractNum>
  <w:num w:numId="1">
    <w:abstractNumId w:val="24"/>
  </w:num>
  <w:num w:numId="2">
    <w:abstractNumId w:val="39"/>
  </w:num>
  <w:num w:numId="3">
    <w:abstractNumId w:val="21"/>
  </w:num>
  <w:num w:numId="4">
    <w:abstractNumId w:val="9"/>
  </w:num>
  <w:num w:numId="5">
    <w:abstractNumId w:val="4"/>
  </w:num>
  <w:num w:numId="6">
    <w:abstractNumId w:val="37"/>
  </w:num>
  <w:num w:numId="7">
    <w:abstractNumId w:val="8"/>
  </w:num>
  <w:num w:numId="8">
    <w:abstractNumId w:val="26"/>
  </w:num>
  <w:num w:numId="9">
    <w:abstractNumId w:val="6"/>
  </w:num>
  <w:num w:numId="10">
    <w:abstractNumId w:val="23"/>
  </w:num>
  <w:num w:numId="11">
    <w:abstractNumId w:val="30"/>
  </w:num>
  <w:num w:numId="12">
    <w:abstractNumId w:val="25"/>
  </w:num>
  <w:num w:numId="13">
    <w:abstractNumId w:val="22"/>
  </w:num>
  <w:num w:numId="14">
    <w:abstractNumId w:val="28"/>
  </w:num>
  <w:num w:numId="15">
    <w:abstractNumId w:val="17"/>
  </w:num>
  <w:num w:numId="16">
    <w:abstractNumId w:val="31"/>
  </w:num>
  <w:num w:numId="17">
    <w:abstractNumId w:val="41"/>
  </w:num>
  <w:num w:numId="18">
    <w:abstractNumId w:val="2"/>
  </w:num>
  <w:num w:numId="19">
    <w:abstractNumId w:val="35"/>
  </w:num>
  <w:num w:numId="20">
    <w:abstractNumId w:val="13"/>
  </w:num>
  <w:num w:numId="21">
    <w:abstractNumId w:val="16"/>
  </w:num>
  <w:num w:numId="22">
    <w:abstractNumId w:val="10"/>
  </w:num>
  <w:num w:numId="23">
    <w:abstractNumId w:val="42"/>
  </w:num>
  <w:num w:numId="24">
    <w:abstractNumId w:val="38"/>
  </w:num>
  <w:num w:numId="25">
    <w:abstractNumId w:val="40"/>
  </w:num>
  <w:num w:numId="26">
    <w:abstractNumId w:val="36"/>
  </w:num>
  <w:num w:numId="27">
    <w:abstractNumId w:val="7"/>
  </w:num>
  <w:num w:numId="28">
    <w:abstractNumId w:val="14"/>
  </w:num>
  <w:num w:numId="29">
    <w:abstractNumId w:val="5"/>
  </w:num>
  <w:num w:numId="30">
    <w:abstractNumId w:val="12"/>
  </w:num>
  <w:num w:numId="31">
    <w:abstractNumId w:val="33"/>
  </w:num>
  <w:num w:numId="32">
    <w:abstractNumId w:val="34"/>
  </w:num>
  <w:num w:numId="33">
    <w:abstractNumId w:val="20"/>
  </w:num>
  <w:num w:numId="34">
    <w:abstractNumId w:val="1"/>
  </w:num>
  <w:num w:numId="35">
    <w:abstractNumId w:val="0"/>
  </w:num>
  <w:num w:numId="36">
    <w:abstractNumId w:val="32"/>
  </w:num>
  <w:num w:numId="37">
    <w:abstractNumId w:val="18"/>
  </w:num>
  <w:num w:numId="38">
    <w:abstractNumId w:val="15"/>
  </w:num>
  <w:num w:numId="39">
    <w:abstractNumId w:val="27"/>
  </w:num>
  <w:num w:numId="40">
    <w:abstractNumId w:val="19"/>
  </w:num>
  <w:num w:numId="41">
    <w:abstractNumId w:val="3"/>
  </w:num>
  <w:num w:numId="42">
    <w:abstractNumId w:val="29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D0"/>
    <w:rsid w:val="00011EB8"/>
    <w:rsid w:val="000163AE"/>
    <w:rsid w:val="0004234E"/>
    <w:rsid w:val="00071025"/>
    <w:rsid w:val="00072E4C"/>
    <w:rsid w:val="000A2906"/>
    <w:rsid w:val="000B66D1"/>
    <w:rsid w:val="000C7028"/>
    <w:rsid w:val="001470B5"/>
    <w:rsid w:val="00203F4B"/>
    <w:rsid w:val="00282DD3"/>
    <w:rsid w:val="002D77BF"/>
    <w:rsid w:val="002E1A28"/>
    <w:rsid w:val="0031277F"/>
    <w:rsid w:val="003532FD"/>
    <w:rsid w:val="00380EA4"/>
    <w:rsid w:val="003854D0"/>
    <w:rsid w:val="003F2A95"/>
    <w:rsid w:val="00405249"/>
    <w:rsid w:val="00441713"/>
    <w:rsid w:val="00462A57"/>
    <w:rsid w:val="00476DFA"/>
    <w:rsid w:val="004B154C"/>
    <w:rsid w:val="004C3277"/>
    <w:rsid w:val="004D0307"/>
    <w:rsid w:val="004D5E08"/>
    <w:rsid w:val="004F4CF8"/>
    <w:rsid w:val="005007AA"/>
    <w:rsid w:val="00520ABD"/>
    <w:rsid w:val="00533CD1"/>
    <w:rsid w:val="005564F8"/>
    <w:rsid w:val="00591206"/>
    <w:rsid w:val="005934C9"/>
    <w:rsid w:val="005F0825"/>
    <w:rsid w:val="00601653"/>
    <w:rsid w:val="00607BD6"/>
    <w:rsid w:val="0072138C"/>
    <w:rsid w:val="00750E66"/>
    <w:rsid w:val="00787E1D"/>
    <w:rsid w:val="007D3F1C"/>
    <w:rsid w:val="008D2F22"/>
    <w:rsid w:val="008E7C08"/>
    <w:rsid w:val="00925BDC"/>
    <w:rsid w:val="00926D9A"/>
    <w:rsid w:val="0093051A"/>
    <w:rsid w:val="00945FDB"/>
    <w:rsid w:val="00966628"/>
    <w:rsid w:val="00972140"/>
    <w:rsid w:val="009B5DA0"/>
    <w:rsid w:val="009C6E59"/>
    <w:rsid w:val="009D5FC8"/>
    <w:rsid w:val="00A426FD"/>
    <w:rsid w:val="00AC5E72"/>
    <w:rsid w:val="00AE33EC"/>
    <w:rsid w:val="00AF3C40"/>
    <w:rsid w:val="00B13304"/>
    <w:rsid w:val="00B40609"/>
    <w:rsid w:val="00B73C11"/>
    <w:rsid w:val="00B808E2"/>
    <w:rsid w:val="00BD273A"/>
    <w:rsid w:val="00BF6E16"/>
    <w:rsid w:val="00C43BB4"/>
    <w:rsid w:val="00C463E9"/>
    <w:rsid w:val="00C5646C"/>
    <w:rsid w:val="00C74B28"/>
    <w:rsid w:val="00C865D1"/>
    <w:rsid w:val="00CE7D9C"/>
    <w:rsid w:val="00D17FFE"/>
    <w:rsid w:val="00D26F4B"/>
    <w:rsid w:val="00D37015"/>
    <w:rsid w:val="00D61CFD"/>
    <w:rsid w:val="00D95A53"/>
    <w:rsid w:val="00E010B0"/>
    <w:rsid w:val="00E2455E"/>
    <w:rsid w:val="00E34F85"/>
    <w:rsid w:val="00E57BDF"/>
    <w:rsid w:val="00EC3E67"/>
    <w:rsid w:val="00F32AF2"/>
    <w:rsid w:val="00F778A5"/>
    <w:rsid w:val="00FA5039"/>
    <w:rsid w:val="00FB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F29F88-5226-4533-83EC-D1DCD6B1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qFormat/>
    <w:pPr>
      <w:keepNext/>
      <w:spacing w:before="200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Normal"/>
    <w:semiHidden/>
    <w:pPr>
      <w:keepNext/>
      <w:tabs>
        <w:tab w:val="center" w:pos="4320"/>
        <w:tab w:val="right" w:pos="8640"/>
      </w:tabs>
    </w:pPr>
    <w:rPr>
      <w:b/>
    </w:r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TOC1">
    <w:name w:val="toc 1"/>
    <w:basedOn w:val="Normal"/>
    <w:next w:val="Normal"/>
    <w:autoRedefine/>
    <w:uiPriority w:val="39"/>
    <w:rsid w:val="003854D0"/>
    <w:pPr>
      <w:tabs>
        <w:tab w:val="right" w:leader="dot" w:pos="4082"/>
      </w:tabs>
      <w:spacing w:before="40"/>
      <w:ind w:left="284" w:hanging="284"/>
    </w:pPr>
    <w:rPr>
      <w:rFonts w:ascii="Arial" w:hAnsi="Arial"/>
      <w:b/>
      <w:noProof/>
      <w:sz w:val="18"/>
      <w:szCs w:val="32"/>
      <w:lang w:val="da-DK" w:eastAsia="da-DK"/>
    </w:rPr>
  </w:style>
  <w:style w:type="paragraph" w:styleId="TOC2">
    <w:name w:val="toc 2"/>
    <w:basedOn w:val="Normal"/>
    <w:next w:val="Normal"/>
    <w:autoRedefine/>
    <w:uiPriority w:val="39"/>
    <w:rsid w:val="002D77BF"/>
    <w:pPr>
      <w:ind w:right="-2"/>
      <w:jc w:val="center"/>
    </w:pPr>
    <w:rPr>
      <w:rFonts w:ascii="Arial" w:hAnsi="Arial"/>
      <w:noProof/>
      <w:sz w:val="18"/>
      <w:lang w:val="da-DK" w:eastAsia="da-DK"/>
    </w:rPr>
  </w:style>
  <w:style w:type="table" w:styleId="TableGrid">
    <w:name w:val="Table Grid"/>
    <w:basedOn w:val="TableNormal"/>
    <w:uiPriority w:val="39"/>
    <w:rsid w:val="00B40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DKbre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DKbrev.dot</Template>
  <TotalTime>43</TotalTime>
  <Pages>2</Pages>
  <Words>518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 97-03-14</vt:lpstr>
    </vt:vector>
  </TitlesOfParts>
  <Company>IIØ</Company>
  <LinksUpToDate>false</LinksUpToDate>
  <CharactersWithSpaces>3671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 97-03-14</dc:title>
  <dc:subject/>
  <dc:creator>S_Lauesen</dc:creator>
  <cp:keywords/>
  <dc:description/>
  <cp:lastModifiedBy>Søren Lauesen</cp:lastModifiedBy>
  <cp:revision>13</cp:revision>
  <cp:lastPrinted>2018-08-17T09:51:00Z</cp:lastPrinted>
  <dcterms:created xsi:type="dcterms:W3CDTF">2018-10-02T12:33:00Z</dcterms:created>
  <dcterms:modified xsi:type="dcterms:W3CDTF">2018-10-22T09:45:00Z</dcterms:modified>
</cp:coreProperties>
</file>